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D84C" w14:textId="515F38AC" w:rsidR="000E4F3E" w:rsidRPr="00111E15" w:rsidRDefault="00CA1D1D" w:rsidP="000E4F3E">
      <w:pPr>
        <w:jc w:val="center"/>
        <w:rPr>
          <w:sz w:val="24"/>
          <w:szCs w:val="24"/>
          <w:lang w:val="en-US" w:eastAsia="en-US"/>
        </w:rPr>
      </w:pPr>
      <w:r w:rsidRPr="00111E15">
        <w:rPr>
          <w:noProof/>
          <w:sz w:val="24"/>
          <w:szCs w:val="32"/>
        </w:rPr>
        <w:drawing>
          <wp:inline distT="0" distB="0" distL="0" distR="0" wp14:anchorId="191AEC8A" wp14:editId="15C8BF4A">
            <wp:extent cx="638175" cy="800100"/>
            <wp:effectExtent l="0" t="0" r="0" b="0"/>
            <wp:docPr id="1" name="Рисунок 1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4892B" w14:textId="77777777" w:rsidR="000E4F3E" w:rsidRPr="00111E15" w:rsidRDefault="000E4F3E" w:rsidP="000E4F3E">
      <w:pPr>
        <w:rPr>
          <w:sz w:val="24"/>
          <w:szCs w:val="24"/>
          <w:lang w:val="en-US" w:eastAsia="en-US"/>
        </w:rPr>
      </w:pPr>
    </w:p>
    <w:p w14:paraId="7E1EFAE1" w14:textId="77777777" w:rsidR="000E4F3E" w:rsidRPr="00111E15" w:rsidRDefault="000E4F3E" w:rsidP="000E4F3E">
      <w:pPr>
        <w:keepNext/>
        <w:spacing w:line="360" w:lineRule="auto"/>
        <w:jc w:val="center"/>
        <w:outlineLvl w:val="0"/>
        <w:rPr>
          <w:rFonts w:cs="Arial"/>
          <w:b/>
          <w:bCs/>
          <w:caps/>
          <w:sz w:val="32"/>
          <w:szCs w:val="32"/>
        </w:rPr>
      </w:pPr>
      <w:r w:rsidRPr="00111E15">
        <w:rPr>
          <w:rFonts w:cs="Arial"/>
          <w:b/>
          <w:bCs/>
          <w:caps/>
          <w:sz w:val="32"/>
          <w:szCs w:val="32"/>
        </w:rPr>
        <w:t>АДМИНИСТРАЦИЯ</w:t>
      </w:r>
    </w:p>
    <w:p w14:paraId="058B75CA" w14:textId="77777777" w:rsidR="000E4F3E" w:rsidRPr="00111E15" w:rsidRDefault="007B0220" w:rsidP="000E4F3E">
      <w:pPr>
        <w:keepNext/>
        <w:spacing w:line="360" w:lineRule="auto"/>
        <w:jc w:val="center"/>
        <w:outlineLvl w:val="0"/>
        <w:rPr>
          <w:rFonts w:cs="Arial"/>
          <w:b/>
          <w:bCs/>
          <w:caps/>
          <w:sz w:val="32"/>
          <w:szCs w:val="32"/>
        </w:rPr>
      </w:pPr>
      <w:r>
        <w:rPr>
          <w:rFonts w:cs="Arial"/>
          <w:b/>
          <w:bCs/>
          <w:caps/>
          <w:sz w:val="32"/>
          <w:szCs w:val="32"/>
        </w:rPr>
        <w:t xml:space="preserve">ПАВЛОВО-ПОСАДСКОГО </w:t>
      </w:r>
      <w:r w:rsidR="000E4F3E" w:rsidRPr="00111E15">
        <w:rPr>
          <w:rFonts w:cs="Arial"/>
          <w:b/>
          <w:bCs/>
          <w:caps/>
          <w:sz w:val="32"/>
          <w:szCs w:val="32"/>
        </w:rPr>
        <w:t>ГОРОДСКОГО ОКРУГА МОСКОВСКОЙ ОБЛАСТИ</w:t>
      </w:r>
    </w:p>
    <w:p w14:paraId="52327729" w14:textId="77777777" w:rsidR="000E4F3E" w:rsidRPr="00111E15" w:rsidRDefault="000E4F3E" w:rsidP="000E4F3E">
      <w:pPr>
        <w:keepNext/>
        <w:spacing w:line="360" w:lineRule="auto"/>
        <w:jc w:val="center"/>
        <w:outlineLvl w:val="0"/>
        <w:rPr>
          <w:rFonts w:cs="Arial"/>
          <w:b/>
          <w:bCs/>
          <w:caps/>
          <w:sz w:val="44"/>
          <w:szCs w:val="28"/>
        </w:rPr>
      </w:pPr>
      <w:r w:rsidRPr="00111E15">
        <w:rPr>
          <w:rFonts w:cs="Arial"/>
          <w:b/>
          <w:bCs/>
          <w:caps/>
          <w:sz w:val="44"/>
          <w:szCs w:val="28"/>
        </w:rPr>
        <w:t>ПОСТАНОВЛЕНИЕ</w:t>
      </w:r>
    </w:p>
    <w:p w14:paraId="7512433F" w14:textId="77777777" w:rsidR="000E4F3E" w:rsidRPr="00111E15" w:rsidRDefault="000E4F3E" w:rsidP="000E4F3E">
      <w:pPr>
        <w:jc w:val="center"/>
        <w:rPr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0E4F3E" w:rsidRPr="00111E15" w14:paraId="770156EF" w14:textId="77777777" w:rsidTr="00BD5D82">
        <w:trPr>
          <w:jc w:val="center"/>
        </w:trPr>
        <w:tc>
          <w:tcPr>
            <w:tcW w:w="1925" w:type="dxa"/>
            <w:tcBorders>
              <w:bottom w:val="single" w:sz="4" w:space="0" w:color="auto"/>
            </w:tcBorders>
            <w:vAlign w:val="bottom"/>
          </w:tcPr>
          <w:p w14:paraId="58AAC28B" w14:textId="69BA16D1" w:rsidR="000E4F3E" w:rsidRPr="00111E15" w:rsidRDefault="00F8278D" w:rsidP="00BD5D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24.09.2026</w:t>
            </w:r>
          </w:p>
        </w:tc>
        <w:tc>
          <w:tcPr>
            <w:tcW w:w="406" w:type="dxa"/>
            <w:vAlign w:val="bottom"/>
          </w:tcPr>
          <w:p w14:paraId="29F635AD" w14:textId="77777777" w:rsidR="000E4F3E" w:rsidRPr="00111E15" w:rsidRDefault="000E4F3E" w:rsidP="00BD5D82">
            <w:pPr>
              <w:jc w:val="center"/>
              <w:rPr>
                <w:sz w:val="24"/>
                <w:szCs w:val="24"/>
                <w:lang w:eastAsia="en-US"/>
              </w:rPr>
            </w:pPr>
            <w:r w:rsidRPr="00111E15"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bottom"/>
          </w:tcPr>
          <w:p w14:paraId="6575E5E4" w14:textId="586FF898" w:rsidR="000E4F3E" w:rsidRPr="00111E15" w:rsidRDefault="00F8278D" w:rsidP="00BD5D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2046</w:t>
            </w:r>
          </w:p>
        </w:tc>
      </w:tr>
    </w:tbl>
    <w:p w14:paraId="0970F960" w14:textId="77777777" w:rsidR="000E4F3E" w:rsidRPr="00111E15" w:rsidRDefault="000E4F3E" w:rsidP="000E4F3E">
      <w:pPr>
        <w:jc w:val="center"/>
        <w:rPr>
          <w:sz w:val="24"/>
          <w:szCs w:val="24"/>
          <w:lang w:eastAsia="en-US"/>
        </w:rPr>
      </w:pPr>
      <w:r w:rsidRPr="00111E15">
        <w:rPr>
          <w:sz w:val="24"/>
          <w:szCs w:val="24"/>
          <w:lang w:eastAsia="en-US"/>
        </w:rPr>
        <w:t>г. Павловский Посад</w:t>
      </w:r>
    </w:p>
    <w:p w14:paraId="4E1B96BD" w14:textId="77777777" w:rsidR="00842D6A" w:rsidRDefault="00842D6A" w:rsidP="00EC507D">
      <w:pPr>
        <w:jc w:val="both"/>
        <w:rPr>
          <w:sz w:val="24"/>
        </w:rPr>
      </w:pPr>
    </w:p>
    <w:p w14:paraId="1372B9B6" w14:textId="77777777" w:rsidR="00021893" w:rsidRDefault="00304E16" w:rsidP="00DB4D9F">
      <w:pPr>
        <w:tabs>
          <w:tab w:val="left" w:pos="851"/>
        </w:tabs>
        <w:jc w:val="both"/>
        <w:rPr>
          <w:sz w:val="24"/>
          <w:szCs w:val="24"/>
        </w:rPr>
      </w:pPr>
      <w:r w:rsidRPr="00DB4D9F">
        <w:rPr>
          <w:sz w:val="24"/>
          <w:szCs w:val="24"/>
        </w:rPr>
        <w:t>Об утверждении</w:t>
      </w:r>
      <w:r w:rsidR="00396676" w:rsidRPr="00DB4D9F">
        <w:rPr>
          <w:sz w:val="24"/>
          <w:szCs w:val="24"/>
        </w:rPr>
        <w:t xml:space="preserve"> тарифов </w:t>
      </w:r>
      <w:r w:rsidR="000E4F3E" w:rsidRPr="00DB4D9F">
        <w:rPr>
          <w:sz w:val="24"/>
          <w:szCs w:val="24"/>
        </w:rPr>
        <w:t>на платные</w:t>
      </w:r>
      <w:r w:rsidR="007602E8" w:rsidRPr="00DB4D9F">
        <w:rPr>
          <w:sz w:val="24"/>
          <w:szCs w:val="24"/>
        </w:rPr>
        <w:t xml:space="preserve"> </w:t>
      </w:r>
    </w:p>
    <w:p w14:paraId="334B47EB" w14:textId="77777777" w:rsidR="00021893" w:rsidRDefault="007602E8" w:rsidP="00DB4D9F">
      <w:pPr>
        <w:tabs>
          <w:tab w:val="left" w:pos="851"/>
        </w:tabs>
        <w:jc w:val="both"/>
        <w:rPr>
          <w:sz w:val="24"/>
          <w:szCs w:val="24"/>
        </w:rPr>
      </w:pPr>
      <w:r w:rsidRPr="00DB4D9F">
        <w:rPr>
          <w:sz w:val="24"/>
          <w:szCs w:val="24"/>
        </w:rPr>
        <w:t>услуги</w:t>
      </w:r>
      <w:r w:rsidR="00F36C60" w:rsidRPr="00DB4D9F">
        <w:rPr>
          <w:sz w:val="24"/>
          <w:szCs w:val="24"/>
        </w:rPr>
        <w:t xml:space="preserve"> (работы)</w:t>
      </w:r>
      <w:r w:rsidRPr="00DB4D9F">
        <w:rPr>
          <w:sz w:val="24"/>
          <w:szCs w:val="24"/>
        </w:rPr>
        <w:t>, оказываемые</w:t>
      </w:r>
      <w:r w:rsidR="00304E16" w:rsidRPr="00DB4D9F">
        <w:rPr>
          <w:sz w:val="24"/>
          <w:szCs w:val="24"/>
        </w:rPr>
        <w:t xml:space="preserve"> </w:t>
      </w:r>
    </w:p>
    <w:p w14:paraId="6A12E32D" w14:textId="77777777" w:rsidR="00021893" w:rsidRDefault="00F36C60" w:rsidP="00DB4D9F">
      <w:pPr>
        <w:tabs>
          <w:tab w:val="left" w:pos="851"/>
        </w:tabs>
        <w:jc w:val="both"/>
        <w:rPr>
          <w:sz w:val="24"/>
          <w:szCs w:val="24"/>
        </w:rPr>
      </w:pPr>
      <w:r w:rsidRPr="00DB4D9F">
        <w:rPr>
          <w:sz w:val="24"/>
          <w:szCs w:val="24"/>
        </w:rPr>
        <w:t xml:space="preserve">(выполняемые) </w:t>
      </w:r>
      <w:r w:rsidR="00C7595E" w:rsidRPr="00DB4D9F">
        <w:rPr>
          <w:sz w:val="24"/>
          <w:szCs w:val="24"/>
        </w:rPr>
        <w:t>м</w:t>
      </w:r>
      <w:r w:rsidR="00E9120C" w:rsidRPr="00DB4D9F">
        <w:rPr>
          <w:sz w:val="24"/>
          <w:szCs w:val="24"/>
        </w:rPr>
        <w:t>униципальным</w:t>
      </w:r>
      <w:r w:rsidR="00C7595E" w:rsidRPr="00DB4D9F">
        <w:rPr>
          <w:sz w:val="24"/>
          <w:szCs w:val="24"/>
        </w:rPr>
        <w:t xml:space="preserve"> </w:t>
      </w:r>
    </w:p>
    <w:p w14:paraId="71A22942" w14:textId="77777777" w:rsidR="00021893" w:rsidRDefault="00304E16" w:rsidP="00DB4D9F">
      <w:pPr>
        <w:tabs>
          <w:tab w:val="left" w:pos="851"/>
        </w:tabs>
        <w:jc w:val="both"/>
        <w:rPr>
          <w:sz w:val="24"/>
          <w:szCs w:val="24"/>
        </w:rPr>
      </w:pPr>
      <w:r w:rsidRPr="00DB4D9F">
        <w:rPr>
          <w:sz w:val="24"/>
          <w:szCs w:val="24"/>
        </w:rPr>
        <w:t xml:space="preserve">бюджетным учреждением </w:t>
      </w:r>
      <w:r w:rsidR="00D37D02" w:rsidRPr="00DB4D9F">
        <w:rPr>
          <w:sz w:val="24"/>
          <w:szCs w:val="24"/>
        </w:rPr>
        <w:t>Павлово-</w:t>
      </w:r>
    </w:p>
    <w:p w14:paraId="7515C91A" w14:textId="77777777" w:rsidR="00021893" w:rsidRDefault="00D37D02" w:rsidP="00DB4D9F">
      <w:pPr>
        <w:tabs>
          <w:tab w:val="left" w:pos="851"/>
        </w:tabs>
        <w:jc w:val="both"/>
        <w:rPr>
          <w:sz w:val="24"/>
          <w:szCs w:val="24"/>
        </w:rPr>
      </w:pPr>
      <w:r w:rsidRPr="00DB4D9F">
        <w:rPr>
          <w:sz w:val="24"/>
          <w:szCs w:val="24"/>
        </w:rPr>
        <w:t>Посадского</w:t>
      </w:r>
      <w:r w:rsidR="00C7595E" w:rsidRPr="00DB4D9F">
        <w:rPr>
          <w:sz w:val="24"/>
          <w:szCs w:val="24"/>
        </w:rPr>
        <w:t xml:space="preserve"> городского</w:t>
      </w:r>
      <w:r w:rsidR="00021893">
        <w:rPr>
          <w:sz w:val="24"/>
          <w:szCs w:val="24"/>
        </w:rPr>
        <w:t xml:space="preserve"> </w:t>
      </w:r>
      <w:r w:rsidR="00E9120C" w:rsidRPr="00DB4D9F">
        <w:rPr>
          <w:sz w:val="24"/>
          <w:szCs w:val="24"/>
        </w:rPr>
        <w:t xml:space="preserve">округа </w:t>
      </w:r>
    </w:p>
    <w:p w14:paraId="5FD0DBA9" w14:textId="77777777" w:rsidR="00304E16" w:rsidRPr="00DB4D9F" w:rsidRDefault="00E9120C" w:rsidP="00DB4D9F">
      <w:pPr>
        <w:tabs>
          <w:tab w:val="left" w:pos="851"/>
        </w:tabs>
        <w:jc w:val="both"/>
        <w:rPr>
          <w:sz w:val="24"/>
          <w:szCs w:val="24"/>
        </w:rPr>
      </w:pPr>
      <w:r w:rsidRPr="00DB4D9F">
        <w:rPr>
          <w:sz w:val="24"/>
          <w:szCs w:val="24"/>
        </w:rPr>
        <w:t>Московской области</w:t>
      </w:r>
      <w:r w:rsidR="00C7595E" w:rsidRPr="00DB4D9F">
        <w:rPr>
          <w:sz w:val="24"/>
          <w:szCs w:val="24"/>
        </w:rPr>
        <w:t xml:space="preserve"> «</w:t>
      </w:r>
      <w:r w:rsidR="00A02E81">
        <w:rPr>
          <w:sz w:val="24"/>
          <w:szCs w:val="24"/>
        </w:rPr>
        <w:t>Благоустройство</w:t>
      </w:r>
      <w:r w:rsidR="00304E16" w:rsidRPr="00DB4D9F">
        <w:rPr>
          <w:sz w:val="24"/>
          <w:szCs w:val="24"/>
        </w:rPr>
        <w:t>»</w:t>
      </w:r>
    </w:p>
    <w:p w14:paraId="6A87CDEA" w14:textId="77777777" w:rsidR="007B76DD" w:rsidRPr="00DB4D9F" w:rsidRDefault="007B76DD" w:rsidP="00DB4D9F">
      <w:pPr>
        <w:tabs>
          <w:tab w:val="left" w:pos="851"/>
        </w:tabs>
        <w:jc w:val="both"/>
        <w:rPr>
          <w:sz w:val="24"/>
          <w:szCs w:val="24"/>
        </w:rPr>
      </w:pPr>
    </w:p>
    <w:p w14:paraId="76F37CF2" w14:textId="35345A84" w:rsidR="00304E16" w:rsidRPr="00DB4D9F" w:rsidRDefault="00C479EF" w:rsidP="00DB4D9F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DB4D9F">
        <w:rPr>
          <w:sz w:val="24"/>
          <w:szCs w:val="24"/>
        </w:rPr>
        <w:t xml:space="preserve">В соответствии с Бюджетным кодексом Российской Федерации, Федеральным законом от 12.01.1996 № 7-ФЗ «О некоммерческих организациях», Уставом Павлово-Посадского городского округа Московской области, </w:t>
      </w:r>
      <w:r w:rsidR="007602E8" w:rsidRPr="00DB4D9F">
        <w:rPr>
          <w:sz w:val="24"/>
          <w:szCs w:val="24"/>
        </w:rPr>
        <w:t>р</w:t>
      </w:r>
      <w:r w:rsidR="00881489" w:rsidRPr="00DB4D9F">
        <w:rPr>
          <w:sz w:val="24"/>
          <w:szCs w:val="24"/>
        </w:rPr>
        <w:t>ешени</w:t>
      </w:r>
      <w:r w:rsidR="00031DFD" w:rsidRPr="00DB4D9F">
        <w:rPr>
          <w:sz w:val="24"/>
          <w:szCs w:val="24"/>
        </w:rPr>
        <w:t>я</w:t>
      </w:r>
      <w:r w:rsidR="00881489" w:rsidRPr="00DB4D9F">
        <w:rPr>
          <w:sz w:val="24"/>
          <w:szCs w:val="24"/>
        </w:rPr>
        <w:t>м</w:t>
      </w:r>
      <w:r w:rsidR="00031DFD" w:rsidRPr="00DB4D9F">
        <w:rPr>
          <w:sz w:val="24"/>
          <w:szCs w:val="24"/>
        </w:rPr>
        <w:t>и</w:t>
      </w:r>
      <w:r w:rsidR="00881489" w:rsidRPr="00DB4D9F">
        <w:rPr>
          <w:sz w:val="24"/>
          <w:szCs w:val="24"/>
        </w:rPr>
        <w:t xml:space="preserve"> Совета депутатов </w:t>
      </w:r>
      <w:r w:rsidR="00BF47A2" w:rsidRPr="00DB4D9F">
        <w:rPr>
          <w:sz w:val="24"/>
          <w:szCs w:val="24"/>
        </w:rPr>
        <w:t xml:space="preserve">Павлово-Посадского </w:t>
      </w:r>
      <w:r w:rsidR="00881489" w:rsidRPr="00DB4D9F">
        <w:rPr>
          <w:sz w:val="24"/>
          <w:szCs w:val="24"/>
        </w:rPr>
        <w:t>го</w:t>
      </w:r>
      <w:r w:rsidR="00BF47A2" w:rsidRPr="00DB4D9F">
        <w:rPr>
          <w:sz w:val="24"/>
          <w:szCs w:val="24"/>
        </w:rPr>
        <w:t xml:space="preserve">родского округа </w:t>
      </w:r>
      <w:r w:rsidR="00E30AC2" w:rsidRPr="00DB4D9F">
        <w:rPr>
          <w:sz w:val="24"/>
          <w:szCs w:val="24"/>
        </w:rPr>
        <w:t xml:space="preserve">Московской области </w:t>
      </w:r>
      <w:r w:rsidR="00881489" w:rsidRPr="00DB4D9F">
        <w:rPr>
          <w:sz w:val="24"/>
          <w:szCs w:val="24"/>
        </w:rPr>
        <w:t xml:space="preserve">от </w:t>
      </w:r>
      <w:r w:rsidR="00BF47A2" w:rsidRPr="00DB4D9F">
        <w:rPr>
          <w:sz w:val="24"/>
          <w:szCs w:val="24"/>
          <w:lang w:eastAsia="en-US"/>
        </w:rPr>
        <w:t>31</w:t>
      </w:r>
      <w:r w:rsidR="00431BE7" w:rsidRPr="00DB4D9F">
        <w:rPr>
          <w:sz w:val="24"/>
          <w:szCs w:val="24"/>
          <w:lang w:eastAsia="en-US"/>
        </w:rPr>
        <w:t>.</w:t>
      </w:r>
      <w:r w:rsidR="00BF47A2" w:rsidRPr="00DB4D9F">
        <w:rPr>
          <w:sz w:val="24"/>
          <w:szCs w:val="24"/>
          <w:lang w:eastAsia="en-US"/>
        </w:rPr>
        <w:t>01.2024</w:t>
      </w:r>
      <w:r w:rsidR="00431BE7" w:rsidRPr="00DB4D9F">
        <w:rPr>
          <w:sz w:val="24"/>
          <w:szCs w:val="24"/>
          <w:lang w:eastAsia="en-US"/>
        </w:rPr>
        <w:t xml:space="preserve"> №</w:t>
      </w:r>
      <w:r w:rsidR="00BF47A2" w:rsidRPr="00DB4D9F">
        <w:rPr>
          <w:sz w:val="24"/>
          <w:szCs w:val="24"/>
          <w:lang w:eastAsia="en-US"/>
        </w:rPr>
        <w:t>130/9</w:t>
      </w:r>
      <w:r w:rsidR="00881489" w:rsidRPr="00DB4D9F">
        <w:rPr>
          <w:sz w:val="24"/>
          <w:szCs w:val="24"/>
          <w:lang w:eastAsia="en-US"/>
        </w:rPr>
        <w:t xml:space="preserve"> </w:t>
      </w:r>
      <w:r w:rsidR="007602E8" w:rsidRPr="00DB4D9F">
        <w:rPr>
          <w:sz w:val="24"/>
          <w:szCs w:val="24"/>
        </w:rPr>
        <w:t>«</w:t>
      </w:r>
      <w:r w:rsidR="00881489" w:rsidRPr="00DB4D9F">
        <w:rPr>
          <w:sz w:val="24"/>
          <w:szCs w:val="24"/>
        </w:rPr>
        <w:t>Об утверждении Порядка установления тарифов на услуги (работы), оказываемые (выполняемые) муниципальными учреж</w:t>
      </w:r>
      <w:r w:rsidR="00BF47A2" w:rsidRPr="00DB4D9F">
        <w:rPr>
          <w:sz w:val="24"/>
          <w:szCs w:val="24"/>
        </w:rPr>
        <w:t xml:space="preserve">дениями Павлово-Посадского </w:t>
      </w:r>
      <w:r w:rsidR="00881489" w:rsidRPr="00DB4D9F">
        <w:rPr>
          <w:sz w:val="24"/>
          <w:szCs w:val="24"/>
        </w:rPr>
        <w:t>го</w:t>
      </w:r>
      <w:r w:rsidR="00BF47A2" w:rsidRPr="00DB4D9F">
        <w:rPr>
          <w:sz w:val="24"/>
          <w:szCs w:val="24"/>
        </w:rPr>
        <w:t xml:space="preserve">родского округа </w:t>
      </w:r>
      <w:r w:rsidR="00881489" w:rsidRPr="00DB4D9F">
        <w:rPr>
          <w:sz w:val="24"/>
          <w:szCs w:val="24"/>
        </w:rPr>
        <w:t>Московской области</w:t>
      </w:r>
      <w:r w:rsidR="007602E8" w:rsidRPr="00DB4D9F">
        <w:rPr>
          <w:sz w:val="24"/>
          <w:szCs w:val="24"/>
        </w:rPr>
        <w:t>»</w:t>
      </w:r>
      <w:r w:rsidR="00304E16" w:rsidRPr="00DB4D9F">
        <w:rPr>
          <w:sz w:val="24"/>
          <w:szCs w:val="24"/>
        </w:rPr>
        <w:t xml:space="preserve">, </w:t>
      </w:r>
      <w:r w:rsidR="00FA07AA" w:rsidRPr="00DB4D9F">
        <w:rPr>
          <w:sz w:val="24"/>
          <w:szCs w:val="24"/>
        </w:rPr>
        <w:t xml:space="preserve">Положением об оказании (выполнении) платных услуг (работ), </w:t>
      </w:r>
      <w:r w:rsidR="00A02E81">
        <w:rPr>
          <w:sz w:val="24"/>
          <w:szCs w:val="24"/>
        </w:rPr>
        <w:t>предоставляемых</w:t>
      </w:r>
      <w:r w:rsidR="00FA07AA" w:rsidRPr="00DB4D9F">
        <w:rPr>
          <w:sz w:val="24"/>
          <w:szCs w:val="24"/>
        </w:rPr>
        <w:t xml:space="preserve"> муниципальным бюджетным учреждением Павлово-Посадского городского округа Московской области «</w:t>
      </w:r>
      <w:r w:rsidR="00A02E81">
        <w:rPr>
          <w:sz w:val="24"/>
          <w:szCs w:val="24"/>
        </w:rPr>
        <w:t>Благоустройство</w:t>
      </w:r>
      <w:r w:rsidR="00FA07AA" w:rsidRPr="00DB4D9F">
        <w:rPr>
          <w:sz w:val="24"/>
          <w:szCs w:val="24"/>
        </w:rPr>
        <w:t xml:space="preserve">» утвержденным постановлением Администрации Павлово-Посадского городского округа Московской области от </w:t>
      </w:r>
      <w:r w:rsidR="00A02E81">
        <w:rPr>
          <w:sz w:val="24"/>
          <w:szCs w:val="24"/>
        </w:rPr>
        <w:t>24</w:t>
      </w:r>
      <w:r w:rsidR="00FA07AA" w:rsidRPr="00DB4D9F">
        <w:rPr>
          <w:sz w:val="24"/>
          <w:szCs w:val="24"/>
        </w:rPr>
        <w:t>.1</w:t>
      </w:r>
      <w:r w:rsidR="00A02E81">
        <w:rPr>
          <w:sz w:val="24"/>
          <w:szCs w:val="24"/>
        </w:rPr>
        <w:t>2</w:t>
      </w:r>
      <w:r w:rsidR="00FA07AA" w:rsidRPr="00DB4D9F">
        <w:rPr>
          <w:sz w:val="24"/>
          <w:szCs w:val="24"/>
        </w:rPr>
        <w:t>.2024 №</w:t>
      </w:r>
      <w:r w:rsidR="00CA6CC8" w:rsidRPr="00DB4D9F">
        <w:rPr>
          <w:sz w:val="24"/>
          <w:szCs w:val="24"/>
        </w:rPr>
        <w:t>2</w:t>
      </w:r>
      <w:r w:rsidR="00A02E81">
        <w:rPr>
          <w:sz w:val="24"/>
          <w:szCs w:val="24"/>
        </w:rPr>
        <w:t>9</w:t>
      </w:r>
      <w:r w:rsidR="00CA6CC8" w:rsidRPr="00DB4D9F">
        <w:rPr>
          <w:sz w:val="24"/>
          <w:szCs w:val="24"/>
        </w:rPr>
        <w:t>0</w:t>
      </w:r>
      <w:r w:rsidR="00A02E81">
        <w:rPr>
          <w:sz w:val="24"/>
          <w:szCs w:val="24"/>
        </w:rPr>
        <w:t>7</w:t>
      </w:r>
      <w:r w:rsidR="00940545" w:rsidRPr="00DB4D9F">
        <w:rPr>
          <w:sz w:val="24"/>
          <w:szCs w:val="24"/>
        </w:rPr>
        <w:t>, Перечнем платных услуг</w:t>
      </w:r>
      <w:r w:rsidR="00FA07AA" w:rsidRPr="00DB4D9F">
        <w:rPr>
          <w:sz w:val="24"/>
          <w:szCs w:val="24"/>
        </w:rPr>
        <w:t xml:space="preserve"> (работ)</w:t>
      </w:r>
      <w:r w:rsidR="00940545" w:rsidRPr="00DB4D9F">
        <w:rPr>
          <w:sz w:val="24"/>
          <w:szCs w:val="24"/>
        </w:rPr>
        <w:t xml:space="preserve">, оказываемых </w:t>
      </w:r>
      <w:r w:rsidR="00FA07AA" w:rsidRPr="00DB4D9F">
        <w:rPr>
          <w:sz w:val="24"/>
          <w:szCs w:val="24"/>
        </w:rPr>
        <w:t xml:space="preserve">(выполняемых) </w:t>
      </w:r>
      <w:r w:rsidR="00940545" w:rsidRPr="00DB4D9F">
        <w:rPr>
          <w:sz w:val="24"/>
          <w:szCs w:val="24"/>
        </w:rPr>
        <w:t>муниципальным бюджетным</w:t>
      </w:r>
      <w:r w:rsidR="00FA07AA" w:rsidRPr="00DB4D9F">
        <w:rPr>
          <w:sz w:val="24"/>
          <w:szCs w:val="24"/>
        </w:rPr>
        <w:t xml:space="preserve"> </w:t>
      </w:r>
      <w:r w:rsidR="00940545" w:rsidRPr="00DB4D9F">
        <w:rPr>
          <w:sz w:val="24"/>
          <w:szCs w:val="24"/>
        </w:rPr>
        <w:t>учреждением</w:t>
      </w:r>
      <w:r w:rsidR="00FA07AA" w:rsidRPr="00DB4D9F">
        <w:rPr>
          <w:sz w:val="24"/>
          <w:szCs w:val="24"/>
        </w:rPr>
        <w:t xml:space="preserve"> </w:t>
      </w:r>
      <w:r w:rsidR="00940545" w:rsidRPr="00DB4D9F">
        <w:rPr>
          <w:sz w:val="24"/>
          <w:szCs w:val="24"/>
        </w:rPr>
        <w:t>Павлово-Посадского</w:t>
      </w:r>
      <w:r w:rsidR="00FA07AA" w:rsidRPr="00DB4D9F">
        <w:rPr>
          <w:sz w:val="24"/>
          <w:szCs w:val="24"/>
        </w:rPr>
        <w:t xml:space="preserve"> </w:t>
      </w:r>
      <w:r w:rsidR="00940545" w:rsidRPr="00DB4D9F">
        <w:rPr>
          <w:sz w:val="24"/>
          <w:szCs w:val="24"/>
        </w:rPr>
        <w:t>городского</w:t>
      </w:r>
      <w:r w:rsidR="00FA07AA" w:rsidRPr="00DB4D9F">
        <w:rPr>
          <w:sz w:val="24"/>
          <w:szCs w:val="24"/>
        </w:rPr>
        <w:t xml:space="preserve"> </w:t>
      </w:r>
      <w:r w:rsidR="00940545" w:rsidRPr="00DB4D9F">
        <w:rPr>
          <w:sz w:val="24"/>
          <w:szCs w:val="24"/>
        </w:rPr>
        <w:t>округа</w:t>
      </w:r>
      <w:r w:rsidR="00FA07AA" w:rsidRPr="00DB4D9F">
        <w:rPr>
          <w:sz w:val="24"/>
          <w:szCs w:val="24"/>
        </w:rPr>
        <w:t xml:space="preserve"> </w:t>
      </w:r>
      <w:r w:rsidR="00940545" w:rsidRPr="00DB4D9F">
        <w:rPr>
          <w:sz w:val="24"/>
          <w:szCs w:val="24"/>
        </w:rPr>
        <w:t>Московской</w:t>
      </w:r>
      <w:r w:rsidR="00FA07AA" w:rsidRPr="00DB4D9F">
        <w:rPr>
          <w:sz w:val="24"/>
          <w:szCs w:val="24"/>
        </w:rPr>
        <w:t xml:space="preserve"> </w:t>
      </w:r>
      <w:r w:rsidR="00940545" w:rsidRPr="00DB4D9F">
        <w:rPr>
          <w:sz w:val="24"/>
          <w:szCs w:val="24"/>
        </w:rPr>
        <w:t>области</w:t>
      </w:r>
      <w:r w:rsidR="00FA07AA" w:rsidRPr="00DB4D9F">
        <w:rPr>
          <w:sz w:val="24"/>
          <w:szCs w:val="24"/>
        </w:rPr>
        <w:t xml:space="preserve"> </w:t>
      </w:r>
      <w:r w:rsidR="00940545" w:rsidRPr="00DB4D9F">
        <w:rPr>
          <w:sz w:val="24"/>
          <w:szCs w:val="24"/>
        </w:rPr>
        <w:t>«</w:t>
      </w:r>
      <w:r w:rsidR="001A63DA">
        <w:rPr>
          <w:sz w:val="24"/>
          <w:szCs w:val="24"/>
        </w:rPr>
        <w:t>Благоустройство</w:t>
      </w:r>
      <w:r w:rsidR="00940545" w:rsidRPr="00DB4D9F">
        <w:rPr>
          <w:sz w:val="24"/>
          <w:szCs w:val="24"/>
        </w:rPr>
        <w:t xml:space="preserve">», утвержденным постановлением Администрации Павлово-Посадского городского округа Московской области от </w:t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940545" w:rsidRPr="00DB4D9F">
        <w:rPr>
          <w:sz w:val="24"/>
          <w:szCs w:val="24"/>
        </w:rPr>
        <w:softHyphen/>
      </w:r>
      <w:r w:rsidR="005F6D73">
        <w:rPr>
          <w:sz w:val="24"/>
          <w:szCs w:val="24"/>
        </w:rPr>
        <w:t>13</w:t>
      </w:r>
      <w:r w:rsidR="00940545" w:rsidRPr="00DB4D9F">
        <w:rPr>
          <w:sz w:val="24"/>
          <w:szCs w:val="24"/>
        </w:rPr>
        <w:t>.</w:t>
      </w:r>
      <w:r w:rsidR="00DE2717">
        <w:rPr>
          <w:sz w:val="24"/>
          <w:szCs w:val="24"/>
        </w:rPr>
        <w:t>01</w:t>
      </w:r>
      <w:r w:rsidR="00940545" w:rsidRPr="00DB4D9F">
        <w:rPr>
          <w:sz w:val="24"/>
          <w:szCs w:val="24"/>
        </w:rPr>
        <w:t>.202</w:t>
      </w:r>
      <w:r w:rsidR="00DE2717">
        <w:rPr>
          <w:sz w:val="24"/>
          <w:szCs w:val="24"/>
        </w:rPr>
        <w:t>5</w:t>
      </w:r>
      <w:r w:rsidR="00940545" w:rsidRPr="00DB4D9F">
        <w:rPr>
          <w:sz w:val="24"/>
          <w:szCs w:val="24"/>
        </w:rPr>
        <w:t xml:space="preserve"> №</w:t>
      </w:r>
      <w:r w:rsidR="005F6D73">
        <w:rPr>
          <w:sz w:val="24"/>
          <w:szCs w:val="24"/>
        </w:rPr>
        <w:t>27</w:t>
      </w:r>
      <w:r w:rsidR="00940545" w:rsidRPr="00DB4D9F">
        <w:rPr>
          <w:sz w:val="24"/>
          <w:szCs w:val="24"/>
        </w:rPr>
        <w:t xml:space="preserve">, </w:t>
      </w:r>
      <w:r w:rsidR="00AC21A3" w:rsidRPr="00DB4D9F">
        <w:rPr>
          <w:sz w:val="24"/>
          <w:szCs w:val="24"/>
        </w:rPr>
        <w:t>Порядком расчета тарифов на</w:t>
      </w:r>
      <w:r w:rsidR="00FA07AA" w:rsidRPr="00DB4D9F">
        <w:rPr>
          <w:sz w:val="24"/>
          <w:szCs w:val="24"/>
        </w:rPr>
        <w:t xml:space="preserve"> </w:t>
      </w:r>
      <w:r w:rsidR="00AC21A3" w:rsidRPr="00DB4D9F">
        <w:rPr>
          <w:sz w:val="24"/>
          <w:szCs w:val="24"/>
        </w:rPr>
        <w:t>платные услуги</w:t>
      </w:r>
      <w:r w:rsidR="00FA07AA" w:rsidRPr="00DB4D9F">
        <w:rPr>
          <w:sz w:val="24"/>
          <w:szCs w:val="24"/>
        </w:rPr>
        <w:t xml:space="preserve"> (работы)</w:t>
      </w:r>
      <w:r w:rsidR="00AC21A3" w:rsidRPr="00DB4D9F">
        <w:rPr>
          <w:sz w:val="24"/>
          <w:szCs w:val="24"/>
        </w:rPr>
        <w:t xml:space="preserve">, </w:t>
      </w:r>
      <w:r w:rsidR="00FA07AA" w:rsidRPr="00DB4D9F">
        <w:rPr>
          <w:sz w:val="24"/>
          <w:szCs w:val="24"/>
        </w:rPr>
        <w:t>оказываемые (выполняемые)</w:t>
      </w:r>
      <w:r w:rsidR="00AC21A3" w:rsidRPr="00DB4D9F">
        <w:rPr>
          <w:sz w:val="24"/>
          <w:szCs w:val="24"/>
        </w:rPr>
        <w:t xml:space="preserve"> муниципальным бюджетным учреждением </w:t>
      </w:r>
      <w:r w:rsidR="00940545" w:rsidRPr="00DB4D9F">
        <w:rPr>
          <w:sz w:val="24"/>
          <w:szCs w:val="24"/>
        </w:rPr>
        <w:t xml:space="preserve">Павлово-Посадского </w:t>
      </w:r>
      <w:r w:rsidR="00AC21A3" w:rsidRPr="00DB4D9F">
        <w:rPr>
          <w:sz w:val="24"/>
          <w:szCs w:val="24"/>
        </w:rPr>
        <w:t>городского округа</w:t>
      </w:r>
      <w:r w:rsidR="00940545" w:rsidRPr="00DB4D9F">
        <w:rPr>
          <w:sz w:val="24"/>
          <w:szCs w:val="24"/>
        </w:rPr>
        <w:t xml:space="preserve"> </w:t>
      </w:r>
      <w:r w:rsidR="00AC21A3" w:rsidRPr="00DB4D9F">
        <w:rPr>
          <w:sz w:val="24"/>
          <w:szCs w:val="24"/>
        </w:rPr>
        <w:t>Московской области «</w:t>
      </w:r>
      <w:r w:rsidR="00EE3BBB">
        <w:rPr>
          <w:sz w:val="24"/>
          <w:szCs w:val="24"/>
        </w:rPr>
        <w:t>Благоустройство</w:t>
      </w:r>
      <w:r w:rsidR="00AC21A3" w:rsidRPr="00DB4D9F">
        <w:rPr>
          <w:sz w:val="24"/>
          <w:szCs w:val="24"/>
        </w:rPr>
        <w:t xml:space="preserve">», утвержденным постановлением Администрации </w:t>
      </w:r>
      <w:r w:rsidR="00940545" w:rsidRPr="00DB4D9F">
        <w:rPr>
          <w:sz w:val="24"/>
          <w:szCs w:val="24"/>
        </w:rPr>
        <w:t xml:space="preserve">Павлово-Посадского </w:t>
      </w:r>
      <w:r w:rsidR="00AC21A3" w:rsidRPr="00DB4D9F">
        <w:rPr>
          <w:sz w:val="24"/>
          <w:szCs w:val="24"/>
        </w:rPr>
        <w:t>городского округа</w:t>
      </w:r>
      <w:r w:rsidR="00940545" w:rsidRPr="00DB4D9F">
        <w:rPr>
          <w:sz w:val="24"/>
          <w:szCs w:val="24"/>
        </w:rPr>
        <w:t xml:space="preserve"> </w:t>
      </w:r>
      <w:r w:rsidR="00AC21A3" w:rsidRPr="00DB4D9F">
        <w:rPr>
          <w:sz w:val="24"/>
          <w:szCs w:val="24"/>
        </w:rPr>
        <w:t xml:space="preserve">Московской области от </w:t>
      </w:r>
      <w:r w:rsidR="00EE3BBB">
        <w:rPr>
          <w:sz w:val="24"/>
          <w:szCs w:val="24"/>
        </w:rPr>
        <w:t>25</w:t>
      </w:r>
      <w:r w:rsidR="00AC21A3" w:rsidRPr="00DB4D9F">
        <w:rPr>
          <w:sz w:val="24"/>
          <w:szCs w:val="24"/>
        </w:rPr>
        <w:t>.</w:t>
      </w:r>
      <w:r w:rsidR="00FA07AA" w:rsidRPr="00DB4D9F">
        <w:rPr>
          <w:sz w:val="24"/>
          <w:szCs w:val="24"/>
        </w:rPr>
        <w:t>1</w:t>
      </w:r>
      <w:r w:rsidR="00EE3BBB">
        <w:rPr>
          <w:sz w:val="24"/>
          <w:szCs w:val="24"/>
        </w:rPr>
        <w:t>2</w:t>
      </w:r>
      <w:r w:rsidR="00AC21A3" w:rsidRPr="00DB4D9F">
        <w:rPr>
          <w:sz w:val="24"/>
          <w:szCs w:val="24"/>
        </w:rPr>
        <w:t>.202</w:t>
      </w:r>
      <w:r w:rsidR="00940545" w:rsidRPr="00DB4D9F">
        <w:rPr>
          <w:sz w:val="24"/>
          <w:szCs w:val="24"/>
        </w:rPr>
        <w:t>4</w:t>
      </w:r>
      <w:r w:rsidR="00AC21A3" w:rsidRPr="00DB4D9F">
        <w:rPr>
          <w:sz w:val="24"/>
          <w:szCs w:val="24"/>
        </w:rPr>
        <w:t xml:space="preserve"> №</w:t>
      </w:r>
      <w:r w:rsidR="00CA6CC8" w:rsidRPr="00DB4D9F">
        <w:rPr>
          <w:sz w:val="24"/>
          <w:szCs w:val="24"/>
        </w:rPr>
        <w:t>2</w:t>
      </w:r>
      <w:r w:rsidR="00EE3BBB">
        <w:rPr>
          <w:sz w:val="24"/>
          <w:szCs w:val="24"/>
        </w:rPr>
        <w:t>936</w:t>
      </w:r>
      <w:r w:rsidR="00F43B24" w:rsidRPr="00DB4D9F">
        <w:rPr>
          <w:sz w:val="24"/>
          <w:szCs w:val="24"/>
        </w:rPr>
        <w:t xml:space="preserve">, </w:t>
      </w:r>
    </w:p>
    <w:p w14:paraId="760D422D" w14:textId="77777777" w:rsidR="00304E16" w:rsidRPr="00DB4D9F" w:rsidRDefault="00304E16" w:rsidP="00DB4D9F">
      <w:pPr>
        <w:tabs>
          <w:tab w:val="left" w:pos="851"/>
        </w:tabs>
        <w:ind w:firstLine="851"/>
        <w:jc w:val="center"/>
        <w:rPr>
          <w:sz w:val="24"/>
          <w:szCs w:val="24"/>
        </w:rPr>
      </w:pPr>
    </w:p>
    <w:p w14:paraId="75B0B8B2" w14:textId="77777777" w:rsidR="00304E16" w:rsidRPr="00DB4D9F" w:rsidRDefault="00304E16" w:rsidP="00DB4D9F">
      <w:pPr>
        <w:tabs>
          <w:tab w:val="left" w:pos="851"/>
        </w:tabs>
        <w:ind w:firstLine="851"/>
        <w:jc w:val="center"/>
        <w:rPr>
          <w:sz w:val="24"/>
          <w:szCs w:val="24"/>
        </w:rPr>
      </w:pPr>
      <w:r w:rsidRPr="00DB4D9F">
        <w:rPr>
          <w:sz w:val="24"/>
          <w:szCs w:val="24"/>
        </w:rPr>
        <w:t>ПОСТАНОВЛЯ</w:t>
      </w:r>
      <w:r w:rsidR="004F2074" w:rsidRPr="00DB4D9F">
        <w:rPr>
          <w:sz w:val="24"/>
          <w:szCs w:val="24"/>
        </w:rPr>
        <w:t>ЕТ</w:t>
      </w:r>
      <w:r w:rsidRPr="00DB4D9F">
        <w:rPr>
          <w:sz w:val="24"/>
          <w:szCs w:val="24"/>
        </w:rPr>
        <w:t>:</w:t>
      </w:r>
    </w:p>
    <w:p w14:paraId="17AA8AB7" w14:textId="77777777" w:rsidR="00304E16" w:rsidRPr="00DB4D9F" w:rsidRDefault="00304E16" w:rsidP="00DB4D9F">
      <w:pPr>
        <w:tabs>
          <w:tab w:val="left" w:pos="851"/>
        </w:tabs>
        <w:ind w:firstLine="851"/>
        <w:jc w:val="both"/>
        <w:rPr>
          <w:sz w:val="24"/>
          <w:szCs w:val="24"/>
        </w:rPr>
      </w:pPr>
    </w:p>
    <w:p w14:paraId="04984050" w14:textId="77777777" w:rsidR="00DB4D9F" w:rsidRPr="00DB4D9F" w:rsidRDefault="00304E16" w:rsidP="00EE3BBB">
      <w:pPr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sz w:val="24"/>
          <w:szCs w:val="24"/>
        </w:rPr>
      </w:pPr>
      <w:r w:rsidRPr="00DB4D9F">
        <w:rPr>
          <w:sz w:val="24"/>
          <w:szCs w:val="24"/>
        </w:rPr>
        <w:t xml:space="preserve">Утвердить </w:t>
      </w:r>
      <w:r w:rsidR="00D825DA" w:rsidRPr="00DB4D9F">
        <w:rPr>
          <w:sz w:val="24"/>
          <w:szCs w:val="24"/>
        </w:rPr>
        <w:t>тарифы</w:t>
      </w:r>
      <w:r w:rsidRPr="00DB4D9F">
        <w:rPr>
          <w:sz w:val="24"/>
          <w:szCs w:val="24"/>
        </w:rPr>
        <w:t xml:space="preserve"> на</w:t>
      </w:r>
      <w:r w:rsidR="00FA07AA" w:rsidRPr="00DB4D9F">
        <w:rPr>
          <w:sz w:val="24"/>
          <w:szCs w:val="24"/>
        </w:rPr>
        <w:t xml:space="preserve"> </w:t>
      </w:r>
      <w:r w:rsidRPr="00DB4D9F">
        <w:rPr>
          <w:sz w:val="24"/>
          <w:szCs w:val="24"/>
        </w:rPr>
        <w:t>п</w:t>
      </w:r>
      <w:r w:rsidR="000F1692" w:rsidRPr="00DB4D9F">
        <w:rPr>
          <w:sz w:val="24"/>
          <w:szCs w:val="24"/>
        </w:rPr>
        <w:t>латные услуги</w:t>
      </w:r>
      <w:r w:rsidR="00FA07AA" w:rsidRPr="00DB4D9F">
        <w:rPr>
          <w:sz w:val="24"/>
          <w:szCs w:val="24"/>
        </w:rPr>
        <w:t xml:space="preserve"> (работы)</w:t>
      </w:r>
      <w:r w:rsidR="000F1692" w:rsidRPr="00DB4D9F">
        <w:rPr>
          <w:sz w:val="24"/>
          <w:szCs w:val="24"/>
        </w:rPr>
        <w:t>, оказываемые</w:t>
      </w:r>
      <w:r w:rsidR="003850FB" w:rsidRPr="00DB4D9F">
        <w:rPr>
          <w:sz w:val="24"/>
          <w:szCs w:val="24"/>
        </w:rPr>
        <w:t xml:space="preserve"> </w:t>
      </w:r>
      <w:r w:rsidR="00FA07AA" w:rsidRPr="00DB4D9F">
        <w:rPr>
          <w:sz w:val="24"/>
          <w:szCs w:val="24"/>
        </w:rPr>
        <w:t xml:space="preserve">(выполняемые) </w:t>
      </w:r>
      <w:r w:rsidR="003850FB" w:rsidRPr="00DB4D9F">
        <w:rPr>
          <w:sz w:val="24"/>
          <w:szCs w:val="24"/>
        </w:rPr>
        <w:t>м</w:t>
      </w:r>
      <w:r w:rsidRPr="00DB4D9F">
        <w:rPr>
          <w:sz w:val="24"/>
          <w:szCs w:val="24"/>
        </w:rPr>
        <w:t xml:space="preserve">униципальным бюджетным учреждением </w:t>
      </w:r>
      <w:r w:rsidR="00B51CCE" w:rsidRPr="00DB4D9F">
        <w:rPr>
          <w:sz w:val="24"/>
          <w:szCs w:val="24"/>
        </w:rPr>
        <w:t xml:space="preserve">Павлово-Посадского </w:t>
      </w:r>
      <w:r w:rsidR="006D7CD5" w:rsidRPr="00DB4D9F">
        <w:rPr>
          <w:sz w:val="24"/>
          <w:szCs w:val="24"/>
        </w:rPr>
        <w:t>город</w:t>
      </w:r>
      <w:r w:rsidR="00B51CCE" w:rsidRPr="00DB4D9F">
        <w:rPr>
          <w:sz w:val="24"/>
          <w:szCs w:val="24"/>
        </w:rPr>
        <w:t xml:space="preserve">ского округа </w:t>
      </w:r>
      <w:r w:rsidRPr="00DB4D9F">
        <w:rPr>
          <w:sz w:val="24"/>
          <w:szCs w:val="24"/>
        </w:rPr>
        <w:t>Московской области «</w:t>
      </w:r>
      <w:r w:rsidR="00EE3BBB">
        <w:rPr>
          <w:sz w:val="24"/>
          <w:szCs w:val="24"/>
        </w:rPr>
        <w:t>Благоустройство</w:t>
      </w:r>
      <w:r w:rsidR="00AC21A3" w:rsidRPr="00DB4D9F">
        <w:rPr>
          <w:sz w:val="24"/>
          <w:szCs w:val="24"/>
        </w:rPr>
        <w:t>» (прилагаю</w:t>
      </w:r>
      <w:r w:rsidRPr="00DB4D9F">
        <w:rPr>
          <w:sz w:val="24"/>
          <w:szCs w:val="24"/>
        </w:rPr>
        <w:t>тся).</w:t>
      </w:r>
    </w:p>
    <w:p w14:paraId="0349F1E4" w14:textId="77777777" w:rsidR="009B7147" w:rsidRPr="009B7147" w:rsidRDefault="00B40F10" w:rsidP="00E65BE9">
      <w:pPr>
        <w:numPr>
          <w:ilvl w:val="0"/>
          <w:numId w:val="1"/>
        </w:numPr>
        <w:ind w:left="0" w:firstLine="567"/>
        <w:jc w:val="both"/>
        <w:rPr>
          <w:sz w:val="24"/>
        </w:rPr>
      </w:pPr>
      <w:r>
        <w:rPr>
          <w:sz w:val="24"/>
          <w:szCs w:val="24"/>
        </w:rPr>
        <w:t>Признать утратившими силу</w:t>
      </w:r>
      <w:r w:rsidR="009B7147">
        <w:rPr>
          <w:sz w:val="24"/>
          <w:szCs w:val="24"/>
        </w:rPr>
        <w:t>:</w:t>
      </w:r>
    </w:p>
    <w:p w14:paraId="22C9A312" w14:textId="77777777" w:rsidR="009B7147" w:rsidRDefault="009B7147" w:rsidP="009B7147">
      <w:pPr>
        <w:jc w:val="both"/>
        <w:rPr>
          <w:sz w:val="24"/>
        </w:rPr>
      </w:pPr>
      <w:r>
        <w:rPr>
          <w:sz w:val="24"/>
          <w:szCs w:val="24"/>
        </w:rPr>
        <w:t>-</w:t>
      </w:r>
      <w:r w:rsidR="00B40F10">
        <w:rPr>
          <w:sz w:val="24"/>
          <w:szCs w:val="24"/>
        </w:rPr>
        <w:t xml:space="preserve"> п</w:t>
      </w:r>
      <w:r w:rsidR="00DB4D9F" w:rsidRPr="00DB4D9F">
        <w:rPr>
          <w:sz w:val="24"/>
          <w:szCs w:val="24"/>
        </w:rPr>
        <w:t>остановлени</w:t>
      </w:r>
      <w:r>
        <w:rPr>
          <w:sz w:val="24"/>
          <w:szCs w:val="24"/>
        </w:rPr>
        <w:t>е</w:t>
      </w:r>
      <w:r w:rsidR="00DB4D9F" w:rsidRPr="00DB4D9F">
        <w:rPr>
          <w:sz w:val="24"/>
          <w:szCs w:val="24"/>
        </w:rPr>
        <w:t xml:space="preserve"> Администрации </w:t>
      </w:r>
      <w:r w:rsidR="00064745">
        <w:rPr>
          <w:sz w:val="24"/>
          <w:szCs w:val="24"/>
        </w:rPr>
        <w:t>Павлово-Посадского городского округа Московской области</w:t>
      </w:r>
      <w:r w:rsidR="00DB4D9F" w:rsidRPr="00DB4D9F">
        <w:rPr>
          <w:sz w:val="24"/>
          <w:szCs w:val="24"/>
        </w:rPr>
        <w:t xml:space="preserve"> от </w:t>
      </w:r>
      <w:r w:rsidR="00B9745D">
        <w:rPr>
          <w:sz w:val="24"/>
          <w:szCs w:val="24"/>
        </w:rPr>
        <w:t>14</w:t>
      </w:r>
      <w:r w:rsidR="00DB4D9F" w:rsidRPr="00DB4D9F">
        <w:rPr>
          <w:sz w:val="24"/>
          <w:szCs w:val="24"/>
        </w:rPr>
        <w:t>.</w:t>
      </w:r>
      <w:r w:rsidR="00DE2717">
        <w:rPr>
          <w:sz w:val="24"/>
          <w:szCs w:val="24"/>
        </w:rPr>
        <w:t>0</w:t>
      </w:r>
      <w:r w:rsidR="00EE3BBB">
        <w:rPr>
          <w:sz w:val="24"/>
          <w:szCs w:val="24"/>
        </w:rPr>
        <w:t>1</w:t>
      </w:r>
      <w:r w:rsidR="00DB4D9F" w:rsidRPr="00DB4D9F">
        <w:rPr>
          <w:sz w:val="24"/>
          <w:szCs w:val="24"/>
        </w:rPr>
        <w:t>.20</w:t>
      </w:r>
      <w:r w:rsidR="00B9745D">
        <w:rPr>
          <w:sz w:val="24"/>
          <w:szCs w:val="24"/>
        </w:rPr>
        <w:t>25</w:t>
      </w:r>
      <w:r w:rsidR="00DB4D9F" w:rsidRPr="00DB4D9F">
        <w:rPr>
          <w:sz w:val="24"/>
          <w:szCs w:val="24"/>
        </w:rPr>
        <w:t xml:space="preserve"> №</w:t>
      </w:r>
      <w:r w:rsidR="00B9745D">
        <w:rPr>
          <w:sz w:val="24"/>
          <w:szCs w:val="24"/>
        </w:rPr>
        <w:t>35</w:t>
      </w:r>
      <w:r w:rsidR="00DB4D9F" w:rsidRPr="00DB4D9F">
        <w:rPr>
          <w:sz w:val="24"/>
          <w:szCs w:val="24"/>
        </w:rPr>
        <w:t xml:space="preserve"> «</w:t>
      </w:r>
      <w:r w:rsidR="00EE3BBB" w:rsidRPr="00EE3BBB">
        <w:rPr>
          <w:sz w:val="24"/>
        </w:rPr>
        <w:t xml:space="preserve">Об утверждении </w:t>
      </w:r>
      <w:r w:rsidR="00B9745D">
        <w:rPr>
          <w:sz w:val="24"/>
        </w:rPr>
        <w:t>т</w:t>
      </w:r>
      <w:r w:rsidR="00EE3BBB" w:rsidRPr="00EE3BBB">
        <w:rPr>
          <w:sz w:val="24"/>
        </w:rPr>
        <w:t xml:space="preserve">арифов на </w:t>
      </w:r>
      <w:r w:rsidR="00B9745D">
        <w:rPr>
          <w:sz w:val="24"/>
        </w:rPr>
        <w:t>платные</w:t>
      </w:r>
      <w:r w:rsidR="00EE3BBB" w:rsidRPr="00EE3BBB">
        <w:rPr>
          <w:sz w:val="24"/>
        </w:rPr>
        <w:t xml:space="preserve"> услуг</w:t>
      </w:r>
      <w:r w:rsidR="00B9745D">
        <w:rPr>
          <w:sz w:val="24"/>
        </w:rPr>
        <w:t>и</w:t>
      </w:r>
      <w:r w:rsidR="00EE3BBB" w:rsidRPr="00EE3BBB">
        <w:rPr>
          <w:sz w:val="24"/>
        </w:rPr>
        <w:t xml:space="preserve"> (работ</w:t>
      </w:r>
      <w:r w:rsidR="00B9745D">
        <w:rPr>
          <w:sz w:val="24"/>
        </w:rPr>
        <w:t>ы), оказываемые (выполняемые) муниципальным бюджетным учреждением Павлово-Посадского городского округа Московской области «Благоустройство»</w:t>
      </w:r>
      <w:r>
        <w:rPr>
          <w:sz w:val="24"/>
        </w:rPr>
        <w:t>;</w:t>
      </w:r>
    </w:p>
    <w:p w14:paraId="332D9269" w14:textId="77777777" w:rsidR="009B7147" w:rsidRDefault="009B7147" w:rsidP="009B7147">
      <w:pPr>
        <w:jc w:val="both"/>
        <w:rPr>
          <w:sz w:val="24"/>
        </w:rPr>
      </w:pPr>
      <w:r>
        <w:rPr>
          <w:sz w:val="24"/>
        </w:rPr>
        <w:lastRenderedPageBreak/>
        <w:t>-</w:t>
      </w:r>
      <w:r w:rsidR="00B9745D">
        <w:rPr>
          <w:sz w:val="24"/>
        </w:rPr>
        <w:t xml:space="preserve"> </w:t>
      </w:r>
      <w:r>
        <w:rPr>
          <w:sz w:val="24"/>
          <w:szCs w:val="24"/>
        </w:rPr>
        <w:t>п</w:t>
      </w:r>
      <w:r w:rsidRPr="00DB4D9F">
        <w:rPr>
          <w:sz w:val="24"/>
          <w:szCs w:val="24"/>
        </w:rPr>
        <w:t>остановлени</w:t>
      </w:r>
      <w:r>
        <w:rPr>
          <w:sz w:val="24"/>
          <w:szCs w:val="24"/>
        </w:rPr>
        <w:t>е</w:t>
      </w:r>
      <w:r w:rsidRPr="00DB4D9F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>Павлово-Посадского городского округа Московской области</w:t>
      </w:r>
      <w:r w:rsidRPr="00DB4D9F">
        <w:rPr>
          <w:sz w:val="24"/>
          <w:szCs w:val="24"/>
        </w:rPr>
        <w:t xml:space="preserve"> </w:t>
      </w:r>
      <w:r w:rsidR="00B9745D">
        <w:rPr>
          <w:sz w:val="24"/>
        </w:rPr>
        <w:t xml:space="preserve">от </w:t>
      </w:r>
      <w:r w:rsidR="00171ECF">
        <w:rPr>
          <w:sz w:val="24"/>
        </w:rPr>
        <w:t>25.08.2025 №1552 «О внесении изменений в тарифы на платные услуги (работы), оказываемые (выполняемые)</w:t>
      </w:r>
      <w:r w:rsidR="00171ECF" w:rsidRPr="00171ECF">
        <w:rPr>
          <w:sz w:val="24"/>
        </w:rPr>
        <w:t xml:space="preserve"> </w:t>
      </w:r>
      <w:r w:rsidR="00171ECF">
        <w:rPr>
          <w:sz w:val="24"/>
        </w:rPr>
        <w:t>муниципальным бюджетным учреждением Павлово-Посадского городского округа Московской области «Благоустройство»</w:t>
      </w:r>
      <w:r>
        <w:rPr>
          <w:sz w:val="24"/>
        </w:rPr>
        <w:t>;</w:t>
      </w:r>
    </w:p>
    <w:p w14:paraId="1111D39C" w14:textId="13AF3F92" w:rsidR="00E65BE9" w:rsidRDefault="009B7147" w:rsidP="009B7147">
      <w:pPr>
        <w:jc w:val="both"/>
        <w:rPr>
          <w:sz w:val="24"/>
        </w:rPr>
      </w:pPr>
      <w:r>
        <w:rPr>
          <w:sz w:val="24"/>
          <w:szCs w:val="24"/>
        </w:rPr>
        <w:t>- п</w:t>
      </w:r>
      <w:r w:rsidRPr="00DB4D9F">
        <w:rPr>
          <w:sz w:val="24"/>
          <w:szCs w:val="24"/>
        </w:rPr>
        <w:t>остановлени</w:t>
      </w:r>
      <w:r>
        <w:rPr>
          <w:sz w:val="24"/>
          <w:szCs w:val="24"/>
        </w:rPr>
        <w:t>е</w:t>
      </w:r>
      <w:r w:rsidRPr="00DB4D9F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>Павлово-Посадского городского округа Московской области</w:t>
      </w:r>
      <w:r w:rsidR="00171ECF">
        <w:rPr>
          <w:sz w:val="24"/>
        </w:rPr>
        <w:t xml:space="preserve"> от 15.10.2025 №1924 «О внесении изменений в тарифы на</w:t>
      </w:r>
      <w:r w:rsidR="002905C8">
        <w:rPr>
          <w:sz w:val="24"/>
        </w:rPr>
        <w:t xml:space="preserve"> </w:t>
      </w:r>
      <w:r w:rsidR="00171ECF">
        <w:rPr>
          <w:sz w:val="24"/>
        </w:rPr>
        <w:t>платные услуги (работы)</w:t>
      </w:r>
      <w:r w:rsidR="002905C8">
        <w:rPr>
          <w:sz w:val="24"/>
        </w:rPr>
        <w:t xml:space="preserve"> </w:t>
      </w:r>
      <w:r w:rsidR="00171ECF">
        <w:rPr>
          <w:sz w:val="24"/>
        </w:rPr>
        <w:t>оказываемые (выполняемые)</w:t>
      </w:r>
      <w:r w:rsidR="00171ECF" w:rsidRPr="00171ECF">
        <w:rPr>
          <w:sz w:val="24"/>
        </w:rPr>
        <w:t xml:space="preserve"> </w:t>
      </w:r>
      <w:r w:rsidR="00171ECF">
        <w:rPr>
          <w:sz w:val="24"/>
        </w:rPr>
        <w:t>муниципальным бюджетным учреждением Павлово-Посадского городского округа Московской области «Благоустройство»</w:t>
      </w:r>
      <w:r w:rsidR="00DB4D9F" w:rsidRPr="00DB4D9F">
        <w:rPr>
          <w:sz w:val="24"/>
          <w:szCs w:val="24"/>
        </w:rPr>
        <w:t>.</w:t>
      </w:r>
    </w:p>
    <w:p w14:paraId="38A0B667" w14:textId="77777777" w:rsidR="00E65BE9" w:rsidRDefault="00E65BE9" w:rsidP="00E65BE9">
      <w:pPr>
        <w:numPr>
          <w:ilvl w:val="0"/>
          <w:numId w:val="1"/>
        </w:numPr>
        <w:ind w:left="0" w:firstLine="567"/>
        <w:jc w:val="both"/>
        <w:rPr>
          <w:sz w:val="24"/>
        </w:rPr>
      </w:pPr>
      <w:r w:rsidRPr="00E65BE9">
        <w:rPr>
          <w:sz w:val="24"/>
          <w:szCs w:val="24"/>
        </w:rPr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PAVPOS.RU.</w:t>
      </w:r>
    </w:p>
    <w:p w14:paraId="04BBE7FF" w14:textId="6F2B5C86" w:rsidR="00E65BE9" w:rsidRDefault="009B7147" w:rsidP="00E65BE9">
      <w:pPr>
        <w:numPr>
          <w:ilvl w:val="0"/>
          <w:numId w:val="1"/>
        </w:numPr>
        <w:ind w:left="0" w:firstLine="567"/>
        <w:jc w:val="both"/>
        <w:rPr>
          <w:sz w:val="24"/>
        </w:rPr>
      </w:pPr>
      <w:r w:rsidRPr="009B7147">
        <w:rPr>
          <w:sz w:val="24"/>
          <w:szCs w:val="24"/>
        </w:rPr>
        <w:t xml:space="preserve">Настоящее постановление вступает в силу со дня </w:t>
      </w:r>
      <w:r w:rsidR="00422E5E">
        <w:rPr>
          <w:sz w:val="24"/>
          <w:szCs w:val="24"/>
        </w:rPr>
        <w:t xml:space="preserve">его официального </w:t>
      </w:r>
      <w:r w:rsidRPr="009B7147">
        <w:rPr>
          <w:sz w:val="24"/>
          <w:szCs w:val="24"/>
        </w:rPr>
        <w:t>опубликования</w:t>
      </w:r>
      <w:r w:rsidR="00DB4D9F" w:rsidRPr="00E65BE9">
        <w:rPr>
          <w:sz w:val="24"/>
          <w:szCs w:val="24"/>
        </w:rPr>
        <w:t>.</w:t>
      </w:r>
    </w:p>
    <w:p w14:paraId="4279389A" w14:textId="0481DB04" w:rsidR="00D37D02" w:rsidRPr="00E65BE9" w:rsidRDefault="00D37D02" w:rsidP="00E65BE9">
      <w:pPr>
        <w:numPr>
          <w:ilvl w:val="0"/>
          <w:numId w:val="1"/>
        </w:numPr>
        <w:ind w:left="0" w:firstLine="567"/>
        <w:jc w:val="both"/>
        <w:rPr>
          <w:sz w:val="24"/>
        </w:rPr>
      </w:pPr>
      <w:r w:rsidRPr="00E65BE9">
        <w:rPr>
          <w:sz w:val="24"/>
          <w:szCs w:val="24"/>
        </w:rPr>
        <w:t>Контроль за исполнением настоящего постановления возложить на</w:t>
      </w:r>
      <w:r w:rsidR="004F2074" w:rsidRPr="00E65BE9">
        <w:rPr>
          <w:sz w:val="24"/>
          <w:szCs w:val="24"/>
        </w:rPr>
        <w:t xml:space="preserve"> </w:t>
      </w:r>
      <w:r w:rsidRPr="00E65BE9">
        <w:rPr>
          <w:sz w:val="24"/>
          <w:szCs w:val="24"/>
        </w:rPr>
        <w:t>замести</w:t>
      </w:r>
      <w:r w:rsidR="005A1906" w:rsidRPr="00E65BE9">
        <w:rPr>
          <w:sz w:val="24"/>
          <w:szCs w:val="24"/>
        </w:rPr>
        <w:t xml:space="preserve">теля Главы </w:t>
      </w:r>
      <w:r w:rsidRPr="00E65BE9">
        <w:rPr>
          <w:sz w:val="24"/>
          <w:szCs w:val="24"/>
        </w:rPr>
        <w:t>Павлово-Посадского городского округа Московской области</w:t>
      </w:r>
      <w:r w:rsidR="004F2074" w:rsidRPr="00E65BE9">
        <w:rPr>
          <w:sz w:val="24"/>
          <w:szCs w:val="24"/>
        </w:rPr>
        <w:t xml:space="preserve"> Ордова И.С.</w:t>
      </w:r>
    </w:p>
    <w:p w14:paraId="3F7D30F4" w14:textId="77777777" w:rsidR="00D37D02" w:rsidRPr="00DB4D9F" w:rsidRDefault="00D37D02" w:rsidP="00DB4D9F">
      <w:pPr>
        <w:autoSpaceDE w:val="0"/>
        <w:autoSpaceDN w:val="0"/>
        <w:jc w:val="both"/>
        <w:rPr>
          <w:sz w:val="24"/>
          <w:szCs w:val="24"/>
        </w:rPr>
      </w:pPr>
      <w:r w:rsidRPr="00DB4D9F">
        <w:rPr>
          <w:sz w:val="24"/>
          <w:szCs w:val="24"/>
        </w:rPr>
        <w:t xml:space="preserve">             </w:t>
      </w:r>
    </w:p>
    <w:p w14:paraId="40CBE5A5" w14:textId="77777777" w:rsidR="00D37D02" w:rsidRPr="00DB4D9F" w:rsidRDefault="00D37D02" w:rsidP="00DB4D9F">
      <w:pPr>
        <w:autoSpaceDE w:val="0"/>
        <w:autoSpaceDN w:val="0"/>
        <w:jc w:val="both"/>
        <w:rPr>
          <w:sz w:val="24"/>
          <w:szCs w:val="24"/>
        </w:rPr>
      </w:pPr>
    </w:p>
    <w:p w14:paraId="6935BF15" w14:textId="77777777" w:rsidR="004F2074" w:rsidRPr="00DB4D9F" w:rsidRDefault="004F2074" w:rsidP="00DB4D9F">
      <w:pPr>
        <w:autoSpaceDE w:val="0"/>
        <w:autoSpaceDN w:val="0"/>
        <w:jc w:val="both"/>
        <w:rPr>
          <w:sz w:val="24"/>
          <w:szCs w:val="24"/>
        </w:rPr>
      </w:pPr>
    </w:p>
    <w:p w14:paraId="4DF08828" w14:textId="77777777" w:rsidR="00D37D02" w:rsidRPr="00DB4D9F" w:rsidRDefault="00D37D02" w:rsidP="00DB4D9F">
      <w:pPr>
        <w:autoSpaceDE w:val="0"/>
        <w:autoSpaceDN w:val="0"/>
        <w:jc w:val="both"/>
        <w:rPr>
          <w:sz w:val="24"/>
          <w:szCs w:val="24"/>
        </w:rPr>
      </w:pPr>
      <w:r w:rsidRPr="00DB4D9F">
        <w:rPr>
          <w:sz w:val="24"/>
          <w:szCs w:val="24"/>
        </w:rPr>
        <w:t xml:space="preserve">         </w:t>
      </w:r>
    </w:p>
    <w:p w14:paraId="7015E6E2" w14:textId="77777777" w:rsidR="004E3CC5" w:rsidRPr="004E3CC5" w:rsidRDefault="004E3CC5" w:rsidP="004E3CC5">
      <w:pPr>
        <w:widowControl w:val="0"/>
        <w:snapToGrid w:val="0"/>
        <w:jc w:val="both"/>
        <w:rPr>
          <w:color w:val="000000"/>
          <w:sz w:val="24"/>
          <w:szCs w:val="24"/>
        </w:rPr>
      </w:pPr>
      <w:r w:rsidRPr="004E3CC5">
        <w:rPr>
          <w:color w:val="000000"/>
          <w:sz w:val="24"/>
          <w:szCs w:val="24"/>
        </w:rPr>
        <w:t>Временно исполняющий полномочия</w:t>
      </w:r>
    </w:p>
    <w:p w14:paraId="134752FB" w14:textId="6664132F" w:rsidR="004E3CC5" w:rsidRPr="004E3CC5" w:rsidRDefault="004E3CC5" w:rsidP="004E3CC5">
      <w:pPr>
        <w:widowControl w:val="0"/>
        <w:snapToGrid w:val="0"/>
        <w:jc w:val="both"/>
        <w:rPr>
          <w:sz w:val="24"/>
          <w:szCs w:val="24"/>
        </w:rPr>
      </w:pPr>
      <w:r w:rsidRPr="004E3CC5">
        <w:rPr>
          <w:color w:val="000000"/>
          <w:sz w:val="24"/>
          <w:szCs w:val="24"/>
        </w:rPr>
        <w:t>Главы городского округа                                                                                                   С.В. Балашов</w:t>
      </w:r>
    </w:p>
    <w:p w14:paraId="324729CC" w14:textId="77777777" w:rsidR="004E3CC5" w:rsidRPr="004E3CC5" w:rsidRDefault="004E3CC5" w:rsidP="004E3CC5">
      <w:pPr>
        <w:tabs>
          <w:tab w:val="left" w:pos="851"/>
        </w:tabs>
        <w:ind w:firstLine="851"/>
        <w:jc w:val="both"/>
        <w:rPr>
          <w:sz w:val="24"/>
          <w:szCs w:val="24"/>
        </w:rPr>
      </w:pPr>
    </w:p>
    <w:p w14:paraId="6F1B3CF1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02FDCE7C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5DE711EF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04A7E216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37990B75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05595A74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4FEFCA8A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3D39E507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71140FA9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29A9C998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71A7A827" w14:textId="2840D595" w:rsidR="004E3CC5" w:rsidRDefault="004E3CC5" w:rsidP="004E3CC5">
      <w:pPr>
        <w:jc w:val="both"/>
        <w:rPr>
          <w:sz w:val="24"/>
          <w:szCs w:val="24"/>
        </w:rPr>
      </w:pPr>
    </w:p>
    <w:p w14:paraId="5A4E70FF" w14:textId="0E51C580" w:rsidR="004E3CC5" w:rsidRDefault="004E3CC5" w:rsidP="004E3CC5">
      <w:pPr>
        <w:jc w:val="both"/>
        <w:rPr>
          <w:sz w:val="24"/>
          <w:szCs w:val="24"/>
        </w:rPr>
      </w:pPr>
    </w:p>
    <w:p w14:paraId="72127153" w14:textId="48927556" w:rsidR="004E3CC5" w:rsidRDefault="004E3CC5" w:rsidP="004E3CC5">
      <w:pPr>
        <w:jc w:val="both"/>
        <w:rPr>
          <w:sz w:val="24"/>
          <w:szCs w:val="24"/>
        </w:rPr>
      </w:pPr>
    </w:p>
    <w:p w14:paraId="35AC4B92" w14:textId="2DDBE606" w:rsidR="004E3CC5" w:rsidRDefault="004E3CC5" w:rsidP="004E3CC5">
      <w:pPr>
        <w:jc w:val="both"/>
        <w:rPr>
          <w:sz w:val="24"/>
          <w:szCs w:val="24"/>
        </w:rPr>
      </w:pPr>
    </w:p>
    <w:p w14:paraId="681440AE" w14:textId="6C023E82" w:rsidR="004E3CC5" w:rsidRDefault="004E3CC5" w:rsidP="004E3CC5">
      <w:pPr>
        <w:jc w:val="both"/>
        <w:rPr>
          <w:sz w:val="24"/>
          <w:szCs w:val="24"/>
        </w:rPr>
      </w:pPr>
    </w:p>
    <w:p w14:paraId="2D24DF43" w14:textId="7A95E5AD" w:rsidR="004E3CC5" w:rsidRDefault="004E3CC5" w:rsidP="004E3CC5">
      <w:pPr>
        <w:jc w:val="both"/>
        <w:rPr>
          <w:sz w:val="24"/>
          <w:szCs w:val="24"/>
        </w:rPr>
      </w:pPr>
    </w:p>
    <w:p w14:paraId="639923F8" w14:textId="0505C055" w:rsidR="004E3CC5" w:rsidRDefault="004E3CC5" w:rsidP="004E3CC5">
      <w:pPr>
        <w:jc w:val="both"/>
        <w:rPr>
          <w:sz w:val="24"/>
          <w:szCs w:val="24"/>
        </w:rPr>
      </w:pPr>
    </w:p>
    <w:p w14:paraId="48B02B2F" w14:textId="29758DA8" w:rsidR="004E3CC5" w:rsidRDefault="004E3CC5" w:rsidP="004E3CC5">
      <w:pPr>
        <w:jc w:val="both"/>
        <w:rPr>
          <w:sz w:val="24"/>
          <w:szCs w:val="24"/>
        </w:rPr>
      </w:pPr>
    </w:p>
    <w:p w14:paraId="1DC828DF" w14:textId="22D4A764" w:rsidR="004E3CC5" w:rsidRDefault="004E3CC5" w:rsidP="004E3CC5">
      <w:pPr>
        <w:jc w:val="both"/>
        <w:rPr>
          <w:sz w:val="24"/>
          <w:szCs w:val="24"/>
        </w:rPr>
      </w:pPr>
    </w:p>
    <w:p w14:paraId="53265987" w14:textId="014584B6" w:rsidR="004E3CC5" w:rsidRDefault="004E3CC5" w:rsidP="004E3CC5">
      <w:pPr>
        <w:jc w:val="both"/>
        <w:rPr>
          <w:sz w:val="24"/>
          <w:szCs w:val="24"/>
        </w:rPr>
      </w:pPr>
    </w:p>
    <w:p w14:paraId="6300E679" w14:textId="34969E2E" w:rsidR="004E3CC5" w:rsidRDefault="004E3CC5" w:rsidP="004E3CC5">
      <w:pPr>
        <w:jc w:val="both"/>
        <w:rPr>
          <w:sz w:val="24"/>
          <w:szCs w:val="24"/>
        </w:rPr>
      </w:pPr>
    </w:p>
    <w:p w14:paraId="113F1112" w14:textId="3B7EA885" w:rsidR="004E3CC5" w:rsidRDefault="004E3CC5" w:rsidP="004E3CC5">
      <w:pPr>
        <w:jc w:val="both"/>
        <w:rPr>
          <w:sz w:val="24"/>
          <w:szCs w:val="24"/>
        </w:rPr>
      </w:pPr>
    </w:p>
    <w:p w14:paraId="0513CD03" w14:textId="63ACA5A2" w:rsidR="004E3CC5" w:rsidRDefault="004E3CC5" w:rsidP="004E3CC5">
      <w:pPr>
        <w:jc w:val="both"/>
        <w:rPr>
          <w:sz w:val="24"/>
          <w:szCs w:val="24"/>
        </w:rPr>
      </w:pPr>
    </w:p>
    <w:p w14:paraId="73D02972" w14:textId="3C783D16" w:rsidR="004E3CC5" w:rsidRDefault="004E3CC5" w:rsidP="004E3CC5">
      <w:pPr>
        <w:jc w:val="both"/>
        <w:rPr>
          <w:sz w:val="24"/>
          <w:szCs w:val="24"/>
        </w:rPr>
      </w:pPr>
    </w:p>
    <w:p w14:paraId="6BCC5546" w14:textId="18F047EE" w:rsidR="002D3152" w:rsidRDefault="002D3152" w:rsidP="004E3CC5">
      <w:pPr>
        <w:jc w:val="both"/>
        <w:rPr>
          <w:sz w:val="24"/>
          <w:szCs w:val="24"/>
        </w:rPr>
      </w:pPr>
    </w:p>
    <w:p w14:paraId="550445B5" w14:textId="77777777" w:rsidR="002D3152" w:rsidRDefault="002D3152" w:rsidP="004E3CC5">
      <w:pPr>
        <w:jc w:val="both"/>
        <w:rPr>
          <w:sz w:val="24"/>
          <w:szCs w:val="24"/>
        </w:rPr>
      </w:pPr>
    </w:p>
    <w:p w14:paraId="1CC6351A" w14:textId="7AEFDB31" w:rsidR="004E3CC5" w:rsidRDefault="004E3CC5" w:rsidP="004E3CC5">
      <w:pPr>
        <w:jc w:val="both"/>
        <w:rPr>
          <w:sz w:val="24"/>
          <w:szCs w:val="24"/>
        </w:rPr>
      </w:pPr>
    </w:p>
    <w:p w14:paraId="5EB8E235" w14:textId="77777777" w:rsidR="004E3CC5" w:rsidRPr="004E3CC5" w:rsidRDefault="004E3CC5" w:rsidP="004E3CC5">
      <w:pPr>
        <w:jc w:val="both"/>
        <w:rPr>
          <w:sz w:val="24"/>
          <w:szCs w:val="24"/>
        </w:rPr>
      </w:pPr>
    </w:p>
    <w:p w14:paraId="47EADB80" w14:textId="77777777" w:rsidR="004E3CC5" w:rsidRPr="004E3CC5" w:rsidRDefault="004E3CC5" w:rsidP="004E3CC5">
      <w:pPr>
        <w:jc w:val="both"/>
        <w:rPr>
          <w:sz w:val="24"/>
          <w:szCs w:val="24"/>
        </w:rPr>
      </w:pPr>
      <w:r w:rsidRPr="004E3CC5">
        <w:rPr>
          <w:sz w:val="24"/>
          <w:szCs w:val="24"/>
        </w:rPr>
        <w:t xml:space="preserve">  </w:t>
      </w:r>
    </w:p>
    <w:p w14:paraId="17F396BE" w14:textId="23193651" w:rsidR="004E3CC5" w:rsidRPr="004E3CC5" w:rsidRDefault="004E3CC5" w:rsidP="004E3CC5">
      <w:pPr>
        <w:widowControl w:val="0"/>
        <w:jc w:val="both"/>
      </w:pPr>
      <w:r>
        <w:t>Жуланова Н.Б.</w:t>
      </w:r>
    </w:p>
    <w:p w14:paraId="76EAB74F" w14:textId="1D0C40C4" w:rsidR="004E3CC5" w:rsidRPr="004E3CC5" w:rsidRDefault="004E3CC5" w:rsidP="004E3CC5">
      <w:pPr>
        <w:widowControl w:val="0"/>
        <w:jc w:val="both"/>
      </w:pPr>
      <w:r w:rsidRPr="004E3CC5">
        <w:t>8-49643-2-99-00 (доб.128</w:t>
      </w:r>
      <w:r>
        <w:t>0</w:t>
      </w:r>
      <w:r w:rsidRPr="004E3CC5">
        <w:t>)</w:t>
      </w:r>
    </w:p>
    <w:p w14:paraId="25874C0F" w14:textId="77777777" w:rsidR="004E3CC5" w:rsidRPr="004E3CC5" w:rsidRDefault="004E3CC5" w:rsidP="004E3CC5">
      <w:pPr>
        <w:widowControl w:val="0"/>
        <w:jc w:val="both"/>
      </w:pPr>
    </w:p>
    <w:p w14:paraId="527DA6C0" w14:textId="005C07C1" w:rsidR="004E3CC5" w:rsidRPr="00901992" w:rsidRDefault="004E3CC5" w:rsidP="004E3CC5">
      <w:pPr>
        <w:widowControl w:val="0"/>
        <w:jc w:val="both"/>
        <w:rPr>
          <w:sz w:val="22"/>
          <w:szCs w:val="22"/>
        </w:rPr>
      </w:pPr>
      <w:bookmarkStart w:id="0" w:name="_Hlk238723774"/>
      <w:r w:rsidRPr="00901992">
        <w:rPr>
          <w:sz w:val="22"/>
          <w:szCs w:val="22"/>
        </w:rPr>
        <w:t>Рассылка: Ордову И.С., МБУ «</w:t>
      </w:r>
      <w:r w:rsidR="002D3152" w:rsidRPr="00901992">
        <w:rPr>
          <w:sz w:val="22"/>
          <w:szCs w:val="22"/>
        </w:rPr>
        <w:t>Благоустройство Павловский Посад</w:t>
      </w:r>
      <w:r w:rsidRPr="00901992">
        <w:rPr>
          <w:sz w:val="22"/>
          <w:szCs w:val="22"/>
        </w:rPr>
        <w:t>» (</w:t>
      </w:r>
      <w:r w:rsidR="002D3152" w:rsidRPr="00901992">
        <w:rPr>
          <w:sz w:val="22"/>
          <w:szCs w:val="22"/>
        </w:rPr>
        <w:t>Вергуну Я.В.</w:t>
      </w:r>
      <w:r w:rsidRPr="00901992">
        <w:rPr>
          <w:sz w:val="22"/>
          <w:szCs w:val="22"/>
        </w:rPr>
        <w:t>),</w:t>
      </w:r>
      <w:r w:rsidR="002D3152" w:rsidRPr="00901992">
        <w:rPr>
          <w:sz w:val="22"/>
          <w:szCs w:val="22"/>
        </w:rPr>
        <w:t xml:space="preserve"> </w:t>
      </w:r>
      <w:r w:rsidRPr="00901992">
        <w:rPr>
          <w:sz w:val="22"/>
          <w:szCs w:val="22"/>
        </w:rPr>
        <w:t>МКУ «Правовое управление» (Поляковой Г.Ю.),</w:t>
      </w:r>
      <w:r w:rsidR="007550FF" w:rsidRPr="00901992">
        <w:rPr>
          <w:sz w:val="22"/>
          <w:szCs w:val="22"/>
        </w:rPr>
        <w:t xml:space="preserve"> регист</w:t>
      </w:r>
      <w:r w:rsidR="00901992" w:rsidRPr="00901992">
        <w:rPr>
          <w:sz w:val="22"/>
          <w:szCs w:val="22"/>
        </w:rPr>
        <w:t>р</w:t>
      </w:r>
      <w:r w:rsidR="007550FF" w:rsidRPr="00901992">
        <w:rPr>
          <w:sz w:val="22"/>
          <w:szCs w:val="22"/>
        </w:rPr>
        <w:t xml:space="preserve"> НПА, Павлово-Посадская городская прокуратура</w:t>
      </w:r>
      <w:r w:rsidR="00901992" w:rsidRPr="00901992">
        <w:rPr>
          <w:sz w:val="22"/>
          <w:szCs w:val="22"/>
        </w:rPr>
        <w:t>,</w:t>
      </w:r>
      <w:r w:rsidRPr="00901992">
        <w:rPr>
          <w:sz w:val="22"/>
          <w:szCs w:val="22"/>
        </w:rPr>
        <w:t xml:space="preserve"> в дело.</w:t>
      </w:r>
      <w:bookmarkEnd w:id="0"/>
    </w:p>
    <w:p w14:paraId="080386AE" w14:textId="77777777" w:rsidR="00AC21A3" w:rsidRPr="00901992" w:rsidRDefault="00AC21A3" w:rsidP="004F69FA">
      <w:pPr>
        <w:jc w:val="both"/>
        <w:rPr>
          <w:sz w:val="22"/>
          <w:szCs w:val="22"/>
        </w:rPr>
      </w:pPr>
    </w:p>
    <w:p w14:paraId="2578C895" w14:textId="77777777" w:rsidR="006F2E4E" w:rsidRPr="00DB4D9F" w:rsidRDefault="00274141" w:rsidP="00DB4D9F">
      <w:pPr>
        <w:widowControl w:val="0"/>
        <w:autoSpaceDN w:val="0"/>
        <w:adjustRightInd w:val="0"/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6F2E4E" w:rsidRPr="00DB4D9F">
        <w:rPr>
          <w:sz w:val="24"/>
          <w:szCs w:val="24"/>
        </w:rPr>
        <w:t>Утверждены</w:t>
      </w:r>
    </w:p>
    <w:p w14:paraId="25B3D226" w14:textId="77777777" w:rsidR="006F2E4E" w:rsidRPr="00DB4D9F" w:rsidRDefault="00031DFD" w:rsidP="00DB4D9F">
      <w:pPr>
        <w:widowControl w:val="0"/>
        <w:autoSpaceDN w:val="0"/>
        <w:adjustRightInd w:val="0"/>
        <w:ind w:left="5040"/>
        <w:rPr>
          <w:sz w:val="24"/>
          <w:szCs w:val="24"/>
        </w:rPr>
      </w:pPr>
      <w:r w:rsidRPr="00DB4D9F">
        <w:rPr>
          <w:sz w:val="24"/>
          <w:szCs w:val="24"/>
        </w:rPr>
        <w:t xml:space="preserve">                  </w:t>
      </w:r>
      <w:r w:rsidR="006F2E4E" w:rsidRPr="00DB4D9F">
        <w:rPr>
          <w:sz w:val="24"/>
          <w:szCs w:val="24"/>
        </w:rPr>
        <w:t>постановлением Администрации</w:t>
      </w:r>
    </w:p>
    <w:p w14:paraId="7E91C35C" w14:textId="77777777" w:rsidR="00031DFD" w:rsidRPr="00DB4D9F" w:rsidRDefault="00031DFD" w:rsidP="00DB4D9F">
      <w:pPr>
        <w:widowControl w:val="0"/>
        <w:autoSpaceDN w:val="0"/>
        <w:adjustRightInd w:val="0"/>
        <w:ind w:left="5040"/>
        <w:rPr>
          <w:sz w:val="24"/>
          <w:szCs w:val="24"/>
        </w:rPr>
      </w:pPr>
      <w:r w:rsidRPr="00DB4D9F">
        <w:rPr>
          <w:sz w:val="24"/>
          <w:szCs w:val="24"/>
        </w:rPr>
        <w:t xml:space="preserve">                  </w:t>
      </w:r>
      <w:r w:rsidR="00B51CCE" w:rsidRPr="00DB4D9F">
        <w:rPr>
          <w:sz w:val="24"/>
          <w:szCs w:val="24"/>
        </w:rPr>
        <w:t xml:space="preserve">Павлово-Посадского </w:t>
      </w:r>
      <w:r w:rsidR="006F2E4E" w:rsidRPr="00DB4D9F">
        <w:rPr>
          <w:sz w:val="24"/>
          <w:szCs w:val="24"/>
        </w:rPr>
        <w:t>гор</w:t>
      </w:r>
      <w:r w:rsidR="00B51CCE" w:rsidRPr="00DB4D9F">
        <w:rPr>
          <w:sz w:val="24"/>
          <w:szCs w:val="24"/>
        </w:rPr>
        <w:t xml:space="preserve">одского </w:t>
      </w:r>
    </w:p>
    <w:p w14:paraId="39008C2B" w14:textId="77777777" w:rsidR="006F2E4E" w:rsidRPr="00DB4D9F" w:rsidRDefault="00031DFD" w:rsidP="00DB4D9F">
      <w:pPr>
        <w:widowControl w:val="0"/>
        <w:autoSpaceDN w:val="0"/>
        <w:adjustRightInd w:val="0"/>
        <w:ind w:left="5040"/>
        <w:rPr>
          <w:sz w:val="24"/>
          <w:szCs w:val="24"/>
        </w:rPr>
      </w:pPr>
      <w:r w:rsidRPr="00DB4D9F">
        <w:rPr>
          <w:sz w:val="24"/>
          <w:szCs w:val="24"/>
        </w:rPr>
        <w:t xml:space="preserve">                  </w:t>
      </w:r>
      <w:r w:rsidR="00B51CCE" w:rsidRPr="00DB4D9F">
        <w:rPr>
          <w:sz w:val="24"/>
          <w:szCs w:val="24"/>
        </w:rPr>
        <w:t>округа</w:t>
      </w:r>
      <w:r w:rsidR="006F2E4E" w:rsidRPr="00DB4D9F">
        <w:rPr>
          <w:sz w:val="24"/>
          <w:szCs w:val="24"/>
        </w:rPr>
        <w:t xml:space="preserve"> Московской области</w:t>
      </w:r>
    </w:p>
    <w:p w14:paraId="650E2F40" w14:textId="697DB496" w:rsidR="006F2E4E" w:rsidRDefault="00031DFD" w:rsidP="00DB4D9F">
      <w:pPr>
        <w:widowControl w:val="0"/>
        <w:autoSpaceDN w:val="0"/>
        <w:adjustRightInd w:val="0"/>
        <w:ind w:left="5040"/>
        <w:rPr>
          <w:sz w:val="24"/>
          <w:szCs w:val="24"/>
          <w:u w:val="single"/>
        </w:rPr>
      </w:pPr>
      <w:r w:rsidRPr="00DB4D9F">
        <w:rPr>
          <w:sz w:val="24"/>
          <w:szCs w:val="24"/>
        </w:rPr>
        <w:t xml:space="preserve">                  </w:t>
      </w:r>
      <w:r w:rsidR="006F2E4E" w:rsidRPr="00DB4D9F">
        <w:rPr>
          <w:sz w:val="24"/>
          <w:szCs w:val="24"/>
        </w:rPr>
        <w:t xml:space="preserve">от </w:t>
      </w:r>
      <w:r w:rsidR="00E155C3" w:rsidRPr="00DB4D9F">
        <w:rPr>
          <w:sz w:val="24"/>
          <w:szCs w:val="24"/>
          <w:u w:val="single"/>
        </w:rPr>
        <w:t>_</w:t>
      </w:r>
      <w:r w:rsidR="00F8278D">
        <w:rPr>
          <w:sz w:val="24"/>
          <w:szCs w:val="24"/>
          <w:u w:val="single"/>
        </w:rPr>
        <w:t>24.09.2026</w:t>
      </w:r>
      <w:r w:rsidR="00274141">
        <w:rPr>
          <w:sz w:val="24"/>
          <w:szCs w:val="24"/>
          <w:u w:val="single"/>
        </w:rPr>
        <w:t>_</w:t>
      </w:r>
      <w:r w:rsidR="006F2E4E" w:rsidRPr="00DB4D9F">
        <w:rPr>
          <w:sz w:val="24"/>
          <w:szCs w:val="24"/>
          <w:u w:val="single"/>
        </w:rPr>
        <w:t>__</w:t>
      </w:r>
      <w:r w:rsidR="006F2E4E" w:rsidRPr="00DB4D9F">
        <w:rPr>
          <w:sz w:val="24"/>
          <w:szCs w:val="24"/>
        </w:rPr>
        <w:t xml:space="preserve"> № </w:t>
      </w:r>
      <w:r w:rsidR="00057B88" w:rsidRPr="00DB4D9F">
        <w:rPr>
          <w:sz w:val="24"/>
          <w:szCs w:val="24"/>
          <w:u w:val="single"/>
        </w:rPr>
        <w:t>_</w:t>
      </w:r>
      <w:r w:rsidR="00F8278D">
        <w:rPr>
          <w:sz w:val="24"/>
          <w:szCs w:val="24"/>
          <w:u w:val="single"/>
        </w:rPr>
        <w:t>2046</w:t>
      </w:r>
      <w:r w:rsidR="004E3CC5">
        <w:rPr>
          <w:sz w:val="24"/>
          <w:szCs w:val="24"/>
          <w:u w:val="single"/>
        </w:rPr>
        <w:t>_</w:t>
      </w:r>
    </w:p>
    <w:p w14:paraId="6C379E16" w14:textId="77777777" w:rsidR="00773F81" w:rsidRDefault="00773F81" w:rsidP="00DB4D9F">
      <w:pPr>
        <w:widowControl w:val="0"/>
        <w:autoSpaceDN w:val="0"/>
        <w:adjustRightInd w:val="0"/>
        <w:ind w:left="5040"/>
        <w:rPr>
          <w:sz w:val="24"/>
          <w:szCs w:val="24"/>
          <w:u w:val="single"/>
        </w:rPr>
      </w:pPr>
    </w:p>
    <w:p w14:paraId="2CB8AB27" w14:textId="77777777" w:rsidR="008F376F" w:rsidRPr="00DB4D9F" w:rsidRDefault="008F376F" w:rsidP="008F376F">
      <w:pPr>
        <w:tabs>
          <w:tab w:val="left" w:pos="851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Т</w:t>
      </w:r>
      <w:r w:rsidRPr="00DB4D9F">
        <w:rPr>
          <w:sz w:val="24"/>
          <w:szCs w:val="24"/>
        </w:rPr>
        <w:t>ариф</w:t>
      </w:r>
      <w:r>
        <w:rPr>
          <w:sz w:val="24"/>
          <w:szCs w:val="24"/>
        </w:rPr>
        <w:t>ы</w:t>
      </w:r>
      <w:r w:rsidRPr="00DB4D9F">
        <w:rPr>
          <w:sz w:val="24"/>
          <w:szCs w:val="24"/>
        </w:rPr>
        <w:t xml:space="preserve"> на платные услуги (работы), оказываемые (выполняемые) муниципальным бюджетным учреждением Павлово-Посадского городского</w:t>
      </w:r>
      <w:r>
        <w:rPr>
          <w:sz w:val="24"/>
          <w:szCs w:val="24"/>
        </w:rPr>
        <w:t xml:space="preserve"> </w:t>
      </w:r>
      <w:r w:rsidRPr="00DB4D9F">
        <w:rPr>
          <w:sz w:val="24"/>
          <w:szCs w:val="24"/>
        </w:rPr>
        <w:t>округа Московской области «</w:t>
      </w:r>
      <w:r>
        <w:rPr>
          <w:sz w:val="24"/>
          <w:szCs w:val="24"/>
        </w:rPr>
        <w:t>Благоустройство</w:t>
      </w:r>
      <w:r w:rsidRPr="00DB4D9F">
        <w:rPr>
          <w:sz w:val="24"/>
          <w:szCs w:val="24"/>
        </w:rPr>
        <w:t>»</w:t>
      </w:r>
    </w:p>
    <w:tbl>
      <w:tblPr>
        <w:tblOverlap w:val="never"/>
        <w:tblW w:w="920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42"/>
        <w:gridCol w:w="4394"/>
        <w:gridCol w:w="1843"/>
        <w:gridCol w:w="2126"/>
      </w:tblGrid>
      <w:tr w:rsidR="00BF04F8" w:rsidRPr="00F4397A" w14:paraId="4808F24E" w14:textId="77777777" w:rsidTr="00C0453E">
        <w:trPr>
          <w:trHeight w:hRule="exact" w:val="85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BF21A3" w14:textId="77777777" w:rsidR="00BF04F8" w:rsidRPr="00726952" w:rsidRDefault="00BF04F8" w:rsidP="00F4397A">
            <w:pPr>
              <w:widowControl w:val="0"/>
              <w:spacing w:line="271" w:lineRule="auto"/>
              <w:ind w:left="16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7A685B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Наименование работы (услуги)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25010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0152C" w14:textId="77777777" w:rsidR="00BF04F8" w:rsidRPr="00726952" w:rsidRDefault="00BF04F8" w:rsidP="00F4397A">
            <w:pPr>
              <w:widowControl w:val="0"/>
              <w:spacing w:line="233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Новый Тариф (рубли) с НДС 22%</w:t>
            </w:r>
          </w:p>
        </w:tc>
      </w:tr>
      <w:tr w:rsidR="00BF04F8" w:rsidRPr="00F4397A" w14:paraId="56728BD1" w14:textId="77777777" w:rsidTr="00C0453E">
        <w:trPr>
          <w:trHeight w:hRule="exact" w:val="28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447274" w14:textId="77777777" w:rsidR="00BF04F8" w:rsidRPr="00726952" w:rsidRDefault="00BF04F8" w:rsidP="00F4397A">
            <w:pPr>
              <w:widowControl w:val="0"/>
              <w:ind w:firstLine="30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E796FE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9879B9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A1E8F3" w14:textId="51FB0119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137532" w:rsidRPr="00F4397A" w14:paraId="20CD7EA6" w14:textId="77777777" w:rsidTr="00BB5C86">
        <w:trPr>
          <w:trHeight w:hRule="exact" w:val="288"/>
          <w:jc w:val="center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AF8D53" w14:textId="1731A9CB" w:rsidR="00137532" w:rsidRPr="00137532" w:rsidRDefault="00137532" w:rsidP="00137532">
            <w:pPr>
              <w:pStyle w:val="a9"/>
              <w:widowControl w:val="0"/>
              <w:numPr>
                <w:ilvl w:val="0"/>
                <w:numId w:val="6"/>
              </w:num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Благоустройство и озеленение территорий</w:t>
            </w:r>
          </w:p>
        </w:tc>
      </w:tr>
      <w:tr w:rsidR="00BF04F8" w:rsidRPr="00F4397A" w14:paraId="21995D80" w14:textId="77777777" w:rsidTr="00726952">
        <w:trPr>
          <w:trHeight w:hRule="exact" w:val="82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7567B8" w14:textId="77777777" w:rsidR="00BF04F8" w:rsidRPr="00726952" w:rsidRDefault="00BF04F8" w:rsidP="00F4397A">
            <w:pPr>
              <w:widowControl w:val="0"/>
              <w:ind w:firstLine="30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18A927" w14:textId="77777777" w:rsidR="00BF04F8" w:rsidRPr="00726952" w:rsidRDefault="00BF04F8" w:rsidP="00F4397A">
            <w:pPr>
              <w:widowControl w:val="0"/>
              <w:spacing w:line="233" w:lineRule="auto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(липа, сосна, кедр, тополь) диаметром более 300мм с вывозом утилизацией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E168E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489C19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8 028,02</w:t>
            </w:r>
          </w:p>
        </w:tc>
      </w:tr>
      <w:tr w:rsidR="00BF04F8" w:rsidRPr="00F4397A" w14:paraId="0CFCB5F5" w14:textId="77777777" w:rsidTr="00726952">
        <w:trPr>
          <w:trHeight w:hRule="exact" w:val="8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A4B8FE" w14:textId="77777777" w:rsidR="00BF04F8" w:rsidRPr="00726952" w:rsidRDefault="00BF04F8" w:rsidP="00F4397A">
            <w:pPr>
              <w:widowControl w:val="0"/>
              <w:ind w:firstLine="30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59924F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(липа, сосна, кедр, тополь) диаметром более 300мм без вывоза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4EB6B7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4BCCCE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5 934,74</w:t>
            </w:r>
          </w:p>
        </w:tc>
      </w:tr>
      <w:tr w:rsidR="00BF04F8" w:rsidRPr="00F4397A" w14:paraId="17F59DD1" w14:textId="77777777" w:rsidTr="00726952">
        <w:trPr>
          <w:trHeight w:hRule="exact" w:val="8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DD378B" w14:textId="77777777" w:rsidR="00BF04F8" w:rsidRPr="00726952" w:rsidRDefault="00BF04F8" w:rsidP="00F4397A">
            <w:pPr>
              <w:widowControl w:val="0"/>
              <w:ind w:firstLine="30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A8AA89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(липа, сосна, кедр, тополь) диаметром менее 300мм с вывозом утилизацией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A317D8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6ABD87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5 489,76</w:t>
            </w:r>
          </w:p>
        </w:tc>
      </w:tr>
      <w:tr w:rsidR="00BF04F8" w:rsidRPr="00F4397A" w14:paraId="24D2F136" w14:textId="77777777" w:rsidTr="00726952">
        <w:trPr>
          <w:trHeight w:hRule="exact" w:val="8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41020" w14:textId="77777777" w:rsidR="00BF04F8" w:rsidRPr="00726952" w:rsidRDefault="00BF04F8" w:rsidP="00F4397A">
            <w:pPr>
              <w:widowControl w:val="0"/>
              <w:ind w:firstLine="300"/>
              <w:rPr>
                <w:sz w:val="24"/>
                <w:szCs w:val="24"/>
                <w:lang w:eastAsia="en-US"/>
              </w:rPr>
            </w:pPr>
            <w:r w:rsidRPr="00726952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DB741D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(липа, сосна, кедр, тополь) диаметром менее 300мм без вывоза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26A3B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F2DB46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3 396,48</w:t>
            </w:r>
          </w:p>
        </w:tc>
      </w:tr>
      <w:tr w:rsidR="00BF04F8" w:rsidRPr="00F4397A" w14:paraId="4BBEFF51" w14:textId="77777777" w:rsidTr="00726952">
        <w:trPr>
          <w:trHeight w:hRule="exact" w:val="11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7C63DB" w14:textId="77777777" w:rsidR="00BF04F8" w:rsidRPr="00726952" w:rsidRDefault="00BF04F8" w:rsidP="00F4397A">
            <w:pPr>
              <w:widowControl w:val="0"/>
              <w:ind w:firstLine="30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FAE15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(ель, пихта, береза, лиственница, ольха, рябина) диаметром более 300мм с вывозом утилизацией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96608D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3B6F8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10 169,00</w:t>
            </w:r>
          </w:p>
        </w:tc>
      </w:tr>
      <w:tr w:rsidR="00BF04F8" w:rsidRPr="00F4397A" w14:paraId="5614116E" w14:textId="77777777" w:rsidTr="00726952">
        <w:trPr>
          <w:trHeight w:hRule="exact" w:val="8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59B3E" w14:textId="77777777" w:rsidR="00BF04F8" w:rsidRPr="00726952" w:rsidRDefault="00BF04F8" w:rsidP="00F4397A">
            <w:pPr>
              <w:widowControl w:val="0"/>
              <w:ind w:firstLine="30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318B0A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(ель, пихта, береза, лиственница, ольха, рябина) диаметром более 300мм без вывоза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AFDFAA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658E61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8 075,72</w:t>
            </w:r>
          </w:p>
        </w:tc>
      </w:tr>
      <w:tr w:rsidR="00BF04F8" w:rsidRPr="00F4397A" w14:paraId="66E28D65" w14:textId="77777777" w:rsidTr="00726952">
        <w:trPr>
          <w:trHeight w:hRule="exact" w:val="102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ED7BE8" w14:textId="77777777" w:rsidR="00BF04F8" w:rsidRPr="00726952" w:rsidRDefault="00BF04F8" w:rsidP="00F4397A">
            <w:pPr>
              <w:widowControl w:val="0"/>
              <w:ind w:firstLine="30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7500A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(ель, пихта, береза, лиственница, ольха, рябина) диаметром менее 300мм с вывозом утилизацией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868AE5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2F2D1E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6 018,82</w:t>
            </w:r>
          </w:p>
        </w:tc>
      </w:tr>
      <w:tr w:rsidR="00BF04F8" w:rsidRPr="00F4397A" w14:paraId="20232F13" w14:textId="77777777" w:rsidTr="00726952">
        <w:trPr>
          <w:trHeight w:hRule="exact" w:val="83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57500F" w14:textId="77777777" w:rsidR="00BF04F8" w:rsidRPr="00726952" w:rsidRDefault="00BF04F8" w:rsidP="00F4397A">
            <w:pPr>
              <w:widowControl w:val="0"/>
              <w:ind w:firstLine="300"/>
              <w:rPr>
                <w:sz w:val="24"/>
                <w:szCs w:val="24"/>
                <w:lang w:eastAsia="en-US"/>
              </w:rPr>
            </w:pPr>
            <w:r w:rsidRPr="00726952">
              <w:rPr>
                <w:bCs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A71D4C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(ель, пихта, береза, лиственница, ольха, рябина) диаметром менее 300мм без вывоза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1BE240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FEB99B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3 925,55</w:t>
            </w:r>
          </w:p>
        </w:tc>
      </w:tr>
      <w:tr w:rsidR="00BF04F8" w:rsidRPr="00F4397A" w14:paraId="12755563" w14:textId="77777777" w:rsidTr="00726952">
        <w:trPr>
          <w:trHeight w:hRule="exact" w:val="8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D1B57C" w14:textId="77777777" w:rsidR="00BF04F8" w:rsidRPr="00726952" w:rsidRDefault="00BF04F8" w:rsidP="00F4397A">
            <w:pPr>
              <w:widowControl w:val="0"/>
              <w:ind w:firstLine="30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C17C3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(дуб, бук, граб, клен, ясень) диаметром более 300мм с вывозом утилизацией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9852C8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48DDE3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11 847,75</w:t>
            </w:r>
          </w:p>
        </w:tc>
      </w:tr>
      <w:tr w:rsidR="00BF04F8" w:rsidRPr="00F4397A" w14:paraId="7C5F63AA" w14:textId="77777777" w:rsidTr="00726952">
        <w:trPr>
          <w:trHeight w:hRule="exact" w:val="8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597D9F" w14:textId="77777777" w:rsidR="00BF04F8" w:rsidRPr="00726952" w:rsidRDefault="00BF04F8" w:rsidP="00F4397A">
            <w:pPr>
              <w:widowControl w:val="0"/>
              <w:ind w:firstLine="24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35219E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(дуб, бук, граб, клен, ясень) диаметром более 300мм без вывоза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57709C" w14:textId="77777777" w:rsidR="00BF04F8" w:rsidRPr="00726952" w:rsidRDefault="00BF04F8" w:rsidP="00F4397A">
            <w:pPr>
              <w:widowControl w:val="0"/>
              <w:ind w:firstLine="48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9F0A69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9 754,47</w:t>
            </w:r>
          </w:p>
        </w:tc>
      </w:tr>
      <w:tr w:rsidR="00BF04F8" w:rsidRPr="00F4397A" w14:paraId="5C76C59C" w14:textId="77777777" w:rsidTr="00726952">
        <w:trPr>
          <w:trHeight w:hRule="exact" w:val="8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7F64F8" w14:textId="77777777" w:rsidR="00BF04F8" w:rsidRPr="00726952" w:rsidRDefault="00BF04F8" w:rsidP="00F4397A">
            <w:pPr>
              <w:widowControl w:val="0"/>
              <w:ind w:firstLine="24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5173CF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(дуб, бук. граб, клен, ясень) диаметром менее 300мм с вывозом утилизацией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48D75" w14:textId="77777777" w:rsidR="00BF04F8" w:rsidRPr="00726952" w:rsidRDefault="00BF04F8" w:rsidP="00F4397A">
            <w:pPr>
              <w:widowControl w:val="0"/>
              <w:ind w:firstLine="48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894707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7 168,53</w:t>
            </w:r>
          </w:p>
        </w:tc>
      </w:tr>
      <w:tr w:rsidR="00BF04F8" w:rsidRPr="00F4397A" w14:paraId="7BBCE77F" w14:textId="77777777" w:rsidTr="00726952">
        <w:trPr>
          <w:trHeight w:hRule="exact" w:val="8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87EB6E" w14:textId="77777777" w:rsidR="00BF04F8" w:rsidRPr="00726952" w:rsidRDefault="00BF04F8" w:rsidP="00F4397A">
            <w:pPr>
              <w:widowControl w:val="0"/>
              <w:ind w:firstLine="24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5FBB2C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Валка деревьев (дуб, бук, граб, клен, ясень) диаметром менее 300мм без вывоза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9C4328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м3 кряжей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98CD6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5 075,25</w:t>
            </w:r>
          </w:p>
        </w:tc>
      </w:tr>
      <w:tr w:rsidR="00BF04F8" w:rsidRPr="00F4397A" w14:paraId="2F6371DF" w14:textId="77777777" w:rsidTr="00726952">
        <w:trPr>
          <w:trHeight w:hRule="exact" w:val="8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09F9C9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0573B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Формовочная обрезка деревьев высотой более 5 м с вывозом утилизацией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DF49A7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дерево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0A3AA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13 337,15</w:t>
            </w:r>
          </w:p>
        </w:tc>
      </w:tr>
      <w:tr w:rsidR="00BF04F8" w:rsidRPr="00F4397A" w14:paraId="71E52E37" w14:textId="77777777" w:rsidTr="00F82589">
        <w:trPr>
          <w:trHeight w:hRule="exact" w:val="56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44BEF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B1D415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Формовочная обрезка деревьев высотой более 5 м без вывоза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2215AD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дерево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76187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12 070,02</w:t>
            </w:r>
          </w:p>
        </w:tc>
      </w:tr>
      <w:tr w:rsidR="00BF04F8" w:rsidRPr="00F4397A" w14:paraId="19DD0654" w14:textId="77777777" w:rsidTr="00726952">
        <w:trPr>
          <w:trHeight w:hRule="exact" w:val="8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2ADA56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06CD84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Формовочная обрезка деревьев высотой до 5 м с вывозом утилизацией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07043E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дерево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27F5E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2 551,32</w:t>
            </w:r>
          </w:p>
        </w:tc>
      </w:tr>
      <w:tr w:rsidR="00BF04F8" w:rsidRPr="00F4397A" w14:paraId="0A9598DA" w14:textId="77777777" w:rsidTr="00F82589">
        <w:trPr>
          <w:trHeight w:hRule="exact" w:val="5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487B70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456FF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Формовочная обрезка деревьев высотой до 5 м без вывоза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7A5046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дерево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C2A0B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1 284,20</w:t>
            </w:r>
          </w:p>
        </w:tc>
      </w:tr>
      <w:tr w:rsidR="00BF04F8" w:rsidRPr="00F4397A" w14:paraId="3A632BFD" w14:textId="77777777" w:rsidTr="00726952">
        <w:trPr>
          <w:trHeight w:hRule="exact" w:val="119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15A729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BA90B2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Расчистка площадей от кустарника и мелколесья вручную с вывозом утилизацией порубочных остатков (при средней поросли)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4DF230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17BB2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179,30</w:t>
            </w:r>
          </w:p>
        </w:tc>
      </w:tr>
      <w:tr w:rsidR="00BF04F8" w:rsidRPr="00F4397A" w14:paraId="03B5BE4E" w14:textId="77777777" w:rsidTr="00F82589">
        <w:trPr>
          <w:trHeight w:hRule="exact" w:val="122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9B57F7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8A440C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Расчистка площадей от кустарника и мелколесья вручную с вывозом утилизацией порубочных остатков (при густой поросли)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61455D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2084F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315,37</w:t>
            </w:r>
          </w:p>
        </w:tc>
      </w:tr>
      <w:tr w:rsidR="00BF04F8" w:rsidRPr="00F4397A" w14:paraId="5A50A8C5" w14:textId="77777777" w:rsidTr="00F82589">
        <w:trPr>
          <w:trHeight w:hRule="exact" w:val="70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5276B2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A08BFD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Формирование кустарника с вывозом утилизацией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275687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шт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FC8A1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730,40</w:t>
            </w:r>
          </w:p>
        </w:tc>
      </w:tr>
      <w:tr w:rsidR="00BF04F8" w:rsidRPr="00F4397A" w14:paraId="20368F9B" w14:textId="77777777" w:rsidTr="00F82589">
        <w:trPr>
          <w:trHeight w:hRule="exact" w:val="56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677710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4F976D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Посадка деревьев (без учета стоимости посадочного материала)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0F8AD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дерево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A66CD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2 744,88</w:t>
            </w:r>
          </w:p>
        </w:tc>
      </w:tr>
      <w:tr w:rsidR="00BF04F8" w:rsidRPr="00F4397A" w14:paraId="05E64D9E" w14:textId="77777777" w:rsidTr="00726952">
        <w:trPr>
          <w:trHeight w:hRule="exact" w:val="44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2FEB92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6D3E12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Уход за саженцами деревьев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2FFF3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дерево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4D6EF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2 031,84</w:t>
            </w:r>
          </w:p>
        </w:tc>
      </w:tr>
      <w:tr w:rsidR="00BF04F8" w:rsidRPr="00F4397A" w14:paraId="4ED0B077" w14:textId="77777777" w:rsidTr="00F82589">
        <w:trPr>
          <w:trHeight w:hRule="exact" w:val="68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3C621E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8D00D0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Посадка кустарника (без учета стоимости посадочного материала)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651A16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саженец кустарника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8DF71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598,97</w:t>
            </w:r>
          </w:p>
        </w:tc>
      </w:tr>
      <w:tr w:rsidR="00BF04F8" w:rsidRPr="00F4397A" w14:paraId="29A978FB" w14:textId="77777777" w:rsidTr="00726952">
        <w:trPr>
          <w:trHeight w:hRule="exact" w:val="4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0EAAD6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BC92E8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Уход за саженцами кустарника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5CACD8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саженец кустарника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87F54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529,38</w:t>
            </w:r>
          </w:p>
        </w:tc>
      </w:tr>
      <w:tr w:rsidR="00BF04F8" w:rsidRPr="00F4397A" w14:paraId="244493F1" w14:textId="77777777" w:rsidTr="00726952">
        <w:trPr>
          <w:trHeight w:hRule="exact" w:val="59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30940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D6D4CF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Устройство газонов (без учета стоимости посадочного материала)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AEED01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B25C3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171,79</w:t>
            </w:r>
          </w:p>
        </w:tc>
      </w:tr>
      <w:tr w:rsidR="00BF04F8" w:rsidRPr="00F4397A" w14:paraId="5ABCEFBB" w14:textId="77777777" w:rsidTr="00F82589">
        <w:trPr>
          <w:trHeight w:hRule="exact" w:val="3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EC3FD1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5928C5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Выкашивание газонов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7DBA27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6C629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12,34</w:t>
            </w:r>
          </w:p>
        </w:tc>
      </w:tr>
      <w:tr w:rsidR="00BF04F8" w:rsidRPr="00F4397A" w14:paraId="1188ECC9" w14:textId="77777777" w:rsidTr="00726952">
        <w:trPr>
          <w:trHeight w:hRule="exact" w:val="8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5B4CC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35C41D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Подготовка почвы под цветники, посадка цветников (без учета стоимости посадочного материала)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B14362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FA350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2 150,32</w:t>
            </w:r>
          </w:p>
        </w:tc>
      </w:tr>
      <w:tr w:rsidR="00BF04F8" w:rsidRPr="00F4397A" w14:paraId="08B04F8A" w14:textId="77777777" w:rsidTr="00726952">
        <w:trPr>
          <w:trHeight w:hRule="exact" w:val="43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0A1C0" w14:textId="77777777" w:rsidR="00BF04F8" w:rsidRPr="00726952" w:rsidRDefault="00BF04F8" w:rsidP="00F4397A">
            <w:pPr>
              <w:widowControl w:val="0"/>
              <w:ind w:firstLine="24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7A2E92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- Уход за цветниками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597F7D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5F336" w14:textId="77777777" w:rsidR="00BF04F8" w:rsidRPr="00726952" w:rsidRDefault="00BF04F8" w:rsidP="00F4397A">
            <w:pPr>
              <w:widowControl w:val="0"/>
              <w:ind w:firstLine="520"/>
              <w:rPr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1257,50</w:t>
            </w:r>
          </w:p>
        </w:tc>
      </w:tr>
      <w:tr w:rsidR="00BF04F8" w:rsidRPr="00F4397A" w14:paraId="29F93C6A" w14:textId="77777777" w:rsidTr="00726952">
        <w:trPr>
          <w:trHeight w:hRule="exact" w:val="278"/>
          <w:jc w:val="center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E1A80F" w14:textId="37485A50" w:rsidR="00BF04F8" w:rsidRPr="00137532" w:rsidRDefault="00137532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37532">
              <w:rPr>
                <w:color w:val="000000"/>
                <w:sz w:val="24"/>
                <w:szCs w:val="24"/>
                <w:lang w:eastAsia="en-US"/>
              </w:rPr>
              <w:t>2. Уборка территорий и аналогичная деятельность</w:t>
            </w:r>
          </w:p>
        </w:tc>
      </w:tr>
      <w:tr w:rsidR="00BF04F8" w:rsidRPr="00F4397A" w14:paraId="5668E51E" w14:textId="77777777" w:rsidTr="00726952">
        <w:trPr>
          <w:trHeight w:hRule="exact" w:val="283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F76BD" w14:textId="77777777" w:rsidR="00BF04F8" w:rsidRPr="00726952" w:rsidRDefault="00BF04F8" w:rsidP="00F4397A">
            <w:pPr>
              <w:widowControl w:val="0"/>
              <w:ind w:firstLine="26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CB0E65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Ликвидация навалов мусора (свалок)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F41B72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89F42A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2826,30</w:t>
            </w:r>
          </w:p>
        </w:tc>
      </w:tr>
      <w:tr w:rsidR="00BF04F8" w:rsidRPr="00F4397A" w14:paraId="7CFE04B2" w14:textId="77777777" w:rsidTr="00726952">
        <w:trPr>
          <w:trHeight w:hRule="exact" w:val="560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2AA564" w14:textId="77777777" w:rsidR="00BF04F8" w:rsidRPr="00726952" w:rsidRDefault="00BF04F8" w:rsidP="00F4397A">
            <w:pPr>
              <w:widowControl w:val="0"/>
              <w:ind w:firstLine="26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7999D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Ручная уборка территории (летний период)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6CDCED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C0B573" w14:textId="77777777" w:rsidR="00BF04F8" w:rsidRPr="00726952" w:rsidRDefault="00BF04F8" w:rsidP="00F4397A">
            <w:pPr>
              <w:widowControl w:val="0"/>
              <w:ind w:firstLine="7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13,75</w:t>
            </w:r>
          </w:p>
        </w:tc>
      </w:tr>
      <w:tr w:rsidR="00BF04F8" w:rsidRPr="00F4397A" w14:paraId="4F1395FF" w14:textId="77777777" w:rsidTr="00726952">
        <w:trPr>
          <w:trHeight w:hRule="exact" w:val="554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070DAF" w14:textId="77777777" w:rsidR="00BF04F8" w:rsidRPr="00726952" w:rsidRDefault="00BF04F8" w:rsidP="00F4397A">
            <w:pPr>
              <w:widowControl w:val="0"/>
              <w:ind w:firstLine="26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A4D782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Ручная уборка территории (зимний период)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C3D0A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94732E" w14:textId="77777777" w:rsidR="00BF04F8" w:rsidRPr="00726952" w:rsidRDefault="00BF04F8" w:rsidP="00F4397A">
            <w:pPr>
              <w:widowControl w:val="0"/>
              <w:ind w:firstLine="7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12,21</w:t>
            </w:r>
          </w:p>
        </w:tc>
      </w:tr>
      <w:tr w:rsidR="00BF04F8" w:rsidRPr="00F4397A" w14:paraId="7462C946" w14:textId="77777777" w:rsidTr="00726952">
        <w:trPr>
          <w:trHeight w:hRule="exact" w:val="566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6E379F" w14:textId="77777777" w:rsidR="00BF04F8" w:rsidRPr="00726952" w:rsidRDefault="00BF04F8" w:rsidP="00F4397A">
            <w:pPr>
              <w:widowControl w:val="0"/>
              <w:ind w:firstLine="260"/>
              <w:rPr>
                <w:sz w:val="24"/>
                <w:szCs w:val="24"/>
                <w:lang w:eastAsia="en-US"/>
              </w:rPr>
            </w:pPr>
            <w:r w:rsidRPr="00726952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589C63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Механизированная уборка снега (без вывоза на специализированный полигон)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462B3" w14:textId="77777777" w:rsidR="00BF04F8" w:rsidRPr="00726952" w:rsidRDefault="00BF04F8" w:rsidP="00F4397A">
            <w:pPr>
              <w:widowControl w:val="0"/>
              <w:ind w:firstLine="64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F7C58F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2 606,69</w:t>
            </w:r>
          </w:p>
        </w:tc>
      </w:tr>
      <w:tr w:rsidR="00BF04F8" w:rsidRPr="00F4397A" w14:paraId="51454D71" w14:textId="77777777" w:rsidTr="00726952">
        <w:trPr>
          <w:trHeight w:hRule="exact" w:val="326"/>
          <w:jc w:val="center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4462F" w14:textId="4117D4C2" w:rsidR="00BF04F8" w:rsidRPr="00107F00" w:rsidRDefault="00363B54" w:rsidP="00107F00">
            <w:pPr>
              <w:pStyle w:val="a9"/>
              <w:widowControl w:val="0"/>
              <w:numPr>
                <w:ilvl w:val="0"/>
                <w:numId w:val="7"/>
              </w:num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07F00">
              <w:rPr>
                <w:color w:val="000000"/>
                <w:sz w:val="24"/>
                <w:szCs w:val="24"/>
                <w:lang w:eastAsia="en-US"/>
              </w:rPr>
              <w:t>Дополнительные услуги</w:t>
            </w:r>
          </w:p>
        </w:tc>
      </w:tr>
      <w:tr w:rsidR="00BF04F8" w:rsidRPr="00F4397A" w14:paraId="61A33590" w14:textId="77777777" w:rsidTr="00F82589">
        <w:trPr>
          <w:trHeight w:hRule="exact" w:val="840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B8D61E" w14:textId="77777777" w:rsidR="00BF04F8" w:rsidRPr="00726952" w:rsidRDefault="00BF04F8" w:rsidP="00F4397A">
            <w:pPr>
              <w:widowControl w:val="0"/>
              <w:ind w:firstLine="26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FB3695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Поставка порубочных остатков и коротья автотранспортом (МАЗ - самосвал) в объеме 8 м3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69CB5E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07B9F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4 464,80</w:t>
            </w:r>
          </w:p>
        </w:tc>
      </w:tr>
      <w:tr w:rsidR="00BF04F8" w:rsidRPr="00F4397A" w14:paraId="46CB22D0" w14:textId="77777777" w:rsidTr="00F82589">
        <w:trPr>
          <w:trHeight w:hRule="exact" w:val="840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4AB4FF" w14:textId="77777777" w:rsidR="00BF04F8" w:rsidRPr="00726952" w:rsidRDefault="00BF04F8" w:rsidP="00F4397A">
            <w:pPr>
              <w:widowControl w:val="0"/>
              <w:ind w:firstLine="26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E72C1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Обслуживание мест совместного подвеса линий электропередач на опорах уличного освещения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5520F8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79D51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5 153,51</w:t>
            </w:r>
          </w:p>
        </w:tc>
      </w:tr>
      <w:tr w:rsidR="00BF04F8" w:rsidRPr="00F4397A" w14:paraId="1ED2EA08" w14:textId="77777777" w:rsidTr="00F82589">
        <w:trPr>
          <w:trHeight w:hRule="exact" w:val="557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035F19" w14:textId="77777777" w:rsidR="00BF04F8" w:rsidRPr="00726952" w:rsidRDefault="00BF04F8" w:rsidP="00F4397A">
            <w:pPr>
              <w:widowControl w:val="0"/>
              <w:ind w:firstLine="26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64449B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Услуги по измельчению порубочных остатков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8D856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3F8F7" w14:textId="007099BA" w:rsidR="00BF04F8" w:rsidRPr="00107F00" w:rsidRDefault="00BF04F8" w:rsidP="00107F00">
            <w:pPr>
              <w:pStyle w:val="a9"/>
              <w:widowControl w:val="0"/>
              <w:numPr>
                <w:ilvl w:val="0"/>
                <w:numId w:val="8"/>
              </w:numPr>
              <w:rPr>
                <w:color w:val="000000"/>
                <w:sz w:val="24"/>
                <w:szCs w:val="24"/>
                <w:lang w:eastAsia="en-US"/>
              </w:rPr>
            </w:pPr>
            <w:r w:rsidRPr="00107F00">
              <w:rPr>
                <w:color w:val="000000"/>
                <w:sz w:val="24"/>
                <w:szCs w:val="24"/>
                <w:lang w:eastAsia="en-US"/>
              </w:rPr>
              <w:t>105,38</w:t>
            </w:r>
          </w:p>
        </w:tc>
      </w:tr>
      <w:tr w:rsidR="00BF04F8" w:rsidRPr="00F4397A" w14:paraId="0393D83B" w14:textId="77777777" w:rsidTr="00F82589">
        <w:trPr>
          <w:trHeight w:hRule="exact" w:val="283"/>
          <w:jc w:val="center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567359" w14:textId="28DD7E8C" w:rsidR="00BF04F8" w:rsidRPr="00363B54" w:rsidRDefault="00363B54" w:rsidP="00107F00">
            <w:pPr>
              <w:pStyle w:val="a9"/>
              <w:widowControl w:val="0"/>
              <w:numPr>
                <w:ilvl w:val="0"/>
                <w:numId w:val="7"/>
              </w:num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63B54">
              <w:rPr>
                <w:color w:val="000000"/>
                <w:sz w:val="24"/>
                <w:szCs w:val="24"/>
                <w:lang w:eastAsia="en-US"/>
              </w:rPr>
              <w:lastRenderedPageBreak/>
              <w:t>Автотранспорт</w:t>
            </w:r>
          </w:p>
        </w:tc>
      </w:tr>
      <w:tr w:rsidR="00BF04F8" w:rsidRPr="00F4397A" w14:paraId="2781AB92" w14:textId="77777777" w:rsidTr="00726952">
        <w:trPr>
          <w:trHeight w:hRule="exact" w:val="557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DAFA11" w14:textId="77777777" w:rsidR="00BF04F8" w:rsidRPr="00726952" w:rsidRDefault="00BF04F8" w:rsidP="00F4397A">
            <w:pPr>
              <w:widowControl w:val="0"/>
              <w:ind w:firstLine="26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84594" w14:textId="77777777" w:rsidR="00BF04F8" w:rsidRPr="00726952" w:rsidRDefault="00BF04F8" w:rsidP="00F4397A">
            <w:pPr>
              <w:widowControl w:val="0"/>
              <w:spacing w:line="233" w:lineRule="auto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Погрузчик фронтальный одноковшовый АМКОДОР 332В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520BB7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CA2888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3 901,81</w:t>
            </w:r>
          </w:p>
        </w:tc>
      </w:tr>
      <w:tr w:rsidR="00BF04F8" w:rsidRPr="00F4397A" w14:paraId="2C401897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FC26D" w14:textId="77777777" w:rsidR="00BF04F8" w:rsidRPr="00726952" w:rsidRDefault="00BF04F8" w:rsidP="00F4397A">
            <w:pPr>
              <w:widowControl w:val="0"/>
              <w:ind w:firstLine="26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F2A6E3" w14:textId="77777777" w:rsidR="00BF04F8" w:rsidRPr="00726952" w:rsidRDefault="00BF04F8" w:rsidP="00F4397A">
            <w:pPr>
              <w:widowControl w:val="0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Самосвал, масса перевозимого груза 10000 кг.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F943C2" w14:textId="77777777" w:rsidR="00BF04F8" w:rsidRPr="00726952" w:rsidRDefault="00BF04F8" w:rsidP="00F4397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763E6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3 187,77</w:t>
            </w:r>
          </w:p>
        </w:tc>
      </w:tr>
      <w:tr w:rsidR="00BF04F8" w:rsidRPr="00F4397A" w14:paraId="13AE4791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FC2EE0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9F0EEF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Трактор Беларус-82,1 (погрузчик), объем ковша 0,8мЗ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0CAC36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46832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2 757,18</w:t>
            </w:r>
          </w:p>
        </w:tc>
      </w:tr>
      <w:tr w:rsidR="00BF04F8" w:rsidRPr="00F4397A" w14:paraId="218C8CCE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FC53D4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28B0CD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Вакуумная коммунальная машина ВКМ 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137892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927E6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3 481,49</w:t>
            </w:r>
          </w:p>
        </w:tc>
      </w:tr>
      <w:tr w:rsidR="00BF04F8" w:rsidRPr="00F4397A" w14:paraId="7ED6A002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02840B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905F3C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Автогидроподъемник Чайка-сервис 2784ОР к, высота стрелы 18м.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A22DFA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68705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2 748,52</w:t>
            </w:r>
          </w:p>
        </w:tc>
      </w:tr>
      <w:tr w:rsidR="00BF04F8" w:rsidRPr="00F4397A" w14:paraId="10D31314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C55ABA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36378F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Автогидроподъемник, высота стрелы 22м.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FE464F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99055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2 829,80</w:t>
            </w:r>
          </w:p>
        </w:tc>
      </w:tr>
      <w:tr w:rsidR="00BF04F8" w:rsidRPr="00F4397A" w14:paraId="00221875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FA608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E14A7B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Автогидроподъемник ВИПО 32-01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F35F1F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91D33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3 431,21</w:t>
            </w:r>
          </w:p>
        </w:tc>
      </w:tr>
      <w:tr w:rsidR="00BF04F8" w:rsidRPr="00F4397A" w14:paraId="6DCD6741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10E0CD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8CD6F7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Минипогрузчик АНТ 1000.1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1F9653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D882A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3 481,49</w:t>
            </w:r>
          </w:p>
        </w:tc>
      </w:tr>
      <w:tr w:rsidR="00BF04F8" w:rsidRPr="00F4397A" w14:paraId="5826C01B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FF2B10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23F62F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Снегопогрузчик СнП-17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A815CF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8D66C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3 085,39</w:t>
            </w:r>
          </w:p>
        </w:tc>
      </w:tr>
      <w:tr w:rsidR="00BF04F8" w:rsidRPr="00F4397A" w14:paraId="23B11AD0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A4A19A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D869F7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КАМАЗ (самосвал)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65D41E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7E74C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3 187,77</w:t>
            </w:r>
          </w:p>
        </w:tc>
      </w:tr>
      <w:tr w:rsidR="00BF04F8" w:rsidRPr="00F4397A" w14:paraId="3FFBCF5D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5E6CFC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87EE11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КАМАЗ - КДМ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C4D8F1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94A7F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3 187,77</w:t>
            </w:r>
          </w:p>
        </w:tc>
      </w:tr>
      <w:tr w:rsidR="00BF04F8" w:rsidRPr="00F4397A" w14:paraId="17DB4303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4F0BD6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5DD8C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УАЗ 390995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0FE4D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FB54E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2 764,96</w:t>
            </w:r>
          </w:p>
        </w:tc>
      </w:tr>
      <w:tr w:rsidR="00BF04F8" w:rsidRPr="00F4397A" w14:paraId="1E2388B3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A67D1E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1AB61F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КАМАЗ с КМУ 65004-0042029-23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C9B561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3FCBC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3 187,77</w:t>
            </w:r>
          </w:p>
        </w:tc>
      </w:tr>
      <w:tr w:rsidR="00BF04F8" w:rsidRPr="00F4397A" w14:paraId="40012A34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3FEAAE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1B0322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82940Т прицеп бортовой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53F4BD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10531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1 680,58</w:t>
            </w:r>
          </w:p>
        </w:tc>
      </w:tr>
      <w:tr w:rsidR="00BF04F8" w:rsidRPr="00F4397A" w14:paraId="5EC1688E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BCDB0B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BF9C7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 xml:space="preserve">Автомобиль Chevrolet Niva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1A3DC0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18CC0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2 301,26</w:t>
            </w:r>
          </w:p>
        </w:tc>
      </w:tr>
      <w:tr w:rsidR="00BF04F8" w:rsidRPr="00F4397A" w14:paraId="0BFF22C3" w14:textId="77777777" w:rsidTr="00726952">
        <w:trPr>
          <w:trHeight w:hRule="exact" w:val="595"/>
          <w:jc w:val="center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D50260" w14:textId="77777777" w:rsidR="00BF04F8" w:rsidRPr="00726952" w:rsidRDefault="00BF04F8" w:rsidP="00F4397A">
            <w:pPr>
              <w:widowControl w:val="0"/>
              <w:ind w:firstLine="26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C90134" w14:textId="77777777" w:rsidR="00BF04F8" w:rsidRPr="00726952" w:rsidRDefault="00BF04F8" w:rsidP="00F4397A">
            <w:pPr>
              <w:widowControl w:val="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sz w:val="24"/>
                <w:szCs w:val="24"/>
                <w:lang w:eastAsia="en-US"/>
              </w:rPr>
              <w:t>Автогрейдер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00A0D" w14:textId="77777777" w:rsidR="00BF04F8" w:rsidRPr="00726952" w:rsidRDefault="00BF04F8" w:rsidP="00F4397A">
            <w:pPr>
              <w:widowControl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1 маш/час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9E190" w14:textId="77777777" w:rsidR="00BF04F8" w:rsidRPr="00726952" w:rsidRDefault="00BF04F8" w:rsidP="00F4397A">
            <w:pPr>
              <w:widowControl w:val="0"/>
              <w:ind w:firstLine="500"/>
              <w:rPr>
                <w:color w:val="000000"/>
                <w:sz w:val="24"/>
                <w:szCs w:val="24"/>
                <w:lang w:eastAsia="en-US"/>
              </w:rPr>
            </w:pPr>
            <w:r w:rsidRPr="00726952">
              <w:rPr>
                <w:color w:val="000000"/>
                <w:sz w:val="24"/>
                <w:szCs w:val="24"/>
                <w:lang w:eastAsia="en-US"/>
              </w:rPr>
              <w:t>5 088,97</w:t>
            </w:r>
          </w:p>
        </w:tc>
      </w:tr>
    </w:tbl>
    <w:p w14:paraId="438AC611" w14:textId="77777777" w:rsidR="008F376F" w:rsidRPr="005444F3" w:rsidRDefault="008F376F" w:rsidP="00DB4D9F">
      <w:pPr>
        <w:widowControl w:val="0"/>
        <w:autoSpaceDN w:val="0"/>
        <w:adjustRightInd w:val="0"/>
        <w:ind w:left="5040"/>
        <w:rPr>
          <w:bCs/>
          <w:sz w:val="24"/>
          <w:szCs w:val="24"/>
          <w:u w:val="single"/>
        </w:rPr>
      </w:pPr>
    </w:p>
    <w:sectPr w:rsidR="008F376F" w:rsidRPr="005444F3" w:rsidSect="00A27147">
      <w:pgSz w:w="11906" w:h="16838" w:code="9"/>
      <w:pgMar w:top="567" w:right="849" w:bottom="993" w:left="1418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213DB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A490FE0"/>
    <w:multiLevelType w:val="hybridMultilevel"/>
    <w:tmpl w:val="C302B7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574D7"/>
    <w:multiLevelType w:val="hybridMultilevel"/>
    <w:tmpl w:val="31D66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258EB"/>
    <w:multiLevelType w:val="hybridMultilevel"/>
    <w:tmpl w:val="D8C0E00E"/>
    <w:lvl w:ilvl="0" w:tplc="582AB448">
      <w:start w:val="1"/>
      <w:numFmt w:val="decimal"/>
      <w:lvlText w:val="%1."/>
      <w:lvlJc w:val="left"/>
      <w:pPr>
        <w:ind w:left="1047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5DC64B47"/>
    <w:multiLevelType w:val="hybridMultilevel"/>
    <w:tmpl w:val="D8C0E00E"/>
    <w:lvl w:ilvl="0" w:tplc="582AB448">
      <w:start w:val="1"/>
      <w:numFmt w:val="decimal"/>
      <w:lvlText w:val="%1."/>
      <w:lvlJc w:val="left"/>
      <w:pPr>
        <w:ind w:left="1047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6A7A0572"/>
    <w:multiLevelType w:val="hybridMultilevel"/>
    <w:tmpl w:val="D8C0E00E"/>
    <w:lvl w:ilvl="0" w:tplc="582AB448">
      <w:start w:val="1"/>
      <w:numFmt w:val="decimal"/>
      <w:lvlText w:val="%1."/>
      <w:lvlJc w:val="left"/>
      <w:pPr>
        <w:ind w:left="1047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774D1306"/>
    <w:multiLevelType w:val="hybridMultilevel"/>
    <w:tmpl w:val="D8C0E00E"/>
    <w:lvl w:ilvl="0" w:tplc="582AB448">
      <w:start w:val="1"/>
      <w:numFmt w:val="decimal"/>
      <w:lvlText w:val="%1."/>
      <w:lvlJc w:val="left"/>
      <w:pPr>
        <w:ind w:left="1047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7AC52006"/>
    <w:multiLevelType w:val="hybridMultilevel"/>
    <w:tmpl w:val="83BC3E5E"/>
    <w:lvl w:ilvl="0" w:tplc="D58E3974">
      <w:start w:val="4"/>
      <w:numFmt w:val="decimal"/>
      <w:lvlText w:val="%1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07D"/>
    <w:rsid w:val="00016C82"/>
    <w:rsid w:val="00021893"/>
    <w:rsid w:val="00031DFD"/>
    <w:rsid w:val="00044BA1"/>
    <w:rsid w:val="00057B88"/>
    <w:rsid w:val="00064745"/>
    <w:rsid w:val="00084A31"/>
    <w:rsid w:val="0008589A"/>
    <w:rsid w:val="000A016F"/>
    <w:rsid w:val="000C2DDF"/>
    <w:rsid w:val="000E0AAD"/>
    <w:rsid w:val="000E4F3E"/>
    <w:rsid w:val="000F1692"/>
    <w:rsid w:val="001075F7"/>
    <w:rsid w:val="00107F00"/>
    <w:rsid w:val="00111E15"/>
    <w:rsid w:val="0013326D"/>
    <w:rsid w:val="00137532"/>
    <w:rsid w:val="00145474"/>
    <w:rsid w:val="00171ECF"/>
    <w:rsid w:val="001747FD"/>
    <w:rsid w:val="00193E9C"/>
    <w:rsid w:val="0019506E"/>
    <w:rsid w:val="001A63DA"/>
    <w:rsid w:val="001B0ACD"/>
    <w:rsid w:val="001B7E16"/>
    <w:rsid w:val="001D5662"/>
    <w:rsid w:val="001E396E"/>
    <w:rsid w:val="002050B1"/>
    <w:rsid w:val="00213520"/>
    <w:rsid w:val="00236319"/>
    <w:rsid w:val="00243F6F"/>
    <w:rsid w:val="002677DC"/>
    <w:rsid w:val="00274141"/>
    <w:rsid w:val="00275ABB"/>
    <w:rsid w:val="002905C8"/>
    <w:rsid w:val="002B335F"/>
    <w:rsid w:val="002B3F2C"/>
    <w:rsid w:val="002C0CA6"/>
    <w:rsid w:val="002D3152"/>
    <w:rsid w:val="002D51C5"/>
    <w:rsid w:val="002F7378"/>
    <w:rsid w:val="00304E16"/>
    <w:rsid w:val="00334FAF"/>
    <w:rsid w:val="0034709E"/>
    <w:rsid w:val="00363B54"/>
    <w:rsid w:val="00370318"/>
    <w:rsid w:val="00377CB8"/>
    <w:rsid w:val="003850FB"/>
    <w:rsid w:val="00396676"/>
    <w:rsid w:val="003A7BF6"/>
    <w:rsid w:val="003D6322"/>
    <w:rsid w:val="003D673A"/>
    <w:rsid w:val="003F7643"/>
    <w:rsid w:val="00420EC5"/>
    <w:rsid w:val="00422E5E"/>
    <w:rsid w:val="004279BB"/>
    <w:rsid w:val="00431BE7"/>
    <w:rsid w:val="00435090"/>
    <w:rsid w:val="00460507"/>
    <w:rsid w:val="00471AAA"/>
    <w:rsid w:val="00475DA2"/>
    <w:rsid w:val="00486185"/>
    <w:rsid w:val="00493DDA"/>
    <w:rsid w:val="004E3333"/>
    <w:rsid w:val="004E3CC5"/>
    <w:rsid w:val="004E527F"/>
    <w:rsid w:val="004E7AB5"/>
    <w:rsid w:val="004F2074"/>
    <w:rsid w:val="004F69FA"/>
    <w:rsid w:val="005318B6"/>
    <w:rsid w:val="00540C43"/>
    <w:rsid w:val="005444F3"/>
    <w:rsid w:val="005A1906"/>
    <w:rsid w:val="005A691F"/>
    <w:rsid w:val="005E141E"/>
    <w:rsid w:val="005F6D73"/>
    <w:rsid w:val="00613A1B"/>
    <w:rsid w:val="006174C7"/>
    <w:rsid w:val="00622E83"/>
    <w:rsid w:val="00631EFD"/>
    <w:rsid w:val="00633977"/>
    <w:rsid w:val="0063474E"/>
    <w:rsid w:val="00651A95"/>
    <w:rsid w:val="0065639F"/>
    <w:rsid w:val="00660B2D"/>
    <w:rsid w:val="006641C5"/>
    <w:rsid w:val="00694916"/>
    <w:rsid w:val="006A44E6"/>
    <w:rsid w:val="006A7637"/>
    <w:rsid w:val="006D7CD5"/>
    <w:rsid w:val="006F2E4E"/>
    <w:rsid w:val="0072365D"/>
    <w:rsid w:val="00726582"/>
    <w:rsid w:val="00726952"/>
    <w:rsid w:val="00747765"/>
    <w:rsid w:val="0075377E"/>
    <w:rsid w:val="007550FF"/>
    <w:rsid w:val="007602E8"/>
    <w:rsid w:val="00762E73"/>
    <w:rsid w:val="00773F81"/>
    <w:rsid w:val="00793255"/>
    <w:rsid w:val="007B0220"/>
    <w:rsid w:val="007B1E12"/>
    <w:rsid w:val="007B76DD"/>
    <w:rsid w:val="007D39AC"/>
    <w:rsid w:val="00805130"/>
    <w:rsid w:val="00806868"/>
    <w:rsid w:val="00813DC3"/>
    <w:rsid w:val="00827800"/>
    <w:rsid w:val="008373E4"/>
    <w:rsid w:val="00842D6A"/>
    <w:rsid w:val="00881489"/>
    <w:rsid w:val="008A03FF"/>
    <w:rsid w:val="008C65D6"/>
    <w:rsid w:val="008D346F"/>
    <w:rsid w:val="008E2163"/>
    <w:rsid w:val="008E6F7C"/>
    <w:rsid w:val="008F1AFA"/>
    <w:rsid w:val="008F376F"/>
    <w:rsid w:val="00901992"/>
    <w:rsid w:val="0092541F"/>
    <w:rsid w:val="00940545"/>
    <w:rsid w:val="00960CF2"/>
    <w:rsid w:val="0096156B"/>
    <w:rsid w:val="0098285E"/>
    <w:rsid w:val="009B47B8"/>
    <w:rsid w:val="009B7147"/>
    <w:rsid w:val="00A02E81"/>
    <w:rsid w:val="00A27147"/>
    <w:rsid w:val="00A864A6"/>
    <w:rsid w:val="00A87B0B"/>
    <w:rsid w:val="00AA3CBD"/>
    <w:rsid w:val="00AC21A3"/>
    <w:rsid w:val="00AD129C"/>
    <w:rsid w:val="00B2216F"/>
    <w:rsid w:val="00B22807"/>
    <w:rsid w:val="00B40F10"/>
    <w:rsid w:val="00B430A4"/>
    <w:rsid w:val="00B51CCE"/>
    <w:rsid w:val="00B7548B"/>
    <w:rsid w:val="00B901F9"/>
    <w:rsid w:val="00B9283F"/>
    <w:rsid w:val="00B959F6"/>
    <w:rsid w:val="00B9745D"/>
    <w:rsid w:val="00BD5D82"/>
    <w:rsid w:val="00BF04F8"/>
    <w:rsid w:val="00BF47A2"/>
    <w:rsid w:val="00C0453E"/>
    <w:rsid w:val="00C479EF"/>
    <w:rsid w:val="00C51EAA"/>
    <w:rsid w:val="00C7595E"/>
    <w:rsid w:val="00C80641"/>
    <w:rsid w:val="00C85352"/>
    <w:rsid w:val="00CA1D1D"/>
    <w:rsid w:val="00CA6CC8"/>
    <w:rsid w:val="00CE3C3F"/>
    <w:rsid w:val="00CF3055"/>
    <w:rsid w:val="00D14317"/>
    <w:rsid w:val="00D37D02"/>
    <w:rsid w:val="00D50516"/>
    <w:rsid w:val="00D61343"/>
    <w:rsid w:val="00D61D71"/>
    <w:rsid w:val="00D6674C"/>
    <w:rsid w:val="00D72899"/>
    <w:rsid w:val="00D825DA"/>
    <w:rsid w:val="00DA3F91"/>
    <w:rsid w:val="00DA632C"/>
    <w:rsid w:val="00DB4BC3"/>
    <w:rsid w:val="00DB4D9F"/>
    <w:rsid w:val="00DB5DD0"/>
    <w:rsid w:val="00DE2717"/>
    <w:rsid w:val="00DE7949"/>
    <w:rsid w:val="00DF390B"/>
    <w:rsid w:val="00E11325"/>
    <w:rsid w:val="00E1512B"/>
    <w:rsid w:val="00E155C3"/>
    <w:rsid w:val="00E27506"/>
    <w:rsid w:val="00E30AC2"/>
    <w:rsid w:val="00E569FD"/>
    <w:rsid w:val="00E65BE9"/>
    <w:rsid w:val="00E72E75"/>
    <w:rsid w:val="00E86E6E"/>
    <w:rsid w:val="00E9120C"/>
    <w:rsid w:val="00EC507D"/>
    <w:rsid w:val="00EE3BBB"/>
    <w:rsid w:val="00F120F5"/>
    <w:rsid w:val="00F26CCC"/>
    <w:rsid w:val="00F36C60"/>
    <w:rsid w:val="00F4397A"/>
    <w:rsid w:val="00F43B24"/>
    <w:rsid w:val="00F76D8F"/>
    <w:rsid w:val="00F82589"/>
    <w:rsid w:val="00F825F8"/>
    <w:rsid w:val="00F8278D"/>
    <w:rsid w:val="00F92627"/>
    <w:rsid w:val="00FA07AA"/>
    <w:rsid w:val="00FD57AF"/>
    <w:rsid w:val="00FE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5C7C3"/>
  <w14:defaultImageDpi w14:val="0"/>
  <w15:docId w15:val="{39C34094-94D5-4AC2-8CA0-ED95D810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firstLine="720"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line="360" w:lineRule="auto"/>
      <w:jc w:val="center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line="360" w:lineRule="auto"/>
      <w:jc w:val="center"/>
      <w:outlineLvl w:val="3"/>
    </w:pPr>
    <w:rPr>
      <w:rFonts w:ascii="Arial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pPr>
      <w:ind w:firstLine="720"/>
      <w:jc w:val="both"/>
    </w:pPr>
    <w:rPr>
      <w:rFonts w:ascii="Arial" w:hAnsi="Arial"/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</w:rPr>
  </w:style>
  <w:style w:type="paragraph" w:styleId="a5">
    <w:name w:val="Balloon Text"/>
    <w:basedOn w:val="a"/>
    <w:link w:val="a6"/>
    <w:uiPriority w:val="99"/>
    <w:rsid w:val="00FE4D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FE4D62"/>
    <w:rPr>
      <w:rFonts w:ascii="Tahoma" w:hAnsi="Tahoma" w:cs="Times New Roman"/>
      <w:sz w:val="16"/>
    </w:rPr>
  </w:style>
  <w:style w:type="paragraph" w:styleId="a7">
    <w:name w:val="Normal (Web)"/>
    <w:basedOn w:val="a"/>
    <w:uiPriority w:val="99"/>
    <w:unhideWhenUsed/>
    <w:rsid w:val="007D39AC"/>
    <w:rPr>
      <w:sz w:val="24"/>
      <w:szCs w:val="24"/>
    </w:rPr>
  </w:style>
  <w:style w:type="table" w:styleId="a8">
    <w:name w:val="Table Grid"/>
    <w:basedOn w:val="a1"/>
    <w:uiPriority w:val="59"/>
    <w:rsid w:val="0075377E"/>
    <w:pPr>
      <w:widowControl w:val="0"/>
    </w:pPr>
    <w:rPr>
      <w:rFonts w:ascii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65BE9"/>
    <w:pPr>
      <w:ind w:left="720"/>
      <w:contextualSpacing/>
    </w:pPr>
  </w:style>
  <w:style w:type="table" w:customStyle="1" w:styleId="11">
    <w:name w:val="Сетка таблицы1"/>
    <w:basedOn w:val="a1"/>
    <w:next w:val="a8"/>
    <w:uiPriority w:val="39"/>
    <w:rsid w:val="00F4397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2016\&#1058;&#1072;&#1088;&#1080;&#1092;&#1099;%20&#1085;&#1072;%20&#1087;&#1083;&#1072;&#1090;&#1085;&#1099;&#1077;%20&#1091;&#1089;&#1083;&#1091;&#1075;&#1080;\&#1087;&#1083;&#1072;&#1090;&#1085;&#1099;&#1077;%20&#1091;&#1089;&#1083;&#1091;&#1075;&#1080;%20&#1052;&#1060;&#1062;\&#1055;&#1086;&#1083;&#1086;&#1078;&#1077;&#1085;&#1080;&#1077;\&#1055;&#1086;&#1089;&#1090;&#1072;&#1085;&#1086;&#1074;&#1083;&#1077;&#1085;&#1080;&#1077;%20&#1043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A14A8-8DC7-4BCA-91FF-8F93A2EFD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</Template>
  <TotalTime>155</TotalTime>
  <Pages>5</Pages>
  <Words>1101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oap10</dc:creator>
  <cp:keywords/>
  <dc:description/>
  <cp:lastModifiedBy>Наталья Борисовна Жуланова</cp:lastModifiedBy>
  <cp:revision>32</cp:revision>
  <cp:lastPrinted>2024-04-08T06:56:00Z</cp:lastPrinted>
  <dcterms:created xsi:type="dcterms:W3CDTF">2026-09-09T08:45:00Z</dcterms:created>
  <dcterms:modified xsi:type="dcterms:W3CDTF">2026-09-24T14:48:00Z</dcterms:modified>
</cp:coreProperties>
</file>