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A8F1F6" w14:textId="77777777" w:rsidR="00D1569A" w:rsidRDefault="00D1569A" w:rsidP="0013145D">
      <w:pPr>
        <w:widowControl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10575525" w14:textId="77777777" w:rsidR="00D1569A" w:rsidRPr="00F7147A" w:rsidRDefault="00031E14" w:rsidP="0013145D">
      <w:pPr>
        <w:jc w:val="center"/>
        <w:rPr>
          <w:lang w:val="en-US" w:eastAsia="ru-RU"/>
        </w:rPr>
      </w:pPr>
      <w:r w:rsidRPr="00D1569A">
        <w:rPr>
          <w:noProof/>
          <w:szCs w:val="32"/>
          <w:lang w:eastAsia="ru-RU"/>
        </w:rPr>
        <w:drawing>
          <wp:inline distT="0" distB="0" distL="0" distR="0" wp14:anchorId="24DF1F2C" wp14:editId="1EBBA7B7">
            <wp:extent cx="647700" cy="800100"/>
            <wp:effectExtent l="0" t="0" r="0" b="0"/>
            <wp:docPr id="1" name="Рисунок 3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19C7" w14:textId="77777777" w:rsidR="00D1569A" w:rsidRPr="00F7147A" w:rsidRDefault="00D1569A" w:rsidP="0013145D">
      <w:pPr>
        <w:rPr>
          <w:lang w:val="en-US" w:eastAsia="ru-RU"/>
        </w:rPr>
      </w:pPr>
    </w:p>
    <w:p w14:paraId="5E6B96A5" w14:textId="77777777" w:rsidR="00D1569A" w:rsidRPr="00F7147A" w:rsidRDefault="00D1569A" w:rsidP="0013145D">
      <w:pPr>
        <w:keepNext/>
        <w:spacing w:line="360" w:lineRule="auto"/>
        <w:jc w:val="center"/>
        <w:outlineLvl w:val="0"/>
        <w:rPr>
          <w:b/>
          <w:caps/>
          <w:sz w:val="32"/>
          <w:szCs w:val="32"/>
          <w:lang w:eastAsia="ru-RU"/>
        </w:rPr>
      </w:pPr>
      <w:r w:rsidRPr="00F7147A">
        <w:rPr>
          <w:b/>
          <w:caps/>
          <w:sz w:val="32"/>
          <w:szCs w:val="32"/>
          <w:lang w:eastAsia="ru-RU"/>
        </w:rPr>
        <w:t>АДМИНИСТРАЦИЯ</w:t>
      </w:r>
    </w:p>
    <w:p w14:paraId="607F305A" w14:textId="77777777" w:rsidR="00D1569A" w:rsidRPr="002772A6" w:rsidRDefault="00D1569A" w:rsidP="0013145D">
      <w:pPr>
        <w:keepNext/>
        <w:spacing w:line="360" w:lineRule="auto"/>
        <w:jc w:val="center"/>
        <w:outlineLvl w:val="0"/>
        <w:rPr>
          <w:b/>
          <w:caps/>
          <w:sz w:val="32"/>
          <w:szCs w:val="32"/>
          <w:lang w:eastAsia="ru-RU"/>
        </w:rPr>
      </w:pPr>
      <w:r w:rsidRPr="002772A6">
        <w:rPr>
          <w:b/>
          <w:caps/>
          <w:sz w:val="32"/>
          <w:szCs w:val="32"/>
          <w:lang w:eastAsia="ru-RU"/>
        </w:rPr>
        <w:t>павлово-посадского ГОРОДСКОГО ОКРУГА МОСКОВСКОЙ ОБЛАСТИ</w:t>
      </w:r>
    </w:p>
    <w:p w14:paraId="0A6ECE08" w14:textId="77777777" w:rsidR="00D1569A" w:rsidRPr="002772A6" w:rsidRDefault="00D1569A" w:rsidP="0013145D">
      <w:pPr>
        <w:keepNext/>
        <w:spacing w:line="360" w:lineRule="auto"/>
        <w:jc w:val="center"/>
        <w:outlineLvl w:val="0"/>
        <w:rPr>
          <w:b/>
          <w:caps/>
          <w:sz w:val="44"/>
          <w:lang w:eastAsia="ru-RU"/>
        </w:rPr>
      </w:pPr>
      <w:r w:rsidRPr="002772A6">
        <w:rPr>
          <w:b/>
          <w:caps/>
          <w:sz w:val="44"/>
          <w:lang w:eastAsia="ru-RU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D1569A" w:rsidRPr="002772A6" w14:paraId="3B19A472" w14:textId="77777777" w:rsidTr="0012697A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57E2BA82" w14:textId="07382077" w:rsidR="00D1569A" w:rsidRPr="002772A6" w:rsidRDefault="004F2B03" w:rsidP="0013145D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18.08.2026</w:t>
            </w:r>
          </w:p>
        </w:tc>
        <w:tc>
          <w:tcPr>
            <w:tcW w:w="406" w:type="dxa"/>
            <w:vAlign w:val="bottom"/>
          </w:tcPr>
          <w:p w14:paraId="3019F082" w14:textId="77777777" w:rsidR="00D1569A" w:rsidRPr="002772A6" w:rsidRDefault="00D1569A" w:rsidP="0013145D">
            <w:pPr>
              <w:jc w:val="center"/>
              <w:rPr>
                <w:sz w:val="24"/>
                <w:lang w:eastAsia="ru-RU"/>
              </w:rPr>
            </w:pPr>
            <w:r w:rsidRPr="002772A6">
              <w:rPr>
                <w:sz w:val="24"/>
                <w:lang w:eastAsia="ru-RU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6E2C788D" w14:textId="7C927B0A" w:rsidR="00D1569A" w:rsidRPr="002772A6" w:rsidRDefault="004F2B03" w:rsidP="0013145D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1669</w:t>
            </w:r>
          </w:p>
        </w:tc>
      </w:tr>
    </w:tbl>
    <w:p w14:paraId="61C6808E" w14:textId="77777777" w:rsidR="00D1569A" w:rsidRPr="002772A6" w:rsidRDefault="00D1569A" w:rsidP="0013145D">
      <w:pPr>
        <w:jc w:val="center"/>
        <w:rPr>
          <w:sz w:val="24"/>
          <w:lang w:eastAsia="ru-RU"/>
        </w:rPr>
      </w:pPr>
      <w:r w:rsidRPr="002772A6">
        <w:rPr>
          <w:sz w:val="24"/>
          <w:lang w:eastAsia="ru-RU"/>
        </w:rPr>
        <w:t>г. Павловский Посад</w:t>
      </w:r>
    </w:p>
    <w:p w14:paraId="173EAAF2" w14:textId="77777777" w:rsidR="00E53525" w:rsidRPr="002772A6" w:rsidRDefault="00E53525" w:rsidP="0013145D">
      <w:pPr>
        <w:jc w:val="center"/>
        <w:rPr>
          <w:sz w:val="24"/>
        </w:rPr>
      </w:pPr>
    </w:p>
    <w:p w14:paraId="5A30B3D8" w14:textId="77777777" w:rsidR="00EB3B2C" w:rsidRPr="002772A6" w:rsidRDefault="00EB3B2C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>О внесении изменений в Положение</w:t>
      </w:r>
      <w:r w:rsidR="00E53525" w:rsidRPr="002772A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19704C93" w14:textId="77777777" w:rsidR="00EB3B2C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об оказании (выполнении) платных услуг </w:t>
      </w:r>
    </w:p>
    <w:p w14:paraId="0436547C" w14:textId="77777777" w:rsidR="00E53525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(работ), предоставляемых муниципальными </w:t>
      </w:r>
    </w:p>
    <w:p w14:paraId="3353CB8D" w14:textId="77777777" w:rsidR="00EB3B2C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учреждениями культуры, </w:t>
      </w:r>
      <w:r w:rsidR="00A04DA9" w:rsidRPr="002772A6">
        <w:rPr>
          <w:rFonts w:ascii="Times New Roman CYR" w:hAnsi="Times New Roman CYR" w:cs="Times New Roman CYR"/>
          <w:sz w:val="24"/>
          <w:szCs w:val="24"/>
        </w:rPr>
        <w:t xml:space="preserve">спорта, </w:t>
      </w:r>
      <w:r w:rsidR="00D1569A" w:rsidRPr="002772A6">
        <w:rPr>
          <w:rFonts w:ascii="Times New Roman CYR" w:hAnsi="Times New Roman CYR" w:cs="Times New Roman CYR"/>
          <w:sz w:val="24"/>
          <w:szCs w:val="24"/>
        </w:rPr>
        <w:t>работе</w:t>
      </w:r>
      <w:r w:rsidRPr="002772A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0B4A409" w14:textId="77777777" w:rsidR="00EB3B2C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>с молодежью, муниципальными</w:t>
      </w:r>
      <w:r w:rsidR="00A04DA9" w:rsidRPr="002772A6">
        <w:rPr>
          <w:rFonts w:ascii="Times New Roman CYR" w:hAnsi="Times New Roman CYR" w:cs="Times New Roman CYR"/>
          <w:sz w:val="24"/>
          <w:szCs w:val="24"/>
        </w:rPr>
        <w:t xml:space="preserve"> учреждениями </w:t>
      </w:r>
    </w:p>
    <w:p w14:paraId="1D05AF82" w14:textId="77777777" w:rsidR="00EB3B2C" w:rsidRPr="002772A6" w:rsidRDefault="00A04DA9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дополнительного </w:t>
      </w:r>
      <w:r w:rsidR="00E53525" w:rsidRPr="002772A6">
        <w:rPr>
          <w:rFonts w:ascii="Times New Roman CYR" w:hAnsi="Times New Roman CYR" w:cs="Times New Roman CYR"/>
          <w:sz w:val="24"/>
          <w:szCs w:val="24"/>
        </w:rPr>
        <w:t xml:space="preserve">образования сферы культуры </w:t>
      </w:r>
    </w:p>
    <w:p w14:paraId="7E2AD794" w14:textId="77777777" w:rsidR="00A04DA9" w:rsidRPr="002772A6" w:rsidRDefault="00A04DA9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и муниципальными учреждениями дополнительного  </w:t>
      </w:r>
    </w:p>
    <w:p w14:paraId="4C9D424D" w14:textId="77777777" w:rsidR="00EB3B2C" w:rsidRPr="002772A6" w:rsidRDefault="00A04DA9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образования сферы спорта Павлово-Посадского </w:t>
      </w:r>
    </w:p>
    <w:p w14:paraId="48054F6D" w14:textId="77777777" w:rsidR="00E53525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городского округа Московской области </w:t>
      </w:r>
    </w:p>
    <w:p w14:paraId="0EC4DF11" w14:textId="77777777" w:rsidR="00BE49CC" w:rsidRPr="002772A6" w:rsidRDefault="00BE49CC" w:rsidP="0013145D">
      <w:pPr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1AE5A2E" w14:textId="77777777" w:rsidR="00BE49CC" w:rsidRPr="002772A6" w:rsidRDefault="00BE49CC" w:rsidP="0013145D">
      <w:pPr>
        <w:autoSpaceDE w:val="0"/>
        <w:jc w:val="both"/>
        <w:rPr>
          <w:rFonts w:ascii="Times New Roman CYR" w:hAnsi="Times New Roman CYR" w:cs="Times New Roman CYR"/>
          <w:sz w:val="10"/>
          <w:szCs w:val="10"/>
        </w:rPr>
      </w:pPr>
    </w:p>
    <w:p w14:paraId="08C669BC" w14:textId="77777777" w:rsidR="00E53525" w:rsidRPr="002772A6" w:rsidRDefault="00E53525" w:rsidP="0013145D">
      <w:pPr>
        <w:autoSpaceDE w:val="0"/>
        <w:jc w:val="both"/>
        <w:rPr>
          <w:rFonts w:ascii="Times New Roman CYR" w:hAnsi="Times New Roman CYR" w:cs="Times New Roman CYR"/>
          <w:sz w:val="10"/>
          <w:szCs w:val="10"/>
        </w:rPr>
      </w:pPr>
    </w:p>
    <w:p w14:paraId="3ED30EAA" w14:textId="77777777" w:rsidR="002806D8" w:rsidRPr="002772A6" w:rsidRDefault="00E53525" w:rsidP="0013145D">
      <w:pPr>
        <w:autoSpaceDE w:val="0"/>
        <w:ind w:firstLine="709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 xml:space="preserve">В соответствии с Бюджетным кодексом Российской Федерации, </w:t>
      </w:r>
      <w:r w:rsidR="00206D34" w:rsidRPr="002772A6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12.01.1996 №7-ФЗ «О некоммерческих организациях», </w:t>
      </w:r>
      <w:r w:rsidRPr="002772A6">
        <w:rPr>
          <w:rFonts w:ascii="Times New Roman CYR" w:hAnsi="Times New Roman CYR" w:cs="Times New Roman CYR"/>
          <w:sz w:val="24"/>
          <w:szCs w:val="24"/>
        </w:rPr>
        <w:t>Феде</w:t>
      </w:r>
      <w:r w:rsidR="00CD4ABF" w:rsidRPr="002772A6">
        <w:rPr>
          <w:rFonts w:ascii="Times New Roman CYR" w:hAnsi="Times New Roman CYR" w:cs="Times New Roman CYR"/>
          <w:sz w:val="24"/>
          <w:szCs w:val="24"/>
        </w:rPr>
        <w:t>ральным законом от 06.10.2003 №</w:t>
      </w:r>
      <w:r w:rsidRPr="002772A6">
        <w:rPr>
          <w:rFonts w:ascii="Times New Roman CYR" w:hAnsi="Times New Roman CYR" w:cs="Times New Roman CYR"/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="00030490" w:rsidRPr="002772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806D8" w:rsidRPr="002772A6">
        <w:rPr>
          <w:rFonts w:ascii="Times New Roman CYR" w:hAnsi="Times New Roman CYR" w:cs="Times New Roman CYR"/>
          <w:bCs/>
          <w:sz w:val="24"/>
          <w:szCs w:val="24"/>
        </w:rPr>
        <w:t>постановлением</w:t>
      </w:r>
      <w:r w:rsidR="003C0BA9" w:rsidRPr="002772A6">
        <w:rPr>
          <w:rFonts w:ascii="Times New Roman CYR" w:hAnsi="Times New Roman CYR" w:cs="Times New Roman CYR"/>
          <w:bCs/>
          <w:sz w:val="24"/>
          <w:szCs w:val="24"/>
        </w:rPr>
        <w:t xml:space="preserve"> Губернатора Московской области от 0</w:t>
      </w:r>
      <w:r w:rsidR="00030490" w:rsidRPr="002772A6">
        <w:rPr>
          <w:rFonts w:ascii="Times New Roman CYR" w:hAnsi="Times New Roman CYR" w:cs="Times New Roman CYR"/>
          <w:bCs/>
          <w:sz w:val="24"/>
          <w:szCs w:val="24"/>
        </w:rPr>
        <w:t>8.10.2025</w:t>
      </w:r>
      <w:r w:rsidR="003C0BA9" w:rsidRPr="002772A6">
        <w:rPr>
          <w:rFonts w:ascii="Times New Roman CYR" w:hAnsi="Times New Roman CYR" w:cs="Times New Roman CYR"/>
          <w:bCs/>
          <w:sz w:val="24"/>
          <w:szCs w:val="24"/>
        </w:rPr>
        <w:t xml:space="preserve"> №3</w:t>
      </w:r>
      <w:r w:rsidR="00030490" w:rsidRPr="002772A6">
        <w:rPr>
          <w:rFonts w:ascii="Times New Roman CYR" w:hAnsi="Times New Roman CYR" w:cs="Times New Roman CYR"/>
          <w:bCs/>
          <w:sz w:val="24"/>
          <w:szCs w:val="24"/>
        </w:rPr>
        <w:t>50</w:t>
      </w:r>
      <w:r w:rsidR="003C0BA9" w:rsidRPr="002772A6">
        <w:rPr>
          <w:rFonts w:ascii="Times New Roman CYR" w:hAnsi="Times New Roman CYR" w:cs="Times New Roman CYR"/>
          <w:bCs/>
          <w:sz w:val="24"/>
          <w:szCs w:val="24"/>
        </w:rPr>
        <w:t xml:space="preserve">-ПГ «О социальной поддержке </w:t>
      </w:r>
      <w:r w:rsidR="00030490" w:rsidRPr="002772A6">
        <w:rPr>
          <w:rFonts w:ascii="Times New Roman CYR" w:hAnsi="Times New Roman CYR" w:cs="Times New Roman CYR"/>
          <w:bCs/>
          <w:sz w:val="24"/>
          <w:szCs w:val="24"/>
        </w:rPr>
        <w:t xml:space="preserve">отдельных категорий </w:t>
      </w:r>
      <w:r w:rsidR="003C0BA9" w:rsidRPr="002772A6">
        <w:rPr>
          <w:rFonts w:ascii="Times New Roman CYR" w:hAnsi="Times New Roman CYR" w:cs="Times New Roman CYR"/>
          <w:bCs/>
          <w:sz w:val="24"/>
          <w:szCs w:val="24"/>
        </w:rPr>
        <w:t>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 в целях оказания мер социальной поддержки отдельным категориям населения</w:t>
      </w:r>
    </w:p>
    <w:p w14:paraId="41E66088" w14:textId="77777777" w:rsidR="00030490" w:rsidRPr="002772A6" w:rsidRDefault="00030490" w:rsidP="0013145D">
      <w:pPr>
        <w:autoSpaceDE w:val="0"/>
        <w:jc w:val="center"/>
        <w:rPr>
          <w:sz w:val="24"/>
          <w:szCs w:val="24"/>
        </w:rPr>
      </w:pPr>
    </w:p>
    <w:p w14:paraId="3E1213E7" w14:textId="77777777" w:rsidR="00E53525" w:rsidRPr="002772A6" w:rsidRDefault="003C0BA9" w:rsidP="0013145D">
      <w:pPr>
        <w:autoSpaceDE w:val="0"/>
        <w:jc w:val="center"/>
        <w:rPr>
          <w:sz w:val="10"/>
          <w:szCs w:val="10"/>
        </w:rPr>
      </w:pPr>
      <w:r w:rsidRPr="002772A6">
        <w:rPr>
          <w:sz w:val="24"/>
          <w:szCs w:val="24"/>
        </w:rPr>
        <w:t>ПОСТАНОВЛЯЕТ</w:t>
      </w:r>
      <w:r w:rsidR="00E53525" w:rsidRPr="002772A6">
        <w:rPr>
          <w:sz w:val="24"/>
          <w:szCs w:val="24"/>
        </w:rPr>
        <w:t>:</w:t>
      </w:r>
    </w:p>
    <w:p w14:paraId="56925E3B" w14:textId="77777777" w:rsidR="00E53525" w:rsidRPr="002772A6" w:rsidRDefault="00E53525" w:rsidP="0013145D">
      <w:pPr>
        <w:autoSpaceDE w:val="0"/>
        <w:jc w:val="both"/>
        <w:rPr>
          <w:sz w:val="10"/>
          <w:szCs w:val="10"/>
        </w:rPr>
      </w:pPr>
    </w:p>
    <w:p w14:paraId="4835EB0E" w14:textId="77777777" w:rsidR="000539A2" w:rsidRPr="002772A6" w:rsidRDefault="001B492D" w:rsidP="0013145D">
      <w:pPr>
        <w:numPr>
          <w:ilvl w:val="0"/>
          <w:numId w:val="9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изменение</w:t>
      </w:r>
      <w:r w:rsidR="000539A2" w:rsidRPr="002772A6">
        <w:rPr>
          <w:sz w:val="24"/>
          <w:szCs w:val="24"/>
        </w:rPr>
        <w:t xml:space="preserve"> в</w:t>
      </w:r>
      <w:r w:rsidR="00E53525" w:rsidRPr="002772A6">
        <w:rPr>
          <w:sz w:val="24"/>
          <w:szCs w:val="24"/>
        </w:rPr>
        <w:t xml:space="preserve"> Положение об оказании (выполнении) платных услуг (работ), предоставляемых муниципальными учреж</w:t>
      </w:r>
      <w:r w:rsidR="00D1569A" w:rsidRPr="002772A6">
        <w:rPr>
          <w:sz w:val="24"/>
          <w:szCs w:val="24"/>
        </w:rPr>
        <w:t>дениями культуры, спорта, работе</w:t>
      </w:r>
      <w:r w:rsidR="00E53525" w:rsidRPr="002772A6">
        <w:rPr>
          <w:sz w:val="24"/>
          <w:szCs w:val="24"/>
        </w:rPr>
        <w:t xml:space="preserve"> с молодежью, муниципальными учреждениями дополнительного образования сферы культуры </w:t>
      </w:r>
      <w:r w:rsidR="00A04DA9" w:rsidRPr="002772A6">
        <w:rPr>
          <w:sz w:val="24"/>
          <w:szCs w:val="24"/>
        </w:rPr>
        <w:t>и муниципальными учреждениями дополнительного образования сферы</w:t>
      </w:r>
      <w:r w:rsidR="00A04DA9" w:rsidRPr="002772A6">
        <w:rPr>
          <w:rFonts w:ascii="Times New Roman CYR" w:hAnsi="Times New Roman CYR" w:cs="Times New Roman CYR"/>
          <w:sz w:val="24"/>
          <w:szCs w:val="24"/>
        </w:rPr>
        <w:t xml:space="preserve"> спорта </w:t>
      </w:r>
      <w:r w:rsidR="00D1569A" w:rsidRPr="002772A6">
        <w:rPr>
          <w:rFonts w:ascii="Times New Roman CYR" w:hAnsi="Times New Roman CYR" w:cs="Times New Roman CYR"/>
          <w:sz w:val="24"/>
          <w:szCs w:val="24"/>
        </w:rPr>
        <w:t xml:space="preserve">Павлово-Посадского </w:t>
      </w:r>
      <w:r w:rsidR="00E53525" w:rsidRPr="002772A6">
        <w:rPr>
          <w:sz w:val="24"/>
          <w:szCs w:val="24"/>
        </w:rPr>
        <w:t>городского округа Московской области</w:t>
      </w:r>
      <w:r w:rsidR="00F22E35" w:rsidRPr="002772A6">
        <w:rPr>
          <w:sz w:val="24"/>
          <w:szCs w:val="24"/>
        </w:rPr>
        <w:t xml:space="preserve"> (далее - Положение)</w:t>
      </w:r>
      <w:r w:rsidR="000539A2" w:rsidRPr="002772A6">
        <w:rPr>
          <w:sz w:val="24"/>
          <w:szCs w:val="24"/>
        </w:rPr>
        <w:t xml:space="preserve">, утвержденное постановлением Администрации Павлово-Посадского городского округа </w:t>
      </w:r>
      <w:r w:rsidR="00FE5F3A" w:rsidRPr="002772A6">
        <w:rPr>
          <w:sz w:val="24"/>
          <w:szCs w:val="24"/>
        </w:rPr>
        <w:t>Московской области от 21.03</w:t>
      </w:r>
      <w:r w:rsidR="000539A2" w:rsidRPr="002772A6">
        <w:rPr>
          <w:sz w:val="24"/>
          <w:szCs w:val="24"/>
        </w:rPr>
        <w:t>.2024 №515</w:t>
      </w:r>
      <w:r w:rsidR="00EA182A" w:rsidRPr="002772A6">
        <w:rPr>
          <w:sz w:val="24"/>
          <w:szCs w:val="24"/>
        </w:rPr>
        <w:t xml:space="preserve"> </w:t>
      </w:r>
      <w:r w:rsidR="0084752D" w:rsidRPr="002772A6">
        <w:rPr>
          <w:sz w:val="24"/>
          <w:szCs w:val="24"/>
        </w:rPr>
        <w:t>(в ред. от 14.05.2025 №904</w:t>
      </w:r>
      <w:r>
        <w:rPr>
          <w:sz w:val="24"/>
          <w:szCs w:val="24"/>
        </w:rPr>
        <w:t>, от 12.12.2025 №2366</w:t>
      </w:r>
      <w:r w:rsidR="00EA182A" w:rsidRPr="002772A6">
        <w:rPr>
          <w:sz w:val="24"/>
          <w:szCs w:val="24"/>
        </w:rPr>
        <w:t>)</w:t>
      </w:r>
      <w:r w:rsidR="00EC3399">
        <w:rPr>
          <w:sz w:val="24"/>
          <w:szCs w:val="24"/>
        </w:rPr>
        <w:t>,</w:t>
      </w:r>
      <w:r w:rsidR="0084752D" w:rsidRPr="002772A6">
        <w:rPr>
          <w:sz w:val="24"/>
          <w:szCs w:val="24"/>
        </w:rPr>
        <w:t xml:space="preserve"> </w:t>
      </w:r>
      <w:r w:rsidR="00EC3399">
        <w:rPr>
          <w:sz w:val="24"/>
          <w:szCs w:val="24"/>
        </w:rPr>
        <w:t>изложив пункт 4.12 раздела 4. «Установление тарифов на платные услуги (работы)» Положения в следующей редакции</w:t>
      </w:r>
      <w:r w:rsidR="000539A2" w:rsidRPr="002772A6">
        <w:rPr>
          <w:sz w:val="24"/>
          <w:szCs w:val="24"/>
        </w:rPr>
        <w:t>:</w:t>
      </w:r>
      <w:r w:rsidR="00E53525" w:rsidRPr="002772A6">
        <w:rPr>
          <w:sz w:val="24"/>
          <w:szCs w:val="24"/>
        </w:rPr>
        <w:t xml:space="preserve"> </w:t>
      </w:r>
    </w:p>
    <w:p w14:paraId="578747F5" w14:textId="77777777" w:rsidR="00647429" w:rsidRPr="002772A6" w:rsidRDefault="00DB656C" w:rsidP="0013145D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2772A6">
        <w:rPr>
          <w:rFonts w:ascii="Times New Roman CYR" w:hAnsi="Times New Roman CYR" w:cs="Times New Roman CYR"/>
          <w:sz w:val="24"/>
          <w:szCs w:val="24"/>
        </w:rPr>
        <w:tab/>
      </w:r>
      <w:r w:rsidR="001E1B75" w:rsidRPr="002772A6">
        <w:rPr>
          <w:rFonts w:ascii="Times New Roman CYR" w:hAnsi="Times New Roman CYR" w:cs="Times New Roman CYR"/>
          <w:sz w:val="24"/>
          <w:szCs w:val="24"/>
        </w:rPr>
        <w:t xml:space="preserve">«4.12. </w:t>
      </w:r>
      <w:r w:rsidR="00C706BF" w:rsidRPr="002772A6">
        <w:rPr>
          <w:rFonts w:ascii="Times New Roman CYR" w:hAnsi="Times New Roman CYR" w:cs="Times New Roman CYR"/>
          <w:sz w:val="24"/>
          <w:szCs w:val="24"/>
        </w:rPr>
        <w:t>Категориям граждан</w:t>
      </w:r>
      <w:r w:rsidR="00712E4E" w:rsidRPr="002772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0168C" w:rsidRPr="002772A6">
        <w:rPr>
          <w:rFonts w:ascii="Times New Roman CYR" w:hAnsi="Times New Roman CYR" w:cs="Times New Roman CYR"/>
          <w:sz w:val="24"/>
          <w:szCs w:val="24"/>
        </w:rPr>
        <w:t>(участникам специальной военной операции, членам семьи участника специальной военной операции  (родители, супруга (супруг), дети (в том числе усыновленные) в возрасте до 18 лет</w:t>
      </w:r>
      <w:r w:rsidR="00165E86" w:rsidRPr="002772A6">
        <w:rPr>
          <w:rFonts w:ascii="Times New Roman CYR" w:hAnsi="Times New Roman CYR" w:cs="Times New Roman CYR"/>
          <w:sz w:val="24"/>
          <w:szCs w:val="24"/>
        </w:rPr>
        <w:t>)</w:t>
      </w:r>
      <w:r w:rsidR="0080168C" w:rsidRPr="002772A6">
        <w:rPr>
          <w:rFonts w:ascii="Times New Roman CYR" w:hAnsi="Times New Roman CYR" w:cs="Times New Roman CYR"/>
          <w:sz w:val="24"/>
          <w:szCs w:val="24"/>
        </w:rPr>
        <w:t>, членам семьи погибшего (умершего) участника специальной военной операции (родители, вдова (вдовец), не вступившая (не вступивший) в повторный брак; дети, в том числе усыновленны</w:t>
      </w:r>
      <w:r w:rsidR="00165E86" w:rsidRPr="002772A6">
        <w:rPr>
          <w:rFonts w:ascii="Times New Roman CYR" w:hAnsi="Times New Roman CYR" w:cs="Times New Roman CYR"/>
          <w:sz w:val="24"/>
          <w:szCs w:val="24"/>
        </w:rPr>
        <w:t xml:space="preserve">е, не достигшие возраста 18 лет; </w:t>
      </w:r>
      <w:r w:rsidR="0080168C" w:rsidRPr="002772A6">
        <w:rPr>
          <w:rFonts w:ascii="Times New Roman CYR" w:hAnsi="Times New Roman CYR" w:cs="Times New Roman CYR"/>
          <w:sz w:val="24"/>
          <w:szCs w:val="24"/>
        </w:rPr>
        <w:t xml:space="preserve">лица, признанные судом фактически воспитавшими и содержавшими участника специальной военной </w:t>
      </w:r>
      <w:r w:rsidR="0080168C" w:rsidRPr="002772A6">
        <w:rPr>
          <w:rFonts w:ascii="Times New Roman CYR" w:hAnsi="Times New Roman CYR" w:cs="Times New Roman CYR"/>
          <w:sz w:val="24"/>
          <w:szCs w:val="24"/>
        </w:rPr>
        <w:lastRenderedPageBreak/>
        <w:t xml:space="preserve">операции)), установленные постановлением Губернатора Московской области </w:t>
      </w:r>
      <w:r w:rsidR="0080168C" w:rsidRPr="002772A6">
        <w:rPr>
          <w:rFonts w:ascii="Times New Roman CYR" w:hAnsi="Times New Roman CYR" w:cs="Times New Roman CYR"/>
          <w:bCs/>
          <w:sz w:val="24"/>
          <w:szCs w:val="24"/>
        </w:rPr>
        <w:t>от 08.10.2025 №350-ПГ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 w:rsidR="003C0BA9" w:rsidRPr="002772A6">
        <w:rPr>
          <w:rFonts w:ascii="Times New Roman CYR" w:hAnsi="Times New Roman CYR" w:cs="Times New Roman CYR"/>
          <w:sz w:val="24"/>
          <w:szCs w:val="24"/>
        </w:rPr>
        <w:t>,</w:t>
      </w:r>
      <w:r w:rsidR="00C706BF" w:rsidRPr="002772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14455" w:rsidRPr="002772A6">
        <w:rPr>
          <w:rFonts w:ascii="Times New Roman CYR" w:hAnsi="Times New Roman CYR" w:cs="Times New Roman CYR"/>
          <w:sz w:val="24"/>
          <w:szCs w:val="24"/>
        </w:rPr>
        <w:t>установить</w:t>
      </w:r>
      <w:r w:rsidR="001E1B75" w:rsidRPr="002772A6">
        <w:rPr>
          <w:rFonts w:ascii="Times New Roman CYR" w:hAnsi="Times New Roman CYR" w:cs="Times New Roman CYR"/>
          <w:sz w:val="24"/>
          <w:szCs w:val="24"/>
        </w:rPr>
        <w:t xml:space="preserve"> следующие льготы:</w:t>
      </w:r>
    </w:p>
    <w:p w14:paraId="7BE073F7" w14:textId="77777777" w:rsidR="0057769D" w:rsidRPr="002772A6" w:rsidRDefault="0057769D" w:rsidP="0013145D">
      <w:pPr>
        <w:numPr>
          <w:ilvl w:val="0"/>
          <w:numId w:val="33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2772A6">
        <w:rPr>
          <w:sz w:val="24"/>
          <w:szCs w:val="24"/>
        </w:rPr>
        <w:t xml:space="preserve">бесплатное посещение мероприятий, проводимых муниципальными учреждениями культуры (за исключением </w:t>
      </w:r>
      <w:r w:rsidR="00B47541" w:rsidRPr="002772A6">
        <w:rPr>
          <w:sz w:val="24"/>
          <w:szCs w:val="24"/>
        </w:rPr>
        <w:t>мероприятий, проводимых</w:t>
      </w:r>
      <w:r w:rsidR="00214455" w:rsidRPr="002772A6">
        <w:rPr>
          <w:sz w:val="24"/>
          <w:szCs w:val="24"/>
        </w:rPr>
        <w:t xml:space="preserve"> по договорам со сторонними организациями);</w:t>
      </w:r>
    </w:p>
    <w:p w14:paraId="6CCDD57F" w14:textId="77777777" w:rsidR="009C5A03" w:rsidRPr="00DE23F1" w:rsidRDefault="009C5A03" w:rsidP="0013145D">
      <w:pPr>
        <w:numPr>
          <w:ilvl w:val="0"/>
          <w:numId w:val="33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>бесплатное посещение бассе</w:t>
      </w:r>
      <w:r w:rsidR="00FE5F3A" w:rsidRPr="00DE23F1">
        <w:rPr>
          <w:sz w:val="24"/>
          <w:szCs w:val="24"/>
        </w:rPr>
        <w:t>йна</w:t>
      </w:r>
      <w:r w:rsidR="007441AE" w:rsidRPr="00DE23F1">
        <w:rPr>
          <w:sz w:val="24"/>
          <w:szCs w:val="24"/>
        </w:rPr>
        <w:t xml:space="preserve"> и тренажерного зала </w:t>
      </w:r>
      <w:r w:rsidR="00FE5F3A" w:rsidRPr="00DE23F1">
        <w:rPr>
          <w:sz w:val="24"/>
          <w:szCs w:val="24"/>
        </w:rPr>
        <w:t>в муниципальных учреждениях физической культуры</w:t>
      </w:r>
      <w:r w:rsidRPr="00DE23F1">
        <w:rPr>
          <w:sz w:val="24"/>
          <w:szCs w:val="24"/>
        </w:rPr>
        <w:t xml:space="preserve"> </w:t>
      </w:r>
      <w:r w:rsidR="00FE5F3A" w:rsidRPr="00DE23F1">
        <w:rPr>
          <w:sz w:val="24"/>
          <w:szCs w:val="24"/>
        </w:rPr>
        <w:t xml:space="preserve">и </w:t>
      </w:r>
      <w:r w:rsidRPr="00DE23F1">
        <w:rPr>
          <w:sz w:val="24"/>
          <w:szCs w:val="24"/>
        </w:rPr>
        <w:t>спорта, дополнительного образования в сфере физической культуры и спорта;</w:t>
      </w:r>
    </w:p>
    <w:p w14:paraId="2F845243" w14:textId="77777777" w:rsidR="00712E4E" w:rsidRPr="00DE23F1" w:rsidRDefault="00214455" w:rsidP="0013145D">
      <w:pPr>
        <w:numPr>
          <w:ilvl w:val="0"/>
          <w:numId w:val="33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 xml:space="preserve">предоставление </w:t>
      </w:r>
      <w:r w:rsidR="00712E4E" w:rsidRPr="00DE23F1">
        <w:rPr>
          <w:sz w:val="24"/>
          <w:szCs w:val="24"/>
        </w:rPr>
        <w:t>детям, зачисленным на обучение по дополнительным программам до 1 октября соответствующего учебного года в муниципальные учреждения дополнительного образования сферы культуры Павлово-Посадского городского округа Московской области, осуществляющие деятельность по дополнительным образовательным программам, права бесплатного посещения занятий в рамках освоения дополните</w:t>
      </w:r>
      <w:r w:rsidR="00EB27E3" w:rsidRPr="00DE23F1">
        <w:rPr>
          <w:sz w:val="24"/>
          <w:szCs w:val="24"/>
        </w:rPr>
        <w:t>льной образовательной программы;</w:t>
      </w:r>
    </w:p>
    <w:p w14:paraId="0254A830" w14:textId="77777777" w:rsidR="001E1B75" w:rsidRPr="00DE23F1" w:rsidRDefault="00214455" w:rsidP="0013145D">
      <w:pPr>
        <w:numPr>
          <w:ilvl w:val="0"/>
          <w:numId w:val="33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 xml:space="preserve">предоставление </w:t>
      </w:r>
      <w:r w:rsidR="001E1B75" w:rsidRPr="00DE23F1">
        <w:rPr>
          <w:sz w:val="24"/>
          <w:szCs w:val="24"/>
        </w:rPr>
        <w:t>детям права бесплатного посещения занятий (кружки, секции и иные подобные занятия) в муниципальных учреждения</w:t>
      </w:r>
      <w:r w:rsidR="00DD4500" w:rsidRPr="00DE23F1">
        <w:rPr>
          <w:sz w:val="24"/>
          <w:szCs w:val="24"/>
        </w:rPr>
        <w:t>х культуры, физической культуры и</w:t>
      </w:r>
      <w:r w:rsidR="001E1B75" w:rsidRPr="00DE23F1">
        <w:rPr>
          <w:sz w:val="24"/>
          <w:szCs w:val="24"/>
        </w:rPr>
        <w:t xml:space="preserve"> спорта</w:t>
      </w:r>
      <w:r w:rsidR="009C5A03" w:rsidRPr="00DE23F1">
        <w:rPr>
          <w:sz w:val="24"/>
          <w:szCs w:val="24"/>
        </w:rPr>
        <w:t>, дополнительного образования в сфере физической культуры и спорта</w:t>
      </w:r>
      <w:r w:rsidR="00DD4500" w:rsidRPr="00DE23F1">
        <w:rPr>
          <w:sz w:val="24"/>
          <w:szCs w:val="24"/>
        </w:rPr>
        <w:t xml:space="preserve">, </w:t>
      </w:r>
      <w:r w:rsidR="001E1B75" w:rsidRPr="00DE23F1">
        <w:rPr>
          <w:sz w:val="24"/>
          <w:szCs w:val="24"/>
        </w:rPr>
        <w:t xml:space="preserve">молодежной политики Павлово-Посадского городского </w:t>
      </w:r>
      <w:r w:rsidR="00FE5F3A" w:rsidRPr="00DE23F1">
        <w:rPr>
          <w:sz w:val="24"/>
          <w:szCs w:val="24"/>
        </w:rPr>
        <w:t>округа Московской области.</w:t>
      </w:r>
    </w:p>
    <w:p w14:paraId="04C4F6BC" w14:textId="77777777" w:rsidR="001E1B75" w:rsidRPr="00DE23F1" w:rsidRDefault="001E1B75" w:rsidP="0013145D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E23F1">
        <w:rPr>
          <w:rFonts w:ascii="Times New Roman" w:hAnsi="Times New Roman"/>
          <w:sz w:val="24"/>
          <w:szCs w:val="24"/>
        </w:rPr>
        <w:tab/>
      </w:r>
      <w:r w:rsidR="00EB27E3" w:rsidRPr="00DE23F1">
        <w:rPr>
          <w:rFonts w:ascii="Times New Roman" w:hAnsi="Times New Roman"/>
          <w:sz w:val="24"/>
          <w:szCs w:val="24"/>
        </w:rPr>
        <w:t>Предоставление льготы</w:t>
      </w:r>
      <w:r w:rsidRPr="00DE23F1">
        <w:rPr>
          <w:rFonts w:ascii="Times New Roman" w:hAnsi="Times New Roman"/>
          <w:sz w:val="24"/>
          <w:szCs w:val="24"/>
        </w:rPr>
        <w:t xml:space="preserve"> осуществляется на основании следующих документов:</w:t>
      </w:r>
    </w:p>
    <w:p w14:paraId="133A2DBE" w14:textId="77777777" w:rsidR="001E1B75" w:rsidRPr="00DE23F1" w:rsidRDefault="001E1B75" w:rsidP="0013145D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E23F1">
        <w:rPr>
          <w:rFonts w:ascii="Times New Roman" w:hAnsi="Times New Roman"/>
          <w:sz w:val="24"/>
          <w:szCs w:val="24"/>
        </w:rPr>
        <w:t>1) документ, удостоверяющий личность (паспорт гражданина Российской Федерации, свидетельство о рождении);</w:t>
      </w:r>
    </w:p>
    <w:p w14:paraId="39F99946" w14:textId="77777777" w:rsidR="001E1B75" w:rsidRPr="00DE23F1" w:rsidRDefault="001B492D" w:rsidP="0013145D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E23F1">
        <w:rPr>
          <w:rFonts w:ascii="Times New Roman" w:hAnsi="Times New Roman"/>
          <w:sz w:val="24"/>
          <w:szCs w:val="24"/>
        </w:rPr>
        <w:t>2</w:t>
      </w:r>
      <w:r w:rsidR="001E1B75" w:rsidRPr="00DE23F1">
        <w:rPr>
          <w:rFonts w:ascii="Times New Roman" w:hAnsi="Times New Roman"/>
          <w:sz w:val="24"/>
          <w:szCs w:val="24"/>
        </w:rPr>
        <w:t>) документ, подтверждающий родственные отношения;</w:t>
      </w:r>
    </w:p>
    <w:p w14:paraId="3779D30E" w14:textId="77777777" w:rsidR="001B492D" w:rsidRPr="00DE23F1" w:rsidRDefault="001B492D" w:rsidP="0013145D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E23F1">
        <w:rPr>
          <w:rFonts w:ascii="Times New Roman" w:hAnsi="Times New Roman"/>
          <w:sz w:val="24"/>
          <w:szCs w:val="24"/>
        </w:rPr>
        <w:t>3</w:t>
      </w:r>
      <w:r w:rsidR="001E1B75" w:rsidRPr="00DE23F1">
        <w:rPr>
          <w:rFonts w:ascii="Times New Roman" w:hAnsi="Times New Roman"/>
          <w:sz w:val="24"/>
          <w:szCs w:val="24"/>
        </w:rPr>
        <w:t xml:space="preserve">) </w:t>
      </w:r>
      <w:r w:rsidR="008D7296" w:rsidRPr="00DE23F1">
        <w:rPr>
          <w:rFonts w:ascii="Times New Roman" w:hAnsi="Times New Roman"/>
          <w:sz w:val="24"/>
          <w:szCs w:val="24"/>
        </w:rPr>
        <w:t>сведения об участии в специальной военной операции или справка об участии в специальной военной операции.</w:t>
      </w:r>
    </w:p>
    <w:p w14:paraId="57A2A04B" w14:textId="77777777" w:rsidR="003F5AEB" w:rsidRPr="00DE23F1" w:rsidRDefault="001B492D" w:rsidP="0013145D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E23F1">
        <w:rPr>
          <w:rFonts w:ascii="Times New Roman" w:hAnsi="Times New Roman"/>
          <w:sz w:val="24"/>
          <w:szCs w:val="24"/>
        </w:rPr>
        <w:t xml:space="preserve">Мера социальной поддержки может предоставляться на основании </w:t>
      </w:r>
      <w:r w:rsidRPr="00DE23F1">
        <w:rPr>
          <w:rFonts w:ascii="Times New Roman" w:hAnsi="Times New Roman"/>
          <w:sz w:val="24"/>
          <w:szCs w:val="24"/>
          <w:lang w:val="en-US"/>
        </w:rPr>
        <w:t>QR</w:t>
      </w:r>
      <w:r w:rsidRPr="00DE23F1">
        <w:rPr>
          <w:rFonts w:ascii="Times New Roman" w:hAnsi="Times New Roman"/>
          <w:sz w:val="24"/>
          <w:szCs w:val="24"/>
        </w:rPr>
        <w:t>-кода, сгенерированного с помощью сервиса «</w:t>
      </w:r>
      <w:r w:rsidRPr="00DE23F1">
        <w:rPr>
          <w:rFonts w:ascii="Times New Roman" w:hAnsi="Times New Roman"/>
          <w:sz w:val="24"/>
          <w:szCs w:val="24"/>
          <w:lang w:val="en-US"/>
        </w:rPr>
        <w:t>QR</w:t>
      </w:r>
      <w:r w:rsidRPr="00DE23F1">
        <w:rPr>
          <w:rFonts w:ascii="Times New Roman" w:hAnsi="Times New Roman"/>
          <w:sz w:val="24"/>
          <w:szCs w:val="24"/>
        </w:rPr>
        <w:t>-код для подтверждения статуса участника СВО» в федеральной государственной информационной системе «Единый портал государственных и муниципальных услуг (функций)</w:t>
      </w:r>
      <w:r w:rsidR="00EB27E3" w:rsidRPr="00DE23F1">
        <w:rPr>
          <w:rFonts w:ascii="Times New Roman" w:hAnsi="Times New Roman"/>
          <w:sz w:val="24"/>
          <w:szCs w:val="24"/>
        </w:rPr>
        <w:t>».</w:t>
      </w:r>
    </w:p>
    <w:p w14:paraId="14EC3FC8" w14:textId="77777777" w:rsidR="00EB27E3" w:rsidRPr="00DE23F1" w:rsidRDefault="00EB27E3" w:rsidP="0013145D">
      <w:pPr>
        <w:numPr>
          <w:ilvl w:val="0"/>
          <w:numId w:val="9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465789AA" w14:textId="77777777" w:rsidR="00EB27E3" w:rsidRPr="00DE23F1" w:rsidRDefault="00EB27E3" w:rsidP="0013145D">
      <w:pPr>
        <w:numPr>
          <w:ilvl w:val="0"/>
          <w:numId w:val="9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27490677" w14:textId="77777777" w:rsidR="00D1569A" w:rsidRPr="00DE23F1" w:rsidRDefault="00D1569A" w:rsidP="0013145D">
      <w:pPr>
        <w:numPr>
          <w:ilvl w:val="0"/>
          <w:numId w:val="9"/>
        </w:numPr>
        <w:tabs>
          <w:tab w:val="left" w:pos="993"/>
        </w:tabs>
        <w:autoSpaceDE w:val="0"/>
        <w:jc w:val="both"/>
        <w:rPr>
          <w:sz w:val="24"/>
          <w:szCs w:val="24"/>
        </w:rPr>
      </w:pPr>
      <w:r w:rsidRPr="00DE23F1">
        <w:rPr>
          <w:sz w:val="24"/>
          <w:szCs w:val="24"/>
        </w:rPr>
        <w:t>Контроль за исполнением настоящего постановления возложить на заместителя Главы Павлово-Посадского городского округа Московской области Аргунову С.Ю.</w:t>
      </w:r>
    </w:p>
    <w:p w14:paraId="3789D68D" w14:textId="77777777" w:rsidR="00EB27E3" w:rsidRPr="002772A6" w:rsidRDefault="00EB27E3" w:rsidP="0013145D">
      <w:pPr>
        <w:pStyle w:val="af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8B876" w14:textId="77777777" w:rsidR="00153124" w:rsidRDefault="00153124" w:rsidP="001B492D">
      <w:pPr>
        <w:widowControl w:val="0"/>
        <w:tabs>
          <w:tab w:val="left" w:pos="6720"/>
          <w:tab w:val="left" w:pos="9214"/>
        </w:tabs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09C96D86" w14:textId="77777777" w:rsidR="0028493A" w:rsidRDefault="0028493A" w:rsidP="001B492D">
      <w:pPr>
        <w:widowControl w:val="0"/>
        <w:tabs>
          <w:tab w:val="left" w:pos="6720"/>
          <w:tab w:val="left" w:pos="9214"/>
        </w:tabs>
        <w:autoSpaceDE w:val="0"/>
        <w:autoSpaceDN w:val="0"/>
        <w:jc w:val="both"/>
        <w:rPr>
          <w:color w:val="000000" w:themeColor="text1"/>
          <w:sz w:val="24"/>
          <w:szCs w:val="24"/>
          <w:lang w:eastAsia="ru-RU"/>
        </w:rPr>
      </w:pPr>
    </w:p>
    <w:p w14:paraId="0F7B5B50" w14:textId="77777777" w:rsidR="001B492D" w:rsidRDefault="001B492D" w:rsidP="001B492D">
      <w:pPr>
        <w:widowControl w:val="0"/>
        <w:tabs>
          <w:tab w:val="left" w:pos="6720"/>
          <w:tab w:val="left" w:pos="9214"/>
        </w:tabs>
        <w:autoSpaceDE w:val="0"/>
        <w:autoSpaceDN w:val="0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Временно исполняющий полномочия</w:t>
      </w:r>
    </w:p>
    <w:p w14:paraId="0A6AD74B" w14:textId="77777777" w:rsidR="001B492D" w:rsidRPr="00A63EA3" w:rsidRDefault="001B492D" w:rsidP="001B492D">
      <w:pPr>
        <w:widowControl w:val="0"/>
        <w:tabs>
          <w:tab w:val="left" w:pos="6720"/>
          <w:tab w:val="left" w:pos="9214"/>
        </w:tabs>
        <w:autoSpaceDE w:val="0"/>
        <w:autoSpaceDN w:val="0"/>
        <w:jc w:val="both"/>
        <w:rPr>
          <w:color w:val="000000" w:themeColor="text1"/>
          <w:sz w:val="24"/>
          <w:szCs w:val="24"/>
          <w:lang w:eastAsia="ru-RU"/>
        </w:rPr>
      </w:pPr>
      <w:r w:rsidRPr="005A18CE">
        <w:rPr>
          <w:color w:val="000000" w:themeColor="text1"/>
          <w:sz w:val="24"/>
          <w:szCs w:val="24"/>
          <w:lang w:eastAsia="ru-RU"/>
        </w:rPr>
        <w:t>Глав</w:t>
      </w:r>
      <w:r>
        <w:rPr>
          <w:color w:val="000000" w:themeColor="text1"/>
          <w:sz w:val="24"/>
          <w:szCs w:val="24"/>
          <w:lang w:eastAsia="ru-RU"/>
        </w:rPr>
        <w:t xml:space="preserve">ы </w:t>
      </w:r>
      <w:r w:rsidRPr="005A18CE">
        <w:rPr>
          <w:color w:val="000000" w:themeColor="text1"/>
          <w:sz w:val="24"/>
          <w:szCs w:val="24"/>
          <w:lang w:eastAsia="ru-RU"/>
        </w:rPr>
        <w:t>городского округа</w:t>
      </w:r>
      <w:r w:rsidRPr="00A63EA3">
        <w:rPr>
          <w:color w:val="000000" w:themeColor="text1"/>
          <w:sz w:val="24"/>
          <w:szCs w:val="24"/>
          <w:lang w:eastAsia="ru-RU"/>
        </w:rPr>
        <w:tab/>
      </w:r>
      <w:r>
        <w:rPr>
          <w:color w:val="000000" w:themeColor="text1"/>
          <w:sz w:val="24"/>
          <w:szCs w:val="24"/>
          <w:lang w:eastAsia="ru-RU"/>
        </w:rPr>
        <w:t xml:space="preserve">                  </w:t>
      </w:r>
      <w:r w:rsidR="00E951AB">
        <w:rPr>
          <w:color w:val="000000" w:themeColor="text1"/>
          <w:sz w:val="24"/>
          <w:szCs w:val="24"/>
          <w:lang w:eastAsia="ru-RU"/>
        </w:rPr>
        <w:t xml:space="preserve">        </w:t>
      </w:r>
      <w:r>
        <w:rPr>
          <w:color w:val="000000" w:themeColor="text1"/>
          <w:sz w:val="24"/>
          <w:szCs w:val="24"/>
          <w:lang w:eastAsia="ru-RU"/>
        </w:rPr>
        <w:t>С.В. Балашов</w:t>
      </w:r>
    </w:p>
    <w:p w14:paraId="3FD219CF" w14:textId="77777777" w:rsidR="001B492D" w:rsidRDefault="001B492D" w:rsidP="001B492D">
      <w:pPr>
        <w:widowControl w:val="0"/>
        <w:autoSpaceDE w:val="0"/>
        <w:autoSpaceDN w:val="0"/>
        <w:jc w:val="both"/>
        <w:rPr>
          <w:sz w:val="16"/>
          <w:szCs w:val="16"/>
          <w:lang w:eastAsia="ru-RU"/>
        </w:rPr>
      </w:pPr>
    </w:p>
    <w:p w14:paraId="7A34F190" w14:textId="77777777" w:rsidR="008D3CA1" w:rsidRDefault="008D3CA1" w:rsidP="001B492D">
      <w:pPr>
        <w:widowControl w:val="0"/>
        <w:autoSpaceDE w:val="0"/>
        <w:autoSpaceDN w:val="0"/>
        <w:jc w:val="both"/>
        <w:rPr>
          <w:sz w:val="16"/>
          <w:szCs w:val="16"/>
          <w:lang w:eastAsia="ru-RU"/>
        </w:rPr>
      </w:pPr>
    </w:p>
    <w:p w14:paraId="5C241992" w14:textId="77777777" w:rsidR="0028493A" w:rsidRDefault="0028493A" w:rsidP="008D3CA1">
      <w:pPr>
        <w:jc w:val="both"/>
      </w:pPr>
    </w:p>
    <w:p w14:paraId="6FF5E468" w14:textId="77777777" w:rsidR="008D3CA1" w:rsidRDefault="008D3CA1" w:rsidP="008D3CA1">
      <w:pPr>
        <w:jc w:val="both"/>
      </w:pPr>
    </w:p>
    <w:p w14:paraId="474858FA" w14:textId="77777777" w:rsidR="008D3CA1" w:rsidRDefault="008D3CA1" w:rsidP="008D3CA1">
      <w:pPr>
        <w:jc w:val="both"/>
      </w:pPr>
      <w:r w:rsidRPr="002772A6">
        <w:t xml:space="preserve">Рассылка: Аргунова С.Ю., </w:t>
      </w:r>
      <w:r w:rsidR="00FC0910">
        <w:t xml:space="preserve">Белоусов А.Н., </w:t>
      </w:r>
      <w:r w:rsidRPr="002772A6">
        <w:t xml:space="preserve">МКУ «Правовое управление», Дяченко А.Н., Агеева М.А., Архипова Ю.Г., Бурова С.В., Быкова С.С., </w:t>
      </w:r>
      <w:r>
        <w:t>Валькевич В.Ю.</w:t>
      </w:r>
      <w:r w:rsidRPr="002772A6">
        <w:t xml:space="preserve">, Гордиенко А.В., Жуковский А.В., </w:t>
      </w:r>
      <w:r w:rsidR="00050864">
        <w:t>Карапетян Л.С.</w:t>
      </w:r>
      <w:r w:rsidRPr="002772A6">
        <w:t>, Никифорова Е.В., Петренко О.В., Пушкина Е.Ю., Спирина М.Г., Тишина И.О., Ушакова И.К., Чесмин А.В., Шилова Г.В., Шупейкина Н.В., в дело.</w:t>
      </w:r>
    </w:p>
    <w:p w14:paraId="3D8A3793" w14:textId="77777777" w:rsidR="00D1569A" w:rsidRPr="002772A6" w:rsidRDefault="00D1569A" w:rsidP="0013145D">
      <w:pPr>
        <w:pStyle w:val="af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2EA8D" w14:textId="77777777" w:rsidR="008F0979" w:rsidRPr="002772A6" w:rsidRDefault="008F0979" w:rsidP="0013145D">
      <w:pPr>
        <w:widowControl w:val="0"/>
        <w:autoSpaceDE w:val="0"/>
        <w:autoSpaceDN w:val="0"/>
        <w:adjustRightInd w:val="0"/>
        <w:contextualSpacing/>
        <w:jc w:val="both"/>
      </w:pPr>
    </w:p>
    <w:p w14:paraId="0B6D0F7F" w14:textId="77777777" w:rsidR="008D3CA1" w:rsidRDefault="008D3CA1" w:rsidP="0013145D"/>
    <w:p w14:paraId="71F840BE" w14:textId="77777777" w:rsidR="00EC3399" w:rsidRDefault="00EC3399" w:rsidP="0013145D"/>
    <w:p w14:paraId="5BD8AF69" w14:textId="77777777" w:rsidR="00D1569A" w:rsidRPr="002772A6" w:rsidRDefault="00D1569A" w:rsidP="0013145D">
      <w:r w:rsidRPr="002772A6">
        <w:t>Апряткина Е.Е.</w:t>
      </w:r>
    </w:p>
    <w:p w14:paraId="22CE28B0" w14:textId="77777777" w:rsidR="00D1569A" w:rsidRPr="002772A6" w:rsidRDefault="008D3CA1" w:rsidP="0013145D">
      <w:r>
        <w:t>8 496 43</w:t>
      </w:r>
      <w:r w:rsidR="00D1569A" w:rsidRPr="002772A6">
        <w:t>2-80-20</w:t>
      </w:r>
    </w:p>
    <w:p w14:paraId="59FB9DBC" w14:textId="77777777" w:rsidR="005A5982" w:rsidRPr="002772A6" w:rsidRDefault="005A5982" w:rsidP="0013145D">
      <w:pPr>
        <w:jc w:val="both"/>
      </w:pPr>
    </w:p>
    <w:sectPr w:rsidR="005A5982" w:rsidRPr="002772A6" w:rsidSect="00C7355A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CE24CFAE"/>
    <w:name w:val="WW8Num2"/>
    <w:lvl w:ilvl="0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2F51FD2"/>
    <w:multiLevelType w:val="hybridMultilevel"/>
    <w:tmpl w:val="C8F05700"/>
    <w:lvl w:ilvl="0" w:tplc="7F46027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BF446B"/>
    <w:multiLevelType w:val="hybridMultilevel"/>
    <w:tmpl w:val="EA1CF580"/>
    <w:lvl w:ilvl="0" w:tplc="D510726A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406"/>
    <w:multiLevelType w:val="hybridMultilevel"/>
    <w:tmpl w:val="40D0E19C"/>
    <w:lvl w:ilvl="0" w:tplc="69E0297E">
      <w:start w:val="1"/>
      <w:numFmt w:val="bullet"/>
      <w:suff w:val="space"/>
      <w:lvlText w:val="-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C152E1B"/>
    <w:multiLevelType w:val="hybridMultilevel"/>
    <w:tmpl w:val="0CCC33DA"/>
    <w:lvl w:ilvl="0" w:tplc="805A9296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C7CF0"/>
    <w:multiLevelType w:val="multilevel"/>
    <w:tmpl w:val="A158393E"/>
    <w:lvl w:ilvl="0">
      <w:start w:val="4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7"/>
      <w:numFmt w:val="decimal"/>
      <w:suff w:val="space"/>
      <w:lvlText w:val="%1.%2."/>
      <w:lvlJc w:val="left"/>
      <w:pPr>
        <w:ind w:left="1440" w:firstLine="737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144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144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180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180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2160" w:hanging="1800"/>
      </w:pPr>
      <w:rPr>
        <w:rFonts w:ascii="Times New Roman" w:hAnsi="Times New Roman" w:cs="Times New Roman"/>
        <w:sz w:val="24"/>
      </w:rPr>
    </w:lvl>
  </w:abstractNum>
  <w:abstractNum w:abstractNumId="7" w15:restartNumberingAfterBreak="0">
    <w:nsid w:val="1A31110E"/>
    <w:multiLevelType w:val="multilevel"/>
    <w:tmpl w:val="DE7280AA"/>
    <w:lvl w:ilvl="0">
      <w:start w:val="1"/>
      <w:numFmt w:val="bullet"/>
      <w:lvlText w:val="-"/>
      <w:lvlJc w:val="left"/>
      <w:pPr>
        <w:ind w:left="720" w:hanging="360"/>
      </w:pPr>
      <w:rPr>
        <w:rFonts w:ascii="Rockwell" w:hAnsi="Rockwell" w:cs="Rockwel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444E1F"/>
    <w:multiLevelType w:val="hybridMultilevel"/>
    <w:tmpl w:val="9EE8A33E"/>
    <w:lvl w:ilvl="0" w:tplc="CE24CF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C32E31"/>
    <w:multiLevelType w:val="hybridMultilevel"/>
    <w:tmpl w:val="87D225FA"/>
    <w:lvl w:ilvl="0" w:tplc="7F46027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A62404"/>
    <w:multiLevelType w:val="hybridMultilevel"/>
    <w:tmpl w:val="BA945DAA"/>
    <w:lvl w:ilvl="0" w:tplc="1B782FC0">
      <w:start w:val="1"/>
      <w:numFmt w:val="bullet"/>
      <w:suff w:val="space"/>
      <w:lvlText w:val="-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150E8C"/>
    <w:multiLevelType w:val="hybridMultilevel"/>
    <w:tmpl w:val="6FE8703A"/>
    <w:lvl w:ilvl="0" w:tplc="C09A7214">
      <w:start w:val="1"/>
      <w:numFmt w:val="bullet"/>
      <w:lvlText w:val="-"/>
      <w:lvlJc w:val="left"/>
      <w:pPr>
        <w:ind w:left="720" w:hanging="360"/>
      </w:pPr>
      <w:rPr>
        <w:rFonts w:ascii="Rockwell" w:hAnsi="Rockwel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34115"/>
    <w:multiLevelType w:val="hybridMultilevel"/>
    <w:tmpl w:val="E2C2F09C"/>
    <w:lvl w:ilvl="0" w:tplc="09788B60">
      <w:start w:val="1"/>
      <w:numFmt w:val="bullet"/>
      <w:suff w:val="space"/>
      <w:lvlText w:val="-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FA0F09"/>
    <w:multiLevelType w:val="multilevel"/>
    <w:tmpl w:val="DAA2F0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4" w15:restartNumberingAfterBreak="0">
    <w:nsid w:val="32ED5EBC"/>
    <w:multiLevelType w:val="multilevel"/>
    <w:tmpl w:val="13F062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5" w15:restartNumberingAfterBreak="0">
    <w:nsid w:val="33C53A04"/>
    <w:multiLevelType w:val="hybridMultilevel"/>
    <w:tmpl w:val="993C08A8"/>
    <w:lvl w:ilvl="0" w:tplc="5E927E7A">
      <w:start w:val="5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5D1594"/>
    <w:multiLevelType w:val="hybridMultilevel"/>
    <w:tmpl w:val="17B27426"/>
    <w:lvl w:ilvl="0" w:tplc="2C3EBCCA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147E3"/>
    <w:multiLevelType w:val="multilevel"/>
    <w:tmpl w:val="F3B29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8" w15:restartNumberingAfterBreak="0">
    <w:nsid w:val="405B1ABA"/>
    <w:multiLevelType w:val="multilevel"/>
    <w:tmpl w:val="853A7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9" w15:restartNumberingAfterBreak="0">
    <w:nsid w:val="489F3B63"/>
    <w:multiLevelType w:val="multilevel"/>
    <w:tmpl w:val="CB3AED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20" w15:restartNumberingAfterBreak="0">
    <w:nsid w:val="49574293"/>
    <w:multiLevelType w:val="multilevel"/>
    <w:tmpl w:val="74266F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21" w15:restartNumberingAfterBreak="0">
    <w:nsid w:val="49CB30DC"/>
    <w:multiLevelType w:val="hybridMultilevel"/>
    <w:tmpl w:val="2662D196"/>
    <w:lvl w:ilvl="0" w:tplc="E272C788">
      <w:start w:val="1"/>
      <w:numFmt w:val="decimal"/>
      <w:suff w:val="space"/>
      <w:lvlText w:val="%1."/>
      <w:lvlJc w:val="left"/>
      <w:pPr>
        <w:ind w:left="0" w:firstLine="737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3245B"/>
    <w:multiLevelType w:val="multilevel"/>
    <w:tmpl w:val="EC0E5592"/>
    <w:lvl w:ilvl="0">
      <w:start w:val="1"/>
      <w:numFmt w:val="bullet"/>
      <w:lvlText w:val="-"/>
      <w:lvlJc w:val="left"/>
      <w:pPr>
        <w:ind w:left="502" w:hanging="360"/>
      </w:pPr>
      <w:rPr>
        <w:rFonts w:ascii="Rockwell" w:hAnsi="Rockwell" w:cs="Rockwel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432356"/>
    <w:multiLevelType w:val="multilevel"/>
    <w:tmpl w:val="A86A6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E1581"/>
    <w:multiLevelType w:val="multilevel"/>
    <w:tmpl w:val="30C2F6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25" w15:restartNumberingAfterBreak="0">
    <w:nsid w:val="5FC00129"/>
    <w:multiLevelType w:val="hybridMultilevel"/>
    <w:tmpl w:val="55C49EF4"/>
    <w:lvl w:ilvl="0" w:tplc="C414CC36">
      <w:start w:val="1"/>
      <w:numFmt w:val="bullet"/>
      <w:suff w:val="space"/>
      <w:lvlText w:val="-"/>
      <w:lvlJc w:val="left"/>
      <w:pPr>
        <w:ind w:left="0" w:firstLine="709"/>
      </w:pPr>
      <w:rPr>
        <w:rFonts w:ascii="Rockwell" w:hAnsi="Rockwel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006A2"/>
    <w:multiLevelType w:val="multilevel"/>
    <w:tmpl w:val="6AFE2B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27" w15:restartNumberingAfterBreak="0">
    <w:nsid w:val="7480267D"/>
    <w:multiLevelType w:val="multilevel"/>
    <w:tmpl w:val="77602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28" w15:restartNumberingAfterBreak="0">
    <w:nsid w:val="74CB6CF0"/>
    <w:multiLevelType w:val="multilevel"/>
    <w:tmpl w:val="98DA68B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9" w15:restartNumberingAfterBreak="0">
    <w:nsid w:val="74F6552B"/>
    <w:multiLevelType w:val="hybridMultilevel"/>
    <w:tmpl w:val="17B27426"/>
    <w:lvl w:ilvl="0" w:tplc="2C3EBCCA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2FA"/>
    <w:multiLevelType w:val="multilevel"/>
    <w:tmpl w:val="EF9E496C"/>
    <w:lvl w:ilvl="0">
      <w:start w:val="1"/>
      <w:numFmt w:val="bullet"/>
      <w:suff w:val="space"/>
      <w:lvlText w:val="-"/>
      <w:lvlJc w:val="left"/>
      <w:pPr>
        <w:ind w:left="0" w:firstLine="737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7"/>
  </w:num>
  <w:num w:numId="5">
    <w:abstractNumId w:val="22"/>
  </w:num>
  <w:num w:numId="6">
    <w:abstractNumId w:val="6"/>
  </w:num>
  <w:num w:numId="7">
    <w:abstractNumId w:val="29"/>
  </w:num>
  <w:num w:numId="8">
    <w:abstractNumId w:val="30"/>
  </w:num>
  <w:num w:numId="9">
    <w:abstractNumId w:val="28"/>
  </w:num>
  <w:num w:numId="10">
    <w:abstractNumId w:val="3"/>
  </w:num>
  <w:num w:numId="11">
    <w:abstractNumId w:val="21"/>
  </w:num>
  <w:num w:numId="12">
    <w:abstractNumId w:val="27"/>
  </w:num>
  <w:num w:numId="13">
    <w:abstractNumId w:val="2"/>
  </w:num>
  <w:num w:numId="14">
    <w:abstractNumId w:val="12"/>
  </w:num>
  <w:num w:numId="15">
    <w:abstractNumId w:val="5"/>
  </w:num>
  <w:num w:numId="16">
    <w:abstractNumId w:val="10"/>
  </w:num>
  <w:num w:numId="17">
    <w:abstractNumId w:val="18"/>
  </w:num>
  <w:num w:numId="18">
    <w:abstractNumId w:val="13"/>
  </w:num>
  <w:num w:numId="19">
    <w:abstractNumId w:val="13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3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7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93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2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76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86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59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696" w:hanging="1800"/>
        </w:pPr>
        <w:rPr>
          <w:rFonts w:hint="default"/>
        </w:rPr>
      </w:lvl>
    </w:lvlOverride>
  </w:num>
  <w:num w:numId="20">
    <w:abstractNumId w:val="9"/>
  </w:num>
  <w:num w:numId="21">
    <w:abstractNumId w:val="4"/>
  </w:num>
  <w:num w:numId="22">
    <w:abstractNumId w:val="17"/>
  </w:num>
  <w:num w:numId="23">
    <w:abstractNumId w:val="24"/>
  </w:num>
  <w:num w:numId="24">
    <w:abstractNumId w:val="2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37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73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5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5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1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7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7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37" w:hanging="1800"/>
        </w:pPr>
        <w:rPr>
          <w:rFonts w:hint="default"/>
        </w:rPr>
      </w:lvl>
    </w:lvlOverride>
  </w:num>
  <w:num w:numId="25">
    <w:abstractNumId w:val="20"/>
  </w:num>
  <w:num w:numId="26">
    <w:abstractNumId w:val="19"/>
  </w:num>
  <w:num w:numId="27">
    <w:abstractNumId w:val="26"/>
  </w:num>
  <w:num w:numId="28">
    <w:abstractNumId w:val="14"/>
  </w:num>
  <w:num w:numId="29">
    <w:abstractNumId w:val="15"/>
  </w:num>
  <w:num w:numId="30">
    <w:abstractNumId w:val="2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5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5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1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7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7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37" w:hanging="1800"/>
        </w:pPr>
        <w:rPr>
          <w:rFonts w:hint="default"/>
        </w:rPr>
      </w:lvl>
    </w:lvlOverride>
  </w:num>
  <w:num w:numId="31">
    <w:abstractNumId w:val="8"/>
  </w:num>
  <w:num w:numId="32">
    <w:abstractNumId w:val="11"/>
  </w:num>
  <w:num w:numId="33">
    <w:abstractNumId w:val="25"/>
  </w:num>
  <w:num w:numId="34">
    <w:abstractNumId w:val="29"/>
    <w:lvlOverride w:ilvl="0">
      <w:lvl w:ilvl="0" w:tplc="2C3EBCCA">
        <w:start w:val="1"/>
        <w:numFmt w:val="decimal"/>
        <w:suff w:val="space"/>
        <w:lvlText w:val="%1."/>
        <w:lvlJc w:val="left"/>
        <w:pPr>
          <w:ind w:left="0" w:firstLine="737"/>
        </w:pPr>
        <w:rPr>
          <w:rFonts w:hint="default"/>
        </w:rPr>
      </w:lvl>
    </w:lvlOverride>
    <w:lvlOverride w:ilvl="1">
      <w:lvl w:ilvl="1" w:tplc="04190019">
        <w:start w:val="1"/>
        <w:numFmt w:val="decimal"/>
        <w:isLgl/>
        <w:suff w:val="space"/>
        <w:lvlText w:val="%1.%2."/>
        <w:lvlJc w:val="left"/>
        <w:pPr>
          <w:ind w:left="0" w:firstLine="737"/>
        </w:pPr>
        <w:rPr>
          <w:rFonts w:hint="default"/>
        </w:rPr>
      </w:lvl>
    </w:lvlOverride>
    <w:lvlOverride w:ilvl="2">
      <w:lvl w:ilvl="2" w:tplc="0419001B">
        <w:start w:val="1"/>
        <w:numFmt w:val="decimal"/>
        <w:isLgl/>
        <w:lvlText w:val="%1.%2.%3."/>
        <w:lvlJc w:val="left"/>
        <w:pPr>
          <w:ind w:left="1457" w:hanging="72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isLgl/>
        <w:lvlText w:val="%1.%2.%3.%4."/>
        <w:lvlJc w:val="left"/>
        <w:pPr>
          <w:ind w:left="1457" w:hanging="720"/>
        </w:pPr>
        <w:rPr>
          <w:rFonts w:hint="default"/>
        </w:rPr>
      </w:lvl>
    </w:lvlOverride>
    <w:lvlOverride w:ilvl="4">
      <w:lvl w:ilvl="4" w:tplc="04190019">
        <w:start w:val="1"/>
        <w:numFmt w:val="decimal"/>
        <w:isLgl/>
        <w:lvlText w:val="%1.%2.%3.%4.%5."/>
        <w:lvlJc w:val="left"/>
        <w:pPr>
          <w:ind w:left="1817" w:hanging="1080"/>
        </w:pPr>
        <w:rPr>
          <w:rFonts w:hint="default"/>
        </w:rPr>
      </w:lvl>
    </w:lvlOverride>
    <w:lvlOverride w:ilvl="5">
      <w:lvl w:ilvl="5" w:tplc="0419001B">
        <w:start w:val="1"/>
        <w:numFmt w:val="decimal"/>
        <w:isLgl/>
        <w:lvlText w:val="%1.%2.%3.%4.%5.%6."/>
        <w:lvlJc w:val="left"/>
        <w:pPr>
          <w:ind w:left="1817" w:hanging="10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isLgl/>
        <w:lvlText w:val="%1.%2.%3.%4.%5.%6.%7."/>
        <w:lvlJc w:val="left"/>
        <w:pPr>
          <w:ind w:left="2177" w:hanging="1440"/>
        </w:pPr>
        <w:rPr>
          <w:rFonts w:hint="default"/>
        </w:rPr>
      </w:lvl>
    </w:lvlOverride>
    <w:lvlOverride w:ilvl="7">
      <w:lvl w:ilvl="7" w:tplc="04190019">
        <w:start w:val="1"/>
        <w:numFmt w:val="decimal"/>
        <w:isLgl/>
        <w:lvlText w:val="%1.%2.%3.%4.%5.%6.%7.%8."/>
        <w:lvlJc w:val="left"/>
        <w:pPr>
          <w:ind w:left="2177" w:hanging="1440"/>
        </w:pPr>
        <w:rPr>
          <w:rFonts w:hint="default"/>
        </w:rPr>
      </w:lvl>
    </w:lvlOverride>
    <w:lvlOverride w:ilvl="8">
      <w:lvl w:ilvl="8" w:tplc="0419001B">
        <w:start w:val="1"/>
        <w:numFmt w:val="decimal"/>
        <w:isLgl/>
        <w:lvlText w:val="%1.%2.%3.%4.%5.%6.%7.%8.%9."/>
        <w:lvlJc w:val="left"/>
        <w:pPr>
          <w:ind w:left="2537" w:hanging="1800"/>
        </w:pPr>
        <w:rPr>
          <w:rFonts w:hint="default"/>
        </w:rPr>
      </w:lvl>
    </w:lvlOverride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FD"/>
    <w:rsid w:val="00024DD8"/>
    <w:rsid w:val="00030490"/>
    <w:rsid w:val="00031E14"/>
    <w:rsid w:val="00032941"/>
    <w:rsid w:val="00044292"/>
    <w:rsid w:val="00050864"/>
    <w:rsid w:val="000539A2"/>
    <w:rsid w:val="00064508"/>
    <w:rsid w:val="000D2E80"/>
    <w:rsid w:val="000F4795"/>
    <w:rsid w:val="0012697A"/>
    <w:rsid w:val="0013145D"/>
    <w:rsid w:val="00153124"/>
    <w:rsid w:val="00165E86"/>
    <w:rsid w:val="00167E75"/>
    <w:rsid w:val="0017534E"/>
    <w:rsid w:val="001A0BE3"/>
    <w:rsid w:val="001A5C9C"/>
    <w:rsid w:val="001B492D"/>
    <w:rsid w:val="001E1B75"/>
    <w:rsid w:val="00204DD2"/>
    <w:rsid w:val="00206D34"/>
    <w:rsid w:val="00214455"/>
    <w:rsid w:val="00241CF0"/>
    <w:rsid w:val="00246E78"/>
    <w:rsid w:val="00265D83"/>
    <w:rsid w:val="002772A6"/>
    <w:rsid w:val="002806D8"/>
    <w:rsid w:val="0028493A"/>
    <w:rsid w:val="002B3EF5"/>
    <w:rsid w:val="002D3626"/>
    <w:rsid w:val="0030680D"/>
    <w:rsid w:val="003109CA"/>
    <w:rsid w:val="003208FD"/>
    <w:rsid w:val="0032347C"/>
    <w:rsid w:val="00353B38"/>
    <w:rsid w:val="00370381"/>
    <w:rsid w:val="003A71A9"/>
    <w:rsid w:val="003B17F9"/>
    <w:rsid w:val="003C0BA9"/>
    <w:rsid w:val="003D7A85"/>
    <w:rsid w:val="003F5AEB"/>
    <w:rsid w:val="004530DC"/>
    <w:rsid w:val="00465C6B"/>
    <w:rsid w:val="0046749A"/>
    <w:rsid w:val="00470B47"/>
    <w:rsid w:val="0047237E"/>
    <w:rsid w:val="004A28BE"/>
    <w:rsid w:val="004B62E2"/>
    <w:rsid w:val="004D05C7"/>
    <w:rsid w:val="004F2B03"/>
    <w:rsid w:val="005114D3"/>
    <w:rsid w:val="0052449F"/>
    <w:rsid w:val="00537876"/>
    <w:rsid w:val="00554346"/>
    <w:rsid w:val="0057769D"/>
    <w:rsid w:val="005A5982"/>
    <w:rsid w:val="005F57CC"/>
    <w:rsid w:val="00647429"/>
    <w:rsid w:val="006642A7"/>
    <w:rsid w:val="006B1CCD"/>
    <w:rsid w:val="006D1572"/>
    <w:rsid w:val="006E197E"/>
    <w:rsid w:val="006E4803"/>
    <w:rsid w:val="00712E4E"/>
    <w:rsid w:val="007271B9"/>
    <w:rsid w:val="007441AE"/>
    <w:rsid w:val="007708F3"/>
    <w:rsid w:val="0077341A"/>
    <w:rsid w:val="007B4B53"/>
    <w:rsid w:val="007B68BB"/>
    <w:rsid w:val="007C3C97"/>
    <w:rsid w:val="007D39E6"/>
    <w:rsid w:val="0080168C"/>
    <w:rsid w:val="008271C9"/>
    <w:rsid w:val="00840A69"/>
    <w:rsid w:val="0084752D"/>
    <w:rsid w:val="00862D7D"/>
    <w:rsid w:val="008D3CA1"/>
    <w:rsid w:val="008D7296"/>
    <w:rsid w:val="008F0979"/>
    <w:rsid w:val="00930DA5"/>
    <w:rsid w:val="00944972"/>
    <w:rsid w:val="00971BB2"/>
    <w:rsid w:val="00995BE2"/>
    <w:rsid w:val="009C5A03"/>
    <w:rsid w:val="00A04593"/>
    <w:rsid w:val="00A04DA9"/>
    <w:rsid w:val="00A211FD"/>
    <w:rsid w:val="00A6714C"/>
    <w:rsid w:val="00A97943"/>
    <w:rsid w:val="00AB4C19"/>
    <w:rsid w:val="00AC53A9"/>
    <w:rsid w:val="00AC54D9"/>
    <w:rsid w:val="00AF3089"/>
    <w:rsid w:val="00B0077A"/>
    <w:rsid w:val="00B0772B"/>
    <w:rsid w:val="00B11D75"/>
    <w:rsid w:val="00B36954"/>
    <w:rsid w:val="00B47541"/>
    <w:rsid w:val="00B52E6A"/>
    <w:rsid w:val="00B93506"/>
    <w:rsid w:val="00BA29EE"/>
    <w:rsid w:val="00BE49CC"/>
    <w:rsid w:val="00C11393"/>
    <w:rsid w:val="00C706BF"/>
    <w:rsid w:val="00C7355A"/>
    <w:rsid w:val="00C75C68"/>
    <w:rsid w:val="00C90196"/>
    <w:rsid w:val="00CB39E8"/>
    <w:rsid w:val="00CC5F02"/>
    <w:rsid w:val="00CD4ABF"/>
    <w:rsid w:val="00D1569A"/>
    <w:rsid w:val="00D633E6"/>
    <w:rsid w:val="00DB656C"/>
    <w:rsid w:val="00DD4500"/>
    <w:rsid w:val="00DE23F1"/>
    <w:rsid w:val="00DF4D57"/>
    <w:rsid w:val="00E12D1A"/>
    <w:rsid w:val="00E53525"/>
    <w:rsid w:val="00E71568"/>
    <w:rsid w:val="00E717F5"/>
    <w:rsid w:val="00E76C36"/>
    <w:rsid w:val="00E9017F"/>
    <w:rsid w:val="00E951AB"/>
    <w:rsid w:val="00EA182A"/>
    <w:rsid w:val="00EB27E3"/>
    <w:rsid w:val="00EB3B2C"/>
    <w:rsid w:val="00EC3399"/>
    <w:rsid w:val="00EC3BE2"/>
    <w:rsid w:val="00EC44B7"/>
    <w:rsid w:val="00EE5200"/>
    <w:rsid w:val="00EE66AD"/>
    <w:rsid w:val="00F02BCC"/>
    <w:rsid w:val="00F22E35"/>
    <w:rsid w:val="00F305DE"/>
    <w:rsid w:val="00FB09B6"/>
    <w:rsid w:val="00FC0910"/>
    <w:rsid w:val="00FD1043"/>
    <w:rsid w:val="00FD4F41"/>
    <w:rsid w:val="00FE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FFEAAD"/>
  <w15:docId w15:val="{3294700A-43D4-48B4-8D1C-6EB4DC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20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EE5200"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"/>
    <w:next w:val="a"/>
    <w:qFormat/>
    <w:rsid w:val="00EE5200"/>
    <w:pPr>
      <w:keepNext/>
      <w:numPr>
        <w:ilvl w:val="1"/>
        <w:numId w:val="1"/>
      </w:numPr>
      <w:ind w:left="0" w:firstLine="720"/>
      <w:jc w:val="both"/>
      <w:outlineLvl w:val="1"/>
    </w:pPr>
    <w:rPr>
      <w:rFonts w:ascii="Arial" w:hAnsi="Arial" w:cs="Arial"/>
      <w:b/>
      <w:sz w:val="24"/>
    </w:rPr>
  </w:style>
  <w:style w:type="paragraph" w:styleId="3">
    <w:name w:val="heading 3"/>
    <w:basedOn w:val="a"/>
    <w:next w:val="a"/>
    <w:qFormat/>
    <w:rsid w:val="00EE5200"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Arial" w:hAnsi="Arial" w:cs="Arial"/>
      <w:b/>
      <w:sz w:val="36"/>
    </w:rPr>
  </w:style>
  <w:style w:type="paragraph" w:styleId="4">
    <w:name w:val="heading 4"/>
    <w:basedOn w:val="a"/>
    <w:next w:val="a"/>
    <w:qFormat/>
    <w:rsid w:val="00EE5200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E5200"/>
  </w:style>
  <w:style w:type="character" w:customStyle="1" w:styleId="WW8Num1z1">
    <w:name w:val="WW8Num1z1"/>
    <w:rsid w:val="00EE5200"/>
  </w:style>
  <w:style w:type="character" w:customStyle="1" w:styleId="WW8Num1z2">
    <w:name w:val="WW8Num1z2"/>
    <w:rsid w:val="00EE5200"/>
  </w:style>
  <w:style w:type="character" w:customStyle="1" w:styleId="WW8Num1z3">
    <w:name w:val="WW8Num1z3"/>
    <w:rsid w:val="00EE5200"/>
  </w:style>
  <w:style w:type="character" w:customStyle="1" w:styleId="WW8Num1z4">
    <w:name w:val="WW8Num1z4"/>
    <w:rsid w:val="00EE5200"/>
  </w:style>
  <w:style w:type="character" w:customStyle="1" w:styleId="WW8Num1z5">
    <w:name w:val="WW8Num1z5"/>
    <w:rsid w:val="00EE5200"/>
  </w:style>
  <w:style w:type="character" w:customStyle="1" w:styleId="WW8Num1z6">
    <w:name w:val="WW8Num1z6"/>
    <w:rsid w:val="00EE5200"/>
  </w:style>
  <w:style w:type="character" w:customStyle="1" w:styleId="WW8Num1z7">
    <w:name w:val="WW8Num1z7"/>
    <w:rsid w:val="00EE5200"/>
  </w:style>
  <w:style w:type="character" w:customStyle="1" w:styleId="WW8Num1z8">
    <w:name w:val="WW8Num1z8"/>
    <w:rsid w:val="00EE5200"/>
  </w:style>
  <w:style w:type="character" w:customStyle="1" w:styleId="WW8Num2z0">
    <w:name w:val="WW8Num2z0"/>
    <w:rsid w:val="00EE5200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EE5200"/>
  </w:style>
  <w:style w:type="character" w:customStyle="1" w:styleId="WW8Num2z2">
    <w:name w:val="WW8Num2z2"/>
    <w:rsid w:val="00EE5200"/>
  </w:style>
  <w:style w:type="character" w:customStyle="1" w:styleId="WW8Num2z3">
    <w:name w:val="WW8Num2z3"/>
    <w:rsid w:val="00EE5200"/>
  </w:style>
  <w:style w:type="character" w:customStyle="1" w:styleId="WW8Num2z4">
    <w:name w:val="WW8Num2z4"/>
    <w:rsid w:val="00EE5200"/>
  </w:style>
  <w:style w:type="character" w:customStyle="1" w:styleId="WW8Num2z5">
    <w:name w:val="WW8Num2z5"/>
    <w:rsid w:val="00EE5200"/>
  </w:style>
  <w:style w:type="character" w:customStyle="1" w:styleId="WW8Num2z6">
    <w:name w:val="WW8Num2z6"/>
    <w:rsid w:val="00EE5200"/>
  </w:style>
  <w:style w:type="character" w:customStyle="1" w:styleId="WW8Num2z7">
    <w:name w:val="WW8Num2z7"/>
    <w:rsid w:val="00EE5200"/>
  </w:style>
  <w:style w:type="character" w:customStyle="1" w:styleId="WW8Num2z8">
    <w:name w:val="WW8Num2z8"/>
    <w:rsid w:val="00EE5200"/>
  </w:style>
  <w:style w:type="character" w:customStyle="1" w:styleId="WW8Num3z0">
    <w:name w:val="WW8Num3z0"/>
    <w:rsid w:val="00EE5200"/>
    <w:rPr>
      <w:rFonts w:hint="default"/>
      <w:sz w:val="16"/>
    </w:rPr>
  </w:style>
  <w:style w:type="character" w:customStyle="1" w:styleId="WW8Num3z1">
    <w:name w:val="WW8Num3z1"/>
    <w:rsid w:val="00EE5200"/>
  </w:style>
  <w:style w:type="character" w:customStyle="1" w:styleId="WW8Num3z2">
    <w:name w:val="WW8Num3z2"/>
    <w:rsid w:val="00EE5200"/>
  </w:style>
  <w:style w:type="character" w:customStyle="1" w:styleId="WW8Num3z3">
    <w:name w:val="WW8Num3z3"/>
    <w:rsid w:val="00EE5200"/>
  </w:style>
  <w:style w:type="character" w:customStyle="1" w:styleId="WW8Num3z4">
    <w:name w:val="WW8Num3z4"/>
    <w:rsid w:val="00EE5200"/>
  </w:style>
  <w:style w:type="character" w:customStyle="1" w:styleId="WW8Num3z5">
    <w:name w:val="WW8Num3z5"/>
    <w:rsid w:val="00EE5200"/>
  </w:style>
  <w:style w:type="character" w:customStyle="1" w:styleId="WW8Num3z6">
    <w:name w:val="WW8Num3z6"/>
    <w:rsid w:val="00EE5200"/>
  </w:style>
  <w:style w:type="character" w:customStyle="1" w:styleId="WW8Num3z7">
    <w:name w:val="WW8Num3z7"/>
    <w:rsid w:val="00EE5200"/>
  </w:style>
  <w:style w:type="character" w:customStyle="1" w:styleId="WW8Num3z8">
    <w:name w:val="WW8Num3z8"/>
    <w:rsid w:val="00EE5200"/>
  </w:style>
  <w:style w:type="character" w:customStyle="1" w:styleId="WW8Num4z0">
    <w:name w:val="WW8Num4z0"/>
    <w:rsid w:val="00EE5200"/>
    <w:rPr>
      <w:rFonts w:hint="default"/>
      <w:sz w:val="16"/>
    </w:rPr>
  </w:style>
  <w:style w:type="character" w:customStyle="1" w:styleId="WW8Num4z1">
    <w:name w:val="WW8Num4z1"/>
    <w:rsid w:val="00EE5200"/>
  </w:style>
  <w:style w:type="character" w:customStyle="1" w:styleId="WW8Num4z2">
    <w:name w:val="WW8Num4z2"/>
    <w:rsid w:val="00EE5200"/>
  </w:style>
  <w:style w:type="character" w:customStyle="1" w:styleId="WW8Num4z3">
    <w:name w:val="WW8Num4z3"/>
    <w:rsid w:val="00EE5200"/>
  </w:style>
  <w:style w:type="character" w:customStyle="1" w:styleId="WW8Num4z4">
    <w:name w:val="WW8Num4z4"/>
    <w:rsid w:val="00EE5200"/>
  </w:style>
  <w:style w:type="character" w:customStyle="1" w:styleId="WW8Num4z5">
    <w:name w:val="WW8Num4z5"/>
    <w:rsid w:val="00EE5200"/>
  </w:style>
  <w:style w:type="character" w:customStyle="1" w:styleId="WW8Num4z6">
    <w:name w:val="WW8Num4z6"/>
    <w:rsid w:val="00EE5200"/>
  </w:style>
  <w:style w:type="character" w:customStyle="1" w:styleId="WW8Num4z7">
    <w:name w:val="WW8Num4z7"/>
    <w:rsid w:val="00EE5200"/>
  </w:style>
  <w:style w:type="character" w:customStyle="1" w:styleId="WW8Num4z8">
    <w:name w:val="WW8Num4z8"/>
    <w:rsid w:val="00EE5200"/>
  </w:style>
  <w:style w:type="character" w:customStyle="1" w:styleId="WW8Num5z0">
    <w:name w:val="WW8Num5z0"/>
    <w:rsid w:val="00EE5200"/>
    <w:rPr>
      <w:rFonts w:ascii="Times New Roman" w:hAnsi="Times New Roman" w:cs="Times New Roman" w:hint="default"/>
      <w:sz w:val="24"/>
      <w:szCs w:val="24"/>
    </w:rPr>
  </w:style>
  <w:style w:type="character" w:customStyle="1" w:styleId="WW8Num5z1">
    <w:name w:val="WW8Num5z1"/>
    <w:rsid w:val="00EE5200"/>
  </w:style>
  <w:style w:type="character" w:customStyle="1" w:styleId="WW8Num5z2">
    <w:name w:val="WW8Num5z2"/>
    <w:rsid w:val="00EE5200"/>
  </w:style>
  <w:style w:type="character" w:customStyle="1" w:styleId="WW8Num5z3">
    <w:name w:val="WW8Num5z3"/>
    <w:rsid w:val="00EE5200"/>
  </w:style>
  <w:style w:type="character" w:customStyle="1" w:styleId="WW8Num5z4">
    <w:name w:val="WW8Num5z4"/>
    <w:rsid w:val="00EE5200"/>
  </w:style>
  <w:style w:type="character" w:customStyle="1" w:styleId="WW8Num5z5">
    <w:name w:val="WW8Num5z5"/>
    <w:rsid w:val="00EE5200"/>
  </w:style>
  <w:style w:type="character" w:customStyle="1" w:styleId="WW8Num5z6">
    <w:name w:val="WW8Num5z6"/>
    <w:rsid w:val="00EE5200"/>
  </w:style>
  <w:style w:type="character" w:customStyle="1" w:styleId="WW8Num5z7">
    <w:name w:val="WW8Num5z7"/>
    <w:rsid w:val="00EE5200"/>
  </w:style>
  <w:style w:type="character" w:customStyle="1" w:styleId="WW8Num5z8">
    <w:name w:val="WW8Num5z8"/>
    <w:rsid w:val="00EE5200"/>
  </w:style>
  <w:style w:type="character" w:customStyle="1" w:styleId="WW8Num6z0">
    <w:name w:val="WW8Num6z0"/>
    <w:rsid w:val="00EE5200"/>
    <w:rPr>
      <w:rFonts w:hint="default"/>
      <w:sz w:val="16"/>
    </w:rPr>
  </w:style>
  <w:style w:type="character" w:customStyle="1" w:styleId="WW8Num6z1">
    <w:name w:val="WW8Num6z1"/>
    <w:rsid w:val="00EE5200"/>
  </w:style>
  <w:style w:type="character" w:customStyle="1" w:styleId="WW8Num6z2">
    <w:name w:val="WW8Num6z2"/>
    <w:rsid w:val="00EE5200"/>
  </w:style>
  <w:style w:type="character" w:customStyle="1" w:styleId="WW8Num6z3">
    <w:name w:val="WW8Num6z3"/>
    <w:rsid w:val="00EE5200"/>
  </w:style>
  <w:style w:type="character" w:customStyle="1" w:styleId="WW8Num6z4">
    <w:name w:val="WW8Num6z4"/>
    <w:rsid w:val="00EE5200"/>
  </w:style>
  <w:style w:type="character" w:customStyle="1" w:styleId="WW8Num6z5">
    <w:name w:val="WW8Num6z5"/>
    <w:rsid w:val="00EE5200"/>
  </w:style>
  <w:style w:type="character" w:customStyle="1" w:styleId="WW8Num6z6">
    <w:name w:val="WW8Num6z6"/>
    <w:rsid w:val="00EE5200"/>
  </w:style>
  <w:style w:type="character" w:customStyle="1" w:styleId="WW8Num6z7">
    <w:name w:val="WW8Num6z7"/>
    <w:rsid w:val="00EE5200"/>
  </w:style>
  <w:style w:type="character" w:customStyle="1" w:styleId="WW8Num6z8">
    <w:name w:val="WW8Num6z8"/>
    <w:rsid w:val="00EE5200"/>
  </w:style>
  <w:style w:type="character" w:customStyle="1" w:styleId="WW8Num7z0">
    <w:name w:val="WW8Num7z0"/>
    <w:rsid w:val="00EE5200"/>
    <w:rPr>
      <w:rFonts w:hint="default"/>
      <w:sz w:val="16"/>
    </w:rPr>
  </w:style>
  <w:style w:type="character" w:customStyle="1" w:styleId="WW8Num7z1">
    <w:name w:val="WW8Num7z1"/>
    <w:rsid w:val="00EE5200"/>
  </w:style>
  <w:style w:type="character" w:customStyle="1" w:styleId="WW8Num7z2">
    <w:name w:val="WW8Num7z2"/>
    <w:rsid w:val="00EE5200"/>
  </w:style>
  <w:style w:type="character" w:customStyle="1" w:styleId="WW8Num7z3">
    <w:name w:val="WW8Num7z3"/>
    <w:rsid w:val="00EE5200"/>
  </w:style>
  <w:style w:type="character" w:customStyle="1" w:styleId="WW8Num7z4">
    <w:name w:val="WW8Num7z4"/>
    <w:rsid w:val="00EE5200"/>
  </w:style>
  <w:style w:type="character" w:customStyle="1" w:styleId="WW8Num7z5">
    <w:name w:val="WW8Num7z5"/>
    <w:rsid w:val="00EE5200"/>
  </w:style>
  <w:style w:type="character" w:customStyle="1" w:styleId="WW8Num7z6">
    <w:name w:val="WW8Num7z6"/>
    <w:rsid w:val="00EE5200"/>
  </w:style>
  <w:style w:type="character" w:customStyle="1" w:styleId="WW8Num7z7">
    <w:name w:val="WW8Num7z7"/>
    <w:rsid w:val="00EE5200"/>
  </w:style>
  <w:style w:type="character" w:customStyle="1" w:styleId="WW8Num7z8">
    <w:name w:val="WW8Num7z8"/>
    <w:rsid w:val="00EE5200"/>
  </w:style>
  <w:style w:type="character" w:customStyle="1" w:styleId="WW8Num8z0">
    <w:name w:val="WW8Num8z0"/>
    <w:rsid w:val="00EE5200"/>
    <w:rPr>
      <w:rFonts w:hint="default"/>
      <w:sz w:val="16"/>
    </w:rPr>
  </w:style>
  <w:style w:type="character" w:customStyle="1" w:styleId="WW8Num8z1">
    <w:name w:val="WW8Num8z1"/>
    <w:rsid w:val="00EE5200"/>
  </w:style>
  <w:style w:type="character" w:customStyle="1" w:styleId="WW8Num8z2">
    <w:name w:val="WW8Num8z2"/>
    <w:rsid w:val="00EE5200"/>
  </w:style>
  <w:style w:type="character" w:customStyle="1" w:styleId="WW8Num8z3">
    <w:name w:val="WW8Num8z3"/>
    <w:rsid w:val="00EE5200"/>
  </w:style>
  <w:style w:type="character" w:customStyle="1" w:styleId="WW8Num8z4">
    <w:name w:val="WW8Num8z4"/>
    <w:rsid w:val="00EE5200"/>
  </w:style>
  <w:style w:type="character" w:customStyle="1" w:styleId="WW8Num8z5">
    <w:name w:val="WW8Num8z5"/>
    <w:rsid w:val="00EE5200"/>
  </w:style>
  <w:style w:type="character" w:customStyle="1" w:styleId="WW8Num8z6">
    <w:name w:val="WW8Num8z6"/>
    <w:rsid w:val="00EE5200"/>
  </w:style>
  <w:style w:type="character" w:customStyle="1" w:styleId="WW8Num8z7">
    <w:name w:val="WW8Num8z7"/>
    <w:rsid w:val="00EE5200"/>
  </w:style>
  <w:style w:type="character" w:customStyle="1" w:styleId="WW8Num8z8">
    <w:name w:val="WW8Num8z8"/>
    <w:rsid w:val="00EE5200"/>
  </w:style>
  <w:style w:type="character" w:customStyle="1" w:styleId="20">
    <w:name w:val="Основной шрифт абзаца2"/>
    <w:rsid w:val="00EE5200"/>
  </w:style>
  <w:style w:type="character" w:customStyle="1" w:styleId="10">
    <w:name w:val="Основной шрифт абзаца1"/>
    <w:rsid w:val="00EE5200"/>
  </w:style>
  <w:style w:type="character" w:styleId="a3">
    <w:name w:val="Hyperlink"/>
    <w:rsid w:val="00EE5200"/>
    <w:rPr>
      <w:color w:val="0000FF"/>
      <w:u w:val="single"/>
    </w:rPr>
  </w:style>
  <w:style w:type="paragraph" w:styleId="a4">
    <w:name w:val="Title"/>
    <w:basedOn w:val="a"/>
    <w:next w:val="a5"/>
    <w:qFormat/>
    <w:rsid w:val="00EE5200"/>
  </w:style>
  <w:style w:type="paragraph" w:styleId="a5">
    <w:name w:val="Body Text"/>
    <w:basedOn w:val="a"/>
    <w:rsid w:val="00EE5200"/>
    <w:pPr>
      <w:spacing w:after="120"/>
    </w:pPr>
  </w:style>
  <w:style w:type="paragraph" w:styleId="a6">
    <w:name w:val="List"/>
    <w:basedOn w:val="a5"/>
    <w:rsid w:val="00EE5200"/>
    <w:rPr>
      <w:rFonts w:cs="Mangal"/>
    </w:rPr>
  </w:style>
  <w:style w:type="paragraph" w:styleId="a7">
    <w:name w:val="caption"/>
    <w:basedOn w:val="a"/>
    <w:qFormat/>
    <w:rsid w:val="00EE52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E520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E52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E5200"/>
    <w:pPr>
      <w:suppressLineNumbers/>
    </w:pPr>
    <w:rPr>
      <w:rFonts w:cs="Mangal"/>
    </w:rPr>
  </w:style>
  <w:style w:type="paragraph" w:styleId="a8">
    <w:name w:val="Body Text Indent"/>
    <w:basedOn w:val="a"/>
    <w:rsid w:val="00EE5200"/>
    <w:pPr>
      <w:ind w:firstLine="720"/>
      <w:jc w:val="both"/>
    </w:pPr>
    <w:rPr>
      <w:rFonts w:ascii="Arial" w:hAnsi="Arial" w:cs="Arial"/>
      <w:sz w:val="24"/>
    </w:rPr>
  </w:style>
  <w:style w:type="paragraph" w:styleId="a9">
    <w:name w:val="Balloon Text"/>
    <w:basedOn w:val="a"/>
    <w:rsid w:val="00EE520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EE5200"/>
    <w:pPr>
      <w:suppressLineNumbers/>
    </w:pPr>
  </w:style>
  <w:style w:type="paragraph" w:customStyle="1" w:styleId="ab">
    <w:name w:val="Заголовок таблицы"/>
    <w:basedOn w:val="aa"/>
    <w:rsid w:val="00EE520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EE5200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EE5200"/>
    <w:pPr>
      <w:autoSpaceDE w:val="0"/>
      <w:spacing w:after="120"/>
      <w:ind w:left="283"/>
    </w:pPr>
    <w:rPr>
      <w:sz w:val="24"/>
      <w:szCs w:val="24"/>
    </w:rPr>
  </w:style>
  <w:style w:type="paragraph" w:customStyle="1" w:styleId="ad">
    <w:name w:val="Блочная цитата"/>
    <w:basedOn w:val="a"/>
    <w:rsid w:val="00EE5200"/>
    <w:pPr>
      <w:spacing w:after="283"/>
      <w:ind w:left="567" w:right="567"/>
    </w:pPr>
  </w:style>
  <w:style w:type="paragraph" w:styleId="ae">
    <w:name w:val="Subtitle"/>
    <w:basedOn w:val="a4"/>
    <w:next w:val="a5"/>
    <w:qFormat/>
    <w:rsid w:val="00EE5200"/>
    <w:pPr>
      <w:spacing w:before="60"/>
    </w:pPr>
    <w:rPr>
      <w:sz w:val="36"/>
      <w:szCs w:val="36"/>
    </w:rPr>
  </w:style>
  <w:style w:type="paragraph" w:customStyle="1" w:styleId="ConsPlusNormal">
    <w:name w:val="ConsPlusNormal"/>
    <w:rsid w:val="00D1569A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 Spacing"/>
    <w:uiPriority w:val="1"/>
    <w:qFormat/>
    <w:rsid w:val="00D1569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ok2\Desktop\&#1050;&#1072;&#1076;&#1088;&#1099;%20&#1080;%20&#1053;&#1072;&#1075;&#1088;&#1072;&#1076;&#1099;\&#1041;&#1083;&#1072;&#1085;&#1082;&#1080;\&#1055;&#1086;&#1089;&#1090;&#1072;&#1085;&#1086;&#1074;&#1083;&#1077;&#1085;&#1080;&#1077;%20&#1043;&#1083;&#107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0ECCC-9855-4CB6-93B5-B45D4CDB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Главы</Template>
  <TotalTime>1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ook2</dc:creator>
  <cp:keywords/>
  <cp:lastModifiedBy>Татьяна Владимировна Панькина</cp:lastModifiedBy>
  <cp:revision>2</cp:revision>
  <cp:lastPrinted>2025-04-24T09:20:00Z</cp:lastPrinted>
  <dcterms:created xsi:type="dcterms:W3CDTF">2026-08-18T11:07:00Z</dcterms:created>
  <dcterms:modified xsi:type="dcterms:W3CDTF">2026-08-18T11:07:00Z</dcterms:modified>
</cp:coreProperties>
</file>