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1BFFD" w14:textId="2C772843" w:rsidR="00AF1987" w:rsidRDefault="00AF1987" w:rsidP="00AF1987">
      <w:pPr>
        <w:keepNext/>
        <w:tabs>
          <w:tab w:val="left" w:pos="4678"/>
        </w:tabs>
        <w:spacing w:line="360" w:lineRule="auto"/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noProof/>
          <w:sz w:val="32"/>
          <w:szCs w:val="32"/>
        </w:rPr>
        <w:drawing>
          <wp:inline distT="0" distB="0" distL="0" distR="0" wp14:anchorId="1556016F" wp14:editId="359B9385">
            <wp:extent cx="647700" cy="800100"/>
            <wp:effectExtent l="0" t="0" r="0" b="0"/>
            <wp:docPr id="1" name="Рисунок 1" descr="Герб_8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80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F1D62" w14:textId="77777777" w:rsidR="00AF1987" w:rsidRDefault="00AF1987" w:rsidP="00AF1987">
      <w:pPr>
        <w:keepNext/>
        <w:spacing w:line="360" w:lineRule="auto"/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АДМИНИСТРАЦИЯ </w:t>
      </w:r>
    </w:p>
    <w:p w14:paraId="0C071597" w14:textId="77777777" w:rsidR="00AF1987" w:rsidRDefault="00AF1987" w:rsidP="00AF1987">
      <w:pPr>
        <w:keepNext/>
        <w:spacing w:line="360" w:lineRule="auto"/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ПАВЛОВо- ПОСАДского ГОРОДСКОГО ОКРУГА </w:t>
      </w:r>
    </w:p>
    <w:p w14:paraId="06D4054B" w14:textId="77777777" w:rsidR="00AF1987" w:rsidRDefault="00AF1987" w:rsidP="00AF1987">
      <w:pPr>
        <w:keepNext/>
        <w:spacing w:line="360" w:lineRule="auto"/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МОСКОВСКОЙ ОБЛАСТИ</w:t>
      </w:r>
    </w:p>
    <w:p w14:paraId="22610853" w14:textId="62565A6B" w:rsidR="00AF1987" w:rsidRDefault="00AF1987" w:rsidP="00AF1987">
      <w:pPr>
        <w:keepNext/>
        <w:spacing w:line="360" w:lineRule="auto"/>
        <w:jc w:val="center"/>
        <w:outlineLvl w:val="0"/>
        <w:rPr>
          <w:sz w:val="24"/>
        </w:rPr>
      </w:pPr>
      <w:r>
        <w:rPr>
          <w:b/>
          <w:caps/>
          <w:sz w:val="44"/>
        </w:rPr>
        <w:t>ПОСТАНОВЛЕНИЕ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5"/>
        <w:gridCol w:w="406"/>
        <w:gridCol w:w="1922"/>
      </w:tblGrid>
      <w:tr w:rsidR="00AF1987" w14:paraId="2747EE73" w14:textId="77777777" w:rsidTr="00AF1987">
        <w:trPr>
          <w:jc w:val="center"/>
        </w:trPr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892972" w14:textId="0A7D767D" w:rsidR="00AF1987" w:rsidRDefault="00BE091D" w:rsidP="00BE09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10.12.2025</w:t>
            </w:r>
          </w:p>
        </w:tc>
        <w:tc>
          <w:tcPr>
            <w:tcW w:w="406" w:type="dxa"/>
            <w:vAlign w:val="bottom"/>
            <w:hideMark/>
          </w:tcPr>
          <w:p w14:paraId="4C07FDB0" w14:textId="77777777" w:rsidR="00AF1987" w:rsidRDefault="00AF1987" w:rsidP="00AF1987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9C2BC4" w14:textId="62BFB3CA" w:rsidR="00AF1987" w:rsidRDefault="00BE091D" w:rsidP="00BE09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2340</w:t>
            </w:r>
          </w:p>
        </w:tc>
      </w:tr>
    </w:tbl>
    <w:p w14:paraId="0D936901" w14:textId="64D93B48" w:rsidR="00AF1987" w:rsidRDefault="00AF1987" w:rsidP="00AF1987">
      <w:pPr>
        <w:ind w:right="-284"/>
        <w:jc w:val="center"/>
        <w:rPr>
          <w:sz w:val="24"/>
        </w:rPr>
      </w:pPr>
    </w:p>
    <w:p w14:paraId="4D4D86A5" w14:textId="20768BE7" w:rsidR="006D4E53" w:rsidRDefault="006D4E53" w:rsidP="00D74DA8">
      <w:pPr>
        <w:autoSpaceDE w:val="0"/>
        <w:autoSpaceDN w:val="0"/>
        <w:adjustRightInd w:val="0"/>
        <w:rPr>
          <w:sz w:val="24"/>
          <w:szCs w:val="24"/>
        </w:rPr>
      </w:pPr>
      <w:r w:rsidRPr="00AE6510">
        <w:rPr>
          <w:sz w:val="24"/>
          <w:szCs w:val="24"/>
        </w:rPr>
        <w:t>Об утверждении перечн</w:t>
      </w:r>
      <w:r>
        <w:rPr>
          <w:sz w:val="24"/>
          <w:szCs w:val="24"/>
        </w:rPr>
        <w:t>я</w:t>
      </w:r>
      <w:r w:rsidRPr="00AE6510">
        <w:rPr>
          <w:sz w:val="24"/>
          <w:szCs w:val="24"/>
        </w:rPr>
        <w:t xml:space="preserve"> главных</w:t>
      </w:r>
    </w:p>
    <w:p w14:paraId="323338CA" w14:textId="77777777" w:rsidR="006D4E53" w:rsidRDefault="006D4E53" w:rsidP="00D74DA8">
      <w:pPr>
        <w:autoSpaceDE w:val="0"/>
        <w:autoSpaceDN w:val="0"/>
        <w:adjustRightInd w:val="0"/>
        <w:rPr>
          <w:sz w:val="24"/>
          <w:szCs w:val="24"/>
        </w:rPr>
      </w:pPr>
      <w:r w:rsidRPr="00AE6510">
        <w:rPr>
          <w:sz w:val="24"/>
          <w:szCs w:val="24"/>
        </w:rPr>
        <w:t>администраторов доходов</w:t>
      </w:r>
      <w:r>
        <w:rPr>
          <w:sz w:val="24"/>
          <w:szCs w:val="24"/>
        </w:rPr>
        <w:t xml:space="preserve"> </w:t>
      </w:r>
      <w:r w:rsidRPr="00AE6510">
        <w:rPr>
          <w:sz w:val="24"/>
          <w:szCs w:val="24"/>
        </w:rPr>
        <w:t>бюджета</w:t>
      </w:r>
    </w:p>
    <w:p w14:paraId="721676D8" w14:textId="77777777" w:rsidR="006D4E53" w:rsidRDefault="006D4E53" w:rsidP="00D74DA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Павлово-Посадского городского округа</w:t>
      </w:r>
    </w:p>
    <w:p w14:paraId="18787DA8" w14:textId="3609FFAB" w:rsidR="008D58AE" w:rsidRDefault="006D4E53" w:rsidP="00D74DA8">
      <w:pPr>
        <w:autoSpaceDE w:val="0"/>
        <w:autoSpaceDN w:val="0"/>
        <w:adjustRightInd w:val="0"/>
        <w:rPr>
          <w:sz w:val="24"/>
          <w:szCs w:val="24"/>
        </w:rPr>
      </w:pPr>
      <w:r w:rsidRPr="00AE6510">
        <w:rPr>
          <w:sz w:val="24"/>
          <w:szCs w:val="24"/>
        </w:rPr>
        <w:t xml:space="preserve">Московской области </w:t>
      </w:r>
    </w:p>
    <w:p w14:paraId="461BFE23" w14:textId="23A6B97D" w:rsidR="0079329F" w:rsidRDefault="001F6A33" w:rsidP="00EA2EC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    </w:t>
      </w:r>
      <w:r>
        <w:rPr>
          <w:bCs/>
          <w:sz w:val="28"/>
          <w:szCs w:val="28"/>
        </w:rPr>
        <w:t xml:space="preserve"> </w:t>
      </w:r>
      <w:r>
        <w:rPr>
          <w:sz w:val="24"/>
          <w:szCs w:val="24"/>
        </w:rPr>
        <w:t>(в ред. постановления Администрации Павлово-Посадского городского округа Московской области от 25.12.2025 № 2461, приказ</w:t>
      </w:r>
      <w:r w:rsidR="004E52B1">
        <w:rPr>
          <w:sz w:val="24"/>
          <w:szCs w:val="24"/>
        </w:rPr>
        <w:t>ов</w:t>
      </w:r>
      <w:r>
        <w:rPr>
          <w:sz w:val="24"/>
          <w:szCs w:val="24"/>
        </w:rPr>
        <w:t xml:space="preserve"> Финансового управления Администрации Павлово-Посадского городского округа Московской области от 18.02.2026 № 6</w:t>
      </w:r>
      <w:r w:rsidR="00DC00DB">
        <w:rPr>
          <w:sz w:val="24"/>
          <w:szCs w:val="24"/>
        </w:rPr>
        <w:t>, от 04.03.2026 № 11, от 17.03.2026 № 13</w:t>
      </w:r>
      <w:r w:rsidR="00E73F47">
        <w:rPr>
          <w:sz w:val="24"/>
          <w:szCs w:val="24"/>
        </w:rPr>
        <w:t>, от 19.05.2026 № 22</w:t>
      </w:r>
      <w:r w:rsidR="004E52B1">
        <w:rPr>
          <w:sz w:val="24"/>
          <w:szCs w:val="24"/>
        </w:rPr>
        <w:t>, от 23.06.2026 № 25</w:t>
      </w:r>
      <w:r w:rsidR="00555E76">
        <w:rPr>
          <w:sz w:val="24"/>
          <w:szCs w:val="24"/>
        </w:rPr>
        <w:t>, от 04.08.2026 № 31</w:t>
      </w:r>
      <w:r>
        <w:rPr>
          <w:sz w:val="24"/>
          <w:szCs w:val="24"/>
        </w:rPr>
        <w:t>)</w:t>
      </w:r>
    </w:p>
    <w:p w14:paraId="7D426691" w14:textId="00DA967A" w:rsidR="006D4E53" w:rsidRDefault="006D4E53" w:rsidP="00EA2EC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5725">
        <w:rPr>
          <w:sz w:val="24"/>
          <w:szCs w:val="24"/>
        </w:rPr>
        <w:t>В соответствии с пунктом 3.2 статьи 160.1 Бюджетного кодекса Российской Федерации, Общими требованиями к закреплению за 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</w:t>
      </w:r>
      <w:r w:rsidR="00D5589A">
        <w:rPr>
          <w:sz w:val="24"/>
          <w:szCs w:val="24"/>
        </w:rPr>
        <w:t xml:space="preserve"> </w:t>
      </w:r>
      <w:r w:rsidRPr="002F5725">
        <w:rPr>
          <w:sz w:val="24"/>
          <w:szCs w:val="24"/>
        </w:rPr>
        <w:t>доходов бюджета субъекта Российской Федерации, бюджета территориального фонда обязательного медицинского страхования, местного бюджета, утвержденными</w:t>
      </w:r>
      <w:r w:rsidR="00D5589A">
        <w:rPr>
          <w:sz w:val="24"/>
          <w:szCs w:val="24"/>
        </w:rPr>
        <w:t xml:space="preserve"> </w:t>
      </w:r>
      <w:hyperlink r:id="rId9" w:history="1">
        <w:r w:rsidR="00790440">
          <w:rPr>
            <w:sz w:val="24"/>
            <w:szCs w:val="24"/>
          </w:rPr>
          <w:t>п</w:t>
        </w:r>
        <w:r w:rsidRPr="002F5725">
          <w:rPr>
            <w:sz w:val="24"/>
            <w:szCs w:val="24"/>
          </w:rPr>
          <w:t>остановлением</w:t>
        </w:r>
      </w:hyperlink>
      <w:r w:rsidRPr="002F5725">
        <w:rPr>
          <w:sz w:val="24"/>
          <w:szCs w:val="24"/>
        </w:rPr>
        <w:t xml:space="preserve"> Правительства Российской Федерации от 16.09.2021 № 1569</w:t>
      </w:r>
      <w:r w:rsidRPr="00EC07F6">
        <w:rPr>
          <w:sz w:val="24"/>
          <w:szCs w:val="24"/>
        </w:rPr>
        <w:t>,</w:t>
      </w:r>
    </w:p>
    <w:p w14:paraId="22088316" w14:textId="463E953E" w:rsidR="00857061" w:rsidRDefault="006D4E53" w:rsidP="00EA2EC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04C2B">
        <w:rPr>
          <w:rFonts w:ascii="Times New Roman" w:hAnsi="Times New Roman" w:cs="Times New Roman"/>
          <w:sz w:val="24"/>
          <w:szCs w:val="24"/>
        </w:rPr>
        <w:t>ПОСТАНОВЛЯ</w:t>
      </w:r>
      <w:r w:rsidR="008946F6">
        <w:rPr>
          <w:rFonts w:ascii="Times New Roman" w:hAnsi="Times New Roman" w:cs="Times New Roman"/>
          <w:sz w:val="24"/>
          <w:szCs w:val="24"/>
        </w:rPr>
        <w:t>ЕТ</w:t>
      </w:r>
      <w:r w:rsidRPr="00704C2B">
        <w:rPr>
          <w:rFonts w:ascii="Times New Roman" w:hAnsi="Times New Roman" w:cs="Times New Roman"/>
          <w:sz w:val="24"/>
          <w:szCs w:val="24"/>
        </w:rPr>
        <w:t>:</w:t>
      </w:r>
    </w:p>
    <w:p w14:paraId="16C13286" w14:textId="706EC9DD" w:rsidR="006D4E53" w:rsidRDefault="006D4E53" w:rsidP="00EA2ECA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2F5725">
        <w:rPr>
          <w:bCs/>
          <w:sz w:val="24"/>
          <w:szCs w:val="24"/>
        </w:rPr>
        <w:t>1. </w:t>
      </w:r>
      <w:r w:rsidR="008D58AE">
        <w:rPr>
          <w:bCs/>
          <w:sz w:val="24"/>
          <w:szCs w:val="24"/>
        </w:rPr>
        <w:t xml:space="preserve"> </w:t>
      </w:r>
      <w:r w:rsidRPr="002F5725">
        <w:rPr>
          <w:bCs/>
          <w:sz w:val="24"/>
          <w:szCs w:val="24"/>
        </w:rPr>
        <w:t>Утвердить перечень главных администраторов доходов бюджета</w:t>
      </w:r>
      <w:r>
        <w:rPr>
          <w:bCs/>
          <w:sz w:val="24"/>
          <w:szCs w:val="24"/>
        </w:rPr>
        <w:t xml:space="preserve"> Павлово-Посадского </w:t>
      </w:r>
      <w:r w:rsidRPr="002F5725">
        <w:rPr>
          <w:bCs/>
          <w:sz w:val="24"/>
          <w:szCs w:val="24"/>
        </w:rPr>
        <w:t>городск</w:t>
      </w:r>
      <w:r>
        <w:rPr>
          <w:bCs/>
          <w:sz w:val="24"/>
          <w:szCs w:val="24"/>
        </w:rPr>
        <w:t>ого</w:t>
      </w:r>
      <w:r w:rsidRPr="002F5725">
        <w:rPr>
          <w:bCs/>
          <w:sz w:val="24"/>
          <w:szCs w:val="24"/>
        </w:rPr>
        <w:t xml:space="preserve"> округ</w:t>
      </w:r>
      <w:r>
        <w:rPr>
          <w:bCs/>
          <w:sz w:val="24"/>
          <w:szCs w:val="24"/>
        </w:rPr>
        <w:t>а</w:t>
      </w:r>
      <w:r w:rsidRPr="002F5725">
        <w:rPr>
          <w:bCs/>
          <w:sz w:val="24"/>
          <w:szCs w:val="24"/>
        </w:rPr>
        <w:t xml:space="preserve"> Московской области (прилагается).</w:t>
      </w:r>
    </w:p>
    <w:p w14:paraId="71CC32CF" w14:textId="576D3043" w:rsidR="00996333" w:rsidRPr="00990FD2" w:rsidRDefault="00790440" w:rsidP="00EA2EC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2</w:t>
      </w:r>
      <w:r w:rsidR="006D4E53" w:rsidRPr="004A3F98">
        <w:rPr>
          <w:bCs/>
          <w:sz w:val="24"/>
          <w:szCs w:val="24"/>
        </w:rPr>
        <w:t xml:space="preserve">. </w:t>
      </w:r>
      <w:r w:rsidR="00996333" w:rsidRPr="00996333">
        <w:rPr>
          <w:sz w:val="24"/>
          <w:szCs w:val="24"/>
        </w:rPr>
        <w:t xml:space="preserve">Признать утратившим силу </w:t>
      </w:r>
      <w:r w:rsidR="008D58AE">
        <w:rPr>
          <w:sz w:val="24"/>
          <w:szCs w:val="24"/>
        </w:rPr>
        <w:t>п</w:t>
      </w:r>
      <w:r w:rsidR="00996333" w:rsidRPr="00996333">
        <w:rPr>
          <w:sz w:val="24"/>
          <w:szCs w:val="24"/>
        </w:rPr>
        <w:t>остановление</w:t>
      </w:r>
      <w:r w:rsidR="00996333">
        <w:rPr>
          <w:sz w:val="24"/>
          <w:szCs w:val="24"/>
        </w:rPr>
        <w:t xml:space="preserve"> </w:t>
      </w:r>
      <w:r w:rsidR="006D4E53">
        <w:rPr>
          <w:sz w:val="24"/>
          <w:szCs w:val="24"/>
        </w:rPr>
        <w:t>А</w:t>
      </w:r>
      <w:r w:rsidR="006D4E53" w:rsidRPr="004A3F98">
        <w:rPr>
          <w:sz w:val="24"/>
          <w:szCs w:val="24"/>
        </w:rPr>
        <w:t xml:space="preserve">дминистрации </w:t>
      </w:r>
      <w:r w:rsidR="00293279">
        <w:rPr>
          <w:sz w:val="24"/>
          <w:szCs w:val="24"/>
        </w:rPr>
        <w:t xml:space="preserve">Павлово-Посадского городского округа </w:t>
      </w:r>
      <w:r>
        <w:rPr>
          <w:sz w:val="24"/>
          <w:szCs w:val="24"/>
        </w:rPr>
        <w:t xml:space="preserve">Московской области </w:t>
      </w:r>
      <w:r w:rsidR="00996333">
        <w:rPr>
          <w:sz w:val="24"/>
          <w:szCs w:val="24"/>
        </w:rPr>
        <w:t xml:space="preserve">от </w:t>
      </w:r>
      <w:r w:rsidR="0039736F">
        <w:rPr>
          <w:sz w:val="24"/>
          <w:szCs w:val="24"/>
        </w:rPr>
        <w:t>13.12.2024</w:t>
      </w:r>
      <w:r w:rsidR="00996333">
        <w:rPr>
          <w:sz w:val="24"/>
          <w:szCs w:val="24"/>
        </w:rPr>
        <w:t xml:space="preserve"> №</w:t>
      </w:r>
      <w:r w:rsidR="0039736F">
        <w:rPr>
          <w:sz w:val="24"/>
          <w:szCs w:val="24"/>
        </w:rPr>
        <w:t xml:space="preserve"> 2796</w:t>
      </w:r>
      <w:r w:rsidR="00996333">
        <w:rPr>
          <w:sz w:val="24"/>
          <w:szCs w:val="24"/>
        </w:rPr>
        <w:t xml:space="preserve"> «</w:t>
      </w:r>
      <w:r w:rsidR="00996333" w:rsidRPr="00996333">
        <w:rPr>
          <w:sz w:val="24"/>
          <w:szCs w:val="24"/>
        </w:rPr>
        <w:t>Об утверждении перечня главных</w:t>
      </w:r>
      <w:r w:rsidR="00996333">
        <w:rPr>
          <w:sz w:val="24"/>
          <w:szCs w:val="24"/>
        </w:rPr>
        <w:t xml:space="preserve"> </w:t>
      </w:r>
      <w:r w:rsidR="00996333" w:rsidRPr="00996333">
        <w:rPr>
          <w:sz w:val="24"/>
          <w:szCs w:val="24"/>
        </w:rPr>
        <w:t>администраторов доходов бюджета</w:t>
      </w:r>
      <w:r w:rsidR="00996333">
        <w:rPr>
          <w:sz w:val="24"/>
          <w:szCs w:val="24"/>
        </w:rPr>
        <w:t xml:space="preserve"> </w:t>
      </w:r>
      <w:r w:rsidR="00996333" w:rsidRPr="00996333">
        <w:rPr>
          <w:sz w:val="24"/>
          <w:szCs w:val="24"/>
        </w:rPr>
        <w:t>Павлово-Посадского городского округа</w:t>
      </w:r>
      <w:r w:rsidR="00996333">
        <w:rPr>
          <w:sz w:val="24"/>
          <w:szCs w:val="24"/>
        </w:rPr>
        <w:t xml:space="preserve"> </w:t>
      </w:r>
      <w:r w:rsidR="00996333" w:rsidRPr="00996333">
        <w:rPr>
          <w:sz w:val="24"/>
          <w:szCs w:val="24"/>
        </w:rPr>
        <w:t>Московской области</w:t>
      </w:r>
      <w:r w:rsidR="00996333">
        <w:rPr>
          <w:sz w:val="24"/>
          <w:szCs w:val="24"/>
        </w:rPr>
        <w:t>»</w:t>
      </w:r>
      <w:r w:rsidR="00990FD2">
        <w:rPr>
          <w:sz w:val="24"/>
          <w:szCs w:val="24"/>
        </w:rPr>
        <w:t>.</w:t>
      </w:r>
    </w:p>
    <w:p w14:paraId="2173B823" w14:textId="77084176" w:rsidR="006D4E53" w:rsidRDefault="008D58AE" w:rsidP="00EA2ECA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6D4E53" w:rsidRPr="004A3F98">
        <w:rPr>
          <w:bCs/>
          <w:sz w:val="24"/>
          <w:szCs w:val="24"/>
        </w:rPr>
        <w:t xml:space="preserve">. Настоящее </w:t>
      </w:r>
      <w:r>
        <w:rPr>
          <w:bCs/>
          <w:sz w:val="24"/>
          <w:szCs w:val="24"/>
        </w:rPr>
        <w:t>п</w:t>
      </w:r>
      <w:r w:rsidR="006D4E53" w:rsidRPr="004A3F98">
        <w:rPr>
          <w:bCs/>
          <w:sz w:val="24"/>
          <w:szCs w:val="24"/>
        </w:rPr>
        <w:t>остановление вступает в силу со дня его подписания и применяется к правоотношениям, возникающим при составлении и исполнении бюджета</w:t>
      </w:r>
      <w:r w:rsidR="006D4E53">
        <w:rPr>
          <w:bCs/>
          <w:sz w:val="24"/>
          <w:szCs w:val="24"/>
        </w:rPr>
        <w:t xml:space="preserve"> Павлово-Посадского </w:t>
      </w:r>
      <w:r w:rsidR="006D4E53" w:rsidRPr="004A3F98">
        <w:rPr>
          <w:bCs/>
          <w:sz w:val="24"/>
          <w:szCs w:val="24"/>
        </w:rPr>
        <w:t>городско</w:t>
      </w:r>
      <w:r w:rsidR="006D4E53">
        <w:rPr>
          <w:bCs/>
          <w:sz w:val="24"/>
          <w:szCs w:val="24"/>
        </w:rPr>
        <w:t>го</w:t>
      </w:r>
      <w:r w:rsidR="006D4E53" w:rsidRPr="004A3F98">
        <w:rPr>
          <w:bCs/>
          <w:sz w:val="24"/>
          <w:szCs w:val="24"/>
        </w:rPr>
        <w:t xml:space="preserve"> округ</w:t>
      </w:r>
      <w:r w:rsidR="006D4E53">
        <w:rPr>
          <w:bCs/>
          <w:sz w:val="24"/>
          <w:szCs w:val="24"/>
        </w:rPr>
        <w:t xml:space="preserve">а </w:t>
      </w:r>
      <w:r w:rsidR="006D4E53" w:rsidRPr="004A3F98">
        <w:rPr>
          <w:bCs/>
          <w:sz w:val="24"/>
          <w:szCs w:val="24"/>
        </w:rPr>
        <w:t>Московской области, начиная с бюджета на 202</w:t>
      </w:r>
      <w:r w:rsidR="0039736F">
        <w:rPr>
          <w:bCs/>
          <w:sz w:val="24"/>
          <w:szCs w:val="24"/>
        </w:rPr>
        <w:t>6</w:t>
      </w:r>
      <w:r w:rsidR="006D4E53" w:rsidRPr="004A3F98">
        <w:rPr>
          <w:bCs/>
          <w:sz w:val="24"/>
          <w:szCs w:val="24"/>
        </w:rPr>
        <w:t xml:space="preserve"> год и на плановый период 202</w:t>
      </w:r>
      <w:r w:rsidR="0039736F">
        <w:rPr>
          <w:bCs/>
          <w:sz w:val="24"/>
          <w:szCs w:val="24"/>
        </w:rPr>
        <w:t>7</w:t>
      </w:r>
      <w:r w:rsidR="006D4E53" w:rsidRPr="004A3F98">
        <w:rPr>
          <w:bCs/>
          <w:sz w:val="24"/>
          <w:szCs w:val="24"/>
        </w:rPr>
        <w:t xml:space="preserve"> и 202</w:t>
      </w:r>
      <w:r w:rsidR="0039736F">
        <w:rPr>
          <w:bCs/>
          <w:sz w:val="24"/>
          <w:szCs w:val="24"/>
        </w:rPr>
        <w:t>8</w:t>
      </w:r>
      <w:r w:rsidR="006D4E53" w:rsidRPr="004A3F98">
        <w:rPr>
          <w:bCs/>
          <w:sz w:val="24"/>
          <w:szCs w:val="24"/>
        </w:rPr>
        <w:t xml:space="preserve"> годов.</w:t>
      </w:r>
    </w:p>
    <w:p w14:paraId="442302AD" w14:textId="77F1AD17" w:rsidR="008D58AE" w:rsidRDefault="008D58AE" w:rsidP="00EA2EC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 </w:t>
      </w:r>
      <w:r w:rsidRPr="008D58AE">
        <w:rPr>
          <w:bCs/>
          <w:sz w:val="24"/>
          <w:szCs w:val="24"/>
        </w:rPr>
        <w:t>Опубликовать настоящее постановление на официальном сайте Администрации Павлово-Посадского городского</w:t>
      </w:r>
      <w:r w:rsidR="00D5589A">
        <w:rPr>
          <w:bCs/>
          <w:sz w:val="24"/>
          <w:szCs w:val="24"/>
        </w:rPr>
        <w:t xml:space="preserve"> </w:t>
      </w:r>
      <w:r w:rsidRPr="008D58AE">
        <w:rPr>
          <w:bCs/>
          <w:sz w:val="24"/>
          <w:szCs w:val="24"/>
        </w:rPr>
        <w:t>округа Московской области в информационно-телекоммуникационной сети «Интернет» по адресу: PAVPOS.RU.</w:t>
      </w:r>
    </w:p>
    <w:p w14:paraId="6F6BD487" w14:textId="6E52CCD0" w:rsidR="006D4E53" w:rsidRPr="004A3F98" w:rsidRDefault="006D4E53" w:rsidP="00EA2ECA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5</w:t>
      </w:r>
      <w:r w:rsidRPr="004A3F98">
        <w:rPr>
          <w:sz w:val="24"/>
          <w:szCs w:val="24"/>
        </w:rPr>
        <w:t>. </w:t>
      </w:r>
      <w:r>
        <w:rPr>
          <w:sz w:val="24"/>
          <w:szCs w:val="24"/>
        </w:rPr>
        <w:t xml:space="preserve"> </w:t>
      </w:r>
      <w:r w:rsidRPr="004A3F98">
        <w:rPr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 w:rsidRPr="004A3F98">
        <w:rPr>
          <w:sz w:val="24"/>
          <w:szCs w:val="24"/>
        </w:rPr>
        <w:t>за исполнением</w:t>
      </w:r>
      <w:r>
        <w:rPr>
          <w:sz w:val="24"/>
          <w:szCs w:val="24"/>
        </w:rPr>
        <w:t xml:space="preserve"> </w:t>
      </w:r>
      <w:r w:rsidRPr="004A3F98">
        <w:rPr>
          <w:sz w:val="24"/>
          <w:szCs w:val="24"/>
        </w:rPr>
        <w:t>настоящего</w:t>
      </w:r>
      <w:r>
        <w:rPr>
          <w:sz w:val="24"/>
          <w:szCs w:val="24"/>
        </w:rPr>
        <w:t xml:space="preserve"> п</w:t>
      </w:r>
      <w:r w:rsidRPr="004A3F98">
        <w:rPr>
          <w:sz w:val="24"/>
          <w:szCs w:val="24"/>
        </w:rPr>
        <w:t xml:space="preserve">остановления возложить на </w:t>
      </w:r>
      <w:r>
        <w:rPr>
          <w:sz w:val="24"/>
          <w:szCs w:val="24"/>
        </w:rPr>
        <w:t xml:space="preserve">первого заместителя      Главы </w:t>
      </w:r>
      <w:r w:rsidR="008D58AE">
        <w:rPr>
          <w:sz w:val="24"/>
          <w:szCs w:val="24"/>
        </w:rPr>
        <w:t>П</w:t>
      </w:r>
      <w:r w:rsidR="00293279">
        <w:rPr>
          <w:sz w:val="24"/>
          <w:szCs w:val="24"/>
        </w:rPr>
        <w:t xml:space="preserve">авлово-Посадского </w:t>
      </w:r>
      <w:r>
        <w:rPr>
          <w:sz w:val="24"/>
          <w:szCs w:val="24"/>
        </w:rPr>
        <w:t>городског</w:t>
      </w:r>
      <w:r w:rsidR="00790440">
        <w:rPr>
          <w:sz w:val="24"/>
          <w:szCs w:val="24"/>
        </w:rPr>
        <w:t>о</w:t>
      </w:r>
      <w:r w:rsidR="00D5589A">
        <w:rPr>
          <w:sz w:val="24"/>
          <w:szCs w:val="24"/>
        </w:rPr>
        <w:t xml:space="preserve"> </w:t>
      </w:r>
      <w:r w:rsidR="00790440">
        <w:rPr>
          <w:sz w:val="24"/>
          <w:szCs w:val="24"/>
        </w:rPr>
        <w:t xml:space="preserve">округа Московской области </w:t>
      </w:r>
      <w:r w:rsidR="0039736F">
        <w:rPr>
          <w:sz w:val="24"/>
          <w:szCs w:val="24"/>
        </w:rPr>
        <w:t>С.В. Балашова</w:t>
      </w:r>
      <w:r>
        <w:rPr>
          <w:sz w:val="24"/>
          <w:szCs w:val="24"/>
        </w:rPr>
        <w:t>.</w:t>
      </w:r>
    </w:p>
    <w:p w14:paraId="638299FB" w14:textId="1F80F409" w:rsidR="008D58AE" w:rsidRDefault="008D58AE" w:rsidP="00D74DA8">
      <w:pPr>
        <w:jc w:val="both"/>
        <w:rPr>
          <w:sz w:val="24"/>
          <w:szCs w:val="24"/>
        </w:rPr>
      </w:pPr>
    </w:p>
    <w:p w14:paraId="62B49ED7" w14:textId="5DB2DFBA" w:rsidR="00034508" w:rsidRDefault="00034508" w:rsidP="00D74DA8">
      <w:pPr>
        <w:jc w:val="both"/>
        <w:rPr>
          <w:sz w:val="24"/>
          <w:szCs w:val="24"/>
        </w:rPr>
      </w:pPr>
    </w:p>
    <w:p w14:paraId="339FFB01" w14:textId="7D51CA22" w:rsidR="008946F6" w:rsidRDefault="008946F6" w:rsidP="0039736F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Глав</w:t>
      </w:r>
      <w:r w:rsidR="00A44315">
        <w:rPr>
          <w:sz w:val="24"/>
          <w:szCs w:val="24"/>
        </w:rPr>
        <w:t>а</w:t>
      </w:r>
      <w:r>
        <w:rPr>
          <w:sz w:val="24"/>
          <w:szCs w:val="24"/>
        </w:rPr>
        <w:t xml:space="preserve"> городского округа                                                                                              </w:t>
      </w:r>
      <w:r w:rsidR="00851968">
        <w:rPr>
          <w:sz w:val="24"/>
          <w:szCs w:val="24"/>
        </w:rPr>
        <w:t xml:space="preserve">        </w:t>
      </w:r>
      <w:r w:rsidR="00625460">
        <w:rPr>
          <w:sz w:val="24"/>
          <w:szCs w:val="24"/>
        </w:rPr>
        <w:t>Д.О. Семенов</w:t>
      </w:r>
    </w:p>
    <w:p w14:paraId="1CC619C5" w14:textId="77777777" w:rsidR="0039736F" w:rsidRDefault="0039736F" w:rsidP="00D74DA8">
      <w:pPr>
        <w:jc w:val="both"/>
        <w:rPr>
          <w:sz w:val="22"/>
          <w:szCs w:val="22"/>
        </w:rPr>
      </w:pPr>
    </w:p>
    <w:p w14:paraId="54070D9B" w14:textId="77777777" w:rsidR="00EA2ECA" w:rsidRDefault="00EA2ECA" w:rsidP="00EA2ECA">
      <w:pPr>
        <w:jc w:val="both"/>
        <w:rPr>
          <w:sz w:val="22"/>
          <w:szCs w:val="22"/>
        </w:rPr>
      </w:pPr>
    </w:p>
    <w:p w14:paraId="113F5161" w14:textId="4777093B" w:rsidR="002458F5" w:rsidRDefault="00EA2ECA" w:rsidP="00893BC8">
      <w:pPr>
        <w:jc w:val="both"/>
      </w:pPr>
      <w:r>
        <w:t>Хирова</w:t>
      </w:r>
      <w:r w:rsidR="002031BC" w:rsidRPr="002031BC">
        <w:t xml:space="preserve"> </w:t>
      </w:r>
      <w:r w:rsidR="002031BC" w:rsidRPr="006479F1">
        <w:t>И.С.</w:t>
      </w:r>
      <w:r w:rsidR="006F3AB3">
        <w:t xml:space="preserve"> </w:t>
      </w:r>
      <w:r w:rsidRPr="006479F1">
        <w:t>8(496)432-</w:t>
      </w:r>
      <w:r w:rsidR="006F3AB3">
        <w:t>99-00 (доб.1218)</w:t>
      </w:r>
    </w:p>
    <w:p w14:paraId="47234981" w14:textId="6714E1AC" w:rsidR="00D945E8" w:rsidRDefault="006F3AB3" w:rsidP="00D945E8">
      <w:pPr>
        <w:jc w:val="both"/>
        <w:rPr>
          <w:sz w:val="18"/>
          <w:szCs w:val="18"/>
        </w:rPr>
      </w:pPr>
      <w:r w:rsidRPr="00D945E8">
        <w:rPr>
          <w:sz w:val="18"/>
          <w:szCs w:val="18"/>
        </w:rPr>
        <w:t>Рассылка:</w:t>
      </w:r>
      <w:r w:rsidR="00104C07">
        <w:rPr>
          <w:sz w:val="24"/>
          <w:szCs w:val="24"/>
        </w:rPr>
        <w:t xml:space="preserve"> </w:t>
      </w:r>
      <w:r w:rsidR="00D945E8">
        <w:rPr>
          <w:sz w:val="18"/>
          <w:szCs w:val="18"/>
        </w:rPr>
        <w:t xml:space="preserve">Балашову С.В., Кулакову А.С., Марковой К.Т., Аргуновой С.Ю., Ордову И.С., Белоусову А.Н., ИФНС России №10 по Московской области, Контрольно-счетная палата, Управление Федерального </w:t>
      </w:r>
      <w:r w:rsidR="00E32CC5">
        <w:rPr>
          <w:sz w:val="18"/>
          <w:szCs w:val="18"/>
        </w:rPr>
        <w:t>к</w:t>
      </w:r>
      <w:r w:rsidR="00D945E8">
        <w:rPr>
          <w:sz w:val="18"/>
          <w:szCs w:val="18"/>
        </w:rPr>
        <w:t>азначейства</w:t>
      </w:r>
      <w:r w:rsidR="00E32CC5">
        <w:rPr>
          <w:sz w:val="18"/>
          <w:szCs w:val="18"/>
        </w:rPr>
        <w:t xml:space="preserve"> по Московской области</w:t>
      </w:r>
      <w:r w:rsidR="00D945E8">
        <w:rPr>
          <w:sz w:val="18"/>
          <w:szCs w:val="18"/>
        </w:rPr>
        <w:t>, в дело.</w:t>
      </w:r>
    </w:p>
    <w:p w14:paraId="321187C8" w14:textId="5CD51768" w:rsidR="00024B14" w:rsidRPr="00024B14" w:rsidRDefault="00104C07" w:rsidP="00024B1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300E47">
        <w:rPr>
          <w:sz w:val="24"/>
          <w:szCs w:val="24"/>
        </w:rPr>
        <w:t xml:space="preserve">                    </w:t>
      </w:r>
      <w:r w:rsidR="009E698F">
        <w:rPr>
          <w:sz w:val="24"/>
          <w:szCs w:val="24"/>
        </w:rPr>
        <w:t xml:space="preserve"> </w:t>
      </w:r>
      <w:r w:rsidR="00D74DA8">
        <w:rPr>
          <w:sz w:val="24"/>
          <w:szCs w:val="24"/>
        </w:rPr>
        <w:t xml:space="preserve">                    </w:t>
      </w:r>
      <w:r w:rsidR="002031BC">
        <w:rPr>
          <w:sz w:val="24"/>
          <w:szCs w:val="24"/>
        </w:rPr>
        <w:t xml:space="preserve"> </w:t>
      </w:r>
      <w:r w:rsidR="00024B14" w:rsidRPr="00024B14">
        <w:rPr>
          <w:sz w:val="24"/>
          <w:szCs w:val="24"/>
        </w:rPr>
        <w:t>УТВЕР</w:t>
      </w:r>
      <w:r w:rsidR="007A1133">
        <w:rPr>
          <w:sz w:val="24"/>
          <w:szCs w:val="24"/>
        </w:rPr>
        <w:t>Ж</w:t>
      </w:r>
      <w:r w:rsidR="00024B14" w:rsidRPr="00024B14">
        <w:rPr>
          <w:sz w:val="24"/>
          <w:szCs w:val="24"/>
        </w:rPr>
        <w:t>ДЕН</w:t>
      </w:r>
    </w:p>
    <w:p w14:paraId="6592D10E" w14:textId="2D8647F8" w:rsidR="00024B14" w:rsidRPr="00024B14" w:rsidRDefault="00300E47" w:rsidP="00024B14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4DA8">
        <w:rPr>
          <w:sz w:val="24"/>
          <w:szCs w:val="24"/>
        </w:rPr>
        <w:t xml:space="preserve">                    </w:t>
      </w:r>
      <w:r w:rsidR="00024B14" w:rsidRPr="00024B14">
        <w:rPr>
          <w:sz w:val="24"/>
          <w:szCs w:val="24"/>
        </w:rPr>
        <w:t>постановлением Администрации</w:t>
      </w:r>
    </w:p>
    <w:p w14:paraId="4C6AF847" w14:textId="7D376084" w:rsidR="00024B14" w:rsidRPr="00024B14" w:rsidRDefault="00300E47" w:rsidP="00024B14">
      <w:pPr>
        <w:ind w:left="360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4DA8">
        <w:rPr>
          <w:sz w:val="24"/>
          <w:szCs w:val="24"/>
        </w:rPr>
        <w:t xml:space="preserve">                    </w:t>
      </w:r>
      <w:r w:rsidR="00024B14" w:rsidRPr="00024B14">
        <w:rPr>
          <w:sz w:val="24"/>
          <w:szCs w:val="24"/>
        </w:rPr>
        <w:t>Павлово-Посадского городского округа</w:t>
      </w:r>
    </w:p>
    <w:p w14:paraId="10224F0D" w14:textId="77777777" w:rsidR="007A1133" w:rsidRDefault="00D74DA8" w:rsidP="00300E47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024B14" w:rsidRPr="00024B14">
        <w:rPr>
          <w:sz w:val="24"/>
          <w:szCs w:val="24"/>
        </w:rPr>
        <w:t>Московской области</w:t>
      </w:r>
      <w:r w:rsidR="00024B14">
        <w:rPr>
          <w:sz w:val="24"/>
          <w:szCs w:val="24"/>
        </w:rPr>
        <w:t xml:space="preserve"> </w:t>
      </w:r>
    </w:p>
    <w:p w14:paraId="76CF634C" w14:textId="22BFC84C" w:rsidR="00305486" w:rsidRDefault="007A1133" w:rsidP="00300E47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3A2116">
        <w:rPr>
          <w:sz w:val="24"/>
          <w:szCs w:val="24"/>
        </w:rPr>
        <w:t>о</w:t>
      </w:r>
      <w:r w:rsidR="00024B14" w:rsidRPr="00024B14">
        <w:rPr>
          <w:sz w:val="24"/>
          <w:szCs w:val="24"/>
        </w:rPr>
        <w:t>т</w:t>
      </w:r>
      <w:r w:rsidR="003A2116">
        <w:rPr>
          <w:sz w:val="24"/>
          <w:szCs w:val="24"/>
        </w:rPr>
        <w:t xml:space="preserve"> </w:t>
      </w:r>
      <w:r w:rsidR="00BE091D" w:rsidRPr="00BE091D">
        <w:rPr>
          <w:sz w:val="24"/>
          <w:szCs w:val="24"/>
          <w:u w:val="single"/>
        </w:rPr>
        <w:t>10.12.2025</w:t>
      </w:r>
      <w:r w:rsidR="00BE09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BE091D" w:rsidRPr="00BE091D">
        <w:rPr>
          <w:sz w:val="24"/>
          <w:szCs w:val="24"/>
          <w:u w:val="single"/>
        </w:rPr>
        <w:t>2340</w:t>
      </w:r>
    </w:p>
    <w:p w14:paraId="573A96C7" w14:textId="68C70B69" w:rsidR="001F6A33" w:rsidRDefault="00300E47" w:rsidP="00300E47">
      <w:pPr>
        <w:ind w:left="4320"/>
        <w:jc w:val="both"/>
        <w:rPr>
          <w:sz w:val="24"/>
          <w:szCs w:val="24"/>
        </w:rPr>
      </w:pPr>
      <w:r w:rsidRPr="009B35BC">
        <w:rPr>
          <w:bCs/>
          <w:sz w:val="28"/>
          <w:szCs w:val="28"/>
        </w:rPr>
        <w:t xml:space="preserve"> </w:t>
      </w:r>
      <w:r w:rsidR="001F6A33">
        <w:rPr>
          <w:bCs/>
          <w:sz w:val="28"/>
          <w:szCs w:val="28"/>
        </w:rPr>
        <w:t xml:space="preserve">                 (</w:t>
      </w:r>
      <w:r w:rsidR="001F6A33">
        <w:rPr>
          <w:sz w:val="24"/>
          <w:szCs w:val="24"/>
        </w:rPr>
        <w:t xml:space="preserve">в ред. постановления Администрации   </w:t>
      </w:r>
    </w:p>
    <w:p w14:paraId="11D8D663" w14:textId="77777777" w:rsidR="001F6A33" w:rsidRDefault="001F6A33" w:rsidP="00300E47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Павлово-Посадского городского округа  </w:t>
      </w:r>
    </w:p>
    <w:p w14:paraId="008826B7" w14:textId="77777777" w:rsidR="001F6A33" w:rsidRDefault="001F6A33" w:rsidP="00300E47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Московской области от 25.12.2025 № 2461, </w:t>
      </w:r>
    </w:p>
    <w:p w14:paraId="73B90D7B" w14:textId="3ECDC193" w:rsidR="001F6A33" w:rsidRDefault="001F6A33" w:rsidP="00300E47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приказ</w:t>
      </w:r>
      <w:r w:rsidR="00E73F47">
        <w:rPr>
          <w:sz w:val="24"/>
          <w:szCs w:val="24"/>
        </w:rPr>
        <w:t>ов</w:t>
      </w:r>
      <w:r>
        <w:rPr>
          <w:sz w:val="24"/>
          <w:szCs w:val="24"/>
        </w:rPr>
        <w:t xml:space="preserve"> Финансового управления </w:t>
      </w:r>
    </w:p>
    <w:p w14:paraId="1C989585" w14:textId="77777777" w:rsidR="001F6A33" w:rsidRDefault="001F6A33" w:rsidP="00300E47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Администрации Павлово-Посадского </w:t>
      </w:r>
    </w:p>
    <w:p w14:paraId="586D5085" w14:textId="77777777" w:rsidR="001F6A33" w:rsidRDefault="001F6A33" w:rsidP="00300E47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городского округа Московской области от </w:t>
      </w:r>
    </w:p>
    <w:p w14:paraId="172AA06B" w14:textId="77777777" w:rsidR="00B31C65" w:rsidRDefault="001F6A33" w:rsidP="00300E47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18.02.2026 № 6</w:t>
      </w:r>
      <w:r w:rsidR="00B31C65">
        <w:rPr>
          <w:sz w:val="24"/>
          <w:szCs w:val="24"/>
        </w:rPr>
        <w:t xml:space="preserve">, от 04.03.2026 № 11, от   </w:t>
      </w:r>
    </w:p>
    <w:p w14:paraId="02151551" w14:textId="77777777" w:rsidR="004E52B1" w:rsidRDefault="00B31C65" w:rsidP="00300E47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17.03.2026 № 13</w:t>
      </w:r>
      <w:r w:rsidR="00E73F47">
        <w:rPr>
          <w:sz w:val="24"/>
          <w:szCs w:val="24"/>
        </w:rPr>
        <w:t>, от 19.05.2026 № 22</w:t>
      </w:r>
      <w:r w:rsidR="004E52B1">
        <w:rPr>
          <w:sz w:val="24"/>
          <w:szCs w:val="24"/>
        </w:rPr>
        <w:t xml:space="preserve">, от   </w:t>
      </w:r>
    </w:p>
    <w:p w14:paraId="3EC38EBD" w14:textId="0749D83F" w:rsidR="00300E47" w:rsidRDefault="004E52B1" w:rsidP="00300E47">
      <w:pPr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23.06.2026 № 25</w:t>
      </w:r>
      <w:r w:rsidR="00555E76">
        <w:rPr>
          <w:sz w:val="24"/>
          <w:szCs w:val="24"/>
        </w:rPr>
        <w:t>, от 04.08.2026 № 31</w:t>
      </w:r>
      <w:r w:rsidR="001F6A33">
        <w:rPr>
          <w:sz w:val="24"/>
          <w:szCs w:val="24"/>
        </w:rPr>
        <w:t>)</w:t>
      </w:r>
    </w:p>
    <w:p w14:paraId="6F47C56B" w14:textId="77777777" w:rsidR="00104C07" w:rsidRPr="00FA778D" w:rsidRDefault="00104C07" w:rsidP="00024B14">
      <w:pPr>
        <w:ind w:left="3600" w:firstLine="720"/>
        <w:jc w:val="both"/>
        <w:rPr>
          <w:b/>
          <w:sz w:val="24"/>
          <w:szCs w:val="24"/>
        </w:rPr>
      </w:pPr>
    </w:p>
    <w:p w14:paraId="2F6D9521" w14:textId="18BF74FF" w:rsidR="00104C07" w:rsidRDefault="00104C07" w:rsidP="00104C07">
      <w:pPr>
        <w:jc w:val="center"/>
        <w:rPr>
          <w:b/>
          <w:sz w:val="24"/>
          <w:szCs w:val="24"/>
        </w:rPr>
      </w:pPr>
      <w:r w:rsidRPr="00FA778D">
        <w:rPr>
          <w:b/>
          <w:sz w:val="24"/>
          <w:szCs w:val="24"/>
        </w:rPr>
        <w:t xml:space="preserve">Перечень главных администраторов доходов бюджета </w:t>
      </w:r>
      <w:r w:rsidR="00293279">
        <w:rPr>
          <w:b/>
          <w:sz w:val="24"/>
          <w:szCs w:val="24"/>
        </w:rPr>
        <w:t xml:space="preserve">Павлово-Посадского </w:t>
      </w:r>
      <w:r w:rsidRPr="00FA778D">
        <w:rPr>
          <w:b/>
          <w:sz w:val="24"/>
          <w:szCs w:val="24"/>
        </w:rPr>
        <w:t>городского округа Московской области</w:t>
      </w:r>
    </w:p>
    <w:p w14:paraId="03F80F17" w14:textId="77777777" w:rsidR="00A07629" w:rsidRPr="00FA778D" w:rsidRDefault="00A07629" w:rsidP="00104C07">
      <w:pPr>
        <w:jc w:val="center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2693"/>
        <w:gridCol w:w="5811"/>
      </w:tblGrid>
      <w:tr w:rsidR="00104C07" w:rsidRPr="00FA778D" w14:paraId="4603D932" w14:textId="77777777" w:rsidTr="00C6035B">
        <w:trPr>
          <w:tblHeader/>
        </w:trPr>
        <w:tc>
          <w:tcPr>
            <w:tcW w:w="851" w:type="dxa"/>
          </w:tcPr>
          <w:p w14:paraId="19FEE530" w14:textId="77777777" w:rsidR="00104C07" w:rsidRPr="00FA778D" w:rsidRDefault="00104C07" w:rsidP="007E776B">
            <w:pPr>
              <w:jc w:val="center"/>
            </w:pPr>
            <w:r w:rsidRPr="00FA778D">
              <w:t>№</w:t>
            </w:r>
          </w:p>
          <w:p w14:paraId="62AB1FE0" w14:textId="77777777" w:rsidR="00104C07" w:rsidRPr="00FA778D" w:rsidRDefault="00104C07" w:rsidP="007E776B">
            <w:pPr>
              <w:jc w:val="center"/>
              <w:rPr>
                <w:sz w:val="24"/>
                <w:szCs w:val="24"/>
              </w:rPr>
            </w:pPr>
            <w:r w:rsidRPr="00FA778D">
              <w:t>п/п</w:t>
            </w:r>
          </w:p>
        </w:tc>
        <w:tc>
          <w:tcPr>
            <w:tcW w:w="851" w:type="dxa"/>
          </w:tcPr>
          <w:p w14:paraId="59F2D27A" w14:textId="77777777" w:rsidR="00104C07" w:rsidRPr="00FA778D" w:rsidRDefault="00104C07" w:rsidP="007E776B">
            <w:pPr>
              <w:jc w:val="center"/>
              <w:rPr>
                <w:sz w:val="24"/>
                <w:szCs w:val="24"/>
              </w:rPr>
            </w:pPr>
            <w:r w:rsidRPr="00FA778D">
              <w:rPr>
                <w:sz w:val="24"/>
                <w:szCs w:val="24"/>
              </w:rPr>
              <w:t>Код адми-нистра-тора</w:t>
            </w:r>
          </w:p>
        </w:tc>
        <w:tc>
          <w:tcPr>
            <w:tcW w:w="2693" w:type="dxa"/>
          </w:tcPr>
          <w:p w14:paraId="5381870F" w14:textId="77777777" w:rsidR="00104C07" w:rsidRPr="00FA778D" w:rsidRDefault="00104C07" w:rsidP="007E776B">
            <w:pPr>
              <w:jc w:val="center"/>
              <w:rPr>
                <w:sz w:val="24"/>
                <w:szCs w:val="24"/>
              </w:rPr>
            </w:pPr>
            <w:r w:rsidRPr="00FA778D">
              <w:rPr>
                <w:sz w:val="24"/>
                <w:szCs w:val="24"/>
              </w:rPr>
              <w:t>Код классификации доходов</w:t>
            </w:r>
          </w:p>
        </w:tc>
        <w:tc>
          <w:tcPr>
            <w:tcW w:w="5811" w:type="dxa"/>
          </w:tcPr>
          <w:p w14:paraId="2B272424" w14:textId="77777777" w:rsidR="00104C07" w:rsidRPr="00FA778D" w:rsidRDefault="00104C07" w:rsidP="007E776B">
            <w:pPr>
              <w:jc w:val="center"/>
              <w:rPr>
                <w:sz w:val="24"/>
                <w:szCs w:val="24"/>
              </w:rPr>
            </w:pPr>
          </w:p>
          <w:p w14:paraId="17A23CD1" w14:textId="77777777" w:rsidR="00104C07" w:rsidRPr="00FA778D" w:rsidRDefault="00104C07" w:rsidP="007E776B">
            <w:pPr>
              <w:jc w:val="center"/>
              <w:rPr>
                <w:sz w:val="24"/>
                <w:szCs w:val="24"/>
              </w:rPr>
            </w:pPr>
            <w:r w:rsidRPr="00FA778D">
              <w:rPr>
                <w:sz w:val="24"/>
                <w:szCs w:val="24"/>
              </w:rPr>
              <w:t xml:space="preserve">Наименование </w:t>
            </w:r>
          </w:p>
        </w:tc>
      </w:tr>
      <w:tr w:rsidR="00104C07" w:rsidRPr="00FA778D" w14:paraId="6139A3B4" w14:textId="77777777" w:rsidTr="00C6035B">
        <w:trPr>
          <w:tblHeader/>
        </w:trPr>
        <w:tc>
          <w:tcPr>
            <w:tcW w:w="851" w:type="dxa"/>
          </w:tcPr>
          <w:p w14:paraId="1CB020A4" w14:textId="77777777" w:rsidR="00104C07" w:rsidRPr="00FA778D" w:rsidRDefault="00104C07" w:rsidP="007E776B">
            <w:pPr>
              <w:jc w:val="center"/>
              <w:rPr>
                <w:i/>
                <w:iCs/>
                <w:sz w:val="24"/>
                <w:szCs w:val="24"/>
              </w:rPr>
            </w:pPr>
            <w:r w:rsidRPr="00FA778D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BE10660" w14:textId="77777777" w:rsidR="00104C07" w:rsidRPr="00FA778D" w:rsidRDefault="00104C07" w:rsidP="007E776B">
            <w:pPr>
              <w:jc w:val="center"/>
              <w:rPr>
                <w:i/>
                <w:iCs/>
                <w:sz w:val="24"/>
                <w:szCs w:val="24"/>
              </w:rPr>
            </w:pPr>
            <w:r w:rsidRPr="00FA778D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72BE5FB2" w14:textId="77777777" w:rsidR="00104C07" w:rsidRPr="00FA778D" w:rsidRDefault="00104C07" w:rsidP="007E776B">
            <w:pPr>
              <w:jc w:val="center"/>
              <w:rPr>
                <w:i/>
                <w:iCs/>
                <w:sz w:val="24"/>
                <w:szCs w:val="24"/>
              </w:rPr>
            </w:pPr>
            <w:r w:rsidRPr="00FA778D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14:paraId="0C6A332B" w14:textId="77777777" w:rsidR="00104C07" w:rsidRPr="00FA778D" w:rsidRDefault="00104C07" w:rsidP="007E776B">
            <w:pPr>
              <w:jc w:val="center"/>
              <w:rPr>
                <w:i/>
                <w:iCs/>
                <w:sz w:val="24"/>
                <w:szCs w:val="24"/>
              </w:rPr>
            </w:pPr>
            <w:r w:rsidRPr="00FA778D"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104C07" w:rsidRPr="00FA778D" w14:paraId="6503CDBF" w14:textId="77777777" w:rsidTr="00C6035B">
        <w:tc>
          <w:tcPr>
            <w:tcW w:w="10206" w:type="dxa"/>
            <w:gridSpan w:val="4"/>
          </w:tcPr>
          <w:p w14:paraId="7B4A1B3C" w14:textId="77777777" w:rsidR="00104C07" w:rsidRPr="00FA778D" w:rsidRDefault="00104C07" w:rsidP="007E776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4"/>
                <w:szCs w:val="24"/>
              </w:rPr>
            </w:pPr>
            <w:r w:rsidRPr="00FA778D">
              <w:rPr>
                <w:b/>
                <w:i/>
                <w:sz w:val="24"/>
                <w:szCs w:val="24"/>
              </w:rPr>
              <w:t xml:space="preserve">Главные администраторы доходов бюджета </w:t>
            </w:r>
            <w:r w:rsidR="00293279">
              <w:rPr>
                <w:b/>
                <w:i/>
                <w:sz w:val="24"/>
                <w:szCs w:val="24"/>
              </w:rPr>
              <w:t xml:space="preserve">Павлово-Посадского </w:t>
            </w:r>
            <w:r w:rsidRPr="00FA778D">
              <w:rPr>
                <w:b/>
                <w:i/>
                <w:sz w:val="24"/>
                <w:szCs w:val="24"/>
              </w:rPr>
              <w:t>гор</w:t>
            </w:r>
            <w:r w:rsidR="00293279">
              <w:rPr>
                <w:b/>
                <w:i/>
                <w:sz w:val="24"/>
                <w:szCs w:val="24"/>
              </w:rPr>
              <w:t xml:space="preserve">одского округа </w:t>
            </w:r>
            <w:r w:rsidRPr="00FA778D">
              <w:rPr>
                <w:b/>
                <w:i/>
                <w:sz w:val="24"/>
                <w:szCs w:val="24"/>
              </w:rPr>
              <w:t>Московской области - органы местного самоуправления, финансовый орган</w:t>
            </w:r>
          </w:p>
        </w:tc>
      </w:tr>
      <w:tr w:rsidR="00104C07" w:rsidRPr="00FA778D" w14:paraId="5D0C3270" w14:textId="77777777" w:rsidTr="00C6035B">
        <w:tc>
          <w:tcPr>
            <w:tcW w:w="851" w:type="dxa"/>
          </w:tcPr>
          <w:p w14:paraId="5DF90974" w14:textId="77777777" w:rsidR="00104C07" w:rsidRPr="00FA778D" w:rsidRDefault="00104C07" w:rsidP="007E776B">
            <w:pPr>
              <w:jc w:val="center"/>
              <w:rPr>
                <w:b/>
                <w:bCs/>
                <w:sz w:val="24"/>
                <w:szCs w:val="24"/>
              </w:rPr>
            </w:pPr>
            <w:r w:rsidRPr="00FA778D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14:paraId="35EC84A7" w14:textId="77777777" w:rsidR="00104C07" w:rsidRPr="00FA778D" w:rsidRDefault="008D5AB9" w:rsidP="007E77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  <w:r w:rsidR="001F5AD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4" w:type="dxa"/>
            <w:gridSpan w:val="2"/>
          </w:tcPr>
          <w:p w14:paraId="4DA9C885" w14:textId="77777777" w:rsidR="00104C07" w:rsidRPr="00FA778D" w:rsidRDefault="00104C07" w:rsidP="007E776B">
            <w:pPr>
              <w:jc w:val="center"/>
              <w:rPr>
                <w:b/>
                <w:bCs/>
                <w:sz w:val="24"/>
                <w:szCs w:val="24"/>
              </w:rPr>
            </w:pPr>
            <w:r w:rsidRPr="00FA778D">
              <w:rPr>
                <w:b/>
                <w:bCs/>
                <w:sz w:val="24"/>
                <w:szCs w:val="24"/>
              </w:rPr>
              <w:t>Администрация Павлов</w:t>
            </w:r>
            <w:r w:rsidR="009E698F">
              <w:rPr>
                <w:b/>
                <w:bCs/>
                <w:sz w:val="24"/>
                <w:szCs w:val="24"/>
              </w:rPr>
              <w:t>о-</w:t>
            </w:r>
            <w:r w:rsidRPr="00FA778D">
              <w:rPr>
                <w:b/>
                <w:bCs/>
                <w:sz w:val="24"/>
                <w:szCs w:val="24"/>
              </w:rPr>
              <w:t>Посад</w:t>
            </w:r>
            <w:r w:rsidR="009E698F">
              <w:rPr>
                <w:b/>
                <w:bCs/>
                <w:sz w:val="24"/>
                <w:szCs w:val="24"/>
              </w:rPr>
              <w:t>ского городского округа</w:t>
            </w:r>
            <w:r w:rsidRPr="00FA778D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57E6598" w14:textId="77777777" w:rsidR="00104C07" w:rsidRPr="00FA778D" w:rsidRDefault="00104C07" w:rsidP="007E776B">
            <w:pPr>
              <w:jc w:val="center"/>
              <w:rPr>
                <w:b/>
                <w:bCs/>
                <w:sz w:val="24"/>
                <w:szCs w:val="24"/>
              </w:rPr>
            </w:pPr>
            <w:r w:rsidRPr="00FA778D">
              <w:rPr>
                <w:b/>
                <w:bCs/>
                <w:sz w:val="24"/>
                <w:szCs w:val="24"/>
              </w:rPr>
              <w:t>Московской области</w:t>
            </w:r>
          </w:p>
        </w:tc>
      </w:tr>
      <w:tr w:rsidR="00104C07" w:rsidRPr="00543BD3" w14:paraId="4AA6A65F" w14:textId="77777777" w:rsidTr="00C6035B">
        <w:tc>
          <w:tcPr>
            <w:tcW w:w="851" w:type="dxa"/>
          </w:tcPr>
          <w:p w14:paraId="37F7D1B3" w14:textId="77777777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1.1</w:t>
            </w:r>
          </w:p>
        </w:tc>
        <w:tc>
          <w:tcPr>
            <w:tcW w:w="851" w:type="dxa"/>
          </w:tcPr>
          <w:p w14:paraId="39347FCB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E175854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108 07150 01 1000 110</w:t>
            </w:r>
          </w:p>
        </w:tc>
        <w:tc>
          <w:tcPr>
            <w:tcW w:w="5811" w:type="dxa"/>
          </w:tcPr>
          <w:p w14:paraId="50A4503A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104C07" w:rsidRPr="00543BD3" w14:paraId="68682B0C" w14:textId="77777777" w:rsidTr="00C6035B">
        <w:tc>
          <w:tcPr>
            <w:tcW w:w="851" w:type="dxa"/>
          </w:tcPr>
          <w:p w14:paraId="76497A87" w14:textId="77777777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1.2</w:t>
            </w:r>
          </w:p>
        </w:tc>
        <w:tc>
          <w:tcPr>
            <w:tcW w:w="851" w:type="dxa"/>
          </w:tcPr>
          <w:p w14:paraId="7BEE7C15" w14:textId="77777777" w:rsidR="00104C07" w:rsidRPr="00E332A4" w:rsidRDefault="008D5AB9" w:rsidP="007E776B">
            <w:pPr>
              <w:jc w:val="center"/>
              <w:rPr>
                <w:sz w:val="24"/>
                <w:szCs w:val="24"/>
              </w:rPr>
            </w:pPr>
            <w:r w:rsidRPr="00E332A4">
              <w:rPr>
                <w:sz w:val="24"/>
                <w:szCs w:val="24"/>
              </w:rPr>
              <w:t>02</w:t>
            </w:r>
            <w:r w:rsidR="001F5ADF" w:rsidRPr="00E332A4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71B3954" w14:textId="77777777" w:rsidR="00104C07" w:rsidRPr="00E332A4" w:rsidRDefault="00104C07" w:rsidP="007E776B">
            <w:pPr>
              <w:ind w:right="-108"/>
              <w:rPr>
                <w:sz w:val="24"/>
                <w:szCs w:val="24"/>
              </w:rPr>
            </w:pPr>
            <w:r w:rsidRPr="00E332A4">
              <w:rPr>
                <w:sz w:val="24"/>
                <w:szCs w:val="24"/>
              </w:rPr>
              <w:t>108 07173 01 1000 110</w:t>
            </w:r>
          </w:p>
        </w:tc>
        <w:tc>
          <w:tcPr>
            <w:tcW w:w="5811" w:type="dxa"/>
          </w:tcPr>
          <w:p w14:paraId="3A72FD32" w14:textId="77777777" w:rsidR="00104C07" w:rsidRPr="00E332A4" w:rsidRDefault="00104C07" w:rsidP="007E7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32A4">
              <w:rPr>
                <w:sz w:val="24"/>
                <w:szCs w:val="24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  <w:tr w:rsidR="00104C07" w:rsidRPr="00543BD3" w14:paraId="28404B58" w14:textId="77777777" w:rsidTr="00C6035B">
        <w:tc>
          <w:tcPr>
            <w:tcW w:w="851" w:type="dxa"/>
          </w:tcPr>
          <w:p w14:paraId="7F485AED" w14:textId="77777777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1.3</w:t>
            </w:r>
          </w:p>
        </w:tc>
        <w:tc>
          <w:tcPr>
            <w:tcW w:w="851" w:type="dxa"/>
          </w:tcPr>
          <w:p w14:paraId="15D521B3" w14:textId="77777777" w:rsidR="00104C07" w:rsidRPr="00B049AE" w:rsidRDefault="008D5AB9" w:rsidP="007E776B">
            <w:pPr>
              <w:jc w:val="center"/>
              <w:rPr>
                <w:sz w:val="24"/>
                <w:szCs w:val="24"/>
              </w:rPr>
            </w:pPr>
            <w:r w:rsidRPr="00B049AE">
              <w:rPr>
                <w:sz w:val="24"/>
                <w:szCs w:val="24"/>
              </w:rPr>
              <w:t>02</w:t>
            </w:r>
            <w:r w:rsidR="001F5ADF" w:rsidRPr="00B049AE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C7A7D36" w14:textId="77777777" w:rsidR="00104C07" w:rsidRPr="00B049AE" w:rsidRDefault="00104C07" w:rsidP="007E776B">
            <w:pPr>
              <w:ind w:right="-108"/>
              <w:rPr>
                <w:sz w:val="24"/>
                <w:szCs w:val="24"/>
              </w:rPr>
            </w:pPr>
            <w:r w:rsidRPr="00B049AE">
              <w:rPr>
                <w:sz w:val="24"/>
                <w:szCs w:val="24"/>
              </w:rPr>
              <w:t>111 01040 04 0000 120</w:t>
            </w:r>
          </w:p>
        </w:tc>
        <w:tc>
          <w:tcPr>
            <w:tcW w:w="5811" w:type="dxa"/>
          </w:tcPr>
          <w:p w14:paraId="72224865" w14:textId="77777777" w:rsidR="00104C07" w:rsidRPr="00B049AE" w:rsidRDefault="00104C07" w:rsidP="007E776B">
            <w:pPr>
              <w:jc w:val="both"/>
              <w:rPr>
                <w:sz w:val="24"/>
                <w:szCs w:val="24"/>
              </w:rPr>
            </w:pPr>
            <w:r w:rsidRPr="00B049AE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104C07" w:rsidRPr="00543BD3" w14:paraId="1D8DDFD2" w14:textId="77777777" w:rsidTr="00C6035B">
        <w:tc>
          <w:tcPr>
            <w:tcW w:w="851" w:type="dxa"/>
          </w:tcPr>
          <w:p w14:paraId="4597442A" w14:textId="77777777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1.4</w:t>
            </w:r>
          </w:p>
        </w:tc>
        <w:tc>
          <w:tcPr>
            <w:tcW w:w="851" w:type="dxa"/>
          </w:tcPr>
          <w:p w14:paraId="571EC6E3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2C0E52E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111 05012 04 0000 120</w:t>
            </w:r>
          </w:p>
        </w:tc>
        <w:tc>
          <w:tcPr>
            <w:tcW w:w="5811" w:type="dxa"/>
          </w:tcPr>
          <w:p w14:paraId="4D24F312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104C07" w:rsidRPr="00543BD3" w14:paraId="20214447" w14:textId="77777777" w:rsidTr="00C6035B">
        <w:tc>
          <w:tcPr>
            <w:tcW w:w="851" w:type="dxa"/>
          </w:tcPr>
          <w:p w14:paraId="66D02C71" w14:textId="77777777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1.5</w:t>
            </w:r>
          </w:p>
        </w:tc>
        <w:tc>
          <w:tcPr>
            <w:tcW w:w="851" w:type="dxa"/>
          </w:tcPr>
          <w:p w14:paraId="5B45CAE2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F852628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111 05024 04 0000 120</w:t>
            </w:r>
          </w:p>
        </w:tc>
        <w:tc>
          <w:tcPr>
            <w:tcW w:w="5811" w:type="dxa"/>
          </w:tcPr>
          <w:p w14:paraId="52158F24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104C07" w:rsidRPr="00543BD3" w14:paraId="5F5AA783" w14:textId="77777777" w:rsidTr="00C6035B">
        <w:tc>
          <w:tcPr>
            <w:tcW w:w="851" w:type="dxa"/>
          </w:tcPr>
          <w:p w14:paraId="3745165C" w14:textId="77777777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851" w:type="dxa"/>
          </w:tcPr>
          <w:p w14:paraId="70779498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68C8EDE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111 05074 04 0000 120</w:t>
            </w:r>
          </w:p>
        </w:tc>
        <w:tc>
          <w:tcPr>
            <w:tcW w:w="5811" w:type="dxa"/>
          </w:tcPr>
          <w:p w14:paraId="4951BA08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C96CD8" w:rsidRPr="00543BD3" w14:paraId="69FE096B" w14:textId="77777777" w:rsidTr="00C6035B">
        <w:tc>
          <w:tcPr>
            <w:tcW w:w="851" w:type="dxa"/>
          </w:tcPr>
          <w:p w14:paraId="4B316A9B" w14:textId="64856D96" w:rsidR="00C96CD8" w:rsidRPr="00543BD3" w:rsidRDefault="00C96CD8" w:rsidP="007E7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851" w:type="dxa"/>
          </w:tcPr>
          <w:p w14:paraId="41D39BB1" w14:textId="525510B7" w:rsidR="00C96CD8" w:rsidRPr="00543BD3" w:rsidRDefault="00C96CD8" w:rsidP="007E7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6E08B7E7" w14:textId="14F9DD0D" w:rsidR="00C96CD8" w:rsidRPr="00543BD3" w:rsidRDefault="00C96CD8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111 050</w:t>
            </w:r>
            <w:r>
              <w:rPr>
                <w:sz w:val="24"/>
                <w:szCs w:val="24"/>
              </w:rPr>
              <w:t>92</w:t>
            </w:r>
            <w:r w:rsidRPr="00543BD3">
              <w:rPr>
                <w:sz w:val="24"/>
                <w:szCs w:val="24"/>
              </w:rPr>
              <w:t xml:space="preserve"> 04 0000 120</w:t>
            </w:r>
          </w:p>
        </w:tc>
        <w:tc>
          <w:tcPr>
            <w:tcW w:w="5811" w:type="dxa"/>
          </w:tcPr>
          <w:p w14:paraId="5F841A9E" w14:textId="0C6A0FA3" w:rsidR="00C96CD8" w:rsidRPr="00543BD3" w:rsidRDefault="00C96CD8" w:rsidP="007E776B">
            <w:pPr>
              <w:jc w:val="both"/>
              <w:rPr>
                <w:sz w:val="24"/>
                <w:szCs w:val="24"/>
              </w:rPr>
            </w:pPr>
            <w:r w:rsidRPr="00C96CD8">
              <w:rPr>
                <w:sz w:val="24"/>
                <w:szCs w:val="24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городских округов</w:t>
            </w:r>
          </w:p>
        </w:tc>
      </w:tr>
      <w:tr w:rsidR="00104C07" w:rsidRPr="00543BD3" w14:paraId="2C63C3E2" w14:textId="77777777" w:rsidTr="00C6035B">
        <w:tc>
          <w:tcPr>
            <w:tcW w:w="851" w:type="dxa"/>
          </w:tcPr>
          <w:p w14:paraId="33D927EE" w14:textId="2BB0A9F1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2E5FDC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CDD990C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C45350E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111 05312 04 0000 120</w:t>
            </w:r>
          </w:p>
        </w:tc>
        <w:tc>
          <w:tcPr>
            <w:tcW w:w="5811" w:type="dxa"/>
          </w:tcPr>
          <w:p w14:paraId="16112FCF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104C07" w:rsidRPr="00543BD3" w14:paraId="325D61E5" w14:textId="77777777" w:rsidTr="00C6035B">
        <w:tc>
          <w:tcPr>
            <w:tcW w:w="851" w:type="dxa"/>
          </w:tcPr>
          <w:p w14:paraId="0A5E8AF9" w14:textId="0CF034B8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2E5FD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8062C13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FD5C8E4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111 05324 04 0000 120</w:t>
            </w:r>
          </w:p>
        </w:tc>
        <w:tc>
          <w:tcPr>
            <w:tcW w:w="5811" w:type="dxa"/>
          </w:tcPr>
          <w:p w14:paraId="5788B38F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104C07" w:rsidRPr="00543BD3" w14:paraId="78C2E327" w14:textId="77777777" w:rsidTr="00C6035B">
        <w:tc>
          <w:tcPr>
            <w:tcW w:w="851" w:type="dxa"/>
          </w:tcPr>
          <w:p w14:paraId="43816C14" w14:textId="50C206F7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2E5FD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71C0598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90F7940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111 09044 04 0001 120</w:t>
            </w:r>
          </w:p>
        </w:tc>
        <w:tc>
          <w:tcPr>
            <w:tcW w:w="5811" w:type="dxa"/>
          </w:tcPr>
          <w:p w14:paraId="11AB6EB5" w14:textId="675E57D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="007744E1" w:rsidRPr="00543BD3">
              <w:rPr>
                <w:sz w:val="24"/>
                <w:szCs w:val="24"/>
              </w:rPr>
              <w:t xml:space="preserve"> </w:t>
            </w:r>
            <w:r w:rsidRPr="00543BD3">
              <w:rPr>
                <w:sz w:val="24"/>
                <w:szCs w:val="24"/>
              </w:rPr>
              <w:t>-</w:t>
            </w:r>
            <w:r w:rsidR="007744E1" w:rsidRPr="00543BD3">
              <w:rPr>
                <w:sz w:val="24"/>
                <w:szCs w:val="24"/>
              </w:rPr>
              <w:t xml:space="preserve"> </w:t>
            </w:r>
            <w:r w:rsidRPr="00543BD3">
              <w:rPr>
                <w:sz w:val="24"/>
                <w:szCs w:val="24"/>
              </w:rPr>
              <w:t>найм жилья</w:t>
            </w:r>
          </w:p>
        </w:tc>
      </w:tr>
      <w:tr w:rsidR="00104C07" w:rsidRPr="00543BD3" w14:paraId="50C80254" w14:textId="77777777" w:rsidTr="00C6035B">
        <w:tc>
          <w:tcPr>
            <w:tcW w:w="851" w:type="dxa"/>
          </w:tcPr>
          <w:p w14:paraId="6791415B" w14:textId="02F55BAC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1.1</w:t>
            </w:r>
            <w:r w:rsidR="002E5FD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A85395E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3F6A7E8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111 09044 04 0003 120</w:t>
            </w:r>
          </w:p>
        </w:tc>
        <w:tc>
          <w:tcPr>
            <w:tcW w:w="5811" w:type="dxa"/>
          </w:tcPr>
          <w:p w14:paraId="58946A8A" w14:textId="66744E4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="007744E1" w:rsidRPr="00543BD3">
              <w:rPr>
                <w:sz w:val="24"/>
                <w:szCs w:val="24"/>
              </w:rPr>
              <w:t xml:space="preserve"> </w:t>
            </w:r>
            <w:r w:rsidRPr="00543BD3">
              <w:rPr>
                <w:sz w:val="24"/>
                <w:szCs w:val="24"/>
              </w:rPr>
              <w:t>-</w:t>
            </w:r>
            <w:r w:rsidR="007744E1" w:rsidRPr="00543BD3">
              <w:rPr>
                <w:sz w:val="24"/>
                <w:szCs w:val="24"/>
              </w:rPr>
              <w:t xml:space="preserve"> </w:t>
            </w:r>
            <w:r w:rsidRPr="00543BD3">
              <w:rPr>
                <w:sz w:val="24"/>
                <w:szCs w:val="24"/>
              </w:rPr>
              <w:t>оплата по договору водопользования</w:t>
            </w:r>
          </w:p>
        </w:tc>
      </w:tr>
      <w:tr w:rsidR="00104C07" w:rsidRPr="00543BD3" w14:paraId="355F6411" w14:textId="77777777" w:rsidTr="00C6035B">
        <w:tc>
          <w:tcPr>
            <w:tcW w:w="851" w:type="dxa"/>
          </w:tcPr>
          <w:p w14:paraId="240E3452" w14:textId="0B7365D8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1.1</w:t>
            </w:r>
            <w:r w:rsidR="002E5FD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FFA0588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5B300C8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111 09044 04 0006 120</w:t>
            </w:r>
          </w:p>
        </w:tc>
        <w:tc>
          <w:tcPr>
            <w:tcW w:w="5811" w:type="dxa"/>
          </w:tcPr>
          <w:p w14:paraId="7F31D258" w14:textId="73F133AE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 w:rsidR="007744E1" w:rsidRPr="00543BD3">
              <w:rPr>
                <w:sz w:val="24"/>
                <w:szCs w:val="24"/>
              </w:rPr>
              <w:t>-</w:t>
            </w:r>
            <w:r w:rsidRPr="00543BD3">
              <w:rPr>
                <w:sz w:val="24"/>
                <w:szCs w:val="24"/>
              </w:rPr>
              <w:t xml:space="preserve"> плата за размещение объектов на землях или земельных участках, находящихся в муниципальной собственности, или собственность на которые не разграничена, расположенных в границах городских округов</w:t>
            </w:r>
          </w:p>
        </w:tc>
      </w:tr>
      <w:tr w:rsidR="00104C07" w:rsidRPr="00543BD3" w14:paraId="2C894657" w14:textId="77777777" w:rsidTr="00C6035B">
        <w:tc>
          <w:tcPr>
            <w:tcW w:w="851" w:type="dxa"/>
          </w:tcPr>
          <w:p w14:paraId="278EC1CF" w14:textId="36FC3BAC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1.1</w:t>
            </w:r>
            <w:r w:rsidR="002E5FD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AADEFAD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DD092A4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111 09080 04 0007 120</w:t>
            </w:r>
          </w:p>
        </w:tc>
        <w:tc>
          <w:tcPr>
            <w:tcW w:w="5811" w:type="dxa"/>
          </w:tcPr>
          <w:p w14:paraId="759692C3" w14:textId="753F760B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  <w:r w:rsidR="007744E1" w:rsidRPr="00543BD3">
              <w:rPr>
                <w:sz w:val="24"/>
                <w:szCs w:val="24"/>
              </w:rPr>
              <w:t xml:space="preserve"> </w:t>
            </w:r>
            <w:r w:rsidRPr="00543BD3">
              <w:rPr>
                <w:sz w:val="24"/>
                <w:szCs w:val="24"/>
              </w:rPr>
              <w:t>- право на размещение нестационарного объекта торговли</w:t>
            </w:r>
          </w:p>
        </w:tc>
      </w:tr>
      <w:tr w:rsidR="00104C07" w:rsidRPr="00543BD3" w14:paraId="3A597171" w14:textId="77777777" w:rsidTr="00C6035B">
        <w:tc>
          <w:tcPr>
            <w:tcW w:w="851" w:type="dxa"/>
          </w:tcPr>
          <w:p w14:paraId="295C490E" w14:textId="194A598E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1.1</w:t>
            </w:r>
            <w:r w:rsidR="002E5FD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46B6292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6B155A1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111 09080 04 0017 120</w:t>
            </w:r>
          </w:p>
        </w:tc>
        <w:tc>
          <w:tcPr>
            <w:tcW w:w="5811" w:type="dxa"/>
          </w:tcPr>
          <w:p w14:paraId="4C2ECC1E" w14:textId="1F199F15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- плата за размещение нестационарн</w:t>
            </w:r>
            <w:r w:rsidR="00032725" w:rsidRPr="00543BD3">
              <w:rPr>
                <w:sz w:val="24"/>
                <w:szCs w:val="24"/>
              </w:rPr>
              <w:t>ого</w:t>
            </w:r>
            <w:r w:rsidRPr="00543BD3">
              <w:rPr>
                <w:sz w:val="24"/>
                <w:szCs w:val="24"/>
              </w:rPr>
              <w:t xml:space="preserve"> объект</w:t>
            </w:r>
            <w:r w:rsidR="00032725" w:rsidRPr="00543BD3">
              <w:rPr>
                <w:sz w:val="24"/>
                <w:szCs w:val="24"/>
              </w:rPr>
              <w:t>а</w:t>
            </w:r>
            <w:r w:rsidRPr="00543BD3">
              <w:rPr>
                <w:sz w:val="24"/>
                <w:szCs w:val="24"/>
              </w:rPr>
              <w:t xml:space="preserve"> торговли</w:t>
            </w:r>
          </w:p>
        </w:tc>
      </w:tr>
      <w:tr w:rsidR="00104C07" w:rsidRPr="00543BD3" w14:paraId="77CA5417" w14:textId="77777777" w:rsidTr="00C6035B">
        <w:tc>
          <w:tcPr>
            <w:tcW w:w="851" w:type="dxa"/>
          </w:tcPr>
          <w:p w14:paraId="1461CE06" w14:textId="2A9866A3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1.1</w:t>
            </w:r>
            <w:r w:rsidR="002E5FD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7298B15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FC9625E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111 09080 04 0009 120</w:t>
            </w:r>
          </w:p>
        </w:tc>
        <w:tc>
          <w:tcPr>
            <w:tcW w:w="5811" w:type="dxa"/>
          </w:tcPr>
          <w:p w14:paraId="4BCFA3C3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- право на установку рекламных конструкций</w:t>
            </w:r>
          </w:p>
        </w:tc>
      </w:tr>
      <w:tr w:rsidR="00104C07" w:rsidRPr="00543BD3" w14:paraId="66D49749" w14:textId="77777777" w:rsidTr="00C6035B">
        <w:tc>
          <w:tcPr>
            <w:tcW w:w="851" w:type="dxa"/>
          </w:tcPr>
          <w:p w14:paraId="2808F7E9" w14:textId="0D64DF6B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1.1</w:t>
            </w:r>
            <w:r w:rsidR="002E5FD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B1B5B5D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38D080D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111 09080 04 0019 120</w:t>
            </w:r>
          </w:p>
        </w:tc>
        <w:tc>
          <w:tcPr>
            <w:tcW w:w="5811" w:type="dxa"/>
          </w:tcPr>
          <w:p w14:paraId="347AD1EF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- оплата по договору на установку и эксплуатацию рекламных конструкций</w:t>
            </w:r>
          </w:p>
        </w:tc>
      </w:tr>
      <w:tr w:rsidR="00104C07" w:rsidRPr="00543BD3" w14:paraId="0519E6DC" w14:textId="77777777" w:rsidTr="00C6035B">
        <w:tc>
          <w:tcPr>
            <w:tcW w:w="851" w:type="dxa"/>
          </w:tcPr>
          <w:p w14:paraId="04BCC715" w14:textId="181A360E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1.1</w:t>
            </w:r>
            <w:r w:rsidR="002E5FDC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92E11E5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77170E8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111 09080 04 0029 120</w:t>
            </w:r>
          </w:p>
        </w:tc>
        <w:tc>
          <w:tcPr>
            <w:tcW w:w="5811" w:type="dxa"/>
          </w:tcPr>
          <w:p w14:paraId="360551A5" w14:textId="5B57F519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- оплата по договору на установку и эксплуатацию рекламных конструкций</w:t>
            </w:r>
            <w:r w:rsidR="00447FCB" w:rsidRPr="00543BD3">
              <w:rPr>
                <w:sz w:val="24"/>
                <w:szCs w:val="24"/>
              </w:rPr>
              <w:t xml:space="preserve"> (</w:t>
            </w:r>
            <w:r w:rsidRPr="00543BD3">
              <w:rPr>
                <w:sz w:val="24"/>
                <w:szCs w:val="24"/>
              </w:rPr>
              <w:t>пени</w:t>
            </w:r>
            <w:r w:rsidR="00447FCB" w:rsidRPr="00543BD3">
              <w:rPr>
                <w:sz w:val="24"/>
                <w:szCs w:val="24"/>
              </w:rPr>
              <w:t>)</w:t>
            </w:r>
          </w:p>
        </w:tc>
      </w:tr>
      <w:tr w:rsidR="00104C07" w:rsidRPr="00543BD3" w14:paraId="24C0E047" w14:textId="77777777" w:rsidTr="00C6035B">
        <w:tc>
          <w:tcPr>
            <w:tcW w:w="851" w:type="dxa"/>
          </w:tcPr>
          <w:p w14:paraId="4DBA3713" w14:textId="359B4130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1.1</w:t>
            </w:r>
            <w:r w:rsidR="002E5FDC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BDFB3BB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FFF1959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113 01530 04 0000 130</w:t>
            </w:r>
          </w:p>
        </w:tc>
        <w:tc>
          <w:tcPr>
            <w:tcW w:w="5811" w:type="dxa"/>
          </w:tcPr>
          <w:p w14:paraId="087C5476" w14:textId="77777777" w:rsidR="00104C07" w:rsidRPr="00543BD3" w:rsidRDefault="00104C07" w:rsidP="007E7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Плата за оказание услуг по присоединению объектов дорожного сервиса к автомобильным дорогам общего </w:t>
            </w:r>
            <w:r w:rsidRPr="00543BD3">
              <w:rPr>
                <w:sz w:val="24"/>
                <w:szCs w:val="24"/>
              </w:rPr>
              <w:lastRenderedPageBreak/>
              <w:t>пользования местного значения, зачисляемая в бюджеты городских округов</w:t>
            </w:r>
          </w:p>
        </w:tc>
      </w:tr>
      <w:tr w:rsidR="00104C07" w:rsidRPr="00543BD3" w14:paraId="40607B9D" w14:textId="77777777" w:rsidTr="00C6035B">
        <w:tc>
          <w:tcPr>
            <w:tcW w:w="851" w:type="dxa"/>
          </w:tcPr>
          <w:p w14:paraId="69242B5E" w14:textId="1E85CD3F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1.</w:t>
            </w:r>
            <w:r w:rsidR="00A07629" w:rsidRPr="00543BD3">
              <w:rPr>
                <w:sz w:val="24"/>
                <w:szCs w:val="24"/>
              </w:rPr>
              <w:t>1</w:t>
            </w:r>
            <w:r w:rsidR="002E5FD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BA0B162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EC1B639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113 02064 04 0000 130</w:t>
            </w:r>
          </w:p>
        </w:tc>
        <w:tc>
          <w:tcPr>
            <w:tcW w:w="5811" w:type="dxa"/>
          </w:tcPr>
          <w:p w14:paraId="78787654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104C07" w:rsidRPr="00543BD3" w14:paraId="64D0061C" w14:textId="77777777" w:rsidTr="00C6035B">
        <w:tc>
          <w:tcPr>
            <w:tcW w:w="851" w:type="dxa"/>
          </w:tcPr>
          <w:p w14:paraId="5072FCB1" w14:textId="7DB20039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2E5FD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6654F727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49A7FBD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113 02994 04 0001 130</w:t>
            </w:r>
          </w:p>
        </w:tc>
        <w:tc>
          <w:tcPr>
            <w:tcW w:w="5811" w:type="dxa"/>
          </w:tcPr>
          <w:p w14:paraId="16235712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104C07" w:rsidRPr="00543BD3" w14:paraId="06EE25E6" w14:textId="77777777" w:rsidTr="00C6035B">
        <w:tc>
          <w:tcPr>
            <w:tcW w:w="851" w:type="dxa"/>
          </w:tcPr>
          <w:p w14:paraId="6D8D6C23" w14:textId="3BD9E581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A07629" w:rsidRPr="00543BD3">
              <w:rPr>
                <w:sz w:val="24"/>
                <w:szCs w:val="24"/>
              </w:rPr>
              <w:t>2</w:t>
            </w:r>
            <w:r w:rsidR="002E5FD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57A6D81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4C7D232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113 02994 04 5000 130</w:t>
            </w:r>
          </w:p>
        </w:tc>
        <w:tc>
          <w:tcPr>
            <w:tcW w:w="5811" w:type="dxa"/>
          </w:tcPr>
          <w:p w14:paraId="20D783F6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доходы от компенсации затрат бюджетов городских округов – возврат дебиторской задолженности МУП «Зеленый город»</w:t>
            </w:r>
          </w:p>
        </w:tc>
      </w:tr>
      <w:tr w:rsidR="00104C07" w:rsidRPr="00543BD3" w14:paraId="2DCD164C" w14:textId="77777777" w:rsidTr="00C6035B">
        <w:tc>
          <w:tcPr>
            <w:tcW w:w="851" w:type="dxa"/>
          </w:tcPr>
          <w:p w14:paraId="79309E80" w14:textId="71290CB6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1.2</w:t>
            </w:r>
            <w:r w:rsidR="002E5FD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93D8C4F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93C9DA0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114 01040 04 0000 410</w:t>
            </w:r>
          </w:p>
        </w:tc>
        <w:tc>
          <w:tcPr>
            <w:tcW w:w="5811" w:type="dxa"/>
          </w:tcPr>
          <w:p w14:paraId="1577BE52" w14:textId="77777777" w:rsidR="00104C07" w:rsidRPr="00543BD3" w:rsidRDefault="00104C07" w:rsidP="007E7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104C07" w:rsidRPr="00543BD3" w14:paraId="243C4D32" w14:textId="77777777" w:rsidTr="00C6035B">
        <w:tc>
          <w:tcPr>
            <w:tcW w:w="851" w:type="dxa"/>
          </w:tcPr>
          <w:p w14:paraId="2FDD3887" w14:textId="0B077A10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1.2</w:t>
            </w:r>
            <w:r w:rsidR="002E5FD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4CE617E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C7EFF6F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114 02043 04 0000 410</w:t>
            </w:r>
          </w:p>
        </w:tc>
        <w:tc>
          <w:tcPr>
            <w:tcW w:w="5811" w:type="dxa"/>
          </w:tcPr>
          <w:p w14:paraId="7F1A04EF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04C07" w:rsidRPr="00543BD3" w14:paraId="31257D4A" w14:textId="77777777" w:rsidTr="00C6035B">
        <w:tc>
          <w:tcPr>
            <w:tcW w:w="851" w:type="dxa"/>
          </w:tcPr>
          <w:p w14:paraId="386A411E" w14:textId="6376CDD1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1.2</w:t>
            </w:r>
            <w:r w:rsidR="002E5FD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F510073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18B32D7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114 02043 04 0000 440</w:t>
            </w:r>
          </w:p>
        </w:tc>
        <w:tc>
          <w:tcPr>
            <w:tcW w:w="5811" w:type="dxa"/>
          </w:tcPr>
          <w:p w14:paraId="142A2DA3" w14:textId="41FA6B92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реализации</w:t>
            </w:r>
            <w:r w:rsidR="007A10A6" w:rsidRPr="00543BD3">
              <w:rPr>
                <w:sz w:val="24"/>
                <w:szCs w:val="24"/>
              </w:rPr>
              <w:t xml:space="preserve"> </w:t>
            </w:r>
            <w:r w:rsidRPr="00543BD3">
              <w:rPr>
                <w:sz w:val="24"/>
                <w:szCs w:val="24"/>
              </w:rPr>
              <w:t>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104C07" w:rsidRPr="00543BD3" w14:paraId="1CE62561" w14:textId="77777777" w:rsidTr="00C6035B">
        <w:tc>
          <w:tcPr>
            <w:tcW w:w="851" w:type="dxa"/>
          </w:tcPr>
          <w:p w14:paraId="064446C5" w14:textId="4CBB7C65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1.2</w:t>
            </w:r>
            <w:r w:rsidR="002E5FD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45BA09A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A2CEDCA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114 06012 04 0000 430</w:t>
            </w:r>
          </w:p>
        </w:tc>
        <w:tc>
          <w:tcPr>
            <w:tcW w:w="5811" w:type="dxa"/>
          </w:tcPr>
          <w:p w14:paraId="38AB40EA" w14:textId="3EFD887F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104C07" w:rsidRPr="00543BD3" w14:paraId="393DE7BB" w14:textId="77777777" w:rsidTr="00C6035B">
        <w:tc>
          <w:tcPr>
            <w:tcW w:w="851" w:type="dxa"/>
          </w:tcPr>
          <w:p w14:paraId="4434C1F2" w14:textId="4B8DA2E5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1.2</w:t>
            </w:r>
            <w:r w:rsidR="002E5FD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701343C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43DBB09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114 06024 04 0000 430</w:t>
            </w:r>
          </w:p>
        </w:tc>
        <w:tc>
          <w:tcPr>
            <w:tcW w:w="5811" w:type="dxa"/>
          </w:tcPr>
          <w:p w14:paraId="0F3D2EED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104C07" w:rsidRPr="00543BD3" w14:paraId="13EA7765" w14:textId="77777777" w:rsidTr="00C6035B">
        <w:tc>
          <w:tcPr>
            <w:tcW w:w="851" w:type="dxa"/>
          </w:tcPr>
          <w:p w14:paraId="16EFBC2A" w14:textId="3BCE3C2D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1.2</w:t>
            </w:r>
            <w:r w:rsidR="002E5FDC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061258D3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8E647A9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114 06312 04 0000 430</w:t>
            </w:r>
          </w:p>
        </w:tc>
        <w:tc>
          <w:tcPr>
            <w:tcW w:w="5811" w:type="dxa"/>
          </w:tcPr>
          <w:p w14:paraId="0557C9EF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104C07" w:rsidRPr="00543BD3" w14:paraId="522F26A6" w14:textId="77777777" w:rsidTr="00C6035B">
        <w:tc>
          <w:tcPr>
            <w:tcW w:w="851" w:type="dxa"/>
          </w:tcPr>
          <w:p w14:paraId="24F31F8E" w14:textId="51EA9A6A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A07629" w:rsidRPr="00543BD3">
              <w:rPr>
                <w:sz w:val="24"/>
                <w:szCs w:val="24"/>
              </w:rPr>
              <w:t>2</w:t>
            </w:r>
            <w:r w:rsidR="002E5FDC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E0E5777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73E31A5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114 06324 04 0000 430</w:t>
            </w:r>
          </w:p>
        </w:tc>
        <w:tc>
          <w:tcPr>
            <w:tcW w:w="5811" w:type="dxa"/>
          </w:tcPr>
          <w:p w14:paraId="18035060" w14:textId="77777777" w:rsidR="00104C07" w:rsidRPr="00543BD3" w:rsidRDefault="00104C07" w:rsidP="007E7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городских округов</w:t>
            </w:r>
          </w:p>
        </w:tc>
      </w:tr>
      <w:tr w:rsidR="00104C07" w:rsidRPr="00543BD3" w14:paraId="15F837DC" w14:textId="77777777" w:rsidTr="00C6035B">
        <w:tc>
          <w:tcPr>
            <w:tcW w:w="851" w:type="dxa"/>
          </w:tcPr>
          <w:p w14:paraId="75EA9BD9" w14:textId="2529090E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A07629" w:rsidRPr="00543BD3">
              <w:rPr>
                <w:sz w:val="24"/>
                <w:szCs w:val="24"/>
              </w:rPr>
              <w:t>2</w:t>
            </w:r>
            <w:r w:rsidR="002E5FD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4469C31A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86E8C3F" w14:textId="77777777" w:rsidR="00104C07" w:rsidRPr="00543BD3" w:rsidRDefault="00104C07" w:rsidP="007E776B">
            <w:pPr>
              <w:ind w:right="-108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116 01074 01 0000 140</w:t>
            </w:r>
          </w:p>
          <w:p w14:paraId="34071186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0E3803D8" w14:textId="14A355F5" w:rsidR="00104C07" w:rsidRPr="00543BD3" w:rsidRDefault="00104C07" w:rsidP="007E77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D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7 Кодекса Российской Федерации об </w:t>
            </w:r>
            <w:r w:rsidRPr="00543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104C07" w:rsidRPr="00543BD3" w14:paraId="0025976E" w14:textId="77777777" w:rsidTr="00C6035B">
        <w:tc>
          <w:tcPr>
            <w:tcW w:w="851" w:type="dxa"/>
          </w:tcPr>
          <w:p w14:paraId="6E83A3D9" w14:textId="1E85103F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1.</w:t>
            </w:r>
            <w:r w:rsidR="002E5FDC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B31AD20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BCB70AD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116 01084 01 0000 140</w:t>
            </w:r>
          </w:p>
        </w:tc>
        <w:tc>
          <w:tcPr>
            <w:tcW w:w="5811" w:type="dxa"/>
          </w:tcPr>
          <w:p w14:paraId="56AE84B2" w14:textId="592548C8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104C07" w:rsidRPr="00543BD3" w14:paraId="69B36752" w14:textId="77777777" w:rsidTr="00C6035B">
        <w:tc>
          <w:tcPr>
            <w:tcW w:w="851" w:type="dxa"/>
          </w:tcPr>
          <w:p w14:paraId="3D2F069E" w14:textId="5F515F3F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1.3</w:t>
            </w:r>
            <w:r w:rsidR="002E5FD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01DA2F5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C0164C7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116 01194 01 0000 140</w:t>
            </w:r>
          </w:p>
        </w:tc>
        <w:tc>
          <w:tcPr>
            <w:tcW w:w="5811" w:type="dxa"/>
          </w:tcPr>
          <w:p w14:paraId="7C83DC9D" w14:textId="06660404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104C07" w:rsidRPr="00543BD3" w14:paraId="5A13C239" w14:textId="77777777" w:rsidTr="00C6035B">
        <w:tc>
          <w:tcPr>
            <w:tcW w:w="851" w:type="dxa"/>
          </w:tcPr>
          <w:p w14:paraId="228FB166" w14:textId="111272E5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1.3</w:t>
            </w:r>
            <w:r w:rsidR="002E5FD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D954C26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397538D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116 07010 04 0000 140</w:t>
            </w:r>
          </w:p>
        </w:tc>
        <w:tc>
          <w:tcPr>
            <w:tcW w:w="5811" w:type="dxa"/>
          </w:tcPr>
          <w:p w14:paraId="3F6D2AE7" w14:textId="77777777" w:rsidR="00104C07" w:rsidRPr="00543BD3" w:rsidRDefault="00104C07" w:rsidP="007E7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 </w:t>
            </w:r>
          </w:p>
        </w:tc>
      </w:tr>
      <w:tr w:rsidR="00104C07" w:rsidRPr="00543BD3" w14:paraId="3708EE09" w14:textId="77777777" w:rsidTr="00C603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EA89" w14:textId="0989A705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1.3</w:t>
            </w:r>
            <w:r w:rsidR="002E5FD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5DD7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D34E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116 07090 04 0001 140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14C7" w14:textId="6DCE42CD" w:rsidR="00104C07" w:rsidRPr="00543BD3" w:rsidRDefault="00A61D7A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Иные ш</w:t>
            </w:r>
            <w:r w:rsidR="00104C07" w:rsidRPr="00543BD3">
              <w:rPr>
                <w:sz w:val="24"/>
                <w:szCs w:val="24"/>
              </w:rPr>
              <w:t>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округа-пени по договорам аренды земли до разграничения собственности</w:t>
            </w:r>
          </w:p>
        </w:tc>
      </w:tr>
      <w:tr w:rsidR="00104C07" w:rsidRPr="00543BD3" w14:paraId="3D2E54FE" w14:textId="77777777" w:rsidTr="00C603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9DA4" w14:textId="2665DE29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1.3</w:t>
            </w:r>
            <w:r w:rsidR="002E5FD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9CA1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B6AA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116 07090 04 0002 140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59FF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округа-пени по договорам аренды земли после разграничения собственности</w:t>
            </w:r>
          </w:p>
        </w:tc>
      </w:tr>
      <w:tr w:rsidR="00104C07" w:rsidRPr="00543BD3" w14:paraId="4EDFFF88" w14:textId="77777777" w:rsidTr="00C603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6772" w14:textId="3A5D9A41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1.3</w:t>
            </w:r>
            <w:r w:rsidR="002E5FD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4BB7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9A60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116 07090 04 0003 140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281E" w14:textId="77777777" w:rsidR="00104C07" w:rsidRPr="00543BD3" w:rsidRDefault="00104C07" w:rsidP="007E776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округа-пени по договорам аренды имущества</w:t>
            </w:r>
          </w:p>
        </w:tc>
      </w:tr>
      <w:tr w:rsidR="00104C07" w:rsidRPr="00543BD3" w14:paraId="48BFB2D2" w14:textId="77777777" w:rsidTr="00C603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EF2F" w14:textId="201C923A" w:rsidR="00104C07" w:rsidRPr="00543BD3" w:rsidRDefault="00104C07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1.3</w:t>
            </w:r>
            <w:r w:rsidR="002E5FD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8B54" w14:textId="77777777" w:rsidR="00104C07" w:rsidRPr="00543BD3" w:rsidRDefault="008D5AB9" w:rsidP="007E776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</w:t>
            </w:r>
            <w:r w:rsidR="001F5ADF" w:rsidRPr="00543BD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0AA2" w14:textId="77777777" w:rsidR="00104C07" w:rsidRPr="00543BD3" w:rsidRDefault="00104C07" w:rsidP="007E776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116 07090 04 0004 140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AFA8" w14:textId="77777777" w:rsidR="00104C07" w:rsidRPr="00543BD3" w:rsidRDefault="00104C07" w:rsidP="007E776B">
            <w:pPr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</w:t>
            </w:r>
            <w:r w:rsidRPr="00543BD3">
              <w:rPr>
                <w:sz w:val="24"/>
                <w:szCs w:val="24"/>
              </w:rPr>
              <w:lastRenderedPageBreak/>
              <w:t>(муниципальным казенным учреждением) городского округа-нарушение срока предоставления документов в ПИК</w:t>
            </w:r>
          </w:p>
        </w:tc>
      </w:tr>
      <w:tr w:rsidR="009D73DB" w:rsidRPr="00543BD3" w14:paraId="71F6ACF3" w14:textId="77777777" w:rsidTr="00C603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8B6F" w14:textId="5FF4091C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1.3</w:t>
            </w:r>
            <w:r w:rsidR="002E5FDC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FEAF" w14:textId="623BB659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65DB" w14:textId="0DE40A2B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116 07090 04 0005 140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33B7" w14:textId="00FA349E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- иные штрафы</w:t>
            </w:r>
          </w:p>
        </w:tc>
      </w:tr>
      <w:tr w:rsidR="00976F9F" w:rsidRPr="00543BD3" w14:paraId="7ACE8853" w14:textId="77777777" w:rsidTr="00C603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1F5A" w14:textId="47AE8189" w:rsidR="00976F9F" w:rsidRPr="00543BD3" w:rsidRDefault="00976F9F" w:rsidP="009D7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 w:rsidR="003E0FF2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7DE2" w14:textId="62382C77" w:rsidR="00976F9F" w:rsidRPr="00543BD3" w:rsidRDefault="00976F9F" w:rsidP="009D7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3E2A" w14:textId="2F92C373" w:rsidR="00976F9F" w:rsidRPr="00543BD3" w:rsidRDefault="00976F9F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116 07090 04 000</w:t>
            </w:r>
            <w:r>
              <w:rPr>
                <w:sz w:val="24"/>
                <w:szCs w:val="24"/>
              </w:rPr>
              <w:t>6</w:t>
            </w:r>
            <w:r w:rsidRPr="00543BD3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9CDC" w14:textId="5AD85114" w:rsidR="00976F9F" w:rsidRPr="00543BD3" w:rsidRDefault="00976F9F" w:rsidP="009D73DB">
            <w:pPr>
              <w:jc w:val="both"/>
              <w:rPr>
                <w:sz w:val="24"/>
                <w:szCs w:val="24"/>
              </w:rPr>
            </w:pPr>
            <w:r w:rsidRPr="00976F9F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 (неоплата размещения и хранения транспортных средств на площадках автостоянок, размещение и хранение на которых осуществляется на платной основе)</w:t>
            </w:r>
          </w:p>
        </w:tc>
      </w:tr>
      <w:tr w:rsidR="009D73DB" w:rsidRPr="00543BD3" w14:paraId="29E11F14" w14:textId="77777777" w:rsidTr="00C6035B">
        <w:tc>
          <w:tcPr>
            <w:tcW w:w="851" w:type="dxa"/>
          </w:tcPr>
          <w:p w14:paraId="7D3C069D" w14:textId="47C80E63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A07629" w:rsidRPr="00543BD3">
              <w:rPr>
                <w:sz w:val="24"/>
                <w:szCs w:val="24"/>
              </w:rPr>
              <w:t>3</w:t>
            </w:r>
            <w:r w:rsidR="003E0FF2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2D6BD8F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0332C8A1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116 09040 04 0000 140</w:t>
            </w:r>
          </w:p>
        </w:tc>
        <w:tc>
          <w:tcPr>
            <w:tcW w:w="5811" w:type="dxa"/>
          </w:tcPr>
          <w:p w14:paraId="4E478C60" w14:textId="77777777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9D73DB" w:rsidRPr="00543BD3" w14:paraId="5877F068" w14:textId="77777777" w:rsidTr="00C6035B">
        <w:tc>
          <w:tcPr>
            <w:tcW w:w="851" w:type="dxa"/>
          </w:tcPr>
          <w:p w14:paraId="3C721D27" w14:textId="07969B3A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3E0FF2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00D547AD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112B578C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116 10031 04 0000 140</w:t>
            </w:r>
          </w:p>
        </w:tc>
        <w:tc>
          <w:tcPr>
            <w:tcW w:w="5811" w:type="dxa"/>
          </w:tcPr>
          <w:p w14:paraId="46CA42F8" w14:textId="4884C4C6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9D73DB" w:rsidRPr="00543BD3" w14:paraId="216C3667" w14:textId="77777777" w:rsidTr="00C6035B">
        <w:tc>
          <w:tcPr>
            <w:tcW w:w="851" w:type="dxa"/>
          </w:tcPr>
          <w:p w14:paraId="0B1C8A09" w14:textId="691A7748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B21582">
              <w:rPr>
                <w:sz w:val="24"/>
                <w:szCs w:val="24"/>
              </w:rPr>
              <w:t>4</w:t>
            </w:r>
            <w:r w:rsidR="003E0FF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0E8205B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442E3FE4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116 10032 04 0002 140</w:t>
            </w:r>
          </w:p>
        </w:tc>
        <w:tc>
          <w:tcPr>
            <w:tcW w:w="5811" w:type="dxa"/>
          </w:tcPr>
          <w:p w14:paraId="3D55D8D5" w14:textId="77777777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предприятиями)-иные</w:t>
            </w:r>
          </w:p>
        </w:tc>
      </w:tr>
      <w:tr w:rsidR="009D73DB" w:rsidRPr="00543BD3" w14:paraId="633BF95C" w14:textId="77777777" w:rsidTr="00C6035B">
        <w:tc>
          <w:tcPr>
            <w:tcW w:w="851" w:type="dxa"/>
          </w:tcPr>
          <w:p w14:paraId="4F6FCAC9" w14:textId="4E360774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1.4</w:t>
            </w:r>
            <w:r w:rsidR="003E0FF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EC351CC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7625AB3D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116 10061 04 0000 140</w:t>
            </w:r>
          </w:p>
        </w:tc>
        <w:tc>
          <w:tcPr>
            <w:tcW w:w="5811" w:type="dxa"/>
          </w:tcPr>
          <w:p w14:paraId="1E2742D7" w14:textId="77777777" w:rsidR="009D73DB" w:rsidRPr="00543BD3" w:rsidRDefault="009D73DB" w:rsidP="009D73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D73DB" w:rsidRPr="00543BD3" w14:paraId="4223EB3F" w14:textId="77777777" w:rsidTr="00C6035B">
        <w:tc>
          <w:tcPr>
            <w:tcW w:w="851" w:type="dxa"/>
          </w:tcPr>
          <w:p w14:paraId="0EDA34A9" w14:textId="78386953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1.4</w:t>
            </w:r>
            <w:r w:rsidR="003E0FF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42302FF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2E36D50B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116 10062 04 0000 140</w:t>
            </w:r>
          </w:p>
        </w:tc>
        <w:tc>
          <w:tcPr>
            <w:tcW w:w="5811" w:type="dxa"/>
          </w:tcPr>
          <w:p w14:paraId="0897C9C3" w14:textId="77777777" w:rsidR="009D73DB" w:rsidRPr="00543BD3" w:rsidRDefault="009D73DB" w:rsidP="009D73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</w:t>
            </w:r>
            <w:r w:rsidRPr="00543BD3">
              <w:rPr>
                <w:sz w:val="24"/>
                <w:szCs w:val="24"/>
              </w:rPr>
              <w:lastRenderedPageBreak/>
              <w:t>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9D73DB" w:rsidRPr="00543BD3" w14:paraId="2B8CAD93" w14:textId="77777777" w:rsidTr="00C6035B">
        <w:tc>
          <w:tcPr>
            <w:tcW w:w="851" w:type="dxa"/>
          </w:tcPr>
          <w:p w14:paraId="7704AC92" w14:textId="1971851F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1.4</w:t>
            </w:r>
            <w:r w:rsidR="003E0FF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95D5155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5C05D9C2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116 10081 04 0000 140</w:t>
            </w:r>
          </w:p>
        </w:tc>
        <w:tc>
          <w:tcPr>
            <w:tcW w:w="5811" w:type="dxa"/>
          </w:tcPr>
          <w:p w14:paraId="677FC3F0" w14:textId="16568A83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D73DB" w:rsidRPr="00543BD3" w14:paraId="6349FE8F" w14:textId="77777777" w:rsidTr="00C6035B">
        <w:tc>
          <w:tcPr>
            <w:tcW w:w="851" w:type="dxa"/>
          </w:tcPr>
          <w:p w14:paraId="4EEB9CA5" w14:textId="0C47F640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1.4</w:t>
            </w:r>
            <w:r w:rsidR="003E0FF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FE54148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59062ABE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116 10082 04 0000 140</w:t>
            </w:r>
          </w:p>
        </w:tc>
        <w:tc>
          <w:tcPr>
            <w:tcW w:w="5811" w:type="dxa"/>
          </w:tcPr>
          <w:p w14:paraId="5CA28EB8" w14:textId="110C8275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9D73DB" w:rsidRPr="00543BD3" w14:paraId="56D29529" w14:textId="77777777" w:rsidTr="00C6035B">
        <w:tc>
          <w:tcPr>
            <w:tcW w:w="851" w:type="dxa"/>
          </w:tcPr>
          <w:p w14:paraId="28B7AC5C" w14:textId="138EF463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1.4</w:t>
            </w:r>
            <w:r w:rsidR="003E0FF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95C1B4B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4D8FC5DE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116 10100 04 0000 140</w:t>
            </w:r>
          </w:p>
        </w:tc>
        <w:tc>
          <w:tcPr>
            <w:tcW w:w="5811" w:type="dxa"/>
          </w:tcPr>
          <w:p w14:paraId="1FA6A347" w14:textId="1103759B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9D73DB" w:rsidRPr="00543BD3" w14:paraId="1B6A6247" w14:textId="77777777" w:rsidTr="00C6035B">
        <w:tc>
          <w:tcPr>
            <w:tcW w:w="851" w:type="dxa"/>
          </w:tcPr>
          <w:p w14:paraId="67B132D7" w14:textId="7DFB2105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1.4</w:t>
            </w:r>
            <w:r w:rsidR="003E0FF2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3F83FFE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35BBBD9A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116 10123 01 0041 140</w:t>
            </w:r>
          </w:p>
        </w:tc>
        <w:tc>
          <w:tcPr>
            <w:tcW w:w="5811" w:type="dxa"/>
          </w:tcPr>
          <w:p w14:paraId="7E659DF9" w14:textId="77777777" w:rsidR="009D73DB" w:rsidRPr="00543BD3" w:rsidRDefault="009D73DB" w:rsidP="009D73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9D73DB" w:rsidRPr="00543BD3" w14:paraId="45B8CF71" w14:textId="77777777" w:rsidTr="00C6035B">
        <w:tc>
          <w:tcPr>
            <w:tcW w:w="851" w:type="dxa"/>
          </w:tcPr>
          <w:p w14:paraId="5B490B58" w14:textId="670E1D7B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A07629" w:rsidRPr="00543BD3">
              <w:rPr>
                <w:sz w:val="24"/>
                <w:szCs w:val="24"/>
              </w:rPr>
              <w:t>4</w:t>
            </w:r>
            <w:r w:rsidR="003E0FF2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C4508BC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1F6CDF01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117 01040 04 0000 180</w:t>
            </w:r>
          </w:p>
        </w:tc>
        <w:tc>
          <w:tcPr>
            <w:tcW w:w="5811" w:type="dxa"/>
          </w:tcPr>
          <w:p w14:paraId="2EB3E083" w14:textId="4CC375C1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D73DB" w:rsidRPr="00543BD3" w14:paraId="7D7E10CE" w14:textId="77777777" w:rsidTr="00C6035B">
        <w:tc>
          <w:tcPr>
            <w:tcW w:w="851" w:type="dxa"/>
          </w:tcPr>
          <w:p w14:paraId="5DFAF153" w14:textId="13ABA7D8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A07629" w:rsidRPr="00543BD3">
              <w:rPr>
                <w:sz w:val="24"/>
                <w:szCs w:val="24"/>
              </w:rPr>
              <w:t>4</w:t>
            </w:r>
            <w:r w:rsidR="003E0FF2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7F08DDBB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122F544F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117 05040 04 0001 180</w:t>
            </w:r>
          </w:p>
        </w:tc>
        <w:tc>
          <w:tcPr>
            <w:tcW w:w="5811" w:type="dxa"/>
          </w:tcPr>
          <w:p w14:paraId="3CC21A77" w14:textId="77777777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неналоговые доходы бюджетов городских округов-иные</w:t>
            </w:r>
          </w:p>
        </w:tc>
      </w:tr>
      <w:tr w:rsidR="009D73DB" w:rsidRPr="00543BD3" w14:paraId="5C43642C" w14:textId="77777777" w:rsidTr="00C6035B">
        <w:tc>
          <w:tcPr>
            <w:tcW w:w="851" w:type="dxa"/>
          </w:tcPr>
          <w:p w14:paraId="6857BD46" w14:textId="082698BC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3E0FF2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09050BD0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21A2D4D3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117 05040 04 0003 180</w:t>
            </w:r>
          </w:p>
        </w:tc>
        <w:tc>
          <w:tcPr>
            <w:tcW w:w="5811" w:type="dxa"/>
          </w:tcPr>
          <w:p w14:paraId="7ECB6735" w14:textId="01893AAB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неналоговые доходы бюджетов городских округов – плата за вырубку зеленых насаждений</w:t>
            </w:r>
          </w:p>
        </w:tc>
      </w:tr>
      <w:tr w:rsidR="005A08E7" w:rsidRPr="00543BD3" w14:paraId="276142EA" w14:textId="77777777" w:rsidTr="00C6035B">
        <w:tc>
          <w:tcPr>
            <w:tcW w:w="851" w:type="dxa"/>
          </w:tcPr>
          <w:p w14:paraId="0E2C6BC5" w14:textId="59ADD58E" w:rsidR="005A08E7" w:rsidRPr="00543BD3" w:rsidRDefault="00A07629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B21582">
              <w:rPr>
                <w:sz w:val="24"/>
                <w:szCs w:val="24"/>
              </w:rPr>
              <w:t>5</w:t>
            </w:r>
            <w:r w:rsidR="003E0FF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92F1AAA" w14:textId="3A8296BA" w:rsidR="005A08E7" w:rsidRPr="00543BD3" w:rsidRDefault="005A08E7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7F1ECB23" w14:textId="46CC698A" w:rsidR="005A08E7" w:rsidRPr="00543BD3" w:rsidRDefault="005A08E7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117 05040 04 0004 180</w:t>
            </w:r>
          </w:p>
        </w:tc>
        <w:tc>
          <w:tcPr>
            <w:tcW w:w="5811" w:type="dxa"/>
          </w:tcPr>
          <w:p w14:paraId="5B6406AF" w14:textId="4B554839" w:rsidR="005A08E7" w:rsidRPr="00543BD3" w:rsidRDefault="00A65BFA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неналоговые доходы бюджетов городских округов - неосновательное обогащение при использовании земельных участков</w:t>
            </w:r>
          </w:p>
        </w:tc>
      </w:tr>
      <w:tr w:rsidR="009D73DB" w:rsidRPr="00543BD3" w14:paraId="7A8B136B" w14:textId="77777777" w:rsidTr="00C6035B">
        <w:tc>
          <w:tcPr>
            <w:tcW w:w="851" w:type="dxa"/>
          </w:tcPr>
          <w:p w14:paraId="2066D902" w14:textId="3171496B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1.5</w:t>
            </w:r>
            <w:r w:rsidR="003E0FF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49FE038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24698A8E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117 05040 04 0005 180</w:t>
            </w:r>
          </w:p>
        </w:tc>
        <w:tc>
          <w:tcPr>
            <w:tcW w:w="5811" w:type="dxa"/>
          </w:tcPr>
          <w:p w14:paraId="7FF524A0" w14:textId="089C6587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неналоговые доходы бюджетов городских округов – плата за резервирование места для семейного захоронения</w:t>
            </w:r>
          </w:p>
        </w:tc>
      </w:tr>
      <w:tr w:rsidR="00C96CD8" w:rsidRPr="00543BD3" w14:paraId="3035647E" w14:textId="77777777" w:rsidTr="00C6035B">
        <w:tc>
          <w:tcPr>
            <w:tcW w:w="851" w:type="dxa"/>
          </w:tcPr>
          <w:p w14:paraId="5D34C52E" w14:textId="28A512D4" w:rsidR="00C96CD8" w:rsidRPr="00543BD3" w:rsidRDefault="00C96CD8" w:rsidP="009D7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3E0FF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C7D6E45" w14:textId="1AD5370E" w:rsidR="00C96CD8" w:rsidRPr="00543BD3" w:rsidRDefault="00C96CD8" w:rsidP="009D7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02FC30E0" w14:textId="7C39A036" w:rsidR="00C96CD8" w:rsidRPr="00543BD3" w:rsidRDefault="00C96CD8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117 05040 04 000</w:t>
            </w:r>
            <w:r>
              <w:rPr>
                <w:sz w:val="24"/>
                <w:szCs w:val="24"/>
              </w:rPr>
              <w:t>6</w:t>
            </w:r>
            <w:r w:rsidRPr="00543BD3">
              <w:rPr>
                <w:sz w:val="24"/>
                <w:szCs w:val="24"/>
              </w:rPr>
              <w:t xml:space="preserve"> 180</w:t>
            </w:r>
          </w:p>
        </w:tc>
        <w:tc>
          <w:tcPr>
            <w:tcW w:w="5811" w:type="dxa"/>
          </w:tcPr>
          <w:p w14:paraId="1FEBB2C1" w14:textId="148EF07B" w:rsidR="00C96CD8" w:rsidRPr="00543BD3" w:rsidRDefault="00C96CD8" w:rsidP="009D73DB">
            <w:pPr>
              <w:jc w:val="both"/>
              <w:rPr>
                <w:sz w:val="24"/>
                <w:szCs w:val="24"/>
              </w:rPr>
            </w:pPr>
            <w:r w:rsidRPr="00C96CD8">
              <w:rPr>
                <w:sz w:val="24"/>
                <w:szCs w:val="24"/>
              </w:rPr>
              <w:t xml:space="preserve">Прочие неналоговые доходы бюджетов городских </w:t>
            </w:r>
            <w:r w:rsidRPr="00C96CD8">
              <w:rPr>
                <w:sz w:val="24"/>
                <w:szCs w:val="24"/>
              </w:rPr>
              <w:lastRenderedPageBreak/>
              <w:t>округов - неосновательное обогащение при использовании муниципального имущества</w:t>
            </w:r>
          </w:p>
        </w:tc>
      </w:tr>
      <w:tr w:rsidR="009D73DB" w:rsidRPr="00543BD3" w14:paraId="44CCD60E" w14:textId="77777777" w:rsidTr="00C6035B">
        <w:tc>
          <w:tcPr>
            <w:tcW w:w="851" w:type="dxa"/>
          </w:tcPr>
          <w:p w14:paraId="4474F578" w14:textId="4BC29903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1.5</w:t>
            </w:r>
            <w:r w:rsidR="003E0FF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5F9D156" w14:textId="77777777" w:rsidR="009D73DB" w:rsidRPr="00543BD3" w:rsidRDefault="009D73DB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6BE0BACA" w14:textId="77777777" w:rsidR="009D73DB" w:rsidRPr="00543BD3" w:rsidRDefault="009D73DB" w:rsidP="009D73DB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117 05040 04 0015 180</w:t>
            </w:r>
          </w:p>
        </w:tc>
        <w:tc>
          <w:tcPr>
            <w:tcW w:w="5811" w:type="dxa"/>
          </w:tcPr>
          <w:p w14:paraId="276ABC77" w14:textId="72EF9062" w:rsidR="009D73DB" w:rsidRPr="00543BD3" w:rsidRDefault="009D73DB" w:rsidP="009D73DB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неналоговые доходы бюджетов городских округов – плата за оформление созданных семейных (родовых) захоронений</w:t>
            </w:r>
          </w:p>
        </w:tc>
      </w:tr>
      <w:tr w:rsidR="00BF79E3" w:rsidRPr="00543BD3" w14:paraId="1CE605BC" w14:textId="77777777" w:rsidTr="00C6035B">
        <w:tc>
          <w:tcPr>
            <w:tcW w:w="851" w:type="dxa"/>
          </w:tcPr>
          <w:p w14:paraId="48D0921C" w14:textId="36233819" w:rsidR="00BF79E3" w:rsidRPr="00543BD3" w:rsidRDefault="000F52F0" w:rsidP="009D73DB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  <w:lang w:val="en-US"/>
              </w:rPr>
              <w:t>1</w:t>
            </w:r>
            <w:r w:rsidRPr="00543BD3">
              <w:rPr>
                <w:sz w:val="24"/>
                <w:szCs w:val="24"/>
              </w:rPr>
              <w:t>.5</w:t>
            </w:r>
            <w:r w:rsidR="003E0FF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4821D6F" w14:textId="3AFEEDD5" w:rsidR="00BF79E3" w:rsidRPr="00543BD3" w:rsidRDefault="00BF79E3" w:rsidP="009D73DB">
            <w:pPr>
              <w:jc w:val="center"/>
              <w:rPr>
                <w:sz w:val="24"/>
                <w:szCs w:val="24"/>
                <w:lang w:val="en-US"/>
              </w:rPr>
            </w:pPr>
            <w:r w:rsidRPr="00543BD3">
              <w:rPr>
                <w:sz w:val="24"/>
                <w:szCs w:val="24"/>
                <w:lang w:val="en-US"/>
              </w:rPr>
              <w:t>023</w:t>
            </w:r>
          </w:p>
        </w:tc>
        <w:tc>
          <w:tcPr>
            <w:tcW w:w="2693" w:type="dxa"/>
          </w:tcPr>
          <w:p w14:paraId="0EAFD5F6" w14:textId="4D4945A1" w:rsidR="00BF79E3" w:rsidRPr="0025505F" w:rsidRDefault="00BF79E3" w:rsidP="009D73DB">
            <w:pPr>
              <w:ind w:right="-108"/>
              <w:rPr>
                <w:sz w:val="24"/>
                <w:szCs w:val="24"/>
                <w:lang w:val="en-US"/>
              </w:rPr>
            </w:pPr>
            <w:r w:rsidRPr="0025505F">
              <w:rPr>
                <w:sz w:val="24"/>
                <w:szCs w:val="24"/>
                <w:lang w:val="en-US"/>
              </w:rPr>
              <w:t xml:space="preserve">202 </w:t>
            </w:r>
            <w:r w:rsidRPr="0025505F">
              <w:rPr>
                <w:bCs/>
                <w:color w:val="000000"/>
                <w:sz w:val="24"/>
                <w:szCs w:val="24"/>
              </w:rPr>
              <w:t>15001</w:t>
            </w:r>
            <w:r w:rsidRPr="0025505F"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5505F">
              <w:rPr>
                <w:bCs/>
                <w:color w:val="000000"/>
                <w:sz w:val="24"/>
                <w:szCs w:val="24"/>
              </w:rPr>
              <w:t>04 0000 150</w:t>
            </w:r>
          </w:p>
        </w:tc>
        <w:tc>
          <w:tcPr>
            <w:tcW w:w="5811" w:type="dxa"/>
          </w:tcPr>
          <w:p w14:paraId="0AAFFF69" w14:textId="20CC1D33" w:rsidR="00BF79E3" w:rsidRPr="00543BD3" w:rsidRDefault="00BF79E3" w:rsidP="009D73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D3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E332A4" w:rsidRPr="00543BD3" w14:paraId="76A8792D" w14:textId="77777777" w:rsidTr="00C6035B">
        <w:tc>
          <w:tcPr>
            <w:tcW w:w="851" w:type="dxa"/>
          </w:tcPr>
          <w:p w14:paraId="04C0D984" w14:textId="318416DF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3E0FF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56554B2" w14:textId="3C9B7679" w:rsidR="00E332A4" w:rsidRPr="00E332A4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4B6F3643" w14:textId="2F0F6B61" w:rsidR="00E332A4" w:rsidRPr="0025505F" w:rsidRDefault="00E332A4" w:rsidP="00E332A4">
            <w:pPr>
              <w:ind w:right="-108"/>
              <w:rPr>
                <w:bCs/>
                <w:sz w:val="24"/>
                <w:szCs w:val="24"/>
              </w:rPr>
            </w:pPr>
            <w:r w:rsidRPr="0025505F">
              <w:rPr>
                <w:bCs/>
                <w:sz w:val="24"/>
                <w:szCs w:val="24"/>
              </w:rPr>
              <w:t>202 19999 04 0000 150</w:t>
            </w:r>
          </w:p>
        </w:tc>
        <w:tc>
          <w:tcPr>
            <w:tcW w:w="5811" w:type="dxa"/>
          </w:tcPr>
          <w:p w14:paraId="04817D16" w14:textId="24BDED74" w:rsidR="00E332A4" w:rsidRPr="00543BD3" w:rsidRDefault="00E332A4" w:rsidP="00E332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D3"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городских округов</w:t>
            </w:r>
          </w:p>
        </w:tc>
      </w:tr>
      <w:tr w:rsidR="00E332A4" w:rsidRPr="00543BD3" w14:paraId="4B7265A4" w14:textId="77777777" w:rsidTr="00C6035B">
        <w:tc>
          <w:tcPr>
            <w:tcW w:w="851" w:type="dxa"/>
          </w:tcPr>
          <w:p w14:paraId="36A38A02" w14:textId="27720BFB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1.5</w:t>
            </w:r>
            <w:r w:rsidR="003E0FF2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AF23F5A" w14:textId="59ADA5DA" w:rsidR="00E332A4" w:rsidRPr="00990FD2" w:rsidRDefault="00E332A4" w:rsidP="00E332A4">
            <w:pPr>
              <w:jc w:val="center"/>
              <w:rPr>
                <w:sz w:val="24"/>
                <w:szCs w:val="24"/>
                <w:lang w:val="en-US"/>
              </w:rPr>
            </w:pPr>
            <w:r w:rsidRPr="00990FD2">
              <w:rPr>
                <w:sz w:val="24"/>
                <w:szCs w:val="24"/>
                <w:lang w:val="en-US"/>
              </w:rPr>
              <w:t>023</w:t>
            </w:r>
          </w:p>
        </w:tc>
        <w:tc>
          <w:tcPr>
            <w:tcW w:w="2693" w:type="dxa"/>
          </w:tcPr>
          <w:p w14:paraId="7A752440" w14:textId="18AB6401" w:rsidR="00E332A4" w:rsidRPr="0025505F" w:rsidRDefault="00E332A4" w:rsidP="00E332A4">
            <w:pPr>
              <w:ind w:right="-108"/>
              <w:rPr>
                <w:sz w:val="24"/>
                <w:szCs w:val="24"/>
                <w:lang w:val="en-US"/>
              </w:rPr>
            </w:pPr>
            <w:r w:rsidRPr="0025505F">
              <w:rPr>
                <w:bCs/>
                <w:sz w:val="24"/>
                <w:szCs w:val="24"/>
                <w:lang w:val="en-US"/>
              </w:rPr>
              <w:t>202 19999 04 000</w:t>
            </w:r>
            <w:r w:rsidRPr="0025505F">
              <w:rPr>
                <w:bCs/>
                <w:sz w:val="24"/>
                <w:szCs w:val="24"/>
              </w:rPr>
              <w:t>1</w:t>
            </w:r>
            <w:r w:rsidRPr="0025505F">
              <w:rPr>
                <w:bCs/>
                <w:sz w:val="24"/>
                <w:szCs w:val="24"/>
                <w:lang w:val="en-US"/>
              </w:rPr>
              <w:t xml:space="preserve"> 150</w:t>
            </w:r>
          </w:p>
        </w:tc>
        <w:tc>
          <w:tcPr>
            <w:tcW w:w="5811" w:type="dxa"/>
          </w:tcPr>
          <w:p w14:paraId="7AFCB32B" w14:textId="3D5056A7" w:rsidR="00E332A4" w:rsidRPr="00543BD3" w:rsidRDefault="00E332A4" w:rsidP="00E332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D3"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городских округов</w:t>
            </w:r>
          </w:p>
        </w:tc>
      </w:tr>
      <w:tr w:rsidR="00E332A4" w:rsidRPr="00543BD3" w14:paraId="373FCE53" w14:textId="77777777" w:rsidTr="00C6035B">
        <w:tc>
          <w:tcPr>
            <w:tcW w:w="851" w:type="dxa"/>
          </w:tcPr>
          <w:p w14:paraId="3BEF121B" w14:textId="568BFA52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1.5</w:t>
            </w:r>
            <w:r w:rsidR="003E0FF2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D96793D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70B5F46C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202 25497 04 0000 150</w:t>
            </w:r>
          </w:p>
          <w:p w14:paraId="0F6EB638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255133E0" w14:textId="77777777" w:rsidR="00E332A4" w:rsidRPr="00543BD3" w:rsidRDefault="00E332A4" w:rsidP="00E332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D3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E332A4" w:rsidRPr="00543BD3" w14:paraId="6225E787" w14:textId="77777777" w:rsidTr="00C6035B">
        <w:tc>
          <w:tcPr>
            <w:tcW w:w="851" w:type="dxa"/>
          </w:tcPr>
          <w:p w14:paraId="4D3A9354" w14:textId="018FE08B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1.5</w:t>
            </w:r>
            <w:r w:rsidR="003E0FF2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5B32D987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48CFF772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202 29999 04 0000 150</w:t>
            </w:r>
          </w:p>
        </w:tc>
        <w:tc>
          <w:tcPr>
            <w:tcW w:w="5811" w:type="dxa"/>
          </w:tcPr>
          <w:p w14:paraId="6D549D5D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E332A4" w:rsidRPr="00543BD3" w14:paraId="3E820CC4" w14:textId="77777777" w:rsidTr="00C6035B">
        <w:tc>
          <w:tcPr>
            <w:tcW w:w="851" w:type="dxa"/>
          </w:tcPr>
          <w:p w14:paraId="633011DD" w14:textId="4E4475D8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3E0FF2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462A33BC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5C0F9514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202 30024 04 0000 150</w:t>
            </w:r>
          </w:p>
        </w:tc>
        <w:tc>
          <w:tcPr>
            <w:tcW w:w="5811" w:type="dxa"/>
          </w:tcPr>
          <w:p w14:paraId="5CD6FBAD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E332A4" w:rsidRPr="00543BD3" w14:paraId="578A3628" w14:textId="77777777" w:rsidTr="00C6035B">
        <w:tc>
          <w:tcPr>
            <w:tcW w:w="851" w:type="dxa"/>
          </w:tcPr>
          <w:p w14:paraId="1E308AC8" w14:textId="79F3FD7F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C50B6E">
              <w:rPr>
                <w:sz w:val="24"/>
                <w:szCs w:val="24"/>
              </w:rPr>
              <w:t>6</w:t>
            </w:r>
            <w:r w:rsidR="003E0FF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748CA63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4E89067D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202 35082 04 0000 150</w:t>
            </w:r>
          </w:p>
          <w:p w14:paraId="79CAD108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74C2281F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E332A4" w:rsidRPr="00543BD3" w14:paraId="2E364844" w14:textId="77777777" w:rsidTr="00C6035B">
        <w:tc>
          <w:tcPr>
            <w:tcW w:w="851" w:type="dxa"/>
          </w:tcPr>
          <w:p w14:paraId="5ECB3EEB" w14:textId="5CD441F0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  <w:r w:rsidR="003E0FF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639B7F4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5F52EBC6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202 35120 04 0000 150</w:t>
            </w:r>
          </w:p>
        </w:tc>
        <w:tc>
          <w:tcPr>
            <w:tcW w:w="5811" w:type="dxa"/>
          </w:tcPr>
          <w:p w14:paraId="0B2BE67F" w14:textId="42EB3AB8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E332A4" w:rsidRPr="00543BD3" w14:paraId="57C43BE5" w14:textId="77777777" w:rsidTr="00C6035B">
        <w:tc>
          <w:tcPr>
            <w:tcW w:w="851" w:type="dxa"/>
          </w:tcPr>
          <w:p w14:paraId="1A39C3E5" w14:textId="549E443C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  <w:r w:rsidR="003E0FF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51CD500" w14:textId="67BF9E32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2E242C4E" w14:textId="3A318738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202 36900 04 0000 150</w:t>
            </w:r>
          </w:p>
        </w:tc>
        <w:tc>
          <w:tcPr>
            <w:tcW w:w="5811" w:type="dxa"/>
          </w:tcPr>
          <w:p w14:paraId="3CC474DE" w14:textId="51336BBD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</w:tr>
      <w:tr w:rsidR="00E332A4" w:rsidRPr="00543BD3" w14:paraId="407BFCDF" w14:textId="77777777" w:rsidTr="00C6035B">
        <w:tc>
          <w:tcPr>
            <w:tcW w:w="851" w:type="dxa"/>
          </w:tcPr>
          <w:p w14:paraId="737F2008" w14:textId="353C14F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1.6</w:t>
            </w:r>
            <w:r w:rsidR="003E0FF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EFCD01C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73C8B017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202 39999 04 0000 150</w:t>
            </w:r>
          </w:p>
        </w:tc>
        <w:tc>
          <w:tcPr>
            <w:tcW w:w="5811" w:type="dxa"/>
          </w:tcPr>
          <w:p w14:paraId="75184E2D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субвенции бюджетам городских округов</w:t>
            </w:r>
          </w:p>
        </w:tc>
      </w:tr>
      <w:tr w:rsidR="00E332A4" w:rsidRPr="00543BD3" w14:paraId="03BFFE46" w14:textId="77777777" w:rsidTr="00C6035B">
        <w:tc>
          <w:tcPr>
            <w:tcW w:w="851" w:type="dxa"/>
          </w:tcPr>
          <w:p w14:paraId="334C0C43" w14:textId="738DEBC6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1.6</w:t>
            </w:r>
            <w:r w:rsidR="003E0FF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77F2F19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353E93DF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202 49999 04 0000 150</w:t>
            </w:r>
          </w:p>
        </w:tc>
        <w:tc>
          <w:tcPr>
            <w:tcW w:w="5811" w:type="dxa"/>
          </w:tcPr>
          <w:p w14:paraId="3CBB97EC" w14:textId="55388A5F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E332A4" w:rsidRPr="00543BD3" w14:paraId="0F071B3C" w14:textId="77777777" w:rsidTr="00C6035B">
        <w:tc>
          <w:tcPr>
            <w:tcW w:w="851" w:type="dxa"/>
          </w:tcPr>
          <w:p w14:paraId="778A661E" w14:textId="20FEF774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1.6</w:t>
            </w:r>
            <w:r w:rsidR="003E0FF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37C90ED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2CD089AC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204 04099 04 0000 150</w:t>
            </w:r>
          </w:p>
        </w:tc>
        <w:tc>
          <w:tcPr>
            <w:tcW w:w="5811" w:type="dxa"/>
          </w:tcPr>
          <w:p w14:paraId="573E6074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E332A4" w:rsidRPr="00543BD3" w14:paraId="4B6FDBED" w14:textId="77777777" w:rsidTr="00C6035B">
        <w:tc>
          <w:tcPr>
            <w:tcW w:w="851" w:type="dxa"/>
          </w:tcPr>
          <w:p w14:paraId="28D83237" w14:textId="22C947F1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1.6</w:t>
            </w:r>
            <w:r w:rsidR="003E0FF2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090B2CD8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0CC40B2D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218 04010 04 0000 150</w:t>
            </w:r>
          </w:p>
        </w:tc>
        <w:tc>
          <w:tcPr>
            <w:tcW w:w="5811" w:type="dxa"/>
          </w:tcPr>
          <w:p w14:paraId="57ED735F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E332A4" w:rsidRPr="00543BD3" w14:paraId="480F021A" w14:textId="77777777" w:rsidTr="00C6035B">
        <w:tc>
          <w:tcPr>
            <w:tcW w:w="851" w:type="dxa"/>
          </w:tcPr>
          <w:p w14:paraId="1D54F9D4" w14:textId="20686601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1.6</w:t>
            </w:r>
            <w:r w:rsidR="003E0FF2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000EE9D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1ECEEA82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219 25497 04 0000 150</w:t>
            </w:r>
          </w:p>
        </w:tc>
        <w:tc>
          <w:tcPr>
            <w:tcW w:w="5811" w:type="dxa"/>
          </w:tcPr>
          <w:p w14:paraId="03073F2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Возврат остатков субсидий на реализацию мероприятий по обеспечению жильем молодых семей из бюджетов городских округов</w:t>
            </w:r>
          </w:p>
        </w:tc>
      </w:tr>
      <w:tr w:rsidR="00E332A4" w:rsidRPr="00543BD3" w14:paraId="3097DC98" w14:textId="77777777" w:rsidTr="00C6035B">
        <w:tc>
          <w:tcPr>
            <w:tcW w:w="851" w:type="dxa"/>
          </w:tcPr>
          <w:p w14:paraId="0641ED28" w14:textId="3F01B95D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 w:rsidR="003E0FF2"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2A33D499" w14:textId="43A0DD00" w:rsidR="00E332A4" w:rsidRPr="00543BD3" w:rsidRDefault="00E332A4" w:rsidP="00E332A4">
            <w:pPr>
              <w:jc w:val="center"/>
              <w:rPr>
                <w:sz w:val="24"/>
                <w:szCs w:val="24"/>
                <w:lang w:val="en-US"/>
              </w:rPr>
            </w:pPr>
            <w:r w:rsidRPr="00543BD3">
              <w:rPr>
                <w:sz w:val="24"/>
                <w:szCs w:val="24"/>
                <w:lang w:val="en-US"/>
              </w:rPr>
              <w:t>023</w:t>
            </w:r>
          </w:p>
        </w:tc>
        <w:tc>
          <w:tcPr>
            <w:tcW w:w="2693" w:type="dxa"/>
          </w:tcPr>
          <w:p w14:paraId="216FCCD9" w14:textId="26ABE8BB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219 35082 04 0000 150</w:t>
            </w:r>
          </w:p>
        </w:tc>
        <w:tc>
          <w:tcPr>
            <w:tcW w:w="5811" w:type="dxa"/>
          </w:tcPr>
          <w:p w14:paraId="59125D73" w14:textId="2A87FC3B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Возврат остатков субвенций на обеспечение детей-</w:t>
            </w:r>
            <w:r w:rsidRPr="00543BD3">
              <w:rPr>
                <w:sz w:val="24"/>
                <w:szCs w:val="24"/>
              </w:rPr>
              <w:lastRenderedPageBreak/>
              <w:t>сирот и детей, оставшихся без попечения родителей, лиц из числа детей-сирот и детей, оставшихся без попечения родителей, жилыми помещениями из бюджетов внутригородских муниципальных образований городов федерального значения</w:t>
            </w:r>
          </w:p>
        </w:tc>
      </w:tr>
      <w:tr w:rsidR="00E332A4" w:rsidRPr="00543BD3" w14:paraId="6E938AF3" w14:textId="77777777" w:rsidTr="00C6035B">
        <w:tc>
          <w:tcPr>
            <w:tcW w:w="851" w:type="dxa"/>
          </w:tcPr>
          <w:p w14:paraId="47B3590C" w14:textId="32DBAF5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1.</w:t>
            </w:r>
            <w:r w:rsidR="00C50B6E">
              <w:rPr>
                <w:sz w:val="24"/>
                <w:szCs w:val="24"/>
              </w:rPr>
              <w:t>7</w:t>
            </w:r>
            <w:r w:rsidR="003E0FF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66BEF23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35C1DA06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219 35120 04 0000 150</w:t>
            </w:r>
          </w:p>
        </w:tc>
        <w:tc>
          <w:tcPr>
            <w:tcW w:w="5811" w:type="dxa"/>
          </w:tcPr>
          <w:p w14:paraId="68D5D685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Возврат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городских округов</w:t>
            </w:r>
          </w:p>
        </w:tc>
      </w:tr>
      <w:tr w:rsidR="00E332A4" w:rsidRPr="00543BD3" w14:paraId="09CDF973" w14:textId="77777777" w:rsidTr="00C6035B">
        <w:tc>
          <w:tcPr>
            <w:tcW w:w="851" w:type="dxa"/>
          </w:tcPr>
          <w:p w14:paraId="2D4675ED" w14:textId="7A992893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7</w:t>
            </w:r>
            <w:r w:rsidR="003E0FF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326E370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05EFE71B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219 60010 04 0000 150</w:t>
            </w:r>
          </w:p>
        </w:tc>
        <w:tc>
          <w:tcPr>
            <w:tcW w:w="5811" w:type="dxa"/>
          </w:tcPr>
          <w:p w14:paraId="5F8198C0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B31C65" w:rsidRPr="00543BD3" w14:paraId="18117F51" w14:textId="77777777" w:rsidTr="00C6035B">
        <w:tc>
          <w:tcPr>
            <w:tcW w:w="851" w:type="dxa"/>
          </w:tcPr>
          <w:p w14:paraId="5F192855" w14:textId="3C5AC39A" w:rsidR="00B31C65" w:rsidRPr="00543BD3" w:rsidRDefault="00B31C65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1.73</w:t>
            </w:r>
          </w:p>
        </w:tc>
        <w:tc>
          <w:tcPr>
            <w:tcW w:w="851" w:type="dxa"/>
          </w:tcPr>
          <w:p w14:paraId="632D1C8B" w14:textId="395D4E80" w:rsidR="00B31C65" w:rsidRPr="00543BD3" w:rsidRDefault="00B31C65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54ACEE44" w14:textId="2BC0FFB0" w:rsidR="00B31C65" w:rsidRPr="0025505F" w:rsidRDefault="00B31C65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202 25555 04 0000 150</w:t>
            </w:r>
          </w:p>
        </w:tc>
        <w:tc>
          <w:tcPr>
            <w:tcW w:w="5811" w:type="dxa"/>
          </w:tcPr>
          <w:p w14:paraId="093D8484" w14:textId="09530418" w:rsidR="00B31C65" w:rsidRPr="00543BD3" w:rsidRDefault="00B31C65" w:rsidP="00E332A4">
            <w:pPr>
              <w:jc w:val="both"/>
              <w:rPr>
                <w:sz w:val="24"/>
                <w:szCs w:val="24"/>
              </w:rPr>
            </w:pPr>
            <w:r w:rsidRPr="00B31C65">
              <w:rPr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7D6875" w:rsidRPr="00543BD3" w14:paraId="44CF11E9" w14:textId="77777777" w:rsidTr="00C6035B">
        <w:tc>
          <w:tcPr>
            <w:tcW w:w="851" w:type="dxa"/>
          </w:tcPr>
          <w:p w14:paraId="5DE87D49" w14:textId="4058BEBA" w:rsidR="007D6875" w:rsidRDefault="007D6875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1.74</w:t>
            </w:r>
          </w:p>
        </w:tc>
        <w:tc>
          <w:tcPr>
            <w:tcW w:w="851" w:type="dxa"/>
          </w:tcPr>
          <w:p w14:paraId="3B1B4139" w14:textId="718D6B98" w:rsidR="007D6875" w:rsidRDefault="007D6875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1FA1EA2C" w14:textId="17E2213F" w:rsidR="007D6875" w:rsidRDefault="007D6875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111 09044 04 0002 120</w:t>
            </w:r>
          </w:p>
        </w:tc>
        <w:tc>
          <w:tcPr>
            <w:tcW w:w="5811" w:type="dxa"/>
          </w:tcPr>
          <w:p w14:paraId="21A151E2" w14:textId="227F83BF" w:rsidR="007D6875" w:rsidRPr="00B31C65" w:rsidRDefault="007D6875" w:rsidP="00E332A4">
            <w:pPr>
              <w:jc w:val="both"/>
              <w:rPr>
                <w:sz w:val="24"/>
                <w:szCs w:val="24"/>
              </w:rPr>
            </w:pPr>
            <w:r w:rsidRPr="007D6875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– оплата по договору коммерческого найма муниципального жилья</w:t>
            </w:r>
          </w:p>
        </w:tc>
      </w:tr>
      <w:tr w:rsidR="00DF60D0" w:rsidRPr="00543BD3" w14:paraId="4AB8185D" w14:textId="77777777" w:rsidTr="00C6035B">
        <w:tc>
          <w:tcPr>
            <w:tcW w:w="851" w:type="dxa"/>
          </w:tcPr>
          <w:p w14:paraId="3CF0F2E0" w14:textId="6E46CB0B" w:rsidR="00DF60D0" w:rsidRDefault="00DF60D0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1.75</w:t>
            </w:r>
          </w:p>
        </w:tc>
        <w:tc>
          <w:tcPr>
            <w:tcW w:w="851" w:type="dxa"/>
          </w:tcPr>
          <w:p w14:paraId="02A26268" w14:textId="6B8A0B8D" w:rsidR="00DF60D0" w:rsidRDefault="00DF60D0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2AA5D9E5" w14:textId="2DFBCB7F" w:rsidR="00DF60D0" w:rsidRDefault="00DF60D0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  <w:r w:rsidRPr="006F07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07090</w:t>
            </w:r>
            <w:r w:rsidRPr="006F0781">
              <w:rPr>
                <w:sz w:val="24"/>
                <w:szCs w:val="24"/>
              </w:rPr>
              <w:t xml:space="preserve"> 04 000</w:t>
            </w:r>
            <w:r>
              <w:rPr>
                <w:sz w:val="24"/>
                <w:szCs w:val="24"/>
              </w:rPr>
              <w:t>7</w:t>
            </w:r>
            <w:r w:rsidRPr="006F0781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4</w:t>
            </w:r>
            <w:r w:rsidRPr="006F0781">
              <w:rPr>
                <w:sz w:val="24"/>
                <w:szCs w:val="24"/>
              </w:rPr>
              <w:t>0</w:t>
            </w:r>
          </w:p>
        </w:tc>
        <w:tc>
          <w:tcPr>
            <w:tcW w:w="5811" w:type="dxa"/>
          </w:tcPr>
          <w:p w14:paraId="37A4DCD1" w14:textId="4044E50B" w:rsidR="00DF60D0" w:rsidRPr="007D6875" w:rsidRDefault="00DF60D0" w:rsidP="00E332A4">
            <w:pPr>
              <w:jc w:val="both"/>
              <w:rPr>
                <w:sz w:val="24"/>
                <w:szCs w:val="24"/>
              </w:rPr>
            </w:pPr>
            <w:r w:rsidRPr="00DF60D0">
              <w:rPr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– пени по договорам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DF60D0" w:rsidRPr="00543BD3" w14:paraId="1A0C6A6D" w14:textId="77777777" w:rsidTr="00C6035B">
        <w:tc>
          <w:tcPr>
            <w:tcW w:w="851" w:type="dxa"/>
          </w:tcPr>
          <w:p w14:paraId="69A7FCC8" w14:textId="597E4A55" w:rsidR="00DF60D0" w:rsidRDefault="00DF60D0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1.76</w:t>
            </w:r>
          </w:p>
        </w:tc>
        <w:tc>
          <w:tcPr>
            <w:tcW w:w="851" w:type="dxa"/>
          </w:tcPr>
          <w:p w14:paraId="6C997B7D" w14:textId="401DD911" w:rsidR="00DF60D0" w:rsidRDefault="00DF60D0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57236DC2" w14:textId="3CF9B91E" w:rsidR="00DF60D0" w:rsidRDefault="00DF60D0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  <w:r w:rsidRPr="006F07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07090</w:t>
            </w:r>
            <w:r w:rsidRPr="006F0781">
              <w:rPr>
                <w:sz w:val="24"/>
                <w:szCs w:val="24"/>
              </w:rPr>
              <w:t xml:space="preserve"> 04 000</w:t>
            </w:r>
            <w:r>
              <w:rPr>
                <w:sz w:val="24"/>
                <w:szCs w:val="24"/>
              </w:rPr>
              <w:t>8</w:t>
            </w:r>
            <w:r w:rsidRPr="006F0781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4</w:t>
            </w:r>
            <w:r w:rsidRPr="006F0781">
              <w:rPr>
                <w:sz w:val="24"/>
                <w:szCs w:val="24"/>
              </w:rPr>
              <w:t>0</w:t>
            </w:r>
          </w:p>
        </w:tc>
        <w:tc>
          <w:tcPr>
            <w:tcW w:w="5811" w:type="dxa"/>
          </w:tcPr>
          <w:p w14:paraId="0536955B" w14:textId="2CB817AF" w:rsidR="00DF60D0" w:rsidRPr="007D6875" w:rsidRDefault="00DF60D0" w:rsidP="00E332A4">
            <w:pPr>
              <w:jc w:val="both"/>
              <w:rPr>
                <w:sz w:val="24"/>
                <w:szCs w:val="24"/>
              </w:rPr>
            </w:pPr>
            <w:r w:rsidRPr="00DF60D0">
              <w:rPr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– пени по договорам за увеличение площади земельных участков, находящихся в частной собственности, в результате перераспределения,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2A4230" w:rsidRPr="00543BD3" w14:paraId="196AB5AE" w14:textId="77777777" w:rsidTr="00C6035B">
        <w:tc>
          <w:tcPr>
            <w:tcW w:w="851" w:type="dxa"/>
          </w:tcPr>
          <w:p w14:paraId="7CB257E9" w14:textId="00CB5936" w:rsidR="002A4230" w:rsidRDefault="002A4230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1.77</w:t>
            </w:r>
          </w:p>
        </w:tc>
        <w:tc>
          <w:tcPr>
            <w:tcW w:w="851" w:type="dxa"/>
          </w:tcPr>
          <w:p w14:paraId="60E389E4" w14:textId="128ACA27" w:rsidR="002A4230" w:rsidRDefault="002A4230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142DE099" w14:textId="14C29DC3" w:rsidR="002A4230" w:rsidRDefault="002A4230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207 04050 04 0001 150</w:t>
            </w:r>
          </w:p>
        </w:tc>
        <w:tc>
          <w:tcPr>
            <w:tcW w:w="5811" w:type="dxa"/>
          </w:tcPr>
          <w:p w14:paraId="3F0E0F38" w14:textId="4C2F84DC" w:rsidR="002A4230" w:rsidRPr="00DF60D0" w:rsidRDefault="002A4230" w:rsidP="00E332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городских округов – добровольные поступления и пожертвования от операторов кикшеринга</w:t>
            </w:r>
          </w:p>
        </w:tc>
      </w:tr>
      <w:tr w:rsidR="000B4BD4" w:rsidRPr="00543BD3" w14:paraId="66C201CD" w14:textId="77777777" w:rsidTr="00C6035B">
        <w:tc>
          <w:tcPr>
            <w:tcW w:w="851" w:type="dxa"/>
          </w:tcPr>
          <w:p w14:paraId="7D058B68" w14:textId="59F1CF26" w:rsidR="000B4BD4" w:rsidRDefault="000B4BD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1.78</w:t>
            </w:r>
          </w:p>
        </w:tc>
        <w:tc>
          <w:tcPr>
            <w:tcW w:w="851" w:type="dxa"/>
          </w:tcPr>
          <w:p w14:paraId="58C20480" w14:textId="0B846953" w:rsidR="000B4BD4" w:rsidRDefault="000B4BD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2693" w:type="dxa"/>
          </w:tcPr>
          <w:p w14:paraId="263375BF" w14:textId="06AC6813" w:rsidR="000B4BD4" w:rsidRDefault="000B4BD4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116 02020 02 0000 140</w:t>
            </w:r>
          </w:p>
        </w:tc>
        <w:tc>
          <w:tcPr>
            <w:tcW w:w="5811" w:type="dxa"/>
          </w:tcPr>
          <w:p w14:paraId="1F38F2A9" w14:textId="21E4B75D" w:rsidR="000B4BD4" w:rsidRDefault="000B4BD4" w:rsidP="00E332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E332A4" w:rsidRPr="00543BD3" w14:paraId="5B8979FA" w14:textId="77777777" w:rsidTr="00C6035B">
        <w:tc>
          <w:tcPr>
            <w:tcW w:w="851" w:type="dxa"/>
          </w:tcPr>
          <w:p w14:paraId="4CBD0110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14:paraId="09DEA532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030</w:t>
            </w:r>
          </w:p>
        </w:tc>
        <w:tc>
          <w:tcPr>
            <w:tcW w:w="8504" w:type="dxa"/>
            <w:gridSpan w:val="2"/>
          </w:tcPr>
          <w:p w14:paraId="3D743599" w14:textId="77777777" w:rsidR="00E332A4" w:rsidRPr="0025505F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25505F">
              <w:rPr>
                <w:b/>
                <w:bCs/>
                <w:sz w:val="24"/>
                <w:szCs w:val="24"/>
              </w:rPr>
              <w:t xml:space="preserve">Финансовое управление Администрации </w:t>
            </w:r>
          </w:p>
          <w:p w14:paraId="2E38FE88" w14:textId="77777777" w:rsidR="00E332A4" w:rsidRPr="0025505F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25505F">
              <w:rPr>
                <w:b/>
                <w:bCs/>
                <w:sz w:val="24"/>
                <w:szCs w:val="24"/>
              </w:rPr>
              <w:t xml:space="preserve"> Павлово-Посадского городского округа Московской области</w:t>
            </w:r>
          </w:p>
        </w:tc>
      </w:tr>
      <w:tr w:rsidR="00E332A4" w:rsidRPr="00543BD3" w14:paraId="23BD7772" w14:textId="77777777" w:rsidTr="00C6035B">
        <w:tc>
          <w:tcPr>
            <w:tcW w:w="851" w:type="dxa"/>
          </w:tcPr>
          <w:p w14:paraId="71521ECD" w14:textId="08FD0E4A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851" w:type="dxa"/>
          </w:tcPr>
          <w:p w14:paraId="7674A4D1" w14:textId="765E5901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2693" w:type="dxa"/>
          </w:tcPr>
          <w:p w14:paraId="73E3D9FD" w14:textId="473CE8E6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116 07010 04 0000 140</w:t>
            </w:r>
          </w:p>
        </w:tc>
        <w:tc>
          <w:tcPr>
            <w:tcW w:w="5811" w:type="dxa"/>
          </w:tcPr>
          <w:p w14:paraId="072EA6B1" w14:textId="4274A8E3" w:rsidR="00E332A4" w:rsidRPr="00453C07" w:rsidRDefault="00E332A4" w:rsidP="00E332A4">
            <w:pPr>
              <w:jc w:val="both"/>
              <w:rPr>
                <w:sz w:val="24"/>
                <w:szCs w:val="24"/>
              </w:rPr>
            </w:pPr>
            <w:r w:rsidRPr="00453C07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E332A4" w:rsidRPr="00543BD3" w14:paraId="76A0756C" w14:textId="77777777" w:rsidTr="00C6035B">
        <w:tc>
          <w:tcPr>
            <w:tcW w:w="851" w:type="dxa"/>
          </w:tcPr>
          <w:p w14:paraId="6CA4A97D" w14:textId="799146E0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851" w:type="dxa"/>
          </w:tcPr>
          <w:p w14:paraId="0407226A" w14:textId="1D44CE09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2693" w:type="dxa"/>
          </w:tcPr>
          <w:p w14:paraId="20BFF5AE" w14:textId="6CF94D70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116 07090 04 0004 140</w:t>
            </w:r>
          </w:p>
        </w:tc>
        <w:tc>
          <w:tcPr>
            <w:tcW w:w="5811" w:type="dxa"/>
          </w:tcPr>
          <w:p w14:paraId="7F40DE63" w14:textId="1344DB8F" w:rsidR="00E332A4" w:rsidRPr="00453C07" w:rsidRDefault="00E332A4" w:rsidP="00E332A4">
            <w:pPr>
              <w:jc w:val="both"/>
              <w:rPr>
                <w:sz w:val="24"/>
                <w:szCs w:val="24"/>
              </w:rPr>
            </w:pPr>
            <w:r w:rsidRPr="00453C07">
              <w:rPr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округа-нарушение срока предоставления документов в ПИК</w:t>
            </w:r>
          </w:p>
        </w:tc>
      </w:tr>
      <w:tr w:rsidR="00E332A4" w:rsidRPr="00543BD3" w14:paraId="7FA58667" w14:textId="77777777" w:rsidTr="00C6035B">
        <w:tc>
          <w:tcPr>
            <w:tcW w:w="851" w:type="dxa"/>
          </w:tcPr>
          <w:p w14:paraId="44194C1A" w14:textId="765AEA5A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9896AF2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030</w:t>
            </w:r>
          </w:p>
        </w:tc>
        <w:tc>
          <w:tcPr>
            <w:tcW w:w="2693" w:type="dxa"/>
          </w:tcPr>
          <w:p w14:paraId="47D8962A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117 01040 04 0000 180</w:t>
            </w:r>
          </w:p>
        </w:tc>
        <w:tc>
          <w:tcPr>
            <w:tcW w:w="5811" w:type="dxa"/>
          </w:tcPr>
          <w:p w14:paraId="5B059156" w14:textId="46BBDD8E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332A4" w:rsidRPr="00543BD3" w14:paraId="59AB6114" w14:textId="77777777" w:rsidTr="00C6035B">
        <w:tc>
          <w:tcPr>
            <w:tcW w:w="851" w:type="dxa"/>
          </w:tcPr>
          <w:p w14:paraId="0C22086B" w14:textId="00A579FC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0A9B309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030</w:t>
            </w:r>
          </w:p>
        </w:tc>
        <w:tc>
          <w:tcPr>
            <w:tcW w:w="2693" w:type="dxa"/>
          </w:tcPr>
          <w:p w14:paraId="594622A8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208 04000 04 0000 150</w:t>
            </w:r>
          </w:p>
        </w:tc>
        <w:tc>
          <w:tcPr>
            <w:tcW w:w="5811" w:type="dxa"/>
          </w:tcPr>
          <w:p w14:paraId="72AC5E52" w14:textId="302F78F6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332A4" w:rsidRPr="00543BD3" w14:paraId="1C7728C6" w14:textId="77777777" w:rsidTr="00C6035B">
        <w:tc>
          <w:tcPr>
            <w:tcW w:w="851" w:type="dxa"/>
          </w:tcPr>
          <w:p w14:paraId="1EB82EAF" w14:textId="6B1D6D12" w:rsidR="00E332A4" w:rsidRPr="00543BD3" w:rsidRDefault="00E332A4" w:rsidP="00E332A4">
            <w:pPr>
              <w:ind w:right="-108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AE3B110" w14:textId="77777777" w:rsidR="00E332A4" w:rsidRPr="00543BD3" w:rsidRDefault="00E332A4" w:rsidP="00E332A4">
            <w:pPr>
              <w:ind w:right="-108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030</w:t>
            </w:r>
          </w:p>
        </w:tc>
        <w:tc>
          <w:tcPr>
            <w:tcW w:w="2693" w:type="dxa"/>
          </w:tcPr>
          <w:p w14:paraId="2C0C8336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208 10000 04 0000 150</w:t>
            </w:r>
          </w:p>
        </w:tc>
        <w:tc>
          <w:tcPr>
            <w:tcW w:w="5811" w:type="dxa"/>
          </w:tcPr>
          <w:p w14:paraId="771284A2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Перечисления из бюджетов городских округов (в бюджеты городских округов) для осуществления взыскания </w:t>
            </w:r>
          </w:p>
        </w:tc>
      </w:tr>
      <w:tr w:rsidR="00E332A4" w:rsidRPr="00543BD3" w14:paraId="412D315F" w14:textId="77777777" w:rsidTr="00C6035B">
        <w:tc>
          <w:tcPr>
            <w:tcW w:w="851" w:type="dxa"/>
          </w:tcPr>
          <w:p w14:paraId="2263F964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14:paraId="7063336A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040</w:t>
            </w:r>
          </w:p>
        </w:tc>
        <w:tc>
          <w:tcPr>
            <w:tcW w:w="8504" w:type="dxa"/>
            <w:gridSpan w:val="2"/>
          </w:tcPr>
          <w:p w14:paraId="28B84B4A" w14:textId="77777777" w:rsidR="00E332A4" w:rsidRPr="0025505F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25505F">
              <w:rPr>
                <w:b/>
                <w:bCs/>
                <w:sz w:val="24"/>
                <w:szCs w:val="24"/>
              </w:rPr>
              <w:t>Контрольно-счетная палата Павлово-Посадского городского округа Московской области</w:t>
            </w:r>
          </w:p>
        </w:tc>
      </w:tr>
      <w:tr w:rsidR="00E332A4" w:rsidRPr="00543BD3" w14:paraId="730B291B" w14:textId="77777777" w:rsidTr="00C6035B">
        <w:tc>
          <w:tcPr>
            <w:tcW w:w="851" w:type="dxa"/>
          </w:tcPr>
          <w:p w14:paraId="7DCBDB08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3.1</w:t>
            </w:r>
          </w:p>
        </w:tc>
        <w:tc>
          <w:tcPr>
            <w:tcW w:w="851" w:type="dxa"/>
          </w:tcPr>
          <w:p w14:paraId="109EB3BA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040</w:t>
            </w:r>
          </w:p>
        </w:tc>
        <w:tc>
          <w:tcPr>
            <w:tcW w:w="2693" w:type="dxa"/>
          </w:tcPr>
          <w:p w14:paraId="336196C0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116 01154 01 0000 140</w:t>
            </w:r>
          </w:p>
        </w:tc>
        <w:tc>
          <w:tcPr>
            <w:tcW w:w="5811" w:type="dxa"/>
          </w:tcPr>
          <w:p w14:paraId="41E115B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0" w:history="1">
              <w:r w:rsidRPr="00543BD3">
                <w:rPr>
                  <w:sz w:val="24"/>
                  <w:szCs w:val="24"/>
                </w:rPr>
                <w:t>Главой 15</w:t>
              </w:r>
            </w:hyperlink>
            <w:r w:rsidRPr="00543BD3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1" w:history="1">
              <w:r w:rsidRPr="00543BD3">
                <w:rPr>
                  <w:sz w:val="24"/>
                  <w:szCs w:val="24"/>
                </w:rPr>
                <w:t>пункте 6 статьи 46</w:t>
              </w:r>
            </w:hyperlink>
            <w:r w:rsidRPr="00543BD3">
              <w:rPr>
                <w:sz w:val="24"/>
                <w:szCs w:val="24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E332A4" w:rsidRPr="00543BD3" w14:paraId="3AC9CBC6" w14:textId="77777777" w:rsidTr="00C6035B">
        <w:tc>
          <w:tcPr>
            <w:tcW w:w="851" w:type="dxa"/>
          </w:tcPr>
          <w:p w14:paraId="0E34D4EB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3.2</w:t>
            </w:r>
          </w:p>
        </w:tc>
        <w:tc>
          <w:tcPr>
            <w:tcW w:w="851" w:type="dxa"/>
          </w:tcPr>
          <w:p w14:paraId="1BD8E243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040</w:t>
            </w:r>
          </w:p>
        </w:tc>
        <w:tc>
          <w:tcPr>
            <w:tcW w:w="2693" w:type="dxa"/>
          </w:tcPr>
          <w:p w14:paraId="6A6CE23A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116 01157 01 0000 140</w:t>
            </w:r>
          </w:p>
        </w:tc>
        <w:tc>
          <w:tcPr>
            <w:tcW w:w="5811" w:type="dxa"/>
          </w:tcPr>
          <w:p w14:paraId="6E2FCC9E" w14:textId="06E7EBE4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2" w:history="1">
              <w:r w:rsidRPr="00543BD3">
                <w:rPr>
                  <w:sz w:val="24"/>
                  <w:szCs w:val="24"/>
                </w:rPr>
                <w:t>Главой 15</w:t>
              </w:r>
            </w:hyperlink>
            <w:r w:rsidRPr="00543BD3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</w:t>
            </w:r>
            <w:r w:rsidRPr="00543BD3">
              <w:rPr>
                <w:sz w:val="24"/>
                <w:szCs w:val="24"/>
              </w:rPr>
              <w:lastRenderedPageBreak/>
              <w:t>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E332A4" w:rsidRPr="00543BD3" w14:paraId="4E7A44DC" w14:textId="77777777" w:rsidTr="00C6035B">
        <w:tc>
          <w:tcPr>
            <w:tcW w:w="851" w:type="dxa"/>
          </w:tcPr>
          <w:p w14:paraId="6A9B46DD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851" w:type="dxa"/>
          </w:tcPr>
          <w:p w14:paraId="61FA879E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040</w:t>
            </w:r>
          </w:p>
        </w:tc>
        <w:tc>
          <w:tcPr>
            <w:tcW w:w="2693" w:type="dxa"/>
          </w:tcPr>
          <w:p w14:paraId="6331917D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117 01040 04 0000 180</w:t>
            </w:r>
          </w:p>
        </w:tc>
        <w:tc>
          <w:tcPr>
            <w:tcW w:w="5811" w:type="dxa"/>
          </w:tcPr>
          <w:p w14:paraId="7FA7411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332A4" w:rsidRPr="00543BD3" w14:paraId="6CA9AEDC" w14:textId="77777777" w:rsidTr="00C6035B">
        <w:tc>
          <w:tcPr>
            <w:tcW w:w="851" w:type="dxa"/>
          </w:tcPr>
          <w:p w14:paraId="43B09CD7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sz w:val="24"/>
                <w:szCs w:val="24"/>
              </w:rPr>
            </w:pPr>
            <w:r w:rsidRPr="00543BD3">
              <w:rPr>
                <w:b/>
                <w:iCs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14:paraId="697DB3A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sz w:val="24"/>
                <w:szCs w:val="24"/>
              </w:rPr>
            </w:pPr>
            <w:r w:rsidRPr="00543BD3">
              <w:rPr>
                <w:b/>
                <w:iCs/>
                <w:sz w:val="24"/>
                <w:szCs w:val="24"/>
              </w:rPr>
              <w:t>050</w:t>
            </w:r>
          </w:p>
        </w:tc>
        <w:tc>
          <w:tcPr>
            <w:tcW w:w="8504" w:type="dxa"/>
            <w:gridSpan w:val="2"/>
          </w:tcPr>
          <w:p w14:paraId="1662F04E" w14:textId="77777777" w:rsidR="00E332A4" w:rsidRPr="0025505F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sz w:val="24"/>
                <w:szCs w:val="24"/>
              </w:rPr>
            </w:pPr>
            <w:r w:rsidRPr="0025505F">
              <w:rPr>
                <w:b/>
                <w:iCs/>
                <w:sz w:val="24"/>
                <w:szCs w:val="24"/>
              </w:rPr>
              <w:t xml:space="preserve">Управление образования Администрации </w:t>
            </w:r>
            <w:r w:rsidRPr="0025505F">
              <w:rPr>
                <w:b/>
                <w:bCs/>
                <w:sz w:val="24"/>
                <w:szCs w:val="24"/>
              </w:rPr>
              <w:t>Павлово-Посадского городского округа</w:t>
            </w:r>
            <w:r w:rsidRPr="0025505F">
              <w:rPr>
                <w:b/>
                <w:iCs/>
                <w:sz w:val="24"/>
                <w:szCs w:val="24"/>
              </w:rPr>
              <w:t xml:space="preserve"> Московской области</w:t>
            </w:r>
          </w:p>
        </w:tc>
      </w:tr>
      <w:tr w:rsidR="00E332A4" w:rsidRPr="00543BD3" w14:paraId="61C735FE" w14:textId="77777777" w:rsidTr="00C6035B">
        <w:tc>
          <w:tcPr>
            <w:tcW w:w="851" w:type="dxa"/>
          </w:tcPr>
          <w:p w14:paraId="44A6158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4.1</w:t>
            </w:r>
          </w:p>
        </w:tc>
        <w:tc>
          <w:tcPr>
            <w:tcW w:w="851" w:type="dxa"/>
          </w:tcPr>
          <w:p w14:paraId="32957DC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2C0797BC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113 01994 04 0001 130</w:t>
            </w:r>
          </w:p>
        </w:tc>
        <w:tc>
          <w:tcPr>
            <w:tcW w:w="5811" w:type="dxa"/>
          </w:tcPr>
          <w:p w14:paraId="3A54C99C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E332A4" w:rsidRPr="00543BD3" w14:paraId="38C7A409" w14:textId="77777777" w:rsidTr="00C6035B">
        <w:tc>
          <w:tcPr>
            <w:tcW w:w="851" w:type="dxa"/>
          </w:tcPr>
          <w:p w14:paraId="326F46B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4.2</w:t>
            </w:r>
          </w:p>
        </w:tc>
        <w:tc>
          <w:tcPr>
            <w:tcW w:w="851" w:type="dxa"/>
          </w:tcPr>
          <w:p w14:paraId="71F7999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42CD0768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113 02994 04 0001 130</w:t>
            </w:r>
          </w:p>
        </w:tc>
        <w:tc>
          <w:tcPr>
            <w:tcW w:w="5811" w:type="dxa"/>
          </w:tcPr>
          <w:p w14:paraId="4EA205DC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E332A4" w:rsidRPr="00543BD3" w14:paraId="4FCDAF54" w14:textId="77777777" w:rsidTr="00C6035B">
        <w:tc>
          <w:tcPr>
            <w:tcW w:w="851" w:type="dxa"/>
          </w:tcPr>
          <w:p w14:paraId="0B401FEB" w14:textId="084C87B8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</w:t>
            </w:r>
            <w:r w:rsidR="00594D2C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615303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65E8AB5D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116 07010 04 0000 140</w:t>
            </w:r>
          </w:p>
        </w:tc>
        <w:tc>
          <w:tcPr>
            <w:tcW w:w="5811" w:type="dxa"/>
          </w:tcPr>
          <w:p w14:paraId="2A02FDC1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E332A4" w:rsidRPr="00543BD3" w14:paraId="13196B6E" w14:textId="77777777" w:rsidTr="00C6035B">
        <w:tc>
          <w:tcPr>
            <w:tcW w:w="851" w:type="dxa"/>
          </w:tcPr>
          <w:p w14:paraId="20CBF7AB" w14:textId="2D55E5B1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</w:t>
            </w:r>
            <w:r w:rsidR="00594D2C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BE91FE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4979D761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116 07090 04 0004 140</w:t>
            </w:r>
          </w:p>
        </w:tc>
        <w:tc>
          <w:tcPr>
            <w:tcW w:w="5811" w:type="dxa"/>
          </w:tcPr>
          <w:p w14:paraId="624884BF" w14:textId="77777777" w:rsidR="00E332A4" w:rsidRPr="00543BD3" w:rsidRDefault="00E332A4" w:rsidP="00E332A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43BD3">
              <w:rPr>
                <w:sz w:val="24"/>
                <w:szCs w:val="24"/>
                <w:shd w:val="clear" w:color="auto" w:fill="FFFFFF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округа-нарушение срока предоставления документов в ПИК</w:t>
            </w:r>
          </w:p>
        </w:tc>
      </w:tr>
      <w:tr w:rsidR="00E332A4" w:rsidRPr="00543BD3" w14:paraId="65F265F2" w14:textId="77777777" w:rsidTr="00C6035B">
        <w:tc>
          <w:tcPr>
            <w:tcW w:w="851" w:type="dxa"/>
          </w:tcPr>
          <w:p w14:paraId="513B1ED8" w14:textId="29E91461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</w:t>
            </w:r>
            <w:r w:rsidR="00594D2C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41B340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02A828DF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116 10100 04 0000 140</w:t>
            </w:r>
          </w:p>
        </w:tc>
        <w:tc>
          <w:tcPr>
            <w:tcW w:w="5811" w:type="dxa"/>
          </w:tcPr>
          <w:p w14:paraId="0834A032" w14:textId="4CDF4245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E332A4" w:rsidRPr="00543BD3" w14:paraId="19305AC4" w14:textId="77777777" w:rsidTr="00C6035B">
        <w:tc>
          <w:tcPr>
            <w:tcW w:w="851" w:type="dxa"/>
          </w:tcPr>
          <w:p w14:paraId="1F3DE633" w14:textId="68E76510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</w:t>
            </w:r>
            <w:r w:rsidR="00594D2C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4B4EF4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4C4CF600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117 01040 04 0000 180</w:t>
            </w:r>
          </w:p>
        </w:tc>
        <w:tc>
          <w:tcPr>
            <w:tcW w:w="5811" w:type="dxa"/>
          </w:tcPr>
          <w:p w14:paraId="3F862B1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332A4" w:rsidRPr="00543BD3" w14:paraId="64C565C3" w14:textId="77777777" w:rsidTr="00C6035B">
        <w:tc>
          <w:tcPr>
            <w:tcW w:w="851" w:type="dxa"/>
          </w:tcPr>
          <w:p w14:paraId="6F16CE44" w14:textId="42237E83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</w:t>
            </w:r>
            <w:r w:rsidR="00594D2C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8F4085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24F061A6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117 05040 04 0001 180</w:t>
            </w:r>
          </w:p>
        </w:tc>
        <w:tc>
          <w:tcPr>
            <w:tcW w:w="5811" w:type="dxa"/>
          </w:tcPr>
          <w:p w14:paraId="34DEDCB2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неналоговые доходы бюджетов городских округов-иные</w:t>
            </w:r>
          </w:p>
        </w:tc>
      </w:tr>
      <w:tr w:rsidR="00E332A4" w:rsidRPr="00543BD3" w14:paraId="3EF81A03" w14:textId="77777777" w:rsidTr="00C6035B">
        <w:tc>
          <w:tcPr>
            <w:tcW w:w="851" w:type="dxa"/>
          </w:tcPr>
          <w:p w14:paraId="59EE405E" w14:textId="6B0D3645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</w:t>
            </w:r>
            <w:r w:rsidR="00594D2C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4282C7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343EB4A9" w14:textId="77777777" w:rsidR="00E332A4" w:rsidRPr="0025505F" w:rsidRDefault="00E332A4" w:rsidP="00E332A4">
            <w:pPr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202 25304 04 0000 150</w:t>
            </w:r>
          </w:p>
        </w:tc>
        <w:tc>
          <w:tcPr>
            <w:tcW w:w="5811" w:type="dxa"/>
          </w:tcPr>
          <w:p w14:paraId="64A592A8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704EFF" w:rsidRPr="00543BD3" w14:paraId="42377CEF" w14:textId="77777777" w:rsidTr="00C6035B">
        <w:tc>
          <w:tcPr>
            <w:tcW w:w="851" w:type="dxa"/>
          </w:tcPr>
          <w:p w14:paraId="2469CA60" w14:textId="704A4972" w:rsidR="00704EFF" w:rsidRDefault="00704EFF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4.9</w:t>
            </w:r>
          </w:p>
        </w:tc>
        <w:tc>
          <w:tcPr>
            <w:tcW w:w="851" w:type="dxa"/>
          </w:tcPr>
          <w:p w14:paraId="098592CE" w14:textId="479E7F2A" w:rsidR="00704EFF" w:rsidRDefault="00704EFF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645D98B7" w14:textId="4AFFBCD8" w:rsidR="00704EFF" w:rsidRPr="0025505F" w:rsidRDefault="00704EFF" w:rsidP="00E332A4">
            <w:pPr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202 25552 04 0000 150</w:t>
            </w:r>
          </w:p>
        </w:tc>
        <w:tc>
          <w:tcPr>
            <w:tcW w:w="5811" w:type="dxa"/>
          </w:tcPr>
          <w:p w14:paraId="75B880F0" w14:textId="201B71AD" w:rsidR="00704EFF" w:rsidRPr="007B5712" w:rsidRDefault="00704EFF" w:rsidP="00E332A4">
            <w:pPr>
              <w:jc w:val="both"/>
              <w:rPr>
                <w:sz w:val="24"/>
                <w:szCs w:val="24"/>
              </w:rPr>
            </w:pPr>
            <w:r w:rsidRPr="00704EFF">
              <w:rPr>
                <w:sz w:val="24"/>
                <w:szCs w:val="24"/>
              </w:rPr>
              <w:t xml:space="preserve">Субсидии бюджетам городских округов на </w:t>
            </w:r>
            <w:r w:rsidRPr="00704EFF">
              <w:rPr>
                <w:sz w:val="24"/>
                <w:szCs w:val="24"/>
              </w:rPr>
              <w:lastRenderedPageBreak/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</w:tr>
      <w:tr w:rsidR="00E332A4" w:rsidRPr="00543BD3" w14:paraId="0E260982" w14:textId="77777777" w:rsidTr="00C6035B">
        <w:tc>
          <w:tcPr>
            <w:tcW w:w="851" w:type="dxa"/>
          </w:tcPr>
          <w:p w14:paraId="2D40DDB0" w14:textId="54041CDD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4.</w:t>
            </w:r>
            <w:r w:rsidR="00AE0373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C85682E" w14:textId="657C664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14FA6BE1" w14:textId="706C8BA1" w:rsidR="00E332A4" w:rsidRPr="0025505F" w:rsidRDefault="00E332A4" w:rsidP="00E332A4">
            <w:pPr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202 25559 04 0000 150</w:t>
            </w:r>
          </w:p>
        </w:tc>
        <w:tc>
          <w:tcPr>
            <w:tcW w:w="5811" w:type="dxa"/>
          </w:tcPr>
          <w:p w14:paraId="66094EEF" w14:textId="679C0C9F" w:rsidR="00E332A4" w:rsidRPr="007B5712" w:rsidRDefault="00E332A4" w:rsidP="00E332A4">
            <w:pPr>
              <w:jc w:val="both"/>
              <w:rPr>
                <w:sz w:val="24"/>
                <w:szCs w:val="24"/>
              </w:rPr>
            </w:pPr>
            <w:r w:rsidRPr="007B5712">
              <w:rPr>
                <w:sz w:val="24"/>
                <w:szCs w:val="24"/>
              </w:rPr>
              <w:t>Субсидии бюджетам городских округов на оснащение предметных кабинетов общеобразовательных организаций средствами обучения и воспитания</w:t>
            </w:r>
          </w:p>
        </w:tc>
      </w:tr>
      <w:tr w:rsidR="00E332A4" w:rsidRPr="00543BD3" w14:paraId="35DBE804" w14:textId="77777777" w:rsidTr="00C6035B">
        <w:tc>
          <w:tcPr>
            <w:tcW w:w="851" w:type="dxa"/>
          </w:tcPr>
          <w:p w14:paraId="7F8070DD" w14:textId="7A793F98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4.1</w:t>
            </w:r>
            <w:r w:rsidR="00AE0373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D76C96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5118EBF3" w14:textId="77777777" w:rsidR="00E332A4" w:rsidRPr="0025505F" w:rsidRDefault="00E332A4" w:rsidP="00E332A4">
            <w:pPr>
              <w:autoSpaceDE w:val="0"/>
              <w:autoSpaceDN w:val="0"/>
              <w:adjustRightInd w:val="0"/>
              <w:outlineLvl w:val="0"/>
              <w:rPr>
                <w:bCs/>
                <w:iCs/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202 29999 04 0000 150</w:t>
            </w:r>
          </w:p>
        </w:tc>
        <w:tc>
          <w:tcPr>
            <w:tcW w:w="5811" w:type="dxa"/>
          </w:tcPr>
          <w:p w14:paraId="4420B566" w14:textId="77777777" w:rsidR="00E332A4" w:rsidRPr="00543BD3" w:rsidRDefault="00E332A4" w:rsidP="00E332A4">
            <w:pPr>
              <w:autoSpaceDE w:val="0"/>
              <w:autoSpaceDN w:val="0"/>
              <w:adjustRightInd w:val="0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E332A4" w:rsidRPr="00543BD3" w14:paraId="4DE87C03" w14:textId="77777777" w:rsidTr="00C6035B">
        <w:tc>
          <w:tcPr>
            <w:tcW w:w="851" w:type="dxa"/>
          </w:tcPr>
          <w:p w14:paraId="5060B2C0" w14:textId="754D381D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4.1</w:t>
            </w:r>
            <w:r w:rsidR="00AE0373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8B64CA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74A7D239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202 30024 04 0000 150</w:t>
            </w:r>
          </w:p>
        </w:tc>
        <w:tc>
          <w:tcPr>
            <w:tcW w:w="5811" w:type="dxa"/>
          </w:tcPr>
          <w:p w14:paraId="6538C4F3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E332A4" w:rsidRPr="00543BD3" w14:paraId="7C387B7B" w14:textId="77777777" w:rsidTr="00C6035B">
        <w:tc>
          <w:tcPr>
            <w:tcW w:w="851" w:type="dxa"/>
          </w:tcPr>
          <w:p w14:paraId="6AEA61D8" w14:textId="6856AAC8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4.1</w:t>
            </w:r>
            <w:r w:rsidR="00AE0373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CB884B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0DC94ECF" w14:textId="77777777" w:rsidR="00E332A4" w:rsidRPr="0025505F" w:rsidRDefault="00E332A4" w:rsidP="00E332A4">
            <w:pPr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202 30029 04 0000 150</w:t>
            </w:r>
          </w:p>
          <w:p w14:paraId="7EE1103F" w14:textId="77777777" w:rsidR="00E332A4" w:rsidRPr="0025505F" w:rsidRDefault="00E332A4" w:rsidP="00E332A4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1B3931CE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E332A4" w:rsidRPr="00543BD3" w14:paraId="5DE409D8" w14:textId="77777777" w:rsidTr="00C6035B">
        <w:tc>
          <w:tcPr>
            <w:tcW w:w="851" w:type="dxa"/>
          </w:tcPr>
          <w:p w14:paraId="6A98524F" w14:textId="1419AA49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4.1</w:t>
            </w:r>
            <w:r w:rsidR="00AE0373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09A95B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756F42DB" w14:textId="77777777" w:rsidR="00E332A4" w:rsidRPr="0025505F" w:rsidRDefault="00E332A4" w:rsidP="00E332A4">
            <w:pPr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202 39999 04 0000 150</w:t>
            </w:r>
          </w:p>
        </w:tc>
        <w:tc>
          <w:tcPr>
            <w:tcW w:w="5811" w:type="dxa"/>
          </w:tcPr>
          <w:p w14:paraId="4864CB9C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субвенции бюджетам городских округов</w:t>
            </w:r>
          </w:p>
        </w:tc>
      </w:tr>
      <w:tr w:rsidR="00E332A4" w:rsidRPr="00543BD3" w14:paraId="6E46A50D" w14:textId="77777777" w:rsidTr="00C6035B">
        <w:tc>
          <w:tcPr>
            <w:tcW w:w="851" w:type="dxa"/>
          </w:tcPr>
          <w:p w14:paraId="142CA174" w14:textId="044DA8B4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  <w:lang w:val="en-US"/>
              </w:rPr>
              <w:t>4</w:t>
            </w:r>
            <w:r w:rsidRPr="00543BD3">
              <w:rPr>
                <w:bCs/>
                <w:iCs/>
                <w:sz w:val="24"/>
                <w:szCs w:val="24"/>
              </w:rPr>
              <w:t>.1</w:t>
            </w:r>
            <w:r w:rsidR="00AE0373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F3A9731" w14:textId="08722F42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55C6E12E" w14:textId="1430F034" w:rsidR="00E332A4" w:rsidRPr="0025505F" w:rsidRDefault="00E332A4" w:rsidP="00E332A4">
            <w:pPr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202 45050 04 0000 150</w:t>
            </w:r>
          </w:p>
        </w:tc>
        <w:tc>
          <w:tcPr>
            <w:tcW w:w="5811" w:type="dxa"/>
          </w:tcPr>
          <w:p w14:paraId="49B98C42" w14:textId="2161FCB6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</w:tr>
      <w:tr w:rsidR="00E332A4" w:rsidRPr="00543BD3" w14:paraId="776E1793" w14:textId="77777777" w:rsidTr="00C6035B">
        <w:tc>
          <w:tcPr>
            <w:tcW w:w="851" w:type="dxa"/>
          </w:tcPr>
          <w:p w14:paraId="2D87F319" w14:textId="68D02973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4.1</w:t>
            </w:r>
            <w:r w:rsidR="00AE0373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385E47E" w14:textId="7B44969B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529B8A84" w14:textId="3B09BB64" w:rsidR="00E332A4" w:rsidRPr="0025505F" w:rsidRDefault="00E332A4" w:rsidP="00E332A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202 45179 04 0000 150</w:t>
            </w:r>
          </w:p>
        </w:tc>
        <w:tc>
          <w:tcPr>
            <w:tcW w:w="5811" w:type="dxa"/>
          </w:tcPr>
          <w:p w14:paraId="341DD481" w14:textId="1B9B3AF6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543BD3">
              <w:rPr>
                <w:bCs/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E332A4" w:rsidRPr="00543BD3" w14:paraId="00F4D279" w14:textId="77777777" w:rsidTr="00C6035B">
        <w:tc>
          <w:tcPr>
            <w:tcW w:w="851" w:type="dxa"/>
          </w:tcPr>
          <w:p w14:paraId="255A7984" w14:textId="00188C3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4.1</w:t>
            </w:r>
            <w:r w:rsidR="00AE0373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AF483EA" w14:textId="66B999E3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31755C02" w14:textId="7F66C9CF" w:rsidR="00E332A4" w:rsidRPr="0025505F" w:rsidRDefault="00E332A4" w:rsidP="00E332A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202 45303 04 0000 150</w:t>
            </w:r>
          </w:p>
        </w:tc>
        <w:tc>
          <w:tcPr>
            <w:tcW w:w="5811" w:type="dxa"/>
          </w:tcPr>
          <w:p w14:paraId="7E5794CF" w14:textId="247051B9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543BD3">
              <w:rPr>
                <w:bCs/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E332A4" w:rsidRPr="00543BD3" w14:paraId="35CAE0A1" w14:textId="77777777" w:rsidTr="00C6035B">
        <w:tc>
          <w:tcPr>
            <w:tcW w:w="851" w:type="dxa"/>
          </w:tcPr>
          <w:p w14:paraId="105A8C12" w14:textId="3646DA7A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4.1</w:t>
            </w:r>
            <w:r w:rsidR="00AE0373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CBC57E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6084BF5C" w14:textId="77777777" w:rsidR="00E332A4" w:rsidRPr="0025505F" w:rsidRDefault="00E332A4" w:rsidP="00E332A4">
            <w:pPr>
              <w:autoSpaceDE w:val="0"/>
              <w:autoSpaceDN w:val="0"/>
              <w:adjustRightInd w:val="0"/>
              <w:outlineLvl w:val="0"/>
              <w:rPr>
                <w:bCs/>
                <w:iCs/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202 49999 04 0000 150</w:t>
            </w:r>
          </w:p>
        </w:tc>
        <w:tc>
          <w:tcPr>
            <w:tcW w:w="5811" w:type="dxa"/>
          </w:tcPr>
          <w:p w14:paraId="5FAE1E3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E332A4" w:rsidRPr="00543BD3" w14:paraId="67A74636" w14:textId="77777777" w:rsidTr="00C6035B">
        <w:tc>
          <w:tcPr>
            <w:tcW w:w="851" w:type="dxa"/>
          </w:tcPr>
          <w:p w14:paraId="43184B7E" w14:textId="2601A614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lastRenderedPageBreak/>
              <w:t>4.1</w:t>
            </w:r>
            <w:r w:rsidR="00AE0373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1614F3C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3CD9967A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204 04099 04 0000 150</w:t>
            </w:r>
          </w:p>
        </w:tc>
        <w:tc>
          <w:tcPr>
            <w:tcW w:w="5811" w:type="dxa"/>
          </w:tcPr>
          <w:p w14:paraId="026E9719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E332A4" w:rsidRPr="00543BD3" w14:paraId="3120F93A" w14:textId="77777777" w:rsidTr="00C6035B">
        <w:tc>
          <w:tcPr>
            <w:tcW w:w="851" w:type="dxa"/>
          </w:tcPr>
          <w:p w14:paraId="4E69825B" w14:textId="6BA0B849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</w:t>
            </w:r>
            <w:r w:rsidR="00AE0373">
              <w:rPr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40BAB51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55C26A54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218 04010 04 0000 150</w:t>
            </w:r>
          </w:p>
        </w:tc>
        <w:tc>
          <w:tcPr>
            <w:tcW w:w="5811" w:type="dxa"/>
          </w:tcPr>
          <w:p w14:paraId="1E760816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E332A4" w:rsidRPr="00543BD3" w14:paraId="550A4FED" w14:textId="77777777" w:rsidTr="00C6035B">
        <w:tc>
          <w:tcPr>
            <w:tcW w:w="851" w:type="dxa"/>
          </w:tcPr>
          <w:p w14:paraId="5905F99D" w14:textId="70949D9C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4.</w:t>
            </w:r>
            <w:r w:rsidR="00594D2C">
              <w:rPr>
                <w:bCs/>
                <w:iCs/>
                <w:sz w:val="24"/>
                <w:szCs w:val="24"/>
              </w:rPr>
              <w:t>2</w:t>
            </w:r>
            <w:r w:rsidR="00AE0373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545EA2E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7635C0FF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219 25304 04 0000 150</w:t>
            </w:r>
          </w:p>
        </w:tc>
        <w:tc>
          <w:tcPr>
            <w:tcW w:w="5811" w:type="dxa"/>
          </w:tcPr>
          <w:p w14:paraId="0739F21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rFonts w:ascii="TimesNewRomanPSMT" w:hAnsi="TimesNewRomanPSMT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E332A4" w:rsidRPr="006C0C12" w14:paraId="34359404" w14:textId="77777777" w:rsidTr="00C6035B">
        <w:tc>
          <w:tcPr>
            <w:tcW w:w="851" w:type="dxa"/>
          </w:tcPr>
          <w:p w14:paraId="633538B8" w14:textId="1CB0AE89" w:rsidR="00E332A4" w:rsidRPr="00717C3D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4.2</w:t>
            </w:r>
            <w:r w:rsidR="00AE0373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BCDC7FC" w14:textId="6E860CCF" w:rsidR="00E332A4" w:rsidRPr="008723B3" w:rsidRDefault="00E332A4" w:rsidP="00E332A4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707DB98E" w14:textId="380D5C24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219 45050 04 0000 150</w:t>
            </w:r>
          </w:p>
        </w:tc>
        <w:tc>
          <w:tcPr>
            <w:tcW w:w="5811" w:type="dxa"/>
          </w:tcPr>
          <w:p w14:paraId="22446078" w14:textId="6225B0DA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 из бюджетов городских округов</w:t>
            </w:r>
          </w:p>
        </w:tc>
      </w:tr>
      <w:tr w:rsidR="00E332A4" w:rsidRPr="006C0C12" w14:paraId="59CC1E2D" w14:textId="77777777" w:rsidTr="00C6035B">
        <w:tc>
          <w:tcPr>
            <w:tcW w:w="851" w:type="dxa"/>
          </w:tcPr>
          <w:p w14:paraId="562A18F5" w14:textId="31A2C6D2" w:rsidR="00E332A4" w:rsidRPr="00717C3D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717C3D">
              <w:rPr>
                <w:bCs/>
                <w:iCs/>
                <w:sz w:val="24"/>
                <w:szCs w:val="24"/>
              </w:rPr>
              <w:t>4.2</w:t>
            </w:r>
            <w:r w:rsidR="00AE0373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80C62D8" w14:textId="5D8E1AEF" w:rsidR="00E332A4" w:rsidRPr="00717C3D" w:rsidRDefault="00E332A4" w:rsidP="00E332A4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717C3D">
              <w:rPr>
                <w:iCs/>
                <w:sz w:val="24"/>
                <w:szCs w:val="24"/>
                <w:lang w:val="en-US"/>
              </w:rPr>
              <w:t>050</w:t>
            </w:r>
          </w:p>
        </w:tc>
        <w:tc>
          <w:tcPr>
            <w:tcW w:w="2693" w:type="dxa"/>
          </w:tcPr>
          <w:p w14:paraId="45909992" w14:textId="7075F318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219 45179 04 0000 150</w:t>
            </w:r>
          </w:p>
          <w:p w14:paraId="22C5F4DB" w14:textId="77777777" w:rsidR="00E332A4" w:rsidRPr="0025505F" w:rsidRDefault="00E332A4" w:rsidP="00E332A4">
            <w:pPr>
              <w:rPr>
                <w:sz w:val="24"/>
                <w:szCs w:val="24"/>
              </w:rPr>
            </w:pPr>
          </w:p>
          <w:p w14:paraId="3C925CAC" w14:textId="77777777" w:rsidR="00E332A4" w:rsidRPr="0025505F" w:rsidRDefault="00E332A4" w:rsidP="00E332A4">
            <w:pPr>
              <w:rPr>
                <w:sz w:val="24"/>
                <w:szCs w:val="24"/>
              </w:rPr>
            </w:pPr>
          </w:p>
          <w:p w14:paraId="7E38CB43" w14:textId="77FBC2D9" w:rsidR="00E332A4" w:rsidRPr="0025505F" w:rsidRDefault="00E332A4" w:rsidP="00E332A4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63DABE87" w14:textId="214A4C04" w:rsidR="00E332A4" w:rsidRPr="006C0C12" w:rsidRDefault="00E332A4" w:rsidP="00E332A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/>
                <w:color w:val="FF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</w:t>
            </w:r>
          </w:p>
        </w:tc>
      </w:tr>
      <w:tr w:rsidR="00E332A4" w:rsidRPr="00543BD3" w14:paraId="40A28983" w14:textId="77777777" w:rsidTr="00C6035B">
        <w:tc>
          <w:tcPr>
            <w:tcW w:w="851" w:type="dxa"/>
          </w:tcPr>
          <w:p w14:paraId="07A90793" w14:textId="6E3059B3" w:rsidR="00E332A4" w:rsidRPr="00717C3D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717C3D">
              <w:rPr>
                <w:bCs/>
                <w:iCs/>
                <w:sz w:val="24"/>
                <w:szCs w:val="24"/>
              </w:rPr>
              <w:t>4.2</w:t>
            </w:r>
            <w:r w:rsidR="00AE0373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A944906" w14:textId="77777777" w:rsidR="00E332A4" w:rsidRPr="00717C3D" w:rsidRDefault="00E332A4" w:rsidP="00E332A4">
            <w:pPr>
              <w:jc w:val="center"/>
              <w:rPr>
                <w:sz w:val="24"/>
                <w:szCs w:val="24"/>
              </w:rPr>
            </w:pPr>
            <w:r w:rsidRPr="00717C3D"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24D36FF5" w14:textId="1B3EBD2F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219 45303 04 0000 150</w:t>
            </w:r>
          </w:p>
          <w:p w14:paraId="285BEB7C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</w:p>
          <w:p w14:paraId="7CD865D7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</w:p>
          <w:p w14:paraId="5104136A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</w:p>
          <w:p w14:paraId="25C254FB" w14:textId="50EC84B2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2B42E6F2" w14:textId="79B41158" w:rsidR="00E332A4" w:rsidRPr="00A12DA5" w:rsidRDefault="00E332A4" w:rsidP="00E332A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/>
                <w:color w:val="FF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городских округов</w:t>
            </w:r>
          </w:p>
        </w:tc>
      </w:tr>
      <w:tr w:rsidR="00E332A4" w:rsidRPr="00543BD3" w14:paraId="0E390F37" w14:textId="77777777" w:rsidTr="00C6035B">
        <w:tc>
          <w:tcPr>
            <w:tcW w:w="851" w:type="dxa"/>
          </w:tcPr>
          <w:p w14:paraId="3AA7F924" w14:textId="7CE96401" w:rsidR="00E332A4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4.2</w:t>
            </w:r>
            <w:r w:rsidR="00AE0373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90DAB00" w14:textId="7BA9421B" w:rsidR="00E332A4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7C65FF6E" w14:textId="5E5F6D10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219 60010 04 0000 150</w:t>
            </w:r>
          </w:p>
        </w:tc>
        <w:tc>
          <w:tcPr>
            <w:tcW w:w="5811" w:type="dxa"/>
          </w:tcPr>
          <w:p w14:paraId="70051665" w14:textId="07BF0293" w:rsidR="00E332A4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2545A7" w:rsidRPr="00543BD3" w14:paraId="1081C157" w14:textId="77777777" w:rsidTr="00C6035B">
        <w:tc>
          <w:tcPr>
            <w:tcW w:w="851" w:type="dxa"/>
          </w:tcPr>
          <w:p w14:paraId="75EAA20D" w14:textId="58683D47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4.26</w:t>
            </w:r>
          </w:p>
        </w:tc>
        <w:tc>
          <w:tcPr>
            <w:tcW w:w="851" w:type="dxa"/>
          </w:tcPr>
          <w:p w14:paraId="4557BA1E" w14:textId="3006139F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518BF23B" w14:textId="64A68D1F" w:rsidR="002545A7" w:rsidRPr="0025505F" w:rsidRDefault="002545A7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117 15020 04 0001 150</w:t>
            </w:r>
          </w:p>
        </w:tc>
        <w:tc>
          <w:tcPr>
            <w:tcW w:w="5811" w:type="dxa"/>
          </w:tcPr>
          <w:p w14:paraId="00D89967" w14:textId="6A4BD2BF" w:rsidR="002545A7" w:rsidRPr="00543BD3" w:rsidRDefault="002545A7" w:rsidP="00E332A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Инициативные платежи, зачисляемые в бюджеты городских округов - приобретение и установка кондиционеров для МОУ «Лицей»</w:t>
            </w:r>
          </w:p>
        </w:tc>
      </w:tr>
      <w:tr w:rsidR="002545A7" w:rsidRPr="00543BD3" w14:paraId="3E7C398A" w14:textId="77777777" w:rsidTr="00C6035B">
        <w:tc>
          <w:tcPr>
            <w:tcW w:w="851" w:type="dxa"/>
          </w:tcPr>
          <w:p w14:paraId="1EDF9A5E" w14:textId="3F7BEED0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4.27</w:t>
            </w:r>
          </w:p>
        </w:tc>
        <w:tc>
          <w:tcPr>
            <w:tcW w:w="851" w:type="dxa"/>
          </w:tcPr>
          <w:p w14:paraId="0331CC30" w14:textId="45331CB1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2872FE38" w14:textId="3EDA8B71" w:rsidR="002545A7" w:rsidRPr="0025505F" w:rsidRDefault="002545A7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117 15020 04 0002 150</w:t>
            </w:r>
          </w:p>
        </w:tc>
        <w:tc>
          <w:tcPr>
            <w:tcW w:w="5811" w:type="dxa"/>
          </w:tcPr>
          <w:p w14:paraId="5E8F6756" w14:textId="1C3913D9" w:rsidR="002545A7" w:rsidRPr="00543BD3" w:rsidRDefault="002545A7" w:rsidP="00E332A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Инициативные платежи, зачисляемые в бюджеты городских округов - приобретение оборудования для </w:t>
            </w:r>
            <w:r>
              <w:rPr>
                <w:sz w:val="24"/>
                <w:szCs w:val="24"/>
              </w:rPr>
              <w:lastRenderedPageBreak/>
              <w:t>МОУ «Лицей»</w:t>
            </w:r>
          </w:p>
        </w:tc>
      </w:tr>
      <w:tr w:rsidR="002545A7" w:rsidRPr="00543BD3" w14:paraId="013E79B5" w14:textId="77777777" w:rsidTr="00C6035B">
        <w:tc>
          <w:tcPr>
            <w:tcW w:w="851" w:type="dxa"/>
          </w:tcPr>
          <w:p w14:paraId="5C1561A5" w14:textId="70B9D808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4.28</w:t>
            </w:r>
          </w:p>
        </w:tc>
        <w:tc>
          <w:tcPr>
            <w:tcW w:w="851" w:type="dxa"/>
          </w:tcPr>
          <w:p w14:paraId="3B4FE649" w14:textId="265EC89E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03425537" w14:textId="06654672" w:rsidR="002545A7" w:rsidRPr="0025505F" w:rsidRDefault="002545A7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117 15020 04 0003 150</w:t>
            </w:r>
          </w:p>
        </w:tc>
        <w:tc>
          <w:tcPr>
            <w:tcW w:w="5811" w:type="dxa"/>
          </w:tcPr>
          <w:p w14:paraId="22CBD887" w14:textId="35E400CD" w:rsidR="002545A7" w:rsidRPr="00543BD3" w:rsidRDefault="002545A7" w:rsidP="00E332A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Инициативные платежи, зачисляемые в бюджеты городских округов - приобретение и установка кондиционеров для МОУ «Гимназия»</w:t>
            </w:r>
          </w:p>
        </w:tc>
      </w:tr>
      <w:tr w:rsidR="002545A7" w:rsidRPr="00543BD3" w14:paraId="0DA623E5" w14:textId="77777777" w:rsidTr="00C6035B">
        <w:tc>
          <w:tcPr>
            <w:tcW w:w="851" w:type="dxa"/>
          </w:tcPr>
          <w:p w14:paraId="3AAC8608" w14:textId="05BAEB9B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4.29</w:t>
            </w:r>
          </w:p>
        </w:tc>
        <w:tc>
          <w:tcPr>
            <w:tcW w:w="851" w:type="dxa"/>
          </w:tcPr>
          <w:p w14:paraId="079EC491" w14:textId="578D3D22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70E7921D" w14:textId="06A28BD1" w:rsidR="002545A7" w:rsidRPr="0025505F" w:rsidRDefault="0040650C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117 15020 04 0004 150</w:t>
            </w:r>
          </w:p>
        </w:tc>
        <w:tc>
          <w:tcPr>
            <w:tcW w:w="5811" w:type="dxa"/>
          </w:tcPr>
          <w:p w14:paraId="7EDD5F83" w14:textId="49C390BB" w:rsidR="002545A7" w:rsidRPr="00543BD3" w:rsidRDefault="0040650C" w:rsidP="00E332A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Инициативные платежи, зачисляемые в бюджеты городских округов - приобретение и установка уличной сцены для МОУ «Гимназия»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545A7" w:rsidRPr="00543BD3" w14:paraId="385CDFD4" w14:textId="77777777" w:rsidTr="00C6035B">
        <w:tc>
          <w:tcPr>
            <w:tcW w:w="851" w:type="dxa"/>
          </w:tcPr>
          <w:p w14:paraId="1922B3EC" w14:textId="0CD46358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4.30</w:t>
            </w:r>
          </w:p>
        </w:tc>
        <w:tc>
          <w:tcPr>
            <w:tcW w:w="851" w:type="dxa"/>
          </w:tcPr>
          <w:p w14:paraId="635D2240" w14:textId="606F13C5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06F7CFF7" w14:textId="4F2A9A47" w:rsidR="002545A7" w:rsidRPr="0025505F" w:rsidRDefault="0040650C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117 15020 04 0005 150</w:t>
            </w:r>
          </w:p>
        </w:tc>
        <w:tc>
          <w:tcPr>
            <w:tcW w:w="5811" w:type="dxa"/>
          </w:tcPr>
          <w:p w14:paraId="6BF1DA9E" w14:textId="09BA16BC" w:rsidR="002545A7" w:rsidRPr="00543BD3" w:rsidRDefault="0040650C" w:rsidP="00E332A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Инициативные платежи, зачисляемые в бюджеты городских округов - приобретение и установка кондиционеров для МОУ СО школы №14</w:t>
            </w:r>
          </w:p>
        </w:tc>
      </w:tr>
      <w:tr w:rsidR="002545A7" w:rsidRPr="00543BD3" w14:paraId="618740E3" w14:textId="77777777" w:rsidTr="00C6035B">
        <w:tc>
          <w:tcPr>
            <w:tcW w:w="851" w:type="dxa"/>
          </w:tcPr>
          <w:p w14:paraId="0C0B01BD" w14:textId="0E7CAD07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4.31</w:t>
            </w:r>
          </w:p>
        </w:tc>
        <w:tc>
          <w:tcPr>
            <w:tcW w:w="851" w:type="dxa"/>
          </w:tcPr>
          <w:p w14:paraId="1D4E6E14" w14:textId="20566547" w:rsidR="002545A7" w:rsidRDefault="002545A7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050</w:t>
            </w:r>
          </w:p>
        </w:tc>
        <w:tc>
          <w:tcPr>
            <w:tcW w:w="2693" w:type="dxa"/>
          </w:tcPr>
          <w:p w14:paraId="64E1B481" w14:textId="693976AB" w:rsidR="002545A7" w:rsidRPr="0025505F" w:rsidRDefault="0040650C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117 15020 04 0006 150</w:t>
            </w:r>
          </w:p>
        </w:tc>
        <w:tc>
          <w:tcPr>
            <w:tcW w:w="5811" w:type="dxa"/>
          </w:tcPr>
          <w:p w14:paraId="41D69E64" w14:textId="3E91AF65" w:rsidR="002545A7" w:rsidRPr="00543BD3" w:rsidRDefault="0040650C" w:rsidP="00E332A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Инициативные платежи, зачисляемые в бюджеты городских округов - приобретение и установка кондиционеров для МОУ СО школы №18 имени Н.В. Менчинского</w:t>
            </w:r>
          </w:p>
        </w:tc>
      </w:tr>
      <w:tr w:rsidR="00E332A4" w:rsidRPr="00543BD3" w14:paraId="15C32EE0" w14:textId="77777777" w:rsidTr="00C6035B">
        <w:tc>
          <w:tcPr>
            <w:tcW w:w="851" w:type="dxa"/>
          </w:tcPr>
          <w:p w14:paraId="1210C23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sz w:val="24"/>
                <w:szCs w:val="24"/>
              </w:rPr>
            </w:pPr>
            <w:r w:rsidRPr="00543BD3">
              <w:rPr>
                <w:b/>
                <w:iCs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14:paraId="27F8571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sz w:val="24"/>
                <w:szCs w:val="24"/>
              </w:rPr>
            </w:pPr>
            <w:r w:rsidRPr="00543BD3">
              <w:rPr>
                <w:b/>
                <w:iCs/>
                <w:sz w:val="24"/>
                <w:szCs w:val="24"/>
              </w:rPr>
              <w:t>062</w:t>
            </w:r>
          </w:p>
        </w:tc>
        <w:tc>
          <w:tcPr>
            <w:tcW w:w="8504" w:type="dxa"/>
            <w:gridSpan w:val="2"/>
          </w:tcPr>
          <w:p w14:paraId="7D328271" w14:textId="77777777" w:rsidR="00E332A4" w:rsidRPr="0025505F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sz w:val="24"/>
                <w:szCs w:val="24"/>
              </w:rPr>
            </w:pPr>
            <w:r w:rsidRPr="0025505F">
              <w:rPr>
                <w:b/>
                <w:iCs/>
                <w:sz w:val="24"/>
                <w:szCs w:val="24"/>
              </w:rPr>
              <w:t xml:space="preserve">Управление по культуре, спорту и работе с молодежью Администрации </w:t>
            </w:r>
            <w:r w:rsidRPr="0025505F">
              <w:rPr>
                <w:b/>
                <w:bCs/>
                <w:sz w:val="24"/>
                <w:szCs w:val="24"/>
              </w:rPr>
              <w:t xml:space="preserve">Павлово-Посадского городского округа </w:t>
            </w:r>
            <w:r w:rsidRPr="0025505F">
              <w:rPr>
                <w:b/>
                <w:iCs/>
                <w:sz w:val="24"/>
                <w:szCs w:val="24"/>
              </w:rPr>
              <w:t>Московской области</w:t>
            </w:r>
          </w:p>
        </w:tc>
      </w:tr>
      <w:tr w:rsidR="00E332A4" w:rsidRPr="00543BD3" w14:paraId="74A75EFB" w14:textId="77777777" w:rsidTr="00C6035B">
        <w:tc>
          <w:tcPr>
            <w:tcW w:w="851" w:type="dxa"/>
          </w:tcPr>
          <w:p w14:paraId="6ECA6DD7" w14:textId="74A17B96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5.1</w:t>
            </w:r>
          </w:p>
        </w:tc>
        <w:tc>
          <w:tcPr>
            <w:tcW w:w="851" w:type="dxa"/>
          </w:tcPr>
          <w:p w14:paraId="66E4D55A" w14:textId="131333F4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73D9CE76" w14:textId="0EC02676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111 05324 04 0000 120</w:t>
            </w:r>
          </w:p>
        </w:tc>
        <w:tc>
          <w:tcPr>
            <w:tcW w:w="5811" w:type="dxa"/>
          </w:tcPr>
          <w:p w14:paraId="05D26CDF" w14:textId="0978C705" w:rsidR="00E332A4" w:rsidRPr="004C5737" w:rsidRDefault="00E332A4" w:rsidP="00E332A4">
            <w:pPr>
              <w:jc w:val="both"/>
              <w:rPr>
                <w:sz w:val="24"/>
                <w:szCs w:val="24"/>
              </w:rPr>
            </w:pPr>
            <w:r w:rsidRPr="004C5737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E332A4" w:rsidRPr="00543BD3" w14:paraId="0046FEB0" w14:textId="77777777" w:rsidTr="00C6035B">
        <w:tc>
          <w:tcPr>
            <w:tcW w:w="851" w:type="dxa"/>
          </w:tcPr>
          <w:p w14:paraId="7BEA0ABB" w14:textId="48F0984F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5.</w:t>
            </w: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CAAB373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1BB32503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113 02994 04 0001 130</w:t>
            </w:r>
          </w:p>
        </w:tc>
        <w:tc>
          <w:tcPr>
            <w:tcW w:w="5811" w:type="dxa"/>
          </w:tcPr>
          <w:p w14:paraId="429F9C96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E332A4" w:rsidRPr="00543BD3" w14:paraId="3469E131" w14:textId="77777777" w:rsidTr="00C6035B">
        <w:tc>
          <w:tcPr>
            <w:tcW w:w="851" w:type="dxa"/>
          </w:tcPr>
          <w:p w14:paraId="35D17404" w14:textId="68535F15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5.</w:t>
            </w:r>
            <w:r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F5C9AAA" w14:textId="3671B091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5EA64419" w14:textId="5AE5FD7F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116 07090 04 0004 140</w:t>
            </w:r>
          </w:p>
        </w:tc>
        <w:tc>
          <w:tcPr>
            <w:tcW w:w="5811" w:type="dxa"/>
          </w:tcPr>
          <w:p w14:paraId="2B8F52D8" w14:textId="76E008FA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  <w:shd w:val="clear" w:color="auto" w:fill="FFFFFF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округа-нарушение срока предоставления документов в ПИК</w:t>
            </w:r>
          </w:p>
        </w:tc>
      </w:tr>
      <w:tr w:rsidR="00E332A4" w:rsidRPr="00543BD3" w14:paraId="0E215AC4" w14:textId="77777777" w:rsidTr="00C6035B">
        <w:tc>
          <w:tcPr>
            <w:tcW w:w="851" w:type="dxa"/>
          </w:tcPr>
          <w:p w14:paraId="3EA55165" w14:textId="293E31CD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5.</w:t>
            </w:r>
            <w:r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730770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4952CF2F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116 10100 04 0000 140</w:t>
            </w:r>
          </w:p>
        </w:tc>
        <w:tc>
          <w:tcPr>
            <w:tcW w:w="5811" w:type="dxa"/>
          </w:tcPr>
          <w:p w14:paraId="08E32C26" w14:textId="332FC1EA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E332A4" w:rsidRPr="00543BD3" w14:paraId="41E327CD" w14:textId="77777777" w:rsidTr="00C6035B">
        <w:tc>
          <w:tcPr>
            <w:tcW w:w="851" w:type="dxa"/>
          </w:tcPr>
          <w:p w14:paraId="30A3C415" w14:textId="47C0899A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5.</w:t>
            </w:r>
            <w:r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5A619E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203D205E" w14:textId="77777777" w:rsidR="00E332A4" w:rsidRPr="0025505F" w:rsidRDefault="00E332A4" w:rsidP="00E332A4">
            <w:pPr>
              <w:ind w:right="-108"/>
              <w:rPr>
                <w:sz w:val="24"/>
                <w:szCs w:val="24"/>
              </w:rPr>
            </w:pPr>
            <w:r w:rsidRPr="0025505F">
              <w:rPr>
                <w:sz w:val="24"/>
                <w:szCs w:val="24"/>
              </w:rPr>
              <w:t>117 01040 04 0000 180</w:t>
            </w:r>
          </w:p>
        </w:tc>
        <w:tc>
          <w:tcPr>
            <w:tcW w:w="5811" w:type="dxa"/>
          </w:tcPr>
          <w:p w14:paraId="640F816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332A4" w:rsidRPr="00543BD3" w14:paraId="3FF849D5" w14:textId="77777777" w:rsidTr="00C6035B">
        <w:tc>
          <w:tcPr>
            <w:tcW w:w="851" w:type="dxa"/>
          </w:tcPr>
          <w:p w14:paraId="427ABAD7" w14:textId="00FB4092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5.</w:t>
            </w: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95E9C0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3D939A4B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117 05040 04 0001 180</w:t>
            </w:r>
          </w:p>
        </w:tc>
        <w:tc>
          <w:tcPr>
            <w:tcW w:w="5811" w:type="dxa"/>
          </w:tcPr>
          <w:p w14:paraId="6293177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неналоговые доходы бюджетов городских округов-иные</w:t>
            </w:r>
          </w:p>
        </w:tc>
      </w:tr>
      <w:tr w:rsidR="00E332A4" w:rsidRPr="00543BD3" w14:paraId="7DAA0F67" w14:textId="77777777" w:rsidTr="00C6035B">
        <w:tc>
          <w:tcPr>
            <w:tcW w:w="851" w:type="dxa"/>
          </w:tcPr>
          <w:p w14:paraId="710D3839" w14:textId="3615861C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5.</w:t>
            </w:r>
            <w:r w:rsidR="004E1A38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332D01B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6F6656C6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202 25519 04 0000 150</w:t>
            </w:r>
          </w:p>
        </w:tc>
        <w:tc>
          <w:tcPr>
            <w:tcW w:w="5811" w:type="dxa"/>
          </w:tcPr>
          <w:p w14:paraId="441BE842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E332A4" w:rsidRPr="00543BD3" w14:paraId="77BF73AA" w14:textId="77777777" w:rsidTr="00C6035B">
        <w:tc>
          <w:tcPr>
            <w:tcW w:w="851" w:type="dxa"/>
          </w:tcPr>
          <w:p w14:paraId="4C4B0070" w14:textId="786EE7A1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5.</w:t>
            </w:r>
            <w:r w:rsidR="004E1A38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45C9DE1" w14:textId="020BEDBA" w:rsidR="00E332A4" w:rsidRPr="00543BD3" w:rsidRDefault="00E332A4" w:rsidP="00E332A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2021AEBC" w14:textId="474C417D" w:rsidR="00E332A4" w:rsidRPr="004C5737" w:rsidRDefault="00E332A4" w:rsidP="00E332A4">
            <w:pPr>
              <w:ind w:right="-108"/>
              <w:rPr>
                <w:sz w:val="24"/>
                <w:szCs w:val="24"/>
              </w:rPr>
            </w:pPr>
            <w:r w:rsidRPr="004C5737">
              <w:rPr>
                <w:sz w:val="24"/>
                <w:szCs w:val="24"/>
              </w:rPr>
              <w:t>202 29999 04 0000 150</w:t>
            </w:r>
          </w:p>
        </w:tc>
        <w:tc>
          <w:tcPr>
            <w:tcW w:w="5811" w:type="dxa"/>
          </w:tcPr>
          <w:p w14:paraId="47392EA6" w14:textId="50737442" w:rsidR="00E332A4" w:rsidRPr="004C5737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5737">
              <w:rPr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E332A4" w:rsidRPr="00543BD3" w14:paraId="0D39CB85" w14:textId="77777777" w:rsidTr="00C6035B">
        <w:tc>
          <w:tcPr>
            <w:tcW w:w="851" w:type="dxa"/>
          </w:tcPr>
          <w:p w14:paraId="66CDF38C" w14:textId="678DA671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5.</w:t>
            </w:r>
            <w:r w:rsidR="004E1A38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6052C7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0F8856BC" w14:textId="77777777" w:rsidR="00E332A4" w:rsidRPr="00543BD3" w:rsidRDefault="00E332A4" w:rsidP="00E332A4">
            <w:pPr>
              <w:autoSpaceDE w:val="0"/>
              <w:autoSpaceDN w:val="0"/>
              <w:adjustRightInd w:val="0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202 49999 04 0000 150</w:t>
            </w:r>
          </w:p>
        </w:tc>
        <w:tc>
          <w:tcPr>
            <w:tcW w:w="5811" w:type="dxa"/>
          </w:tcPr>
          <w:p w14:paraId="7C741AEC" w14:textId="77777777" w:rsidR="00E332A4" w:rsidRPr="00543BD3" w:rsidRDefault="00E332A4" w:rsidP="00E332A4">
            <w:pPr>
              <w:autoSpaceDE w:val="0"/>
              <w:autoSpaceDN w:val="0"/>
              <w:adjustRightInd w:val="0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E332A4" w:rsidRPr="00543BD3" w14:paraId="02B11E7F" w14:textId="77777777" w:rsidTr="00C6035B">
        <w:tc>
          <w:tcPr>
            <w:tcW w:w="851" w:type="dxa"/>
          </w:tcPr>
          <w:p w14:paraId="7D41637C" w14:textId="3E95B5D5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5.</w:t>
            </w:r>
            <w:r w:rsidR="004E1A38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09298C3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22FB4F7A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204 04099 04 0000 150</w:t>
            </w:r>
          </w:p>
        </w:tc>
        <w:tc>
          <w:tcPr>
            <w:tcW w:w="5811" w:type="dxa"/>
          </w:tcPr>
          <w:p w14:paraId="1E24BE9C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Прочие безвозмездные поступления от негосударственных организаций в бюджеты </w:t>
            </w:r>
            <w:r w:rsidRPr="00543BD3">
              <w:rPr>
                <w:sz w:val="24"/>
                <w:szCs w:val="24"/>
              </w:rPr>
              <w:lastRenderedPageBreak/>
              <w:t>городских округов</w:t>
            </w:r>
          </w:p>
        </w:tc>
      </w:tr>
      <w:tr w:rsidR="00E332A4" w:rsidRPr="00543BD3" w14:paraId="6E001F52" w14:textId="77777777" w:rsidTr="00C6035B">
        <w:tc>
          <w:tcPr>
            <w:tcW w:w="851" w:type="dxa"/>
          </w:tcPr>
          <w:p w14:paraId="7799970E" w14:textId="5591DAB4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lastRenderedPageBreak/>
              <w:t>5.1</w:t>
            </w:r>
            <w:r w:rsidR="004E1A38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A44DE42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1F0F72A7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218 04010 04 0000 150</w:t>
            </w:r>
          </w:p>
        </w:tc>
        <w:tc>
          <w:tcPr>
            <w:tcW w:w="5811" w:type="dxa"/>
          </w:tcPr>
          <w:p w14:paraId="2EAE40FE" w14:textId="77777777" w:rsidR="00E332A4" w:rsidRPr="00543BD3" w:rsidRDefault="00E332A4" w:rsidP="00E332A4">
            <w:pPr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E332A4" w:rsidRPr="00543BD3" w14:paraId="1C393BBC" w14:textId="77777777" w:rsidTr="00C6035B">
        <w:tc>
          <w:tcPr>
            <w:tcW w:w="851" w:type="dxa"/>
          </w:tcPr>
          <w:p w14:paraId="15BE7ED5" w14:textId="66CB294B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5.1</w:t>
            </w:r>
            <w:r w:rsidR="004E1A38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814768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541458B5" w14:textId="77777777" w:rsidR="00E332A4" w:rsidRPr="00543BD3" w:rsidRDefault="00E332A4" w:rsidP="00E332A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219 25519 04 0000 150</w:t>
            </w:r>
          </w:p>
        </w:tc>
        <w:tc>
          <w:tcPr>
            <w:tcW w:w="5811" w:type="dxa"/>
          </w:tcPr>
          <w:p w14:paraId="2B9C0A05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Возврат остатков субсидий на поддержку отрасли культуры из бюджетов городских округов</w:t>
            </w:r>
          </w:p>
        </w:tc>
      </w:tr>
      <w:tr w:rsidR="00E332A4" w:rsidRPr="00543BD3" w14:paraId="02C0B251" w14:textId="77777777" w:rsidTr="00C6035B">
        <w:tc>
          <w:tcPr>
            <w:tcW w:w="851" w:type="dxa"/>
          </w:tcPr>
          <w:p w14:paraId="5AB54D93" w14:textId="5025281D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5.1</w:t>
            </w:r>
            <w:r w:rsidR="004E1A38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86DD5A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43BD3">
              <w:rPr>
                <w:bCs/>
                <w:iCs/>
                <w:sz w:val="24"/>
                <w:szCs w:val="24"/>
              </w:rPr>
              <w:t>062</w:t>
            </w:r>
          </w:p>
        </w:tc>
        <w:tc>
          <w:tcPr>
            <w:tcW w:w="2693" w:type="dxa"/>
          </w:tcPr>
          <w:p w14:paraId="28AAF616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219 60010 04 0000 150</w:t>
            </w:r>
          </w:p>
        </w:tc>
        <w:tc>
          <w:tcPr>
            <w:tcW w:w="5811" w:type="dxa"/>
          </w:tcPr>
          <w:p w14:paraId="41AF724C" w14:textId="77777777" w:rsidR="00E332A4" w:rsidRPr="00543BD3" w:rsidRDefault="00E332A4" w:rsidP="00E332A4">
            <w:pPr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E332A4" w:rsidRPr="00543BD3" w14:paraId="22AD9EF9" w14:textId="77777777" w:rsidTr="00C6035B">
        <w:tc>
          <w:tcPr>
            <w:tcW w:w="10206" w:type="dxa"/>
            <w:gridSpan w:val="4"/>
          </w:tcPr>
          <w:p w14:paraId="46B4D71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4"/>
                <w:szCs w:val="24"/>
              </w:rPr>
            </w:pPr>
            <w:r w:rsidRPr="00543BD3">
              <w:rPr>
                <w:b/>
                <w:i/>
                <w:sz w:val="24"/>
                <w:szCs w:val="24"/>
              </w:rPr>
              <w:t>Главные администраторы доходов бюджета Павлово-Посадского городского округа Московской области – органы государственной власти Московской области</w:t>
            </w:r>
          </w:p>
        </w:tc>
      </w:tr>
      <w:tr w:rsidR="00E332A4" w:rsidRPr="00543BD3" w14:paraId="382C02A7" w14:textId="77777777" w:rsidTr="00C6035B">
        <w:tc>
          <w:tcPr>
            <w:tcW w:w="851" w:type="dxa"/>
          </w:tcPr>
          <w:p w14:paraId="79B880B5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14:paraId="362EA02F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 xml:space="preserve"> 006</w:t>
            </w:r>
          </w:p>
        </w:tc>
        <w:tc>
          <w:tcPr>
            <w:tcW w:w="8504" w:type="dxa"/>
            <w:gridSpan w:val="2"/>
          </w:tcPr>
          <w:p w14:paraId="35C3EB70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Министерство сельского хозяйства и продовольствия Московской области</w:t>
            </w:r>
          </w:p>
        </w:tc>
      </w:tr>
      <w:tr w:rsidR="00E332A4" w:rsidRPr="00543BD3" w14:paraId="3DF86E95" w14:textId="77777777" w:rsidTr="00C6035B">
        <w:tc>
          <w:tcPr>
            <w:tcW w:w="851" w:type="dxa"/>
          </w:tcPr>
          <w:p w14:paraId="0B6E87C7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6.1</w:t>
            </w:r>
          </w:p>
        </w:tc>
        <w:tc>
          <w:tcPr>
            <w:tcW w:w="851" w:type="dxa"/>
          </w:tcPr>
          <w:p w14:paraId="2A5B9F3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006</w:t>
            </w:r>
          </w:p>
        </w:tc>
        <w:tc>
          <w:tcPr>
            <w:tcW w:w="2693" w:type="dxa"/>
          </w:tcPr>
          <w:p w14:paraId="17F86E48" w14:textId="77777777" w:rsidR="00E332A4" w:rsidRPr="00543BD3" w:rsidRDefault="00E332A4" w:rsidP="00E332A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116 11050 01 0000 140</w:t>
            </w:r>
          </w:p>
        </w:tc>
        <w:tc>
          <w:tcPr>
            <w:tcW w:w="5811" w:type="dxa"/>
          </w:tcPr>
          <w:p w14:paraId="30AB7D73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E332A4" w:rsidRPr="00543BD3" w14:paraId="1B741699" w14:textId="77777777" w:rsidTr="00C6035B">
        <w:tc>
          <w:tcPr>
            <w:tcW w:w="851" w:type="dxa"/>
          </w:tcPr>
          <w:p w14:paraId="7EB720BE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14:paraId="52701853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009</w:t>
            </w:r>
          </w:p>
        </w:tc>
        <w:tc>
          <w:tcPr>
            <w:tcW w:w="8504" w:type="dxa"/>
            <w:gridSpan w:val="2"/>
          </w:tcPr>
          <w:p w14:paraId="3162195F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Министерство экологии и природопользования Московской области</w:t>
            </w:r>
          </w:p>
        </w:tc>
      </w:tr>
      <w:tr w:rsidR="00E332A4" w:rsidRPr="00543BD3" w14:paraId="1246AA1E" w14:textId="77777777" w:rsidTr="00C6035B">
        <w:tc>
          <w:tcPr>
            <w:tcW w:w="851" w:type="dxa"/>
          </w:tcPr>
          <w:p w14:paraId="4F93B131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7.1</w:t>
            </w:r>
          </w:p>
        </w:tc>
        <w:tc>
          <w:tcPr>
            <w:tcW w:w="851" w:type="dxa"/>
          </w:tcPr>
          <w:p w14:paraId="700174D2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009</w:t>
            </w:r>
          </w:p>
        </w:tc>
        <w:tc>
          <w:tcPr>
            <w:tcW w:w="2693" w:type="dxa"/>
          </w:tcPr>
          <w:p w14:paraId="02EB9C32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116 10123 01 0041 140</w:t>
            </w:r>
          </w:p>
        </w:tc>
        <w:tc>
          <w:tcPr>
            <w:tcW w:w="5811" w:type="dxa"/>
          </w:tcPr>
          <w:p w14:paraId="23D3E00A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E332A4" w:rsidRPr="00543BD3" w14:paraId="7B47387B" w14:textId="77777777" w:rsidTr="00C6035B">
        <w:tc>
          <w:tcPr>
            <w:tcW w:w="851" w:type="dxa"/>
          </w:tcPr>
          <w:p w14:paraId="3BF8FA25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7.2</w:t>
            </w:r>
          </w:p>
        </w:tc>
        <w:tc>
          <w:tcPr>
            <w:tcW w:w="851" w:type="dxa"/>
          </w:tcPr>
          <w:p w14:paraId="59A12E96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009</w:t>
            </w:r>
          </w:p>
        </w:tc>
        <w:tc>
          <w:tcPr>
            <w:tcW w:w="2693" w:type="dxa"/>
          </w:tcPr>
          <w:p w14:paraId="178525D5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116 11050 01 0000 140</w:t>
            </w:r>
          </w:p>
        </w:tc>
        <w:tc>
          <w:tcPr>
            <w:tcW w:w="5811" w:type="dxa"/>
          </w:tcPr>
          <w:p w14:paraId="6A092116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E332A4" w:rsidRPr="00543BD3" w14:paraId="2A95E241" w14:textId="77777777" w:rsidTr="00C6035B">
        <w:tc>
          <w:tcPr>
            <w:tcW w:w="851" w:type="dxa"/>
          </w:tcPr>
          <w:p w14:paraId="764ED1A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14:paraId="48CEB197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810</w:t>
            </w:r>
          </w:p>
        </w:tc>
        <w:tc>
          <w:tcPr>
            <w:tcW w:w="8504" w:type="dxa"/>
            <w:gridSpan w:val="2"/>
          </w:tcPr>
          <w:p w14:paraId="0B67DCFF" w14:textId="0B8DE707" w:rsidR="00E332A4" w:rsidRPr="00543BD3" w:rsidRDefault="00E332A4" w:rsidP="008369D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Главное контрольное управление Московской области</w:t>
            </w:r>
          </w:p>
        </w:tc>
      </w:tr>
      <w:tr w:rsidR="00E332A4" w:rsidRPr="00543BD3" w14:paraId="08C29071" w14:textId="77777777" w:rsidTr="00C6035B">
        <w:tc>
          <w:tcPr>
            <w:tcW w:w="851" w:type="dxa"/>
          </w:tcPr>
          <w:p w14:paraId="53159341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8.1</w:t>
            </w:r>
          </w:p>
        </w:tc>
        <w:tc>
          <w:tcPr>
            <w:tcW w:w="851" w:type="dxa"/>
          </w:tcPr>
          <w:p w14:paraId="7DBF14E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810</w:t>
            </w:r>
          </w:p>
        </w:tc>
        <w:tc>
          <w:tcPr>
            <w:tcW w:w="2693" w:type="dxa"/>
          </w:tcPr>
          <w:p w14:paraId="2692D304" w14:textId="77777777" w:rsidR="00E332A4" w:rsidRPr="00543BD3" w:rsidRDefault="00E332A4" w:rsidP="00E332A4">
            <w:pPr>
              <w:rPr>
                <w:sz w:val="24"/>
                <w:szCs w:val="24"/>
                <w:lang w:val="en-US"/>
              </w:rPr>
            </w:pPr>
            <w:r w:rsidRPr="00543BD3">
              <w:rPr>
                <w:sz w:val="24"/>
                <w:szCs w:val="24"/>
              </w:rPr>
              <w:t>116 10123 01 0041 140</w:t>
            </w:r>
          </w:p>
        </w:tc>
        <w:tc>
          <w:tcPr>
            <w:tcW w:w="5811" w:type="dxa"/>
          </w:tcPr>
          <w:p w14:paraId="69B6114C" w14:textId="77777777" w:rsidR="00E332A4" w:rsidRPr="00543BD3" w:rsidRDefault="00E332A4" w:rsidP="00E332A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E332A4" w:rsidRPr="00543BD3" w14:paraId="704C03AA" w14:textId="77777777" w:rsidTr="00C6035B">
        <w:tc>
          <w:tcPr>
            <w:tcW w:w="851" w:type="dxa"/>
          </w:tcPr>
          <w:p w14:paraId="2B2BEDE2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851" w:type="dxa"/>
          </w:tcPr>
          <w:p w14:paraId="4F51BEB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 xml:space="preserve">816 </w:t>
            </w:r>
          </w:p>
        </w:tc>
        <w:tc>
          <w:tcPr>
            <w:tcW w:w="8504" w:type="dxa"/>
            <w:gridSpan w:val="2"/>
          </w:tcPr>
          <w:p w14:paraId="0E0EFEA7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Главное управление содержания территорий Московской области</w:t>
            </w:r>
          </w:p>
        </w:tc>
      </w:tr>
      <w:tr w:rsidR="00E332A4" w:rsidRPr="00543BD3" w14:paraId="634CB930" w14:textId="77777777" w:rsidTr="00C6035B">
        <w:tc>
          <w:tcPr>
            <w:tcW w:w="851" w:type="dxa"/>
          </w:tcPr>
          <w:p w14:paraId="7070EEFC" w14:textId="6DE2B435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851" w:type="dxa"/>
          </w:tcPr>
          <w:p w14:paraId="378D1D47" w14:textId="11B9C871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</w:t>
            </w:r>
          </w:p>
        </w:tc>
        <w:tc>
          <w:tcPr>
            <w:tcW w:w="2693" w:type="dxa"/>
          </w:tcPr>
          <w:p w14:paraId="3BA8FDA4" w14:textId="5F0E1FF1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116 01082 01 0002 140</w:t>
            </w:r>
          </w:p>
        </w:tc>
        <w:tc>
          <w:tcPr>
            <w:tcW w:w="5811" w:type="dxa"/>
          </w:tcPr>
          <w:p w14:paraId="5D17560B" w14:textId="5647FCD6" w:rsidR="00E332A4" w:rsidRPr="00543BD3" w:rsidRDefault="00E332A4" w:rsidP="00E332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штрафы, </w:t>
            </w:r>
            <w:r w:rsidRPr="00990FD2">
              <w:rPr>
                <w:sz w:val="24"/>
                <w:szCs w:val="24"/>
              </w:rPr>
              <w:t xml:space="preserve">установленные </w:t>
            </w:r>
            <w:hyperlink r:id="rId13" w:history="1">
              <w:r w:rsidRPr="00990FD2">
                <w:rPr>
                  <w:rStyle w:val="aa"/>
                  <w:color w:val="auto"/>
                  <w:sz w:val="24"/>
                  <w:szCs w:val="24"/>
                  <w:u w:val="none"/>
                </w:rPr>
                <w:t>главой 8</w:t>
              </w:r>
            </w:hyperlink>
            <w:r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в области охраны окружающей среды при обращении с отходами производства и потребления)</w:t>
            </w:r>
          </w:p>
        </w:tc>
      </w:tr>
      <w:tr w:rsidR="00E332A4" w:rsidRPr="00543BD3" w14:paraId="700BDC10" w14:textId="77777777" w:rsidTr="00C6035B">
        <w:tc>
          <w:tcPr>
            <w:tcW w:w="851" w:type="dxa"/>
          </w:tcPr>
          <w:p w14:paraId="2F357709" w14:textId="5F40EB80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1246BD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816</w:t>
            </w:r>
          </w:p>
        </w:tc>
        <w:tc>
          <w:tcPr>
            <w:tcW w:w="2693" w:type="dxa"/>
          </w:tcPr>
          <w:p w14:paraId="5D4ABDB9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116 02010 02 0001 140</w:t>
            </w:r>
          </w:p>
        </w:tc>
        <w:tc>
          <w:tcPr>
            <w:tcW w:w="5811" w:type="dxa"/>
          </w:tcPr>
          <w:p w14:paraId="175D4424" w14:textId="77777777" w:rsidR="00E332A4" w:rsidRPr="00543BD3" w:rsidRDefault="00E332A4" w:rsidP="00E332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законами субъектов Российской Федерации </w:t>
            </w:r>
            <w:r w:rsidRPr="00543BD3">
              <w:rPr>
                <w:sz w:val="24"/>
                <w:szCs w:val="24"/>
              </w:rPr>
              <w:br/>
              <w:t>об административных правонарушениях, за нарушение законов и иных нормативных правовых актов субъектов Российской Федерации (Административные штрафы за правонарушения в сфере благоустройства)</w:t>
            </w:r>
          </w:p>
        </w:tc>
      </w:tr>
      <w:tr w:rsidR="00E332A4" w:rsidRPr="00543BD3" w14:paraId="6701064D" w14:textId="77777777" w:rsidTr="00C6035B">
        <w:tc>
          <w:tcPr>
            <w:tcW w:w="851" w:type="dxa"/>
          </w:tcPr>
          <w:p w14:paraId="12063A7E" w14:textId="480D309B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3FE9DD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816</w:t>
            </w:r>
          </w:p>
        </w:tc>
        <w:tc>
          <w:tcPr>
            <w:tcW w:w="2693" w:type="dxa"/>
          </w:tcPr>
          <w:p w14:paraId="29F8E438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116 02010 02 0002 140</w:t>
            </w:r>
          </w:p>
        </w:tc>
        <w:tc>
          <w:tcPr>
            <w:tcW w:w="5811" w:type="dxa"/>
          </w:tcPr>
          <w:p w14:paraId="4C57FFE6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законами субъектов Российской Федерации </w:t>
            </w:r>
            <w:r w:rsidRPr="00543BD3">
              <w:rPr>
                <w:sz w:val="24"/>
                <w:szCs w:val="24"/>
              </w:rPr>
              <w:br/>
              <w:t xml:space="preserve">об административных правонарушениях, </w:t>
            </w:r>
            <w:r w:rsidRPr="00543BD3">
              <w:rPr>
                <w:sz w:val="24"/>
                <w:szCs w:val="24"/>
              </w:rPr>
              <w:br/>
              <w:t>за нарушение законов и иных нормативных правовых актов субъектов Российской Федерации (Административные штрафы за правонарушения в сфере обеспечения тишины и покоя граждан на территории Московской области)</w:t>
            </w:r>
          </w:p>
        </w:tc>
      </w:tr>
      <w:tr w:rsidR="00E332A4" w:rsidRPr="00543BD3" w14:paraId="45D6D926" w14:textId="77777777" w:rsidTr="00C6035B">
        <w:tc>
          <w:tcPr>
            <w:tcW w:w="851" w:type="dxa"/>
          </w:tcPr>
          <w:p w14:paraId="2D5B9975" w14:textId="73493C72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E1ADD0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816</w:t>
            </w:r>
          </w:p>
        </w:tc>
        <w:tc>
          <w:tcPr>
            <w:tcW w:w="2693" w:type="dxa"/>
          </w:tcPr>
          <w:p w14:paraId="579ECA08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116 02010 02 0005 140</w:t>
            </w:r>
          </w:p>
        </w:tc>
        <w:tc>
          <w:tcPr>
            <w:tcW w:w="5811" w:type="dxa"/>
          </w:tcPr>
          <w:p w14:paraId="01B9895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законами субъектов Российской Федерации </w:t>
            </w:r>
            <w:r w:rsidRPr="00543BD3">
              <w:rPr>
                <w:sz w:val="24"/>
                <w:szCs w:val="24"/>
              </w:rPr>
              <w:br/>
              <w:t xml:space="preserve">об административных правонарушениях, </w:t>
            </w:r>
            <w:r w:rsidRPr="00543BD3">
              <w:rPr>
                <w:sz w:val="24"/>
                <w:szCs w:val="24"/>
              </w:rPr>
              <w:br/>
              <w:t>за нарушение законов и иных нормативных правовых актов субъектов Российской Федерации (Административные штрафы за непроведение мероприятий по удалению с земельных участков борщевика Сосновского)</w:t>
            </w:r>
          </w:p>
        </w:tc>
      </w:tr>
      <w:tr w:rsidR="00E332A4" w:rsidRPr="00543BD3" w14:paraId="0D740469" w14:textId="77777777" w:rsidTr="00C6035B">
        <w:tc>
          <w:tcPr>
            <w:tcW w:w="851" w:type="dxa"/>
          </w:tcPr>
          <w:p w14:paraId="7922B841" w14:textId="4352FADF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403840F" w14:textId="639D6015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816</w:t>
            </w:r>
          </w:p>
        </w:tc>
        <w:tc>
          <w:tcPr>
            <w:tcW w:w="2693" w:type="dxa"/>
          </w:tcPr>
          <w:p w14:paraId="55EE0366" w14:textId="0197530F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bCs/>
                <w:color w:val="000000"/>
                <w:sz w:val="24"/>
                <w:szCs w:val="24"/>
              </w:rPr>
              <w:t>116 02020 02 0000 140</w:t>
            </w:r>
          </w:p>
        </w:tc>
        <w:tc>
          <w:tcPr>
            <w:tcW w:w="5811" w:type="dxa"/>
          </w:tcPr>
          <w:p w14:paraId="270532A1" w14:textId="36D9F348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нарушением муниципальных правовых актов</w:t>
            </w:r>
          </w:p>
        </w:tc>
      </w:tr>
      <w:tr w:rsidR="00E332A4" w:rsidRPr="00543BD3" w14:paraId="606FADFA" w14:textId="77777777" w:rsidTr="00C6035B">
        <w:tc>
          <w:tcPr>
            <w:tcW w:w="851" w:type="dxa"/>
          </w:tcPr>
          <w:p w14:paraId="19075DB9" w14:textId="7CB5A769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6</w:t>
            </w:r>
          </w:p>
          <w:p w14:paraId="5E555B06" w14:textId="77C343A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B91EC52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816</w:t>
            </w:r>
          </w:p>
        </w:tc>
        <w:tc>
          <w:tcPr>
            <w:tcW w:w="2693" w:type="dxa"/>
          </w:tcPr>
          <w:p w14:paraId="7823B1EB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116 10123 01 0041 140</w:t>
            </w:r>
          </w:p>
        </w:tc>
        <w:tc>
          <w:tcPr>
            <w:tcW w:w="5811" w:type="dxa"/>
          </w:tcPr>
          <w:p w14:paraId="0C6D840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Доходы от денежных взысканий (штрафов), поступающие в счет погашения задолженности, 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E332A4" w:rsidRPr="00543BD3" w14:paraId="2446C517" w14:textId="77777777" w:rsidTr="00C6035B">
        <w:tc>
          <w:tcPr>
            <w:tcW w:w="851" w:type="dxa"/>
          </w:tcPr>
          <w:p w14:paraId="71E7B00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851" w:type="dxa"/>
          </w:tcPr>
          <w:p w14:paraId="6057E44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831</w:t>
            </w:r>
          </w:p>
        </w:tc>
        <w:tc>
          <w:tcPr>
            <w:tcW w:w="8504" w:type="dxa"/>
            <w:gridSpan w:val="2"/>
          </w:tcPr>
          <w:p w14:paraId="26DDC121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color w:val="000000"/>
                <w:sz w:val="24"/>
                <w:szCs w:val="24"/>
              </w:rPr>
              <w:t>Министерство социального развития Московской области</w:t>
            </w:r>
          </w:p>
        </w:tc>
      </w:tr>
      <w:tr w:rsidR="00E332A4" w:rsidRPr="00543BD3" w14:paraId="338A86E6" w14:textId="77777777" w:rsidTr="00C6035B">
        <w:tc>
          <w:tcPr>
            <w:tcW w:w="851" w:type="dxa"/>
          </w:tcPr>
          <w:p w14:paraId="4A03BC6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10.1</w:t>
            </w:r>
          </w:p>
        </w:tc>
        <w:tc>
          <w:tcPr>
            <w:tcW w:w="851" w:type="dxa"/>
          </w:tcPr>
          <w:p w14:paraId="0C5E917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22FFF706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116 01053 01 0035 140</w:t>
            </w:r>
          </w:p>
        </w:tc>
        <w:tc>
          <w:tcPr>
            <w:tcW w:w="5811" w:type="dxa"/>
          </w:tcPr>
          <w:p w14:paraId="50B464C4" w14:textId="2A7CEEEE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E332A4" w:rsidRPr="00543BD3" w14:paraId="4BED2DDC" w14:textId="77777777" w:rsidTr="00C6035B">
        <w:tc>
          <w:tcPr>
            <w:tcW w:w="851" w:type="dxa"/>
          </w:tcPr>
          <w:p w14:paraId="6465FB45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10.2</w:t>
            </w:r>
          </w:p>
        </w:tc>
        <w:tc>
          <w:tcPr>
            <w:tcW w:w="851" w:type="dxa"/>
          </w:tcPr>
          <w:p w14:paraId="37657E7A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4BB1E430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116 01053 01 0351 140</w:t>
            </w:r>
          </w:p>
        </w:tc>
        <w:tc>
          <w:tcPr>
            <w:tcW w:w="5811" w:type="dxa"/>
          </w:tcPr>
          <w:p w14:paraId="028BE56D" w14:textId="59428BF6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E332A4" w:rsidRPr="00543BD3" w14:paraId="05F24119" w14:textId="77777777" w:rsidTr="00C6035B">
        <w:tc>
          <w:tcPr>
            <w:tcW w:w="851" w:type="dxa"/>
          </w:tcPr>
          <w:p w14:paraId="650531A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10.3</w:t>
            </w:r>
          </w:p>
        </w:tc>
        <w:tc>
          <w:tcPr>
            <w:tcW w:w="851" w:type="dxa"/>
          </w:tcPr>
          <w:p w14:paraId="134ED79F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52B29D37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116 01053 01 9000 140</w:t>
            </w:r>
          </w:p>
        </w:tc>
        <w:tc>
          <w:tcPr>
            <w:tcW w:w="5811" w:type="dxa"/>
          </w:tcPr>
          <w:p w14:paraId="29463880" w14:textId="1E89A013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332A4" w:rsidRPr="00543BD3" w14:paraId="010E0DB7" w14:textId="77777777" w:rsidTr="00C6035B">
        <w:tc>
          <w:tcPr>
            <w:tcW w:w="851" w:type="dxa"/>
          </w:tcPr>
          <w:p w14:paraId="39B81135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10.4</w:t>
            </w:r>
          </w:p>
        </w:tc>
        <w:tc>
          <w:tcPr>
            <w:tcW w:w="851" w:type="dxa"/>
          </w:tcPr>
          <w:p w14:paraId="6578EFC6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6B9370BE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116 01063 01 9000 140</w:t>
            </w:r>
          </w:p>
        </w:tc>
        <w:tc>
          <w:tcPr>
            <w:tcW w:w="5811" w:type="dxa"/>
          </w:tcPr>
          <w:p w14:paraId="125925DB" w14:textId="386F2098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 xml:space="preserve">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E332A4" w:rsidRPr="00543BD3" w14:paraId="1886FC0E" w14:textId="77777777" w:rsidTr="00C6035B">
        <w:tc>
          <w:tcPr>
            <w:tcW w:w="851" w:type="dxa"/>
          </w:tcPr>
          <w:p w14:paraId="1330E01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10.5</w:t>
            </w:r>
          </w:p>
        </w:tc>
        <w:tc>
          <w:tcPr>
            <w:tcW w:w="851" w:type="dxa"/>
          </w:tcPr>
          <w:p w14:paraId="55111464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0B481D5B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116 01063 01 0009 140</w:t>
            </w:r>
          </w:p>
        </w:tc>
        <w:tc>
          <w:tcPr>
            <w:tcW w:w="5811" w:type="dxa"/>
          </w:tcPr>
          <w:p w14:paraId="689ADFC2" w14:textId="7A08F6A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 xml:space="preserve">лавой 6 Кодекса Российской Федерации об административных правонарушениях, за </w:t>
            </w:r>
            <w:r w:rsidRPr="00543BD3">
              <w:rPr>
                <w:color w:val="000000"/>
                <w:sz w:val="24"/>
                <w:szCs w:val="24"/>
              </w:rPr>
              <w:lastRenderedPageBreak/>
              <w:t>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E332A4" w:rsidRPr="00543BD3" w14:paraId="77FD6D29" w14:textId="77777777" w:rsidTr="00C6035B">
        <w:tc>
          <w:tcPr>
            <w:tcW w:w="851" w:type="dxa"/>
          </w:tcPr>
          <w:p w14:paraId="0D80721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10.6</w:t>
            </w:r>
          </w:p>
        </w:tc>
        <w:tc>
          <w:tcPr>
            <w:tcW w:w="851" w:type="dxa"/>
          </w:tcPr>
          <w:p w14:paraId="13A691E3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783772A6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116 01063 01 0023 140</w:t>
            </w:r>
          </w:p>
        </w:tc>
        <w:tc>
          <w:tcPr>
            <w:tcW w:w="5811" w:type="dxa"/>
          </w:tcPr>
          <w:p w14:paraId="02364B8F" w14:textId="15FC8B9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E332A4" w:rsidRPr="00543BD3" w14:paraId="488D3289" w14:textId="77777777" w:rsidTr="00C6035B">
        <w:tc>
          <w:tcPr>
            <w:tcW w:w="851" w:type="dxa"/>
          </w:tcPr>
          <w:p w14:paraId="5051B14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10.7</w:t>
            </w:r>
          </w:p>
        </w:tc>
        <w:tc>
          <w:tcPr>
            <w:tcW w:w="851" w:type="dxa"/>
          </w:tcPr>
          <w:p w14:paraId="690B23F2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6B6EE05D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116 01073 01 0017 140</w:t>
            </w:r>
          </w:p>
        </w:tc>
        <w:tc>
          <w:tcPr>
            <w:tcW w:w="5811" w:type="dxa"/>
          </w:tcPr>
          <w:p w14:paraId="17A24DBE" w14:textId="1F945DF6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E332A4" w:rsidRPr="00543BD3" w14:paraId="505C6FFC" w14:textId="77777777" w:rsidTr="00C6035B">
        <w:tc>
          <w:tcPr>
            <w:tcW w:w="851" w:type="dxa"/>
          </w:tcPr>
          <w:p w14:paraId="6BD89AA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10.8</w:t>
            </w:r>
          </w:p>
        </w:tc>
        <w:tc>
          <w:tcPr>
            <w:tcW w:w="851" w:type="dxa"/>
          </w:tcPr>
          <w:p w14:paraId="6FB27759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2C997A75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116 01073 01 0027 140</w:t>
            </w:r>
          </w:p>
        </w:tc>
        <w:tc>
          <w:tcPr>
            <w:tcW w:w="5811" w:type="dxa"/>
          </w:tcPr>
          <w:p w14:paraId="16FBAE5A" w14:textId="0E896715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E332A4" w:rsidRPr="00543BD3" w14:paraId="482B187C" w14:textId="77777777" w:rsidTr="00C6035B">
        <w:tc>
          <w:tcPr>
            <w:tcW w:w="851" w:type="dxa"/>
          </w:tcPr>
          <w:p w14:paraId="054106B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10.9</w:t>
            </w:r>
          </w:p>
        </w:tc>
        <w:tc>
          <w:tcPr>
            <w:tcW w:w="851" w:type="dxa"/>
          </w:tcPr>
          <w:p w14:paraId="2AAB7119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0E1EA506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116 01073 01 9000 140</w:t>
            </w:r>
          </w:p>
        </w:tc>
        <w:tc>
          <w:tcPr>
            <w:tcW w:w="5811" w:type="dxa"/>
          </w:tcPr>
          <w:p w14:paraId="48ADA1F5" w14:textId="016809C8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332A4" w:rsidRPr="00543BD3" w14:paraId="34EB9053" w14:textId="77777777" w:rsidTr="00C6035B">
        <w:tc>
          <w:tcPr>
            <w:tcW w:w="851" w:type="dxa"/>
          </w:tcPr>
          <w:p w14:paraId="385716C7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10.10</w:t>
            </w:r>
          </w:p>
        </w:tc>
        <w:tc>
          <w:tcPr>
            <w:tcW w:w="851" w:type="dxa"/>
          </w:tcPr>
          <w:p w14:paraId="00119FF2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3F31BD9D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116 01083 01 9000 140</w:t>
            </w:r>
          </w:p>
        </w:tc>
        <w:tc>
          <w:tcPr>
            <w:tcW w:w="5811" w:type="dxa"/>
          </w:tcPr>
          <w:p w14:paraId="7243FA70" w14:textId="6F7CD660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 xml:space="preserve">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</w:t>
            </w:r>
            <w:r w:rsidRPr="00543BD3">
              <w:rPr>
                <w:color w:val="000000"/>
                <w:sz w:val="24"/>
                <w:szCs w:val="24"/>
              </w:rPr>
              <w:lastRenderedPageBreak/>
              <w:t>несовершеннолетних и защите их прав (иные штрафы)</w:t>
            </w:r>
          </w:p>
        </w:tc>
      </w:tr>
      <w:tr w:rsidR="00E332A4" w:rsidRPr="00543BD3" w14:paraId="39209F03" w14:textId="77777777" w:rsidTr="00C6035B">
        <w:tc>
          <w:tcPr>
            <w:tcW w:w="851" w:type="dxa"/>
          </w:tcPr>
          <w:p w14:paraId="4C0CA0E2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10.11</w:t>
            </w:r>
          </w:p>
        </w:tc>
        <w:tc>
          <w:tcPr>
            <w:tcW w:w="851" w:type="dxa"/>
          </w:tcPr>
          <w:p w14:paraId="1B84EB0D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553A093E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116 01093 01 9000 140</w:t>
            </w:r>
          </w:p>
        </w:tc>
        <w:tc>
          <w:tcPr>
            <w:tcW w:w="5811" w:type="dxa"/>
          </w:tcPr>
          <w:p w14:paraId="2E818038" w14:textId="60484E76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332A4" w:rsidRPr="00543BD3" w14:paraId="591BD170" w14:textId="77777777" w:rsidTr="00C6035B">
        <w:tc>
          <w:tcPr>
            <w:tcW w:w="851" w:type="dxa"/>
          </w:tcPr>
          <w:p w14:paraId="3381188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10.12</w:t>
            </w:r>
          </w:p>
        </w:tc>
        <w:tc>
          <w:tcPr>
            <w:tcW w:w="851" w:type="dxa"/>
          </w:tcPr>
          <w:p w14:paraId="7A978042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2120562B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116 01113 01 9000 140</w:t>
            </w:r>
          </w:p>
        </w:tc>
        <w:tc>
          <w:tcPr>
            <w:tcW w:w="5811" w:type="dxa"/>
          </w:tcPr>
          <w:p w14:paraId="70968290" w14:textId="2E3FC416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332A4" w:rsidRPr="00543BD3" w14:paraId="3E50F54C" w14:textId="77777777" w:rsidTr="00C6035B">
        <w:tc>
          <w:tcPr>
            <w:tcW w:w="851" w:type="dxa"/>
          </w:tcPr>
          <w:p w14:paraId="1B3E8AB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10.13</w:t>
            </w:r>
          </w:p>
        </w:tc>
        <w:tc>
          <w:tcPr>
            <w:tcW w:w="851" w:type="dxa"/>
          </w:tcPr>
          <w:p w14:paraId="495D07FE" w14:textId="77777777" w:rsidR="00E332A4" w:rsidRPr="004C3598" w:rsidRDefault="00E332A4" w:rsidP="00E332A4">
            <w:pPr>
              <w:jc w:val="center"/>
            </w:pPr>
            <w:r w:rsidRPr="004C3598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11086FDF" w14:textId="77777777" w:rsidR="00E332A4" w:rsidRPr="004C3598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>116 01123 01 0001 140</w:t>
            </w:r>
          </w:p>
        </w:tc>
        <w:tc>
          <w:tcPr>
            <w:tcW w:w="5811" w:type="dxa"/>
          </w:tcPr>
          <w:p w14:paraId="0BB87443" w14:textId="71845DA2" w:rsidR="00E332A4" w:rsidRPr="004C359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средства)</w:t>
            </w:r>
          </w:p>
        </w:tc>
      </w:tr>
      <w:tr w:rsidR="00E332A4" w:rsidRPr="00543BD3" w14:paraId="188E9E7B" w14:textId="77777777" w:rsidTr="00C6035B">
        <w:tc>
          <w:tcPr>
            <w:tcW w:w="851" w:type="dxa"/>
          </w:tcPr>
          <w:p w14:paraId="1B28C2A6" w14:textId="29BF1739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10.14</w:t>
            </w:r>
          </w:p>
        </w:tc>
        <w:tc>
          <w:tcPr>
            <w:tcW w:w="851" w:type="dxa"/>
          </w:tcPr>
          <w:p w14:paraId="05C00D09" w14:textId="00DF5F3D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33C0C49F" w14:textId="25F58BF5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116 01123 01 0009 140</w:t>
            </w:r>
          </w:p>
        </w:tc>
        <w:tc>
          <w:tcPr>
            <w:tcW w:w="5811" w:type="dxa"/>
          </w:tcPr>
          <w:p w14:paraId="0543E401" w14:textId="3810D06E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</w:tr>
      <w:tr w:rsidR="00E332A4" w:rsidRPr="00543BD3" w14:paraId="08FC732C" w14:textId="77777777" w:rsidTr="00C6035B">
        <w:tc>
          <w:tcPr>
            <w:tcW w:w="851" w:type="dxa"/>
          </w:tcPr>
          <w:p w14:paraId="42DF3EF9" w14:textId="2102C3B5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97FB28C" w14:textId="77777777" w:rsidR="00E332A4" w:rsidRPr="00543BD3" w:rsidRDefault="00E332A4" w:rsidP="00E332A4">
            <w:pPr>
              <w:jc w:val="center"/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02F16168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116 01133 01 9000 140</w:t>
            </w:r>
          </w:p>
        </w:tc>
        <w:tc>
          <w:tcPr>
            <w:tcW w:w="5811" w:type="dxa"/>
          </w:tcPr>
          <w:p w14:paraId="01327D45" w14:textId="6BBC5798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332A4" w:rsidRPr="00543BD3" w14:paraId="09643357" w14:textId="77777777" w:rsidTr="00C6035B">
        <w:tc>
          <w:tcPr>
            <w:tcW w:w="851" w:type="dxa"/>
          </w:tcPr>
          <w:p w14:paraId="57DB24D0" w14:textId="584B79B4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0D20115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22470BFB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116 01143 01 9000 140</w:t>
            </w:r>
          </w:p>
        </w:tc>
        <w:tc>
          <w:tcPr>
            <w:tcW w:w="5811" w:type="dxa"/>
          </w:tcPr>
          <w:p w14:paraId="547DC75C" w14:textId="77777777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 xml:space="preserve">лавой 14 Кодекса Российской Федерации об административных правонарушениях, за административные правонарушения в области </w:t>
            </w:r>
            <w:r w:rsidRPr="00543BD3">
              <w:rPr>
                <w:color w:val="000000"/>
                <w:sz w:val="24"/>
                <w:szCs w:val="24"/>
              </w:rPr>
              <w:lastRenderedPageBreak/>
              <w:t>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  <w:p w14:paraId="1AA364F1" w14:textId="55631086" w:rsidR="00A71B62" w:rsidRPr="00543BD3" w:rsidRDefault="00A71B62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332A4" w:rsidRPr="00543BD3" w14:paraId="10514B9E" w14:textId="77777777" w:rsidTr="00C6035B">
        <w:tc>
          <w:tcPr>
            <w:tcW w:w="851" w:type="dxa"/>
          </w:tcPr>
          <w:p w14:paraId="64125683" w14:textId="34316B3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10.1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E8DCB7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10C44378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116 01183 01 0000 140</w:t>
            </w:r>
          </w:p>
        </w:tc>
        <w:tc>
          <w:tcPr>
            <w:tcW w:w="5811" w:type="dxa"/>
          </w:tcPr>
          <w:p w14:paraId="444FAA73" w14:textId="77777777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  <w:p w14:paraId="545D09E4" w14:textId="23887079" w:rsidR="00A71B62" w:rsidRPr="00543BD3" w:rsidRDefault="00A71B62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332A4" w:rsidRPr="00543BD3" w14:paraId="025387E3" w14:textId="77777777" w:rsidTr="00C6035B">
        <w:tc>
          <w:tcPr>
            <w:tcW w:w="851" w:type="dxa"/>
          </w:tcPr>
          <w:p w14:paraId="19CEB36F" w14:textId="5B31B451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9C6644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3B026936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116 01193 01 9000 140</w:t>
            </w:r>
          </w:p>
        </w:tc>
        <w:tc>
          <w:tcPr>
            <w:tcW w:w="5811" w:type="dxa"/>
          </w:tcPr>
          <w:p w14:paraId="32789A04" w14:textId="77777777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  <w:p w14:paraId="668B1FE5" w14:textId="3F4AC51C" w:rsidR="00A71B62" w:rsidRPr="00543BD3" w:rsidRDefault="00A71B62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332A4" w:rsidRPr="00543BD3" w14:paraId="6B17D990" w14:textId="77777777" w:rsidTr="00C6035B">
        <w:tc>
          <w:tcPr>
            <w:tcW w:w="851" w:type="dxa"/>
          </w:tcPr>
          <w:p w14:paraId="5990ADF6" w14:textId="456EA82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1E6E8D7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1234CEB8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116 01203 01 0021 140</w:t>
            </w:r>
          </w:p>
        </w:tc>
        <w:tc>
          <w:tcPr>
            <w:tcW w:w="5811" w:type="dxa"/>
          </w:tcPr>
          <w:p w14:paraId="7BAF7F99" w14:textId="77777777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  <w:p w14:paraId="0EEB11D5" w14:textId="57B952EF" w:rsidR="00A71B62" w:rsidRPr="00543BD3" w:rsidRDefault="00A71B62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332A4" w:rsidRPr="00543BD3" w14:paraId="6A58A6D4" w14:textId="77777777" w:rsidTr="00C6035B">
        <w:tc>
          <w:tcPr>
            <w:tcW w:w="851" w:type="dxa"/>
          </w:tcPr>
          <w:p w14:paraId="0D026A91" w14:textId="46608A02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0BEFCE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831</w:t>
            </w:r>
          </w:p>
        </w:tc>
        <w:tc>
          <w:tcPr>
            <w:tcW w:w="2693" w:type="dxa"/>
          </w:tcPr>
          <w:p w14:paraId="29F883DB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116 01203 01 9000 140</w:t>
            </w:r>
          </w:p>
        </w:tc>
        <w:tc>
          <w:tcPr>
            <w:tcW w:w="5811" w:type="dxa"/>
          </w:tcPr>
          <w:p w14:paraId="3CB70C63" w14:textId="77777777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  <w:p w14:paraId="3DE737E8" w14:textId="16BF1C8D" w:rsidR="00A71B62" w:rsidRPr="00543BD3" w:rsidRDefault="00A71B62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332A4" w:rsidRPr="00543BD3" w14:paraId="709EBE9B" w14:textId="77777777" w:rsidTr="00A71B62">
        <w:trPr>
          <w:trHeight w:val="451"/>
        </w:trPr>
        <w:tc>
          <w:tcPr>
            <w:tcW w:w="851" w:type="dxa"/>
          </w:tcPr>
          <w:p w14:paraId="6605144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14:paraId="6BE75B3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834</w:t>
            </w:r>
          </w:p>
        </w:tc>
        <w:tc>
          <w:tcPr>
            <w:tcW w:w="8504" w:type="dxa"/>
            <w:gridSpan w:val="2"/>
          </w:tcPr>
          <w:p w14:paraId="25A2C65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Комитет по архитектуре и градостроительству Московской области</w:t>
            </w:r>
          </w:p>
        </w:tc>
      </w:tr>
      <w:tr w:rsidR="00E332A4" w:rsidRPr="00543BD3" w14:paraId="79FE8F1F" w14:textId="77777777" w:rsidTr="00C6035B">
        <w:tc>
          <w:tcPr>
            <w:tcW w:w="851" w:type="dxa"/>
          </w:tcPr>
          <w:p w14:paraId="15032E75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11.1.</w:t>
            </w:r>
          </w:p>
        </w:tc>
        <w:tc>
          <w:tcPr>
            <w:tcW w:w="851" w:type="dxa"/>
          </w:tcPr>
          <w:p w14:paraId="3619F29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834</w:t>
            </w:r>
          </w:p>
        </w:tc>
        <w:tc>
          <w:tcPr>
            <w:tcW w:w="2693" w:type="dxa"/>
          </w:tcPr>
          <w:p w14:paraId="1C7BFAD3" w14:textId="77777777" w:rsidR="00E332A4" w:rsidRPr="00543BD3" w:rsidRDefault="00E332A4" w:rsidP="00E332A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113 01994 04 0000 130</w:t>
            </w:r>
          </w:p>
        </w:tc>
        <w:tc>
          <w:tcPr>
            <w:tcW w:w="5811" w:type="dxa"/>
          </w:tcPr>
          <w:p w14:paraId="4BEA81B1" w14:textId="77777777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Прочие доходы от оказания платных услуг (работ) </w:t>
            </w:r>
            <w:r w:rsidRPr="00543BD3">
              <w:rPr>
                <w:sz w:val="24"/>
                <w:szCs w:val="24"/>
              </w:rPr>
              <w:lastRenderedPageBreak/>
              <w:t>получателями средств бюджетов городских округов</w:t>
            </w:r>
          </w:p>
          <w:p w14:paraId="5B522912" w14:textId="0245D434" w:rsidR="00A71B62" w:rsidRPr="00543BD3" w:rsidRDefault="00A71B62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332A4" w:rsidRPr="00543BD3" w14:paraId="2403F99C" w14:textId="77777777" w:rsidTr="00A71B62">
        <w:trPr>
          <w:trHeight w:val="697"/>
        </w:trPr>
        <w:tc>
          <w:tcPr>
            <w:tcW w:w="851" w:type="dxa"/>
          </w:tcPr>
          <w:p w14:paraId="35C59492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851" w:type="dxa"/>
          </w:tcPr>
          <w:p w14:paraId="77E165B3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838</w:t>
            </w:r>
          </w:p>
        </w:tc>
        <w:tc>
          <w:tcPr>
            <w:tcW w:w="8504" w:type="dxa"/>
            <w:gridSpan w:val="2"/>
          </w:tcPr>
          <w:p w14:paraId="1D077AD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Управление по обеспечению деятельности мировых судей</w:t>
            </w:r>
          </w:p>
          <w:p w14:paraId="43014D6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Московской области</w:t>
            </w:r>
          </w:p>
        </w:tc>
      </w:tr>
      <w:tr w:rsidR="00E332A4" w:rsidRPr="00543BD3" w14:paraId="2AD8C5F1" w14:textId="77777777" w:rsidTr="00C6035B">
        <w:tc>
          <w:tcPr>
            <w:tcW w:w="851" w:type="dxa"/>
          </w:tcPr>
          <w:p w14:paraId="70F8E315" w14:textId="02E60F6B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</w:t>
            </w:r>
          </w:p>
        </w:tc>
        <w:tc>
          <w:tcPr>
            <w:tcW w:w="851" w:type="dxa"/>
          </w:tcPr>
          <w:p w14:paraId="172CA227" w14:textId="2B0BB318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18D239D4" w14:textId="77777777" w:rsidR="00E332A4" w:rsidRPr="004C3598" w:rsidRDefault="00E332A4" w:rsidP="00E332A4">
            <w:pPr>
              <w:ind w:right="-284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>116 01053 01 0351 140</w:t>
            </w:r>
          </w:p>
          <w:p w14:paraId="26558005" w14:textId="77777777" w:rsidR="00E332A4" w:rsidRPr="004C3598" w:rsidRDefault="00E332A4" w:rsidP="00E332A4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42C8D96C" w14:textId="77777777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  <w:p w14:paraId="391D0F17" w14:textId="48D8DDFC" w:rsidR="00A71B62" w:rsidRPr="004C3598" w:rsidRDefault="00A71B62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E332A4" w:rsidRPr="00543BD3" w14:paraId="63771813" w14:textId="77777777" w:rsidTr="00C6035B">
        <w:tc>
          <w:tcPr>
            <w:tcW w:w="851" w:type="dxa"/>
          </w:tcPr>
          <w:p w14:paraId="1006C82E" w14:textId="5961C288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F3A3E89" w14:textId="61D1C989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287E05F5" w14:textId="799D6579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116 01053 01 9000 140</w:t>
            </w:r>
          </w:p>
        </w:tc>
        <w:tc>
          <w:tcPr>
            <w:tcW w:w="5811" w:type="dxa"/>
          </w:tcPr>
          <w:p w14:paraId="64EFF885" w14:textId="77777777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>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  <w:p w14:paraId="05B748F8" w14:textId="2E49EC03" w:rsidR="00A71B62" w:rsidRPr="00543BD3" w:rsidRDefault="00A71B62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332A4" w:rsidRPr="00543BD3" w14:paraId="6D5E4C2A" w14:textId="77777777" w:rsidTr="00C6035B">
        <w:tc>
          <w:tcPr>
            <w:tcW w:w="851" w:type="dxa"/>
          </w:tcPr>
          <w:p w14:paraId="478B9330" w14:textId="7D9DFB4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09A7725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50D9B70F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116 01063 01 0008 140</w:t>
            </w:r>
          </w:p>
        </w:tc>
        <w:tc>
          <w:tcPr>
            <w:tcW w:w="5811" w:type="dxa"/>
          </w:tcPr>
          <w:p w14:paraId="4638AFB0" w14:textId="77777777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>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  <w:p w14:paraId="4B509483" w14:textId="651DE074" w:rsidR="00A71B62" w:rsidRPr="00543BD3" w:rsidRDefault="00A71B62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332A4" w:rsidRPr="00543BD3" w14:paraId="72E3A3AD" w14:textId="77777777" w:rsidTr="00C6035B">
        <w:tc>
          <w:tcPr>
            <w:tcW w:w="851" w:type="dxa"/>
          </w:tcPr>
          <w:p w14:paraId="559CDAA5" w14:textId="7DFB0AE1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D7CE1A6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3AE9AB38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116 01063 01 0009 140</w:t>
            </w:r>
          </w:p>
        </w:tc>
        <w:tc>
          <w:tcPr>
            <w:tcW w:w="5811" w:type="dxa"/>
          </w:tcPr>
          <w:p w14:paraId="315A5E62" w14:textId="4C96BC3A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E332A4" w:rsidRPr="00543BD3" w14:paraId="7B5FA482" w14:textId="77777777" w:rsidTr="00C6035B">
        <w:tc>
          <w:tcPr>
            <w:tcW w:w="851" w:type="dxa"/>
          </w:tcPr>
          <w:p w14:paraId="220B0807" w14:textId="2077283C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12.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C3FC8D7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5608A0D8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116 01063 01 0101 140</w:t>
            </w:r>
          </w:p>
        </w:tc>
        <w:tc>
          <w:tcPr>
            <w:tcW w:w="5811" w:type="dxa"/>
          </w:tcPr>
          <w:p w14:paraId="240F55E9" w14:textId="54E66BD5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>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E332A4" w:rsidRPr="00543BD3" w14:paraId="1ED2233A" w14:textId="77777777" w:rsidTr="00C6035B">
        <w:tc>
          <w:tcPr>
            <w:tcW w:w="851" w:type="dxa"/>
          </w:tcPr>
          <w:p w14:paraId="1F36F967" w14:textId="7A298F05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B0AA6BB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02AB2443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116 01073 01 0017 140</w:t>
            </w:r>
          </w:p>
        </w:tc>
        <w:tc>
          <w:tcPr>
            <w:tcW w:w="5811" w:type="dxa"/>
          </w:tcPr>
          <w:p w14:paraId="7A9AC706" w14:textId="3A408CDD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sz w:val="24"/>
                <w:szCs w:val="24"/>
              </w:rPr>
              <w:t>г</w:t>
            </w:r>
            <w:r w:rsidRPr="00543BD3">
              <w:rPr>
                <w:sz w:val="24"/>
                <w:szCs w:val="24"/>
              </w:rPr>
              <w:t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E332A4" w:rsidRPr="00543BD3" w14:paraId="3AD75D11" w14:textId="77777777" w:rsidTr="00C6035B">
        <w:tc>
          <w:tcPr>
            <w:tcW w:w="851" w:type="dxa"/>
          </w:tcPr>
          <w:p w14:paraId="7E9E1DCA" w14:textId="40C11B05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2E9D7A8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3002F284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116 01073 01 0027 140</w:t>
            </w:r>
          </w:p>
        </w:tc>
        <w:tc>
          <w:tcPr>
            <w:tcW w:w="5811" w:type="dxa"/>
          </w:tcPr>
          <w:p w14:paraId="7C1E8B6A" w14:textId="21E44C3C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sz w:val="24"/>
                <w:szCs w:val="24"/>
              </w:rPr>
              <w:t>г</w:t>
            </w:r>
            <w:r w:rsidRPr="00543BD3">
              <w:rPr>
                <w:sz w:val="24"/>
                <w:szCs w:val="24"/>
              </w:rPr>
              <w:t xml:space="preserve"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  <w:r w:rsidRPr="00543BD3">
              <w:rPr>
                <w:color w:val="000000"/>
                <w:sz w:val="24"/>
                <w:szCs w:val="24"/>
              </w:rPr>
              <w:t>(штрафы за мелкое хищение)</w:t>
            </w:r>
          </w:p>
        </w:tc>
      </w:tr>
      <w:tr w:rsidR="00E332A4" w:rsidRPr="00543BD3" w14:paraId="2013B5D2" w14:textId="77777777" w:rsidTr="00C6035B">
        <w:tc>
          <w:tcPr>
            <w:tcW w:w="851" w:type="dxa"/>
          </w:tcPr>
          <w:p w14:paraId="731A1CE1" w14:textId="7F73FC8E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4BD2DD6C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73855179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116 01073 01 9000 140</w:t>
            </w:r>
          </w:p>
        </w:tc>
        <w:tc>
          <w:tcPr>
            <w:tcW w:w="5811" w:type="dxa"/>
          </w:tcPr>
          <w:p w14:paraId="5C93759B" w14:textId="0A5A5CE9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sz w:val="24"/>
                <w:szCs w:val="24"/>
              </w:rPr>
              <w:t>г</w:t>
            </w:r>
            <w:r w:rsidRPr="00543BD3">
              <w:rPr>
                <w:sz w:val="24"/>
                <w:szCs w:val="24"/>
              </w:rPr>
              <w:t xml:space="preserve">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  <w:r w:rsidRPr="00543BD3">
              <w:rPr>
                <w:color w:val="000000"/>
                <w:sz w:val="24"/>
                <w:szCs w:val="24"/>
              </w:rPr>
              <w:t>(иные штрафы)</w:t>
            </w:r>
          </w:p>
        </w:tc>
      </w:tr>
      <w:tr w:rsidR="00E332A4" w:rsidRPr="00543BD3" w14:paraId="4502E464" w14:textId="77777777" w:rsidTr="00C6035B">
        <w:tc>
          <w:tcPr>
            <w:tcW w:w="851" w:type="dxa"/>
          </w:tcPr>
          <w:p w14:paraId="2F32EC18" w14:textId="4517949D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4F980E0A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175F6DC0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116 01083 01 0037 140</w:t>
            </w:r>
          </w:p>
        </w:tc>
        <w:tc>
          <w:tcPr>
            <w:tcW w:w="5811" w:type="dxa"/>
          </w:tcPr>
          <w:p w14:paraId="4302299A" w14:textId="085111B2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sz w:val="24"/>
                <w:szCs w:val="24"/>
              </w:rPr>
              <w:t>г</w:t>
            </w:r>
            <w:r w:rsidRPr="00543BD3">
              <w:rPr>
                <w:sz w:val="24"/>
                <w:szCs w:val="24"/>
              </w:rPr>
              <w:t xml:space="preserve">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</w:t>
            </w:r>
            <w:r w:rsidRPr="00543BD3">
              <w:rPr>
                <w:color w:val="000000"/>
                <w:sz w:val="24"/>
                <w:szCs w:val="24"/>
              </w:rPr>
              <w:t>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E332A4" w:rsidRPr="00543BD3" w14:paraId="1742201A" w14:textId="77777777" w:rsidTr="00C6035B">
        <w:tc>
          <w:tcPr>
            <w:tcW w:w="851" w:type="dxa"/>
          </w:tcPr>
          <w:p w14:paraId="1B00BC4D" w14:textId="37C0E68D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0644A600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12A1012E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116 01103 01 9000 140</w:t>
            </w:r>
          </w:p>
        </w:tc>
        <w:tc>
          <w:tcPr>
            <w:tcW w:w="5811" w:type="dxa"/>
          </w:tcPr>
          <w:p w14:paraId="45B6F782" w14:textId="60AB318F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sz w:val="24"/>
                <w:szCs w:val="24"/>
              </w:rPr>
              <w:t>г</w:t>
            </w:r>
            <w:r w:rsidRPr="00543BD3">
              <w:rPr>
                <w:sz w:val="24"/>
                <w:szCs w:val="24"/>
              </w:rPr>
              <w:t xml:space="preserve">лавой 10 Кодекса Российской Федерации об административных правонарушениях, за </w:t>
            </w:r>
            <w:r w:rsidRPr="00543BD3">
              <w:rPr>
                <w:sz w:val="24"/>
                <w:szCs w:val="24"/>
              </w:rPr>
              <w:lastRenderedPageBreak/>
              <w:t>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E332A4" w:rsidRPr="00543BD3" w14:paraId="79DCE8CD" w14:textId="77777777" w:rsidTr="00C6035B">
        <w:tc>
          <w:tcPr>
            <w:tcW w:w="851" w:type="dxa"/>
          </w:tcPr>
          <w:p w14:paraId="693CBAD7" w14:textId="44A9D0F2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12.11</w:t>
            </w:r>
          </w:p>
        </w:tc>
        <w:tc>
          <w:tcPr>
            <w:tcW w:w="851" w:type="dxa"/>
          </w:tcPr>
          <w:p w14:paraId="59D8BF11" w14:textId="0A9372BD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6B26DDC5" w14:textId="4FD03E49" w:rsidR="00E332A4" w:rsidRPr="004C3598" w:rsidRDefault="00E332A4" w:rsidP="00E332A4">
            <w:pPr>
              <w:ind w:right="-108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>116 01133 01 9000 140</w:t>
            </w:r>
          </w:p>
        </w:tc>
        <w:tc>
          <w:tcPr>
            <w:tcW w:w="5811" w:type="dxa"/>
          </w:tcPr>
          <w:p w14:paraId="4D16AC4D" w14:textId="6893BA76" w:rsidR="00E332A4" w:rsidRPr="004C359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332A4" w:rsidRPr="00543BD3" w14:paraId="1B3E4379" w14:textId="77777777" w:rsidTr="00C6035B">
        <w:tc>
          <w:tcPr>
            <w:tcW w:w="851" w:type="dxa"/>
          </w:tcPr>
          <w:p w14:paraId="1966E18C" w14:textId="3D61C03A" w:rsidR="00E332A4" w:rsidRPr="00543BD3" w:rsidRDefault="00E332A4" w:rsidP="00E332A4">
            <w:pPr>
              <w:jc w:val="center"/>
              <w:rPr>
                <w:color w:val="FFFF00"/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AE76B0A" w14:textId="28B38F3D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3B02146F" w14:textId="10FDB38D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116 01143 01 0002 140</w:t>
            </w:r>
          </w:p>
        </w:tc>
        <w:tc>
          <w:tcPr>
            <w:tcW w:w="5811" w:type="dxa"/>
          </w:tcPr>
          <w:p w14:paraId="59D6A9D5" w14:textId="63F152F0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ограничена).</w:t>
            </w:r>
          </w:p>
        </w:tc>
      </w:tr>
      <w:tr w:rsidR="00E332A4" w:rsidRPr="00543BD3" w14:paraId="2B5B3EB9" w14:textId="77777777" w:rsidTr="00C6035B">
        <w:tc>
          <w:tcPr>
            <w:tcW w:w="851" w:type="dxa"/>
          </w:tcPr>
          <w:p w14:paraId="5ED6522C" w14:textId="40048991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F1B3BD2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32D2DF53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116 01143 01 0016 140</w:t>
            </w:r>
          </w:p>
        </w:tc>
        <w:tc>
          <w:tcPr>
            <w:tcW w:w="5811" w:type="dxa"/>
          </w:tcPr>
          <w:p w14:paraId="5ECE4C8A" w14:textId="750566A4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sz w:val="24"/>
                <w:szCs w:val="24"/>
              </w:rPr>
              <w:t>г</w:t>
            </w:r>
            <w:r w:rsidRPr="00543BD3">
              <w:rPr>
                <w:sz w:val="24"/>
                <w:szCs w:val="24"/>
              </w:rPr>
              <w:t xml:space="preserve">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</w:t>
            </w:r>
            <w:r w:rsidRPr="00543BD3">
              <w:rPr>
                <w:color w:val="000000"/>
                <w:sz w:val="24"/>
                <w:szCs w:val="24"/>
              </w:rPr>
              <w:t>(штрафы за нарушение правил продажи этилового спирта, алкогольной и спиртосодержащей продукции)</w:t>
            </w:r>
          </w:p>
        </w:tc>
      </w:tr>
      <w:tr w:rsidR="00E332A4" w:rsidRPr="00543BD3" w14:paraId="2D86ADD8" w14:textId="77777777" w:rsidTr="00C6035B">
        <w:tc>
          <w:tcPr>
            <w:tcW w:w="851" w:type="dxa"/>
          </w:tcPr>
          <w:p w14:paraId="30FE4999" w14:textId="2F90BA1E" w:rsidR="00E332A4" w:rsidRPr="00543BD3" w:rsidRDefault="00491F6F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</w:t>
            </w:r>
          </w:p>
        </w:tc>
        <w:tc>
          <w:tcPr>
            <w:tcW w:w="851" w:type="dxa"/>
          </w:tcPr>
          <w:p w14:paraId="265A4E99" w14:textId="29294983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718604A8" w14:textId="252F22EB" w:rsidR="00E332A4" w:rsidRPr="004C3598" w:rsidRDefault="00E332A4" w:rsidP="00E332A4">
            <w:pPr>
              <w:ind w:right="-108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>116 01143 01 0102 140</w:t>
            </w:r>
          </w:p>
        </w:tc>
        <w:tc>
          <w:tcPr>
            <w:tcW w:w="5811" w:type="dxa"/>
          </w:tcPr>
          <w:p w14:paraId="3D6D84A6" w14:textId="004E6884" w:rsidR="00E332A4" w:rsidRPr="004C359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в области транспорта без лицензии)</w:t>
            </w:r>
            <w:r w:rsidRPr="004C3598">
              <w:rPr>
                <w:sz w:val="24"/>
                <w:szCs w:val="24"/>
              </w:rPr>
              <w:tab/>
            </w:r>
          </w:p>
        </w:tc>
      </w:tr>
      <w:tr w:rsidR="00E332A4" w:rsidRPr="00543BD3" w14:paraId="2B7E0F67" w14:textId="77777777" w:rsidTr="00C6035B">
        <w:tc>
          <w:tcPr>
            <w:tcW w:w="851" w:type="dxa"/>
          </w:tcPr>
          <w:p w14:paraId="5BE747D0" w14:textId="784F8ACC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12.1</w:t>
            </w:r>
            <w:r w:rsidR="00491F6F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2BAE5C1" w14:textId="5748683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670D0C3B" w14:textId="7FC48B39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116 01143 01 0171 140</w:t>
            </w:r>
          </w:p>
        </w:tc>
        <w:tc>
          <w:tcPr>
            <w:tcW w:w="5811" w:type="dxa"/>
          </w:tcPr>
          <w:p w14:paraId="7A9B1B95" w14:textId="7EA0BA5C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E332A4" w:rsidRPr="00543BD3" w14:paraId="12006C20" w14:textId="77777777" w:rsidTr="00C6035B">
        <w:tc>
          <w:tcPr>
            <w:tcW w:w="851" w:type="dxa"/>
          </w:tcPr>
          <w:p w14:paraId="66820AF5" w14:textId="188C2030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12.1</w:t>
            </w:r>
            <w:r w:rsidR="00491F6F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5EB4B59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4EB64FDA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116 01143 01 9000 140</w:t>
            </w:r>
          </w:p>
        </w:tc>
        <w:tc>
          <w:tcPr>
            <w:tcW w:w="5811" w:type="dxa"/>
          </w:tcPr>
          <w:p w14:paraId="432232B7" w14:textId="45D5C1EE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sz w:val="24"/>
                <w:szCs w:val="24"/>
              </w:rPr>
              <w:t>г</w:t>
            </w:r>
            <w:r w:rsidRPr="00543BD3">
              <w:rPr>
                <w:sz w:val="24"/>
                <w:szCs w:val="24"/>
              </w:rPr>
              <w:t xml:space="preserve">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</w:t>
            </w:r>
            <w:r w:rsidRPr="00543BD3">
              <w:rPr>
                <w:color w:val="000000"/>
                <w:sz w:val="24"/>
                <w:szCs w:val="24"/>
              </w:rPr>
              <w:t>(иные штрафы)</w:t>
            </w:r>
          </w:p>
        </w:tc>
      </w:tr>
      <w:tr w:rsidR="00E332A4" w:rsidRPr="00543BD3" w14:paraId="2D9D8629" w14:textId="77777777" w:rsidTr="00C6035B">
        <w:tc>
          <w:tcPr>
            <w:tcW w:w="851" w:type="dxa"/>
          </w:tcPr>
          <w:p w14:paraId="3540D2B4" w14:textId="02EEC841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12.1</w:t>
            </w:r>
            <w:r w:rsidR="00491F6F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2E01D62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3AD3F1D9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116 01153 01 0005 140</w:t>
            </w:r>
          </w:p>
        </w:tc>
        <w:tc>
          <w:tcPr>
            <w:tcW w:w="5811" w:type="dxa"/>
          </w:tcPr>
          <w:p w14:paraId="6FF1E2FA" w14:textId="5068B240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</w:p>
        </w:tc>
      </w:tr>
      <w:tr w:rsidR="00E332A4" w:rsidRPr="00543BD3" w14:paraId="722568DC" w14:textId="77777777" w:rsidTr="00C6035B">
        <w:tc>
          <w:tcPr>
            <w:tcW w:w="851" w:type="dxa"/>
          </w:tcPr>
          <w:p w14:paraId="0F3097C2" w14:textId="18901CF8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12.1</w:t>
            </w:r>
            <w:r w:rsidR="00491F6F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63A9E2E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21D3271A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116 01153 01 0006 140</w:t>
            </w:r>
          </w:p>
        </w:tc>
        <w:tc>
          <w:tcPr>
            <w:tcW w:w="5811" w:type="dxa"/>
          </w:tcPr>
          <w:p w14:paraId="3C8FC27F" w14:textId="041681F6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</w:tr>
      <w:tr w:rsidR="00E332A4" w:rsidRPr="00543BD3" w14:paraId="22B747D7" w14:textId="77777777" w:rsidTr="00C6035B">
        <w:tc>
          <w:tcPr>
            <w:tcW w:w="851" w:type="dxa"/>
          </w:tcPr>
          <w:p w14:paraId="2034C140" w14:textId="76782558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12.1</w:t>
            </w:r>
            <w:r w:rsidR="00491F6F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2E67B82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7F1CFA19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116 01153 01 0012 140</w:t>
            </w:r>
          </w:p>
        </w:tc>
        <w:tc>
          <w:tcPr>
            <w:tcW w:w="5811" w:type="dxa"/>
          </w:tcPr>
          <w:p w14:paraId="15B3830D" w14:textId="685D15D0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 xml:space="preserve">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</w:t>
            </w:r>
            <w:r w:rsidRPr="00543BD3">
              <w:rPr>
                <w:color w:val="000000"/>
                <w:sz w:val="24"/>
                <w:szCs w:val="24"/>
              </w:rPr>
              <w:lastRenderedPageBreak/>
              <w:t>комиссиями по делам несовершеннолетних и защите их прав (штрафы за производство или продажу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</w:tr>
      <w:tr w:rsidR="00E332A4" w:rsidRPr="00543BD3" w14:paraId="349A97D3" w14:textId="77777777" w:rsidTr="00C6035B">
        <w:tc>
          <w:tcPr>
            <w:tcW w:w="851" w:type="dxa"/>
          </w:tcPr>
          <w:p w14:paraId="6C4BCCD5" w14:textId="744E6FA4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12.</w:t>
            </w:r>
            <w:r w:rsidR="00491F6F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2FDFD64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54EEC277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116 01153 01 9000 140</w:t>
            </w:r>
          </w:p>
        </w:tc>
        <w:tc>
          <w:tcPr>
            <w:tcW w:w="5811" w:type="dxa"/>
          </w:tcPr>
          <w:p w14:paraId="66A7209A" w14:textId="5A656CF2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332A4" w:rsidRPr="00543BD3" w14:paraId="5DB5D98C" w14:textId="77777777" w:rsidTr="00C6035B">
        <w:tc>
          <w:tcPr>
            <w:tcW w:w="851" w:type="dxa"/>
          </w:tcPr>
          <w:p w14:paraId="29BF585D" w14:textId="1648171D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="00491F6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CADB20A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1E9403B3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116 01173 01 0007 140</w:t>
            </w:r>
          </w:p>
        </w:tc>
        <w:tc>
          <w:tcPr>
            <w:tcW w:w="5811" w:type="dxa"/>
          </w:tcPr>
          <w:p w14:paraId="2F5EAA3E" w14:textId="384AA925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sz w:val="24"/>
                <w:szCs w:val="24"/>
              </w:rPr>
              <w:t>г</w:t>
            </w:r>
            <w:r w:rsidRPr="00543BD3">
              <w:rPr>
                <w:sz w:val="24"/>
                <w:szCs w:val="24"/>
              </w:rPr>
              <w:t>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E332A4" w:rsidRPr="00543BD3" w14:paraId="07D5D41B" w14:textId="77777777" w:rsidTr="00C6035B">
        <w:tc>
          <w:tcPr>
            <w:tcW w:w="851" w:type="dxa"/>
          </w:tcPr>
          <w:p w14:paraId="2467C593" w14:textId="592897CA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="00491F6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C135997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4D60D0BE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116 01173 01 0008 140</w:t>
            </w:r>
          </w:p>
        </w:tc>
        <w:tc>
          <w:tcPr>
            <w:tcW w:w="5811" w:type="dxa"/>
          </w:tcPr>
          <w:p w14:paraId="1634EF87" w14:textId="10B2B34D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>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</w:p>
        </w:tc>
      </w:tr>
      <w:tr w:rsidR="00E332A4" w:rsidRPr="00543BD3" w14:paraId="08D49A02" w14:textId="77777777" w:rsidTr="00C6035B">
        <w:tc>
          <w:tcPr>
            <w:tcW w:w="851" w:type="dxa"/>
          </w:tcPr>
          <w:p w14:paraId="3136BCEB" w14:textId="0653791A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12.2</w:t>
            </w:r>
            <w:r w:rsidR="00491F6F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BFA4430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6B169D7B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116 01173 01 9000 140</w:t>
            </w:r>
          </w:p>
        </w:tc>
        <w:tc>
          <w:tcPr>
            <w:tcW w:w="5811" w:type="dxa"/>
          </w:tcPr>
          <w:p w14:paraId="5DA472CA" w14:textId="243338A8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 xml:space="preserve">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</w:t>
            </w:r>
            <w:r w:rsidRPr="00543BD3">
              <w:rPr>
                <w:color w:val="000000"/>
                <w:sz w:val="24"/>
                <w:szCs w:val="24"/>
              </w:rPr>
              <w:lastRenderedPageBreak/>
              <w:t>мировыми судьями, комиссиями по делам несовершеннолетних и защите их прав (иные штрафы)</w:t>
            </w:r>
          </w:p>
        </w:tc>
      </w:tr>
      <w:tr w:rsidR="00E332A4" w:rsidRPr="00543BD3" w14:paraId="361D65D1" w14:textId="77777777" w:rsidTr="00C6035B">
        <w:tc>
          <w:tcPr>
            <w:tcW w:w="851" w:type="dxa"/>
          </w:tcPr>
          <w:p w14:paraId="5F250469" w14:textId="4419BA41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12.2</w:t>
            </w:r>
            <w:r w:rsidR="00491F6F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A270723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36499F22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116 01193 01 0005 140</w:t>
            </w:r>
          </w:p>
        </w:tc>
        <w:tc>
          <w:tcPr>
            <w:tcW w:w="5811" w:type="dxa"/>
          </w:tcPr>
          <w:p w14:paraId="416AB7E3" w14:textId="1F9FB7A3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sz w:val="24"/>
                <w:szCs w:val="24"/>
              </w:rPr>
              <w:t>г</w:t>
            </w:r>
            <w:r w:rsidRPr="00543BD3">
              <w:rPr>
                <w:sz w:val="24"/>
                <w:szCs w:val="24"/>
              </w:rPr>
              <w:t>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</w:tr>
      <w:tr w:rsidR="00E332A4" w:rsidRPr="00543BD3" w14:paraId="3FD68F97" w14:textId="77777777" w:rsidTr="00C6035B">
        <w:tc>
          <w:tcPr>
            <w:tcW w:w="851" w:type="dxa"/>
          </w:tcPr>
          <w:p w14:paraId="20D7E16A" w14:textId="082E253B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12.2</w:t>
            </w:r>
            <w:r w:rsidR="00491F6F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4EF54DC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3C973BFC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116 01193 01 0007 140</w:t>
            </w:r>
          </w:p>
        </w:tc>
        <w:tc>
          <w:tcPr>
            <w:tcW w:w="5811" w:type="dxa"/>
          </w:tcPr>
          <w:p w14:paraId="10E51801" w14:textId="44248D1C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</w:p>
        </w:tc>
      </w:tr>
      <w:tr w:rsidR="00E332A4" w:rsidRPr="00543BD3" w14:paraId="4546C599" w14:textId="77777777" w:rsidTr="00C6035B">
        <w:tc>
          <w:tcPr>
            <w:tcW w:w="851" w:type="dxa"/>
          </w:tcPr>
          <w:p w14:paraId="254F7AA9" w14:textId="3EC5976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12.2</w:t>
            </w:r>
            <w:r w:rsidR="00491F6F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52160F6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1C91A6B8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116 01193 01 0013 140</w:t>
            </w:r>
          </w:p>
        </w:tc>
        <w:tc>
          <w:tcPr>
            <w:tcW w:w="5811" w:type="dxa"/>
          </w:tcPr>
          <w:p w14:paraId="1AB5A34F" w14:textId="24F8369D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E332A4" w:rsidRPr="00543BD3" w14:paraId="670EF076" w14:textId="77777777" w:rsidTr="00C6035B">
        <w:tc>
          <w:tcPr>
            <w:tcW w:w="851" w:type="dxa"/>
          </w:tcPr>
          <w:p w14:paraId="1B39EACD" w14:textId="76A16E60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12.2</w:t>
            </w:r>
            <w:r w:rsidR="00491F6F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7F1767E" w14:textId="3E38C696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255B8635" w14:textId="5A293F96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116 01193 01 0028 140</w:t>
            </w:r>
          </w:p>
        </w:tc>
        <w:tc>
          <w:tcPr>
            <w:tcW w:w="5811" w:type="dxa"/>
          </w:tcPr>
          <w:p w14:paraId="43386F34" w14:textId="6A38592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>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вознаграждение от имени юридического лица)</w:t>
            </w:r>
          </w:p>
        </w:tc>
      </w:tr>
      <w:tr w:rsidR="00E332A4" w:rsidRPr="00543BD3" w14:paraId="5EE14325" w14:textId="77777777" w:rsidTr="00C6035B">
        <w:tc>
          <w:tcPr>
            <w:tcW w:w="851" w:type="dxa"/>
          </w:tcPr>
          <w:p w14:paraId="47174564" w14:textId="66C48760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12.2</w:t>
            </w:r>
            <w:r w:rsidR="00491F6F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62CDD9C1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0E27A572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116 01193 01 0029 140</w:t>
            </w:r>
          </w:p>
        </w:tc>
        <w:tc>
          <w:tcPr>
            <w:tcW w:w="5811" w:type="dxa"/>
          </w:tcPr>
          <w:p w14:paraId="2202C236" w14:textId="23ABAA8C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 xml:space="preserve">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</w:t>
            </w:r>
            <w:r w:rsidRPr="00543BD3">
              <w:rPr>
                <w:color w:val="000000"/>
                <w:sz w:val="24"/>
                <w:szCs w:val="24"/>
              </w:rPr>
              <w:lastRenderedPageBreak/>
              <w:t>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</w:p>
        </w:tc>
      </w:tr>
      <w:tr w:rsidR="00E332A4" w:rsidRPr="00543BD3" w14:paraId="7B1BE868" w14:textId="77777777" w:rsidTr="00C6035B">
        <w:tc>
          <w:tcPr>
            <w:tcW w:w="851" w:type="dxa"/>
          </w:tcPr>
          <w:p w14:paraId="5F6E82A0" w14:textId="05042E92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12.2</w:t>
            </w:r>
            <w:r w:rsidR="00491F6F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D960D97" w14:textId="27079E6F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70942F0C" w14:textId="36499673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116 01193 01 0401 140</w:t>
            </w:r>
          </w:p>
        </w:tc>
        <w:tc>
          <w:tcPr>
            <w:tcW w:w="5811" w:type="dxa"/>
          </w:tcPr>
          <w:p w14:paraId="7FDDCD5A" w14:textId="0EF23130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sz w:val="24"/>
                <w:szCs w:val="24"/>
              </w:rPr>
              <w:t>г</w:t>
            </w:r>
            <w:r w:rsidRPr="00543BD3">
              <w:rPr>
                <w:sz w:val="24"/>
                <w:szCs w:val="24"/>
              </w:rPr>
              <w:t>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</w:tr>
      <w:tr w:rsidR="00E332A4" w:rsidRPr="00543BD3" w14:paraId="5A0918E6" w14:textId="77777777" w:rsidTr="00C6035B">
        <w:tc>
          <w:tcPr>
            <w:tcW w:w="851" w:type="dxa"/>
          </w:tcPr>
          <w:p w14:paraId="02D9BEC2" w14:textId="2861220B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 w:rsidR="00491F6F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677C38F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6B962FCC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116 01193 01 9000 140</w:t>
            </w:r>
          </w:p>
        </w:tc>
        <w:tc>
          <w:tcPr>
            <w:tcW w:w="5811" w:type="dxa"/>
          </w:tcPr>
          <w:p w14:paraId="7BB496C6" w14:textId="7EB3EE62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332A4" w:rsidRPr="00543BD3" w14:paraId="3B4DADEC" w14:textId="77777777" w:rsidTr="00C6035B">
        <w:tc>
          <w:tcPr>
            <w:tcW w:w="851" w:type="dxa"/>
          </w:tcPr>
          <w:p w14:paraId="185F64F3" w14:textId="5AA68695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</w:t>
            </w:r>
            <w:r w:rsidR="00491F6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EB0840A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74C62B3A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116 01203 01 0004 140</w:t>
            </w:r>
          </w:p>
        </w:tc>
        <w:tc>
          <w:tcPr>
            <w:tcW w:w="5811" w:type="dxa"/>
          </w:tcPr>
          <w:p w14:paraId="717547BA" w14:textId="73B1A745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 xml:space="preserve">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E332A4" w:rsidRPr="00543BD3" w14:paraId="0DA847C1" w14:textId="77777777" w:rsidTr="00C6035B">
        <w:tc>
          <w:tcPr>
            <w:tcW w:w="851" w:type="dxa"/>
          </w:tcPr>
          <w:p w14:paraId="2E15FA3F" w14:textId="4945D464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</w:t>
            </w:r>
            <w:r w:rsidR="00491F6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C2E0F9E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2E19D3E0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116 01203 01 0007 140</w:t>
            </w:r>
          </w:p>
        </w:tc>
        <w:tc>
          <w:tcPr>
            <w:tcW w:w="5811" w:type="dxa"/>
          </w:tcPr>
          <w:p w14:paraId="2FE20A0C" w14:textId="00AA89BF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</w:t>
            </w:r>
          </w:p>
        </w:tc>
      </w:tr>
      <w:tr w:rsidR="00E332A4" w:rsidRPr="00543BD3" w14:paraId="6A70AEC7" w14:textId="77777777" w:rsidTr="00C6035B">
        <w:tc>
          <w:tcPr>
            <w:tcW w:w="851" w:type="dxa"/>
          </w:tcPr>
          <w:p w14:paraId="0BD55EFB" w14:textId="599E7A85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12.3</w:t>
            </w:r>
            <w:r w:rsidR="00491F6F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3A96893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651D9B61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116 01203 01 0008 140</w:t>
            </w:r>
          </w:p>
        </w:tc>
        <w:tc>
          <w:tcPr>
            <w:tcW w:w="5811" w:type="dxa"/>
          </w:tcPr>
          <w:p w14:paraId="3BDEB91F" w14:textId="3FA9737B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43BD3">
              <w:rPr>
                <w:rStyle w:val="krista-excel-wrapper-spancontainer"/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rStyle w:val="krista-excel-wrapper-spancontainer"/>
                <w:color w:val="000000"/>
                <w:sz w:val="24"/>
                <w:szCs w:val="24"/>
              </w:rPr>
              <w:t>г</w:t>
            </w:r>
            <w:r w:rsidRPr="00543BD3">
              <w:rPr>
                <w:rStyle w:val="krista-excel-wrapper-spancontainer"/>
                <w:color w:val="000000"/>
                <w:sz w:val="24"/>
                <w:szCs w:val="24"/>
              </w:rPr>
              <w:t xml:space="preserve">лавой 20 Кодекса Российской Федерации об административных правонарушениях, за административные правонарушения, посягающие на </w:t>
            </w:r>
            <w:r w:rsidRPr="00543BD3">
              <w:rPr>
                <w:rStyle w:val="krista-excel-wrapper-spancontainer"/>
                <w:color w:val="000000"/>
                <w:sz w:val="24"/>
                <w:szCs w:val="24"/>
              </w:rPr>
              <w:lastRenderedPageBreak/>
              <w:t>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</w:tr>
      <w:tr w:rsidR="00E332A4" w:rsidRPr="00543BD3" w14:paraId="3FB681A8" w14:textId="77777777" w:rsidTr="00C6035B">
        <w:tc>
          <w:tcPr>
            <w:tcW w:w="851" w:type="dxa"/>
          </w:tcPr>
          <w:p w14:paraId="7F4B198E" w14:textId="3B7DF06A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12.3</w:t>
            </w:r>
            <w:r w:rsidR="00491F6F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F205B70" w14:textId="07F0273F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1760C576" w14:textId="7F9AFA6B" w:rsidR="00E332A4" w:rsidRPr="004C3598" w:rsidRDefault="00E332A4" w:rsidP="00E332A4">
            <w:pPr>
              <w:ind w:right="-108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>116 01203 01 0010 140</w:t>
            </w:r>
          </w:p>
        </w:tc>
        <w:tc>
          <w:tcPr>
            <w:tcW w:w="5811" w:type="dxa"/>
          </w:tcPr>
          <w:p w14:paraId="7683F763" w14:textId="7ED99589" w:rsidR="00E332A4" w:rsidRPr="004C359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</w:p>
        </w:tc>
      </w:tr>
      <w:tr w:rsidR="00E332A4" w:rsidRPr="00543BD3" w14:paraId="77D20E7F" w14:textId="77777777" w:rsidTr="00C6035B">
        <w:tc>
          <w:tcPr>
            <w:tcW w:w="851" w:type="dxa"/>
          </w:tcPr>
          <w:p w14:paraId="7FEE044C" w14:textId="76649C72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12.3</w:t>
            </w:r>
            <w:r w:rsidR="00491F6F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927C90C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3658D1DD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116 01203 01 0021 140</w:t>
            </w:r>
          </w:p>
        </w:tc>
        <w:tc>
          <w:tcPr>
            <w:tcW w:w="5811" w:type="dxa"/>
          </w:tcPr>
          <w:p w14:paraId="0877D279" w14:textId="54E5855C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 xml:space="preserve">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E332A4" w:rsidRPr="00543BD3" w14:paraId="3C2381E9" w14:textId="77777777" w:rsidTr="00C6035B">
        <w:tc>
          <w:tcPr>
            <w:tcW w:w="851" w:type="dxa"/>
          </w:tcPr>
          <w:p w14:paraId="50831439" w14:textId="08472B05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12.3</w:t>
            </w:r>
            <w:r w:rsidR="00491F6F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FABB2BC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838</w:t>
            </w:r>
          </w:p>
        </w:tc>
        <w:tc>
          <w:tcPr>
            <w:tcW w:w="2693" w:type="dxa"/>
          </w:tcPr>
          <w:p w14:paraId="08F4C2F2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116 01203 01 9000 140</w:t>
            </w:r>
          </w:p>
        </w:tc>
        <w:tc>
          <w:tcPr>
            <w:tcW w:w="5811" w:type="dxa"/>
          </w:tcPr>
          <w:p w14:paraId="30E77FED" w14:textId="428F8FA5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543BD3">
              <w:rPr>
                <w:color w:val="000000"/>
                <w:sz w:val="24"/>
                <w:szCs w:val="24"/>
              </w:rPr>
              <w:t>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332A4" w:rsidRPr="00543BD3" w14:paraId="4F0ADC37" w14:textId="77777777" w:rsidTr="00C6035B">
        <w:tc>
          <w:tcPr>
            <w:tcW w:w="851" w:type="dxa"/>
          </w:tcPr>
          <w:p w14:paraId="4FEC53F6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14:paraId="385DD2B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856</w:t>
            </w:r>
          </w:p>
        </w:tc>
        <w:tc>
          <w:tcPr>
            <w:tcW w:w="8504" w:type="dxa"/>
            <w:gridSpan w:val="2"/>
          </w:tcPr>
          <w:p w14:paraId="026A9CB7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Комитет лесного хозяйства Московской области</w:t>
            </w:r>
          </w:p>
        </w:tc>
      </w:tr>
      <w:tr w:rsidR="00E332A4" w:rsidRPr="00543BD3" w14:paraId="4377B929" w14:textId="77777777" w:rsidTr="00C6035B">
        <w:tc>
          <w:tcPr>
            <w:tcW w:w="851" w:type="dxa"/>
          </w:tcPr>
          <w:p w14:paraId="745BFCE2" w14:textId="0C2FAD23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13.1</w:t>
            </w:r>
          </w:p>
        </w:tc>
        <w:tc>
          <w:tcPr>
            <w:tcW w:w="851" w:type="dxa"/>
          </w:tcPr>
          <w:p w14:paraId="080158A0" w14:textId="4E20E851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856</w:t>
            </w:r>
          </w:p>
        </w:tc>
        <w:tc>
          <w:tcPr>
            <w:tcW w:w="2693" w:type="dxa"/>
          </w:tcPr>
          <w:p w14:paraId="2183F25D" w14:textId="2D4A119F" w:rsidR="00E332A4" w:rsidRPr="00543BD3" w:rsidRDefault="00E332A4" w:rsidP="00491F6F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111 05430 04 0000</w:t>
            </w:r>
            <w:r w:rsidR="00491F6F">
              <w:rPr>
                <w:sz w:val="24"/>
                <w:szCs w:val="24"/>
              </w:rPr>
              <w:t xml:space="preserve"> </w:t>
            </w:r>
            <w:r w:rsidRPr="00543BD3">
              <w:rPr>
                <w:sz w:val="24"/>
                <w:szCs w:val="24"/>
              </w:rPr>
              <w:t>120</w:t>
            </w:r>
          </w:p>
          <w:p w14:paraId="36B1A29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57B7DBCA" w14:textId="41215665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городских округов, находятся в федеральной </w:t>
            </w:r>
            <w:r w:rsidRPr="00543BD3">
              <w:rPr>
                <w:sz w:val="24"/>
                <w:szCs w:val="24"/>
              </w:rPr>
              <w:lastRenderedPageBreak/>
              <w:t>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  <w:tr w:rsidR="00E332A4" w:rsidRPr="00543BD3" w14:paraId="0F2201A9" w14:textId="77777777" w:rsidTr="00C6035B">
        <w:tc>
          <w:tcPr>
            <w:tcW w:w="851" w:type="dxa"/>
          </w:tcPr>
          <w:p w14:paraId="6EAF0B9D" w14:textId="745349F3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13.2</w:t>
            </w:r>
          </w:p>
        </w:tc>
        <w:tc>
          <w:tcPr>
            <w:tcW w:w="851" w:type="dxa"/>
          </w:tcPr>
          <w:p w14:paraId="4C5D6A83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856</w:t>
            </w:r>
          </w:p>
        </w:tc>
        <w:tc>
          <w:tcPr>
            <w:tcW w:w="2693" w:type="dxa"/>
          </w:tcPr>
          <w:p w14:paraId="36CC13C2" w14:textId="77777777" w:rsidR="00E332A4" w:rsidRPr="00543BD3" w:rsidRDefault="00E332A4" w:rsidP="00491F6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116 10123 01 0041 140</w:t>
            </w:r>
          </w:p>
        </w:tc>
        <w:tc>
          <w:tcPr>
            <w:tcW w:w="5811" w:type="dxa"/>
          </w:tcPr>
          <w:p w14:paraId="4E1ED01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E332A4" w:rsidRPr="00543BD3" w14:paraId="01203485" w14:textId="77777777" w:rsidTr="00C6035B">
        <w:tc>
          <w:tcPr>
            <w:tcW w:w="851" w:type="dxa"/>
          </w:tcPr>
          <w:p w14:paraId="26A67B2D" w14:textId="19016B7D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13.3</w:t>
            </w:r>
          </w:p>
        </w:tc>
        <w:tc>
          <w:tcPr>
            <w:tcW w:w="851" w:type="dxa"/>
          </w:tcPr>
          <w:p w14:paraId="5BD02B76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856</w:t>
            </w:r>
          </w:p>
        </w:tc>
        <w:tc>
          <w:tcPr>
            <w:tcW w:w="2693" w:type="dxa"/>
          </w:tcPr>
          <w:p w14:paraId="5C203DF5" w14:textId="77777777" w:rsidR="00E332A4" w:rsidRPr="00543BD3" w:rsidRDefault="00E332A4" w:rsidP="00491F6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116 11050 01 0000 140</w:t>
            </w:r>
          </w:p>
        </w:tc>
        <w:tc>
          <w:tcPr>
            <w:tcW w:w="5811" w:type="dxa"/>
          </w:tcPr>
          <w:p w14:paraId="5BF5D60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  <w:shd w:val="clear" w:color="auto" w:fill="FFFFFF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E332A4" w:rsidRPr="00543BD3" w14:paraId="4048690F" w14:textId="77777777" w:rsidTr="00C6035B">
        <w:tc>
          <w:tcPr>
            <w:tcW w:w="10206" w:type="dxa"/>
            <w:gridSpan w:val="4"/>
          </w:tcPr>
          <w:p w14:paraId="4B8B765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/>
                <w:sz w:val="24"/>
                <w:szCs w:val="24"/>
              </w:rPr>
            </w:pPr>
            <w:r w:rsidRPr="00543BD3">
              <w:rPr>
                <w:b/>
                <w:i/>
                <w:sz w:val="24"/>
                <w:szCs w:val="24"/>
              </w:rPr>
              <w:t>Главные администраторы доходов бюджета Павлово-Посадского городского округа Московской области - органы государственной власти Российской Федерации</w:t>
            </w:r>
          </w:p>
        </w:tc>
      </w:tr>
      <w:tr w:rsidR="00E332A4" w:rsidRPr="00543BD3" w14:paraId="7513FE62" w14:textId="77777777" w:rsidTr="00C6035B">
        <w:tc>
          <w:tcPr>
            <w:tcW w:w="851" w:type="dxa"/>
          </w:tcPr>
          <w:p w14:paraId="34F34E4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14:paraId="750DB301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048</w:t>
            </w:r>
          </w:p>
        </w:tc>
        <w:tc>
          <w:tcPr>
            <w:tcW w:w="8504" w:type="dxa"/>
            <w:gridSpan w:val="2"/>
          </w:tcPr>
          <w:p w14:paraId="299931B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 xml:space="preserve"> Федеральная служба по надзору в сфере природопользования</w:t>
            </w:r>
          </w:p>
        </w:tc>
      </w:tr>
      <w:tr w:rsidR="00E332A4" w:rsidRPr="00543BD3" w14:paraId="71FDBA1E" w14:textId="77777777" w:rsidTr="00C6035B">
        <w:tc>
          <w:tcPr>
            <w:tcW w:w="851" w:type="dxa"/>
          </w:tcPr>
          <w:p w14:paraId="1B12E07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14.1</w:t>
            </w:r>
          </w:p>
        </w:tc>
        <w:tc>
          <w:tcPr>
            <w:tcW w:w="851" w:type="dxa"/>
          </w:tcPr>
          <w:p w14:paraId="3E39768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14:paraId="3D847E85" w14:textId="77777777" w:rsidR="00E332A4" w:rsidRPr="00543BD3" w:rsidRDefault="00E332A4" w:rsidP="00491F6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112 01010 01 0000 120</w:t>
            </w:r>
          </w:p>
        </w:tc>
        <w:tc>
          <w:tcPr>
            <w:tcW w:w="5811" w:type="dxa"/>
          </w:tcPr>
          <w:p w14:paraId="1EF6829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E332A4" w:rsidRPr="00543BD3" w14:paraId="39002292" w14:textId="77777777" w:rsidTr="00C6035B">
        <w:tc>
          <w:tcPr>
            <w:tcW w:w="851" w:type="dxa"/>
          </w:tcPr>
          <w:p w14:paraId="2DD9FF1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14.2</w:t>
            </w:r>
          </w:p>
        </w:tc>
        <w:tc>
          <w:tcPr>
            <w:tcW w:w="851" w:type="dxa"/>
          </w:tcPr>
          <w:p w14:paraId="1F1D033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14:paraId="3711C666" w14:textId="77777777" w:rsidR="00E332A4" w:rsidRPr="00543BD3" w:rsidRDefault="00E332A4" w:rsidP="00491F6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112 01030 01 0000 120</w:t>
            </w:r>
          </w:p>
        </w:tc>
        <w:tc>
          <w:tcPr>
            <w:tcW w:w="5811" w:type="dxa"/>
          </w:tcPr>
          <w:p w14:paraId="3FF51A56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E332A4" w:rsidRPr="00543BD3" w14:paraId="5FAB5212" w14:textId="77777777" w:rsidTr="00C6035B">
        <w:tc>
          <w:tcPr>
            <w:tcW w:w="851" w:type="dxa"/>
          </w:tcPr>
          <w:p w14:paraId="553AFFE6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14.3</w:t>
            </w:r>
          </w:p>
        </w:tc>
        <w:tc>
          <w:tcPr>
            <w:tcW w:w="851" w:type="dxa"/>
          </w:tcPr>
          <w:p w14:paraId="5377F19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14:paraId="3B7D3D26" w14:textId="77777777" w:rsidR="00E332A4" w:rsidRPr="00543BD3" w:rsidRDefault="00E332A4" w:rsidP="00491F6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112 01041 01 0000 120</w:t>
            </w:r>
          </w:p>
        </w:tc>
        <w:tc>
          <w:tcPr>
            <w:tcW w:w="5811" w:type="dxa"/>
          </w:tcPr>
          <w:p w14:paraId="4E9FB33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E332A4" w:rsidRPr="00543BD3" w14:paraId="4F607980" w14:textId="77777777" w:rsidTr="00C6035B">
        <w:tc>
          <w:tcPr>
            <w:tcW w:w="851" w:type="dxa"/>
          </w:tcPr>
          <w:p w14:paraId="4A78578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14.4</w:t>
            </w:r>
          </w:p>
        </w:tc>
        <w:tc>
          <w:tcPr>
            <w:tcW w:w="851" w:type="dxa"/>
          </w:tcPr>
          <w:p w14:paraId="05C1B6F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14:paraId="73953064" w14:textId="77777777" w:rsidR="00E332A4" w:rsidRPr="00543BD3" w:rsidRDefault="00E332A4" w:rsidP="00491F6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112 01042 01 0000 120</w:t>
            </w:r>
          </w:p>
        </w:tc>
        <w:tc>
          <w:tcPr>
            <w:tcW w:w="5811" w:type="dxa"/>
          </w:tcPr>
          <w:p w14:paraId="3D6E668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E332A4" w:rsidRPr="00543BD3" w14:paraId="785C5813" w14:textId="77777777" w:rsidTr="00C6035B">
        <w:tc>
          <w:tcPr>
            <w:tcW w:w="851" w:type="dxa"/>
          </w:tcPr>
          <w:p w14:paraId="4321F446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14.5</w:t>
            </w:r>
          </w:p>
        </w:tc>
        <w:tc>
          <w:tcPr>
            <w:tcW w:w="851" w:type="dxa"/>
          </w:tcPr>
          <w:p w14:paraId="08A4F3E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14:paraId="3B2EA46A" w14:textId="77777777" w:rsidR="00E332A4" w:rsidRPr="00543BD3" w:rsidRDefault="00E332A4" w:rsidP="00491F6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112 01070 01 0000 120</w:t>
            </w:r>
          </w:p>
        </w:tc>
        <w:tc>
          <w:tcPr>
            <w:tcW w:w="5811" w:type="dxa"/>
          </w:tcPr>
          <w:p w14:paraId="07663DC5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color w:val="000000"/>
                <w:sz w:val="24"/>
                <w:szCs w:val="24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E332A4" w:rsidRPr="00543BD3" w14:paraId="77885AE8" w14:textId="77777777" w:rsidTr="00C6035B">
        <w:tc>
          <w:tcPr>
            <w:tcW w:w="851" w:type="dxa"/>
          </w:tcPr>
          <w:p w14:paraId="09ABC2D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14.6</w:t>
            </w:r>
          </w:p>
        </w:tc>
        <w:tc>
          <w:tcPr>
            <w:tcW w:w="851" w:type="dxa"/>
          </w:tcPr>
          <w:p w14:paraId="1D5FA321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14:paraId="7901F2B7" w14:textId="77777777" w:rsidR="00E332A4" w:rsidRPr="00543BD3" w:rsidRDefault="00E332A4" w:rsidP="00491F6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116 10123 01 0041 140</w:t>
            </w:r>
          </w:p>
        </w:tc>
        <w:tc>
          <w:tcPr>
            <w:tcW w:w="5811" w:type="dxa"/>
          </w:tcPr>
          <w:p w14:paraId="5AC94C7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E332A4" w:rsidRPr="00543BD3" w14:paraId="08CE7DA5" w14:textId="77777777" w:rsidTr="00C6035B">
        <w:tc>
          <w:tcPr>
            <w:tcW w:w="851" w:type="dxa"/>
          </w:tcPr>
          <w:p w14:paraId="45146E0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14.7</w:t>
            </w:r>
          </w:p>
        </w:tc>
        <w:tc>
          <w:tcPr>
            <w:tcW w:w="851" w:type="dxa"/>
          </w:tcPr>
          <w:p w14:paraId="3BCD737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14:paraId="53D42254" w14:textId="77777777" w:rsidR="00E332A4" w:rsidRPr="00543BD3" w:rsidRDefault="00E332A4" w:rsidP="00491F6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116 11050 01 0000 140</w:t>
            </w:r>
          </w:p>
        </w:tc>
        <w:tc>
          <w:tcPr>
            <w:tcW w:w="5811" w:type="dxa"/>
          </w:tcPr>
          <w:p w14:paraId="0C35D8E5" w14:textId="09115C64" w:rsidR="00E332A4" w:rsidRPr="00C455E2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55E2">
              <w:rPr>
                <w:color w:val="000000"/>
                <w:sz w:val="24"/>
                <w:szCs w:val="24"/>
                <w:shd w:val="clear" w:color="auto" w:fill="FFFFFF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вреда, </w:t>
            </w:r>
            <w:r w:rsidRPr="00C455E2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причиненного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 объектам охоты и рыболовства и среде их обитания), подлежащие зачислению в бюджет муниципального образования</w:t>
            </w:r>
          </w:p>
        </w:tc>
      </w:tr>
      <w:tr w:rsidR="00E332A4" w:rsidRPr="00543BD3" w14:paraId="2E2192D8" w14:textId="77777777" w:rsidTr="00C6035B">
        <w:tc>
          <w:tcPr>
            <w:tcW w:w="851" w:type="dxa"/>
          </w:tcPr>
          <w:p w14:paraId="74B6DC1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851" w:type="dxa"/>
          </w:tcPr>
          <w:p w14:paraId="26270EB7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076</w:t>
            </w:r>
          </w:p>
        </w:tc>
        <w:tc>
          <w:tcPr>
            <w:tcW w:w="8504" w:type="dxa"/>
            <w:gridSpan w:val="2"/>
          </w:tcPr>
          <w:p w14:paraId="436C55B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Федеральное агентство по рыболовству</w:t>
            </w:r>
          </w:p>
        </w:tc>
      </w:tr>
      <w:tr w:rsidR="00E332A4" w:rsidRPr="00543BD3" w14:paraId="4BE29EA9" w14:textId="77777777" w:rsidTr="00C6035B">
        <w:tc>
          <w:tcPr>
            <w:tcW w:w="851" w:type="dxa"/>
          </w:tcPr>
          <w:p w14:paraId="590B2CE1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43BD3">
              <w:rPr>
                <w:bCs/>
                <w:sz w:val="24"/>
                <w:szCs w:val="24"/>
              </w:rPr>
              <w:t>15.1</w:t>
            </w:r>
          </w:p>
        </w:tc>
        <w:tc>
          <w:tcPr>
            <w:tcW w:w="851" w:type="dxa"/>
          </w:tcPr>
          <w:p w14:paraId="1CC5875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43BD3">
              <w:rPr>
                <w:bCs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14:paraId="60E6A32B" w14:textId="77777777" w:rsidR="00E332A4" w:rsidRPr="00543BD3" w:rsidRDefault="00E332A4" w:rsidP="000C226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116 11050 01 0000 140</w:t>
            </w:r>
          </w:p>
        </w:tc>
        <w:tc>
          <w:tcPr>
            <w:tcW w:w="5811" w:type="dxa"/>
          </w:tcPr>
          <w:p w14:paraId="0B0EA52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543BD3">
              <w:rPr>
                <w:bCs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E332A4" w:rsidRPr="00543BD3" w14:paraId="54C065EE" w14:textId="77777777" w:rsidTr="00C6035B">
        <w:tc>
          <w:tcPr>
            <w:tcW w:w="851" w:type="dxa"/>
          </w:tcPr>
          <w:p w14:paraId="4FED9CE6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14:paraId="69A905C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8504" w:type="dxa"/>
            <w:gridSpan w:val="2"/>
          </w:tcPr>
          <w:p w14:paraId="144FCEE2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Федеральная налоговая служба</w:t>
            </w:r>
          </w:p>
        </w:tc>
      </w:tr>
      <w:tr w:rsidR="00E332A4" w:rsidRPr="00404AAB" w14:paraId="762D3280" w14:textId="77777777" w:rsidTr="00C6035B">
        <w:tc>
          <w:tcPr>
            <w:tcW w:w="851" w:type="dxa"/>
          </w:tcPr>
          <w:p w14:paraId="74132D4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16.1</w:t>
            </w:r>
          </w:p>
        </w:tc>
        <w:tc>
          <w:tcPr>
            <w:tcW w:w="851" w:type="dxa"/>
          </w:tcPr>
          <w:p w14:paraId="1EBD0A7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5547FD1B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101 02010 01 0000 110</w:t>
            </w:r>
          </w:p>
          <w:p w14:paraId="45C5C847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4FA132F8" w14:textId="1CD44661" w:rsidR="00E332A4" w:rsidRPr="000225F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25F8">
              <w:rPr>
                <w:color w:val="000000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4" w:history="1">
              <w:r w:rsidRPr="008526BB">
                <w:rPr>
                  <w:rStyle w:val="aa"/>
                  <w:color w:val="000000"/>
                  <w:sz w:val="24"/>
                  <w:szCs w:val="24"/>
                  <w:u w:val="none"/>
                </w:rPr>
                <w:t>статьями 227</w:t>
              </w:r>
            </w:hyperlink>
            <w:r w:rsidRPr="008526BB">
              <w:rPr>
                <w:color w:val="000000"/>
                <w:sz w:val="24"/>
                <w:szCs w:val="24"/>
              </w:rPr>
              <w:t xml:space="preserve">, </w:t>
            </w:r>
            <w:hyperlink r:id="rId15" w:history="1">
              <w:r w:rsidRPr="008526BB">
                <w:rPr>
                  <w:rStyle w:val="aa"/>
                  <w:color w:val="000000"/>
                  <w:sz w:val="24"/>
                  <w:szCs w:val="24"/>
                  <w:u w:val="none"/>
                </w:rPr>
                <w:t>227.1</w:t>
              </w:r>
            </w:hyperlink>
            <w:r w:rsidRPr="008526BB">
              <w:rPr>
                <w:color w:val="000000"/>
                <w:sz w:val="24"/>
                <w:szCs w:val="24"/>
              </w:rPr>
              <w:t xml:space="preserve"> и </w:t>
            </w:r>
            <w:hyperlink r:id="rId16" w:history="1">
              <w:r w:rsidRPr="008526BB">
                <w:rPr>
                  <w:rStyle w:val="aa"/>
                  <w:color w:val="000000"/>
                  <w:sz w:val="24"/>
                  <w:szCs w:val="24"/>
                  <w:u w:val="none"/>
                </w:rPr>
                <w:t>228</w:t>
              </w:r>
            </w:hyperlink>
            <w:r w:rsidRPr="008526BB">
              <w:rPr>
                <w:color w:val="000000"/>
                <w:sz w:val="24"/>
                <w:szCs w:val="24"/>
              </w:rPr>
              <w:t xml:space="preserve"> </w:t>
            </w:r>
            <w:r w:rsidRPr="000225F8">
              <w:rPr>
                <w:color w:val="000000"/>
                <w:sz w:val="24"/>
                <w:szCs w:val="24"/>
              </w:rPr>
              <w:t>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</w:tr>
      <w:tr w:rsidR="00E332A4" w:rsidRPr="00543BD3" w14:paraId="174C5561" w14:textId="77777777" w:rsidTr="00C6035B">
        <w:tc>
          <w:tcPr>
            <w:tcW w:w="851" w:type="dxa"/>
          </w:tcPr>
          <w:p w14:paraId="3EF7539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16.2</w:t>
            </w:r>
          </w:p>
        </w:tc>
        <w:tc>
          <w:tcPr>
            <w:tcW w:w="851" w:type="dxa"/>
          </w:tcPr>
          <w:p w14:paraId="314F4BE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4A20D582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101 02020 01 0000 110</w:t>
            </w:r>
          </w:p>
          <w:p w14:paraId="68ABB337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1E0740C4" w14:textId="05283F41" w:rsidR="00E332A4" w:rsidRPr="000225F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25F8">
              <w:rPr>
                <w:color w:val="000000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7" w:history="1">
              <w:r w:rsidRPr="00404AAB">
                <w:rPr>
                  <w:rStyle w:val="aa"/>
                  <w:color w:val="000000"/>
                  <w:sz w:val="24"/>
                  <w:szCs w:val="24"/>
                  <w:u w:val="none"/>
                </w:rPr>
                <w:t>статьей 227</w:t>
              </w:r>
            </w:hyperlink>
            <w:r w:rsidRPr="000225F8">
              <w:rPr>
                <w:color w:val="000000"/>
                <w:sz w:val="24"/>
                <w:szCs w:val="24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 в части </w:t>
            </w:r>
            <w:r w:rsidRPr="000225F8">
              <w:rPr>
                <w:color w:val="000000"/>
                <w:sz w:val="24"/>
                <w:szCs w:val="24"/>
              </w:rPr>
              <w:lastRenderedPageBreak/>
              <w:t>суммы налога, не превышающей 312 тысяч рублей за налоговые периоды после 1 января 2025 года)</w:t>
            </w:r>
          </w:p>
        </w:tc>
      </w:tr>
      <w:tr w:rsidR="00E332A4" w:rsidRPr="00543BD3" w14:paraId="10C43CEE" w14:textId="77777777" w:rsidTr="00C6035B">
        <w:tc>
          <w:tcPr>
            <w:tcW w:w="851" w:type="dxa"/>
          </w:tcPr>
          <w:p w14:paraId="516CE848" w14:textId="10D37019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16.3</w:t>
            </w:r>
          </w:p>
        </w:tc>
        <w:tc>
          <w:tcPr>
            <w:tcW w:w="851" w:type="dxa"/>
          </w:tcPr>
          <w:p w14:paraId="5A17E51A" w14:textId="7BEE35EF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61BCF334" w14:textId="1971D513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101 02021 01 0000 110</w:t>
            </w:r>
          </w:p>
        </w:tc>
        <w:tc>
          <w:tcPr>
            <w:tcW w:w="5811" w:type="dxa"/>
          </w:tcPr>
          <w:p w14:paraId="28CB0D26" w14:textId="448581C9" w:rsidR="00E332A4" w:rsidRPr="000225F8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8" w:history="1">
              <w:r w:rsidRPr="004C3598">
                <w:rPr>
                  <w:sz w:val="24"/>
                  <w:szCs w:val="24"/>
                </w:rPr>
                <w:t>статьей 227</w:t>
              </w:r>
            </w:hyperlink>
            <w:r w:rsidRPr="004C3598">
              <w:rPr>
                <w:sz w:val="24"/>
                <w:szCs w:val="24"/>
              </w:rPr>
              <w:t xml:space="preserve"> Налогового кодекса Российской Федерации (в ч</w:t>
            </w:r>
            <w:r>
              <w:rPr>
                <w:sz w:val="24"/>
                <w:szCs w:val="24"/>
              </w:rPr>
              <w:t>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</w:tr>
      <w:tr w:rsidR="00E332A4" w:rsidRPr="00543BD3" w14:paraId="3B6A9FBE" w14:textId="77777777" w:rsidTr="00C6035B">
        <w:tc>
          <w:tcPr>
            <w:tcW w:w="851" w:type="dxa"/>
          </w:tcPr>
          <w:p w14:paraId="412F7586" w14:textId="54573B24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</w:t>
            </w:r>
          </w:p>
        </w:tc>
        <w:tc>
          <w:tcPr>
            <w:tcW w:w="851" w:type="dxa"/>
          </w:tcPr>
          <w:p w14:paraId="54BC6328" w14:textId="248F22C0" w:rsidR="00E332A4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5A34C853" w14:textId="5F5ED477" w:rsidR="00E332A4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101 02022 01 0000 110</w:t>
            </w:r>
          </w:p>
        </w:tc>
        <w:tc>
          <w:tcPr>
            <w:tcW w:w="5811" w:type="dxa"/>
          </w:tcPr>
          <w:p w14:paraId="35F60D57" w14:textId="04716E92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9" w:history="1">
              <w:r w:rsidRPr="004C3598">
                <w:rPr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</w:tr>
      <w:tr w:rsidR="00E332A4" w:rsidRPr="00543BD3" w14:paraId="68F2A350" w14:textId="77777777" w:rsidTr="00C6035B">
        <w:tc>
          <w:tcPr>
            <w:tcW w:w="851" w:type="dxa"/>
          </w:tcPr>
          <w:p w14:paraId="66991999" w14:textId="49DBF10F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</w:t>
            </w:r>
          </w:p>
        </w:tc>
        <w:tc>
          <w:tcPr>
            <w:tcW w:w="851" w:type="dxa"/>
          </w:tcPr>
          <w:p w14:paraId="1A77F79F" w14:textId="3F27C6DC" w:rsidR="00E332A4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07635DF7" w14:textId="31354B6C" w:rsidR="00E332A4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101 02023 01 0000 110</w:t>
            </w:r>
          </w:p>
        </w:tc>
        <w:tc>
          <w:tcPr>
            <w:tcW w:w="5811" w:type="dxa"/>
          </w:tcPr>
          <w:p w14:paraId="0A187FFC" w14:textId="31F06EE4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0" w:history="1">
              <w:r w:rsidRPr="004C3598">
                <w:rPr>
                  <w:sz w:val="24"/>
                  <w:szCs w:val="24"/>
                </w:rPr>
                <w:t>статьей 227</w:t>
              </w:r>
            </w:hyperlink>
            <w:r>
              <w:rPr>
                <w:sz w:val="24"/>
                <w:szCs w:val="24"/>
              </w:rPr>
              <w:t xml:space="preserve">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</w:tr>
      <w:tr w:rsidR="00E332A4" w:rsidRPr="00543BD3" w14:paraId="60C580CC" w14:textId="77777777" w:rsidTr="00C6035B">
        <w:tc>
          <w:tcPr>
            <w:tcW w:w="851" w:type="dxa"/>
          </w:tcPr>
          <w:p w14:paraId="66742A3A" w14:textId="5E1A71B2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184D18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2F68104D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101 02030 01 0000 110</w:t>
            </w:r>
          </w:p>
          <w:p w14:paraId="46461A0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0A61B0BA" w14:textId="46999980" w:rsidR="00E332A4" w:rsidRPr="000225F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25F8">
              <w:rPr>
                <w:color w:val="000000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1" w:history="1">
              <w:r w:rsidRPr="00D44956">
                <w:rPr>
                  <w:rStyle w:val="aa"/>
                  <w:color w:val="000000"/>
                  <w:sz w:val="24"/>
                  <w:szCs w:val="24"/>
                  <w:u w:val="none"/>
                </w:rPr>
                <w:t>статьей 228</w:t>
              </w:r>
            </w:hyperlink>
            <w:r w:rsidRPr="000225F8">
              <w:rPr>
                <w:color w:val="000000"/>
                <w:sz w:val="24"/>
                <w:szCs w:val="24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</w:t>
            </w:r>
            <w:r w:rsidRPr="000225F8">
              <w:rPr>
                <w:color w:val="000000"/>
                <w:sz w:val="24"/>
                <w:szCs w:val="24"/>
              </w:rPr>
              <w:lastRenderedPageBreak/>
              <w:t>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E332A4" w:rsidRPr="00543BD3" w14:paraId="52640FC8" w14:textId="77777777" w:rsidTr="00C6035B">
        <w:tc>
          <w:tcPr>
            <w:tcW w:w="851" w:type="dxa"/>
          </w:tcPr>
          <w:p w14:paraId="13EAF8EA" w14:textId="0FB494D6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16.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85BE49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385CC4C1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101 02040 01 0000 110</w:t>
            </w:r>
          </w:p>
          <w:p w14:paraId="59F4E26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229F3FEC" w14:textId="58165621" w:rsidR="00E332A4" w:rsidRPr="000225F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2" w:history="1">
              <w:r w:rsidRPr="004C3598">
                <w:rPr>
                  <w:sz w:val="24"/>
                  <w:szCs w:val="24"/>
                </w:rPr>
                <w:t>статьей 227.1</w:t>
              </w:r>
            </w:hyperlink>
            <w:r w:rsidRPr="004C35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Налогового кодекса Российской Федерации</w:t>
            </w:r>
          </w:p>
        </w:tc>
      </w:tr>
      <w:tr w:rsidR="00E332A4" w:rsidRPr="00543BD3" w14:paraId="7C51A93E" w14:textId="77777777" w:rsidTr="00C6035B">
        <w:tc>
          <w:tcPr>
            <w:tcW w:w="851" w:type="dxa"/>
          </w:tcPr>
          <w:p w14:paraId="43E3FA5C" w14:textId="3457BBD9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C08738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0B453FFD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101 02080 01 0000 110</w:t>
            </w:r>
          </w:p>
        </w:tc>
        <w:tc>
          <w:tcPr>
            <w:tcW w:w="5811" w:type="dxa"/>
          </w:tcPr>
          <w:p w14:paraId="7AB491FE" w14:textId="12C04ADA" w:rsidR="00E332A4" w:rsidRPr="000225F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</w:t>
            </w:r>
            <w:r w:rsidRPr="004C3598">
              <w:rPr>
                <w:sz w:val="24"/>
                <w:szCs w:val="24"/>
              </w:rPr>
              <w:t xml:space="preserve">указанных в </w:t>
            </w:r>
            <w:hyperlink r:id="rId23" w:history="1">
              <w:r w:rsidRPr="004C3598">
                <w:rPr>
                  <w:sz w:val="24"/>
                  <w:szCs w:val="24"/>
                </w:rPr>
                <w:t>абзаце тридцать девятом статьи 50</w:t>
              </w:r>
            </w:hyperlink>
            <w:r w:rsidRPr="004C3598">
              <w:rPr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24" w:history="1">
              <w:r w:rsidRPr="004C3598">
                <w:rPr>
                  <w:sz w:val="24"/>
                  <w:szCs w:val="24"/>
                </w:rPr>
                <w:t>пункте 6 статьи 210</w:t>
              </w:r>
            </w:hyperlink>
            <w:r w:rsidRPr="004C3598">
              <w:rPr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5" w:history="1">
              <w:r w:rsidRPr="004C3598">
                <w:rPr>
                  <w:sz w:val="24"/>
                  <w:szCs w:val="24"/>
                </w:rPr>
                <w:t>абзацах тридцать пятом</w:t>
              </w:r>
            </w:hyperlink>
            <w:r w:rsidRPr="004C3598">
              <w:rPr>
                <w:sz w:val="24"/>
                <w:szCs w:val="24"/>
              </w:rPr>
              <w:t xml:space="preserve"> и </w:t>
            </w:r>
            <w:hyperlink r:id="rId26" w:history="1">
              <w:r w:rsidRPr="004C3598">
                <w:rPr>
                  <w:sz w:val="24"/>
                  <w:szCs w:val="24"/>
                </w:rPr>
                <w:t>тридцать шестом статьи 50</w:t>
              </w:r>
            </w:hyperlink>
            <w:r w:rsidRPr="004C3598">
              <w:rPr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27" w:history="1">
              <w:r w:rsidRPr="004C3598">
                <w:rPr>
                  <w:sz w:val="24"/>
                  <w:szCs w:val="24"/>
                </w:rPr>
                <w:t>абзаце девятом пункта 3 статьи 224</w:t>
              </w:r>
            </w:hyperlink>
            <w:r w:rsidRPr="004C3598">
              <w:rPr>
                <w:sz w:val="24"/>
                <w:szCs w:val="24"/>
              </w:rPr>
              <w:t xml:space="preserve"> Налогового </w:t>
            </w:r>
            <w:r>
              <w:rPr>
                <w:sz w:val="24"/>
                <w:szCs w:val="24"/>
              </w:rPr>
              <w:t xml:space="preserve">кодекса Российской Федерации, в части суммы </w:t>
            </w:r>
            <w:r>
              <w:rPr>
                <w:sz w:val="24"/>
                <w:szCs w:val="24"/>
              </w:rPr>
              <w:lastRenderedPageBreak/>
              <w:t>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</w:tr>
      <w:tr w:rsidR="00E332A4" w:rsidRPr="00543BD3" w14:paraId="6D2C8DDB" w14:textId="77777777" w:rsidTr="00C6035B">
        <w:tc>
          <w:tcPr>
            <w:tcW w:w="851" w:type="dxa"/>
          </w:tcPr>
          <w:p w14:paraId="63D6A5FC" w14:textId="1A192A90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16.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3CAA9521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7727F1FF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101 02130 01 0000 110</w:t>
            </w:r>
          </w:p>
        </w:tc>
        <w:tc>
          <w:tcPr>
            <w:tcW w:w="5811" w:type="dxa"/>
          </w:tcPr>
          <w:p w14:paraId="527BA9C3" w14:textId="0C887592" w:rsidR="00E332A4" w:rsidRPr="000225F8" w:rsidRDefault="00E332A4" w:rsidP="00E332A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225F8">
              <w:rPr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E332A4" w:rsidRPr="00543BD3" w14:paraId="5A8485CD" w14:textId="77777777" w:rsidTr="00C6035B">
        <w:tc>
          <w:tcPr>
            <w:tcW w:w="851" w:type="dxa"/>
          </w:tcPr>
          <w:p w14:paraId="614AF99A" w14:textId="6C51EA0C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851" w:type="dxa"/>
          </w:tcPr>
          <w:p w14:paraId="14566A4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5237FDC2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101 02140 01 0000 110</w:t>
            </w:r>
          </w:p>
        </w:tc>
        <w:tc>
          <w:tcPr>
            <w:tcW w:w="5811" w:type="dxa"/>
          </w:tcPr>
          <w:p w14:paraId="490EDEC2" w14:textId="4EDE53E0" w:rsidR="00E332A4" w:rsidRPr="000225F8" w:rsidRDefault="00E332A4" w:rsidP="00E332A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225F8">
              <w:rPr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</w:tr>
      <w:tr w:rsidR="00E332A4" w:rsidRPr="00543BD3" w14:paraId="6D9DCF75" w14:textId="77777777" w:rsidTr="00C6035B">
        <w:tc>
          <w:tcPr>
            <w:tcW w:w="851" w:type="dxa"/>
          </w:tcPr>
          <w:p w14:paraId="137565E2" w14:textId="77AE7B13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851" w:type="dxa"/>
          </w:tcPr>
          <w:p w14:paraId="19D25CCE" w14:textId="54B95EA1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363F0C2D" w14:textId="0A659D6A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101 02150 01 0000 110</w:t>
            </w:r>
          </w:p>
        </w:tc>
        <w:tc>
          <w:tcPr>
            <w:tcW w:w="5811" w:type="dxa"/>
          </w:tcPr>
          <w:p w14:paraId="2BC2DCD0" w14:textId="02B1C6D7" w:rsidR="00E332A4" w:rsidRPr="000225F8" w:rsidRDefault="00E332A4" w:rsidP="00E332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      </w:r>
            <w:hyperlink r:id="rId28" w:history="1">
              <w:r w:rsidRPr="004C3598">
                <w:rPr>
                  <w:sz w:val="24"/>
                  <w:szCs w:val="24"/>
                </w:rPr>
                <w:t>абзаце тридцать девятом статьи 50</w:t>
              </w:r>
            </w:hyperlink>
            <w:r w:rsidRPr="004C3598">
              <w:rPr>
                <w:sz w:val="24"/>
                <w:szCs w:val="24"/>
              </w:rPr>
              <w:t xml:space="preserve"> Бюджетного кодекса Российской Федерации, </w:t>
            </w:r>
            <w:r>
              <w:rPr>
                <w:sz w:val="24"/>
                <w:szCs w:val="24"/>
              </w:rPr>
              <w:t xml:space="preserve">налога на доходы физических лиц в части суммы налога, превышающей 312 тысяч рублей, относящейся к сумме налоговых баз, </w:t>
            </w:r>
            <w:r w:rsidRPr="004C3598">
              <w:rPr>
                <w:sz w:val="24"/>
                <w:szCs w:val="24"/>
              </w:rPr>
              <w:t xml:space="preserve">указанных в </w:t>
            </w:r>
            <w:hyperlink r:id="rId29" w:history="1">
              <w:r w:rsidRPr="004C3598">
                <w:rPr>
                  <w:sz w:val="24"/>
                  <w:szCs w:val="24"/>
                </w:rPr>
                <w:t>пункте 6 статьи 210</w:t>
              </w:r>
            </w:hyperlink>
            <w:r w:rsidRPr="004C3598">
              <w:rPr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0" w:history="1">
              <w:r w:rsidRPr="004C3598">
                <w:rPr>
                  <w:sz w:val="24"/>
                  <w:szCs w:val="24"/>
                </w:rPr>
                <w:t>абзацах тридцать пятом</w:t>
              </w:r>
            </w:hyperlink>
            <w:r w:rsidRPr="004C3598">
              <w:rPr>
                <w:sz w:val="24"/>
                <w:szCs w:val="24"/>
              </w:rPr>
              <w:t xml:space="preserve"> и </w:t>
            </w:r>
            <w:hyperlink r:id="rId31" w:history="1">
              <w:r w:rsidRPr="004C3598">
                <w:rPr>
                  <w:sz w:val="24"/>
                  <w:szCs w:val="24"/>
                </w:rPr>
                <w:t>тридцать шестом статьи 50</w:t>
              </w:r>
            </w:hyperlink>
            <w:r w:rsidRPr="004C3598">
              <w:rPr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32" w:history="1">
              <w:r w:rsidRPr="004C3598">
                <w:rPr>
                  <w:sz w:val="24"/>
                  <w:szCs w:val="24"/>
                </w:rPr>
                <w:t>абзаце девятом пункта 3 статьи 224</w:t>
              </w:r>
            </w:hyperlink>
            <w:r w:rsidRPr="004C3598">
              <w:rPr>
                <w:sz w:val="24"/>
                <w:szCs w:val="24"/>
              </w:rPr>
              <w:t xml:space="preserve"> Налогового кодекса Российской Федерации, в части </w:t>
            </w:r>
            <w:r>
              <w:rPr>
                <w:sz w:val="24"/>
                <w:szCs w:val="24"/>
              </w:rPr>
              <w:t>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E332A4" w:rsidRPr="00543BD3" w14:paraId="53328E34" w14:textId="77777777" w:rsidTr="00C6035B">
        <w:tc>
          <w:tcPr>
            <w:tcW w:w="851" w:type="dxa"/>
          </w:tcPr>
          <w:p w14:paraId="649D4AAA" w14:textId="01D55598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14:paraId="01464E67" w14:textId="728056F2" w:rsidR="00E332A4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013A7573" w14:textId="4217437B" w:rsidR="00E332A4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101 02160 01 0000 110</w:t>
            </w:r>
          </w:p>
        </w:tc>
        <w:tc>
          <w:tcPr>
            <w:tcW w:w="5811" w:type="dxa"/>
          </w:tcPr>
          <w:p w14:paraId="3AB880D0" w14:textId="012FFF8C" w:rsidR="00E332A4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в части суммы </w:t>
            </w:r>
            <w:r>
              <w:rPr>
                <w:sz w:val="24"/>
                <w:szCs w:val="24"/>
              </w:rPr>
              <w:lastRenderedPageBreak/>
              <w:t xml:space="preserve">налога, превышающей 3 402 тысячи рублей, относящейся к части налоговой базы, превышающей 20 миллионов рублей и составляющей не более 50 </w:t>
            </w:r>
            <w:r w:rsidRPr="004C3598">
              <w:rPr>
                <w:sz w:val="24"/>
                <w:szCs w:val="24"/>
              </w:rPr>
              <w:t xml:space="preserve">миллионов рублей (за исключением налога на доходы физических лиц в отношении доходов, указанных в </w:t>
            </w:r>
            <w:hyperlink r:id="rId33" w:history="1">
              <w:r w:rsidRPr="004C3598">
                <w:rPr>
                  <w:sz w:val="24"/>
                  <w:szCs w:val="24"/>
                </w:rPr>
                <w:t>абзаце тридцать девятом статьи 50</w:t>
              </w:r>
            </w:hyperlink>
            <w:r w:rsidRPr="004C3598">
              <w:rPr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34" w:history="1">
              <w:r w:rsidRPr="004C3598">
                <w:rPr>
                  <w:sz w:val="24"/>
                  <w:szCs w:val="24"/>
                </w:rPr>
                <w:t>пункте 6 статьи 210</w:t>
              </w:r>
            </w:hyperlink>
            <w:r w:rsidRPr="004C3598">
              <w:rPr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5" w:history="1">
              <w:r w:rsidRPr="004C3598">
                <w:rPr>
                  <w:sz w:val="24"/>
                  <w:szCs w:val="24"/>
                </w:rPr>
                <w:t>абзацах тридцать пятом</w:t>
              </w:r>
            </w:hyperlink>
            <w:r w:rsidRPr="004C3598">
              <w:rPr>
                <w:sz w:val="24"/>
                <w:szCs w:val="24"/>
              </w:rPr>
              <w:t xml:space="preserve"> и </w:t>
            </w:r>
            <w:hyperlink r:id="rId36" w:history="1">
              <w:r w:rsidRPr="004C3598">
                <w:rPr>
                  <w:sz w:val="24"/>
                  <w:szCs w:val="24"/>
                </w:rPr>
                <w:t>тридцать шестом статьи 50</w:t>
              </w:r>
            </w:hyperlink>
            <w:r w:rsidRPr="004C3598">
              <w:rPr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37" w:history="1">
              <w:r w:rsidRPr="004C3598">
                <w:rPr>
                  <w:sz w:val="24"/>
                  <w:szCs w:val="24"/>
                </w:rPr>
                <w:t>абзаце девятом пункта 3 статьи 224</w:t>
              </w:r>
            </w:hyperlink>
            <w:r w:rsidRPr="004C3598">
              <w:rPr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</w:t>
            </w:r>
            <w:r>
              <w:rPr>
                <w:sz w:val="24"/>
                <w:szCs w:val="24"/>
              </w:rPr>
              <w:t>рублей, относящейся к части налоговой базы, превышающей 2,4 миллиона рублей)</w:t>
            </w:r>
          </w:p>
        </w:tc>
      </w:tr>
      <w:tr w:rsidR="00E332A4" w:rsidRPr="00543BD3" w14:paraId="0347EE81" w14:textId="77777777" w:rsidTr="00C6035B">
        <w:tc>
          <w:tcPr>
            <w:tcW w:w="851" w:type="dxa"/>
          </w:tcPr>
          <w:p w14:paraId="233302C3" w14:textId="36D26BF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16.13</w:t>
            </w:r>
          </w:p>
        </w:tc>
        <w:tc>
          <w:tcPr>
            <w:tcW w:w="851" w:type="dxa"/>
          </w:tcPr>
          <w:p w14:paraId="76FDC81B" w14:textId="085A3D6E" w:rsidR="00E332A4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00F2A8C7" w14:textId="66411A12" w:rsidR="00E332A4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101 02170 01 0000 110</w:t>
            </w:r>
          </w:p>
        </w:tc>
        <w:tc>
          <w:tcPr>
            <w:tcW w:w="5811" w:type="dxa"/>
          </w:tcPr>
          <w:p w14:paraId="78417C3B" w14:textId="295AE388" w:rsidR="00E332A4" w:rsidRPr="004C359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</w:t>
            </w:r>
            <w:hyperlink r:id="rId38" w:history="1">
              <w:r w:rsidRPr="004C3598">
                <w:rPr>
                  <w:sz w:val="24"/>
                  <w:szCs w:val="24"/>
                </w:rPr>
                <w:t>абзаце тридцать девятом статьи 50</w:t>
              </w:r>
            </w:hyperlink>
            <w:r w:rsidRPr="004C3598">
              <w:rPr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39" w:history="1">
              <w:r w:rsidRPr="004C3598">
                <w:rPr>
                  <w:sz w:val="24"/>
                  <w:szCs w:val="24"/>
                </w:rPr>
                <w:t>пункте 6 статьи 210</w:t>
              </w:r>
            </w:hyperlink>
            <w:r w:rsidRPr="004C3598">
              <w:rPr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40" w:history="1">
              <w:r w:rsidRPr="004C3598">
                <w:rPr>
                  <w:sz w:val="24"/>
                  <w:szCs w:val="24"/>
                </w:rPr>
                <w:t>абзацах тридцать пятом</w:t>
              </w:r>
            </w:hyperlink>
            <w:r w:rsidRPr="004C3598">
              <w:rPr>
                <w:sz w:val="24"/>
                <w:szCs w:val="24"/>
              </w:rPr>
              <w:t xml:space="preserve"> и </w:t>
            </w:r>
            <w:hyperlink r:id="rId41" w:history="1">
              <w:r w:rsidRPr="004C3598">
                <w:rPr>
                  <w:sz w:val="24"/>
                  <w:szCs w:val="24"/>
                </w:rPr>
                <w:t>тридцать шестом статьи 50</w:t>
              </w:r>
            </w:hyperlink>
            <w:r w:rsidRPr="004C3598">
              <w:rPr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42" w:history="1">
              <w:r w:rsidRPr="004C3598">
                <w:rPr>
                  <w:sz w:val="24"/>
                  <w:szCs w:val="24"/>
                </w:rPr>
                <w:t>абзаце девятом пункта 3 статьи 224</w:t>
              </w:r>
            </w:hyperlink>
            <w:r w:rsidRPr="004C3598">
              <w:rPr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E332A4" w:rsidRPr="00543BD3" w14:paraId="393D61E3" w14:textId="77777777" w:rsidTr="00C6035B">
        <w:tc>
          <w:tcPr>
            <w:tcW w:w="851" w:type="dxa"/>
          </w:tcPr>
          <w:p w14:paraId="342ABD77" w14:textId="6FACCB0C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16.14</w:t>
            </w:r>
          </w:p>
        </w:tc>
        <w:tc>
          <w:tcPr>
            <w:tcW w:w="851" w:type="dxa"/>
          </w:tcPr>
          <w:p w14:paraId="66B34B7B" w14:textId="3EA1280F" w:rsidR="00E332A4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076391F1" w14:textId="5C29A804" w:rsidR="00E332A4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101 02210 01 0000 110</w:t>
            </w:r>
          </w:p>
        </w:tc>
        <w:tc>
          <w:tcPr>
            <w:tcW w:w="5811" w:type="dxa"/>
          </w:tcPr>
          <w:p w14:paraId="11E27F61" w14:textId="2E591771" w:rsidR="00E332A4" w:rsidRPr="004C359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3598">
              <w:rPr>
                <w:sz w:val="24"/>
                <w:szCs w:val="24"/>
              </w:rPr>
              <w:t xml:space="preserve">Налог на доходы физических лиц в части суммы </w:t>
            </w:r>
            <w:r w:rsidRPr="004C3598">
              <w:rPr>
                <w:sz w:val="24"/>
                <w:szCs w:val="24"/>
              </w:rPr>
              <w:lastRenderedPageBreak/>
              <w:t xml:space="preserve">налога, относящейся к налоговой базе, указанной в </w:t>
            </w:r>
            <w:hyperlink r:id="rId43" w:history="1">
              <w:r w:rsidRPr="004C3598">
                <w:rPr>
                  <w:sz w:val="24"/>
                  <w:szCs w:val="24"/>
                </w:rPr>
                <w:t>пункте 6.2 статьи 210</w:t>
              </w:r>
            </w:hyperlink>
            <w:r w:rsidRPr="004C3598">
              <w:rPr>
                <w:sz w:val="24"/>
                <w:szCs w:val="24"/>
              </w:rPr>
              <w:t xml:space="preserve"> Налогового кодекса Российской Федерации, не превышающей 5 миллионов рублей</w:t>
            </w:r>
          </w:p>
        </w:tc>
      </w:tr>
      <w:tr w:rsidR="00E332A4" w:rsidRPr="00543BD3" w14:paraId="4EE3409E" w14:textId="77777777" w:rsidTr="00C6035B">
        <w:tc>
          <w:tcPr>
            <w:tcW w:w="851" w:type="dxa"/>
          </w:tcPr>
          <w:p w14:paraId="290DF4B2" w14:textId="63B932A3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16.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177127B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6B0E0D51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103 02231 01 0000 110</w:t>
            </w:r>
          </w:p>
        </w:tc>
        <w:tc>
          <w:tcPr>
            <w:tcW w:w="5811" w:type="dxa"/>
          </w:tcPr>
          <w:p w14:paraId="1521DB35" w14:textId="77777777" w:rsidR="00E332A4" w:rsidRPr="004C3598" w:rsidRDefault="00E332A4" w:rsidP="00E332A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C3598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332A4" w:rsidRPr="00543BD3" w14:paraId="76C58AEC" w14:textId="77777777" w:rsidTr="00C6035B">
        <w:tc>
          <w:tcPr>
            <w:tcW w:w="851" w:type="dxa"/>
          </w:tcPr>
          <w:p w14:paraId="7F32C85C" w14:textId="5263530F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5A3D5EE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7F6E3933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103 02241 01 0000 110</w:t>
            </w:r>
          </w:p>
        </w:tc>
        <w:tc>
          <w:tcPr>
            <w:tcW w:w="5811" w:type="dxa"/>
          </w:tcPr>
          <w:p w14:paraId="42955AB4" w14:textId="77777777" w:rsidR="00E332A4" w:rsidRPr="00543BD3" w:rsidRDefault="00E332A4" w:rsidP="00E332A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3BD3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332A4" w:rsidRPr="00543BD3" w14:paraId="6E1E1DEB" w14:textId="77777777" w:rsidTr="00C6035B">
        <w:tc>
          <w:tcPr>
            <w:tcW w:w="851" w:type="dxa"/>
          </w:tcPr>
          <w:p w14:paraId="136F7048" w14:textId="1D2018FB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533270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066D7CE8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103 02251 01 0000 110</w:t>
            </w:r>
          </w:p>
        </w:tc>
        <w:tc>
          <w:tcPr>
            <w:tcW w:w="5811" w:type="dxa"/>
          </w:tcPr>
          <w:p w14:paraId="315D94B1" w14:textId="77777777" w:rsidR="00E332A4" w:rsidRPr="00543BD3" w:rsidRDefault="00E332A4" w:rsidP="00E332A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3BD3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332A4" w:rsidRPr="00543BD3" w14:paraId="3070391E" w14:textId="77777777" w:rsidTr="00C6035B">
        <w:tc>
          <w:tcPr>
            <w:tcW w:w="851" w:type="dxa"/>
          </w:tcPr>
          <w:p w14:paraId="146EB57D" w14:textId="6FD8834B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6352C4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70F0EF57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103 02261 01 0000 110</w:t>
            </w:r>
          </w:p>
        </w:tc>
        <w:tc>
          <w:tcPr>
            <w:tcW w:w="5811" w:type="dxa"/>
          </w:tcPr>
          <w:p w14:paraId="661AE280" w14:textId="77777777" w:rsidR="00E332A4" w:rsidRPr="00543BD3" w:rsidRDefault="00E332A4" w:rsidP="00E332A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3BD3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332A4" w:rsidRPr="00543BD3" w14:paraId="568441B2" w14:textId="77777777" w:rsidTr="00C6035B">
        <w:tc>
          <w:tcPr>
            <w:tcW w:w="851" w:type="dxa"/>
          </w:tcPr>
          <w:p w14:paraId="5C4C0DF6" w14:textId="6E9F8056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CC07CF1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2F861CF1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105 01011 01 0000 110</w:t>
            </w:r>
          </w:p>
          <w:p w14:paraId="471118E6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75F5171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E332A4" w:rsidRPr="00543BD3" w14:paraId="03BCCF4E" w14:textId="77777777" w:rsidTr="00C6035B">
        <w:tc>
          <w:tcPr>
            <w:tcW w:w="851" w:type="dxa"/>
          </w:tcPr>
          <w:p w14:paraId="41ACEA1A" w14:textId="42B53294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19DBAF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3B1B6A0E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105 01021 01 0000 110</w:t>
            </w:r>
          </w:p>
          <w:p w14:paraId="25C0756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6363B8F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E332A4" w:rsidRPr="00543BD3" w14:paraId="47720532" w14:textId="77777777" w:rsidTr="00C6035B">
        <w:tc>
          <w:tcPr>
            <w:tcW w:w="851" w:type="dxa"/>
          </w:tcPr>
          <w:p w14:paraId="7D9AF876" w14:textId="7ABC5D6E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lastRenderedPageBreak/>
              <w:t>16.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3D3AC6C5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12E84FCE" w14:textId="77777777" w:rsidR="00E332A4" w:rsidRPr="00543BD3" w:rsidRDefault="00E332A4" w:rsidP="00E3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105 01050 01 0000 110</w:t>
            </w:r>
          </w:p>
          <w:p w14:paraId="754A5C5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40C4580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E332A4" w:rsidRPr="00543BD3" w14:paraId="16E77908" w14:textId="77777777" w:rsidTr="00C6035B">
        <w:tc>
          <w:tcPr>
            <w:tcW w:w="851" w:type="dxa"/>
          </w:tcPr>
          <w:p w14:paraId="7C3E2447" w14:textId="23CA3565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7702C52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40536C9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105 02010 02 0000 110</w:t>
            </w:r>
          </w:p>
        </w:tc>
        <w:tc>
          <w:tcPr>
            <w:tcW w:w="5811" w:type="dxa"/>
          </w:tcPr>
          <w:p w14:paraId="5B7AF3C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E332A4" w:rsidRPr="00543BD3" w14:paraId="70A90D4A" w14:textId="77777777" w:rsidTr="00C6035B">
        <w:tc>
          <w:tcPr>
            <w:tcW w:w="851" w:type="dxa"/>
          </w:tcPr>
          <w:p w14:paraId="491AE9EB" w14:textId="39D223E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288CB730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395C659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105 02020 02 0000 110</w:t>
            </w:r>
          </w:p>
        </w:tc>
        <w:tc>
          <w:tcPr>
            <w:tcW w:w="5811" w:type="dxa"/>
          </w:tcPr>
          <w:p w14:paraId="28B2DBD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E332A4" w:rsidRPr="00543BD3" w14:paraId="47CA5780" w14:textId="77777777" w:rsidTr="00C6035B">
        <w:tc>
          <w:tcPr>
            <w:tcW w:w="851" w:type="dxa"/>
          </w:tcPr>
          <w:p w14:paraId="206FBA95" w14:textId="629F5DDE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14:paraId="7955B2C7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67B87586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105 03010 01 0000 110</w:t>
            </w:r>
          </w:p>
        </w:tc>
        <w:tc>
          <w:tcPr>
            <w:tcW w:w="5811" w:type="dxa"/>
          </w:tcPr>
          <w:p w14:paraId="2A8191F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E332A4" w:rsidRPr="00543BD3" w14:paraId="12754370" w14:textId="77777777" w:rsidTr="00C6035B">
        <w:tc>
          <w:tcPr>
            <w:tcW w:w="851" w:type="dxa"/>
          </w:tcPr>
          <w:p w14:paraId="388B9301" w14:textId="005F863E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5D936E7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7C01DB0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105 04010 02 0000 110</w:t>
            </w:r>
          </w:p>
        </w:tc>
        <w:tc>
          <w:tcPr>
            <w:tcW w:w="5811" w:type="dxa"/>
          </w:tcPr>
          <w:p w14:paraId="6E3C181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E332A4" w:rsidRPr="00543BD3" w14:paraId="2686FBB3" w14:textId="77777777" w:rsidTr="00C6035B">
        <w:tc>
          <w:tcPr>
            <w:tcW w:w="851" w:type="dxa"/>
          </w:tcPr>
          <w:p w14:paraId="37A8D6C3" w14:textId="204BE9C3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14:paraId="6343BDB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38D2359A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105 07000 01 0000 110</w:t>
            </w:r>
          </w:p>
        </w:tc>
        <w:tc>
          <w:tcPr>
            <w:tcW w:w="5811" w:type="dxa"/>
          </w:tcPr>
          <w:p w14:paraId="735F3527" w14:textId="128C4813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Налог, взимаемый в связи с применением специального налогового режима "Автоматизированная упрощенная система налогообложения"</w:t>
            </w:r>
          </w:p>
        </w:tc>
      </w:tr>
      <w:tr w:rsidR="00E332A4" w:rsidRPr="00543BD3" w14:paraId="25138E60" w14:textId="77777777" w:rsidTr="00C6035B">
        <w:tc>
          <w:tcPr>
            <w:tcW w:w="851" w:type="dxa"/>
          </w:tcPr>
          <w:p w14:paraId="2372D679" w14:textId="70D23865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079AAEA3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542A4C0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106 01020 04 0000 110</w:t>
            </w:r>
          </w:p>
        </w:tc>
        <w:tc>
          <w:tcPr>
            <w:tcW w:w="5811" w:type="dxa"/>
          </w:tcPr>
          <w:p w14:paraId="75B46855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E332A4" w:rsidRPr="00543BD3" w14:paraId="442888DE" w14:textId="77777777" w:rsidTr="00C6035B">
        <w:tc>
          <w:tcPr>
            <w:tcW w:w="851" w:type="dxa"/>
          </w:tcPr>
          <w:p w14:paraId="7A49B856" w14:textId="3174D964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931B5A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03138033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106 06032 04 0000 110</w:t>
            </w:r>
          </w:p>
        </w:tc>
        <w:tc>
          <w:tcPr>
            <w:tcW w:w="5811" w:type="dxa"/>
          </w:tcPr>
          <w:p w14:paraId="1E29C99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E332A4" w:rsidRPr="00543BD3" w14:paraId="4541190B" w14:textId="77777777" w:rsidTr="00C6035B">
        <w:tc>
          <w:tcPr>
            <w:tcW w:w="851" w:type="dxa"/>
          </w:tcPr>
          <w:p w14:paraId="62178EA7" w14:textId="147492FB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3CC88CFC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74D5841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106 06042 04 0000 110</w:t>
            </w:r>
          </w:p>
        </w:tc>
        <w:tc>
          <w:tcPr>
            <w:tcW w:w="5811" w:type="dxa"/>
          </w:tcPr>
          <w:p w14:paraId="3E39AA25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E332A4" w:rsidRPr="00543BD3" w14:paraId="00D6F455" w14:textId="77777777" w:rsidTr="00C6035B">
        <w:tc>
          <w:tcPr>
            <w:tcW w:w="851" w:type="dxa"/>
          </w:tcPr>
          <w:p w14:paraId="6D6A9F66" w14:textId="6D209915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2E71F52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64D7B98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108 03010 01 0000 110</w:t>
            </w:r>
          </w:p>
        </w:tc>
        <w:tc>
          <w:tcPr>
            <w:tcW w:w="5811" w:type="dxa"/>
          </w:tcPr>
          <w:p w14:paraId="42F6603E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E332A4" w:rsidRPr="00543BD3" w14:paraId="026EA666" w14:textId="77777777" w:rsidTr="00C6035B">
        <w:tc>
          <w:tcPr>
            <w:tcW w:w="851" w:type="dxa"/>
          </w:tcPr>
          <w:p w14:paraId="51681122" w14:textId="478278BE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20661E4B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08A4F97E" w14:textId="77777777" w:rsidR="00E332A4" w:rsidRPr="00543BD3" w:rsidRDefault="00E332A4" w:rsidP="00E332A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116 10123 01 0041 140</w:t>
            </w:r>
          </w:p>
        </w:tc>
        <w:tc>
          <w:tcPr>
            <w:tcW w:w="5811" w:type="dxa"/>
          </w:tcPr>
          <w:p w14:paraId="3C040CDF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E332A4" w:rsidRPr="00543BD3" w14:paraId="36134A56" w14:textId="77777777" w:rsidTr="00C6035B">
        <w:tc>
          <w:tcPr>
            <w:tcW w:w="851" w:type="dxa"/>
          </w:tcPr>
          <w:p w14:paraId="69F2534B" w14:textId="10FF87F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14:paraId="107265F4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0FBDF5DE" w14:textId="77777777" w:rsidR="00E332A4" w:rsidRPr="00543BD3" w:rsidRDefault="00E332A4" w:rsidP="00E332A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116 10129 01 0000 140</w:t>
            </w:r>
          </w:p>
        </w:tc>
        <w:tc>
          <w:tcPr>
            <w:tcW w:w="5811" w:type="dxa"/>
          </w:tcPr>
          <w:p w14:paraId="058E1048" w14:textId="4098B9F5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E332A4" w:rsidRPr="00543BD3" w14:paraId="0EC64C2D" w14:textId="77777777" w:rsidTr="00C6035B">
        <w:tc>
          <w:tcPr>
            <w:tcW w:w="851" w:type="dxa"/>
          </w:tcPr>
          <w:p w14:paraId="1D179737" w14:textId="138CD323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14:paraId="2D10E7E2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7C9C86D7" w14:textId="77777777" w:rsidR="00E332A4" w:rsidRPr="00543BD3" w:rsidRDefault="00E332A4" w:rsidP="00E332A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116 18000 02 0000 140</w:t>
            </w:r>
          </w:p>
        </w:tc>
        <w:tc>
          <w:tcPr>
            <w:tcW w:w="5811" w:type="dxa"/>
          </w:tcPr>
          <w:p w14:paraId="1BEDD9B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 xml:space="preserve"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</w:t>
            </w:r>
            <w:r w:rsidRPr="00543BD3">
              <w:rPr>
                <w:sz w:val="24"/>
                <w:szCs w:val="24"/>
              </w:rPr>
              <w:lastRenderedPageBreak/>
              <w:t>Российской Федерации в соответствии с федеральным законом о федеральном бюджете</w:t>
            </w:r>
          </w:p>
        </w:tc>
      </w:tr>
      <w:tr w:rsidR="003901E4" w:rsidRPr="00543BD3" w14:paraId="727DEF88" w14:textId="77777777" w:rsidTr="00C6035B">
        <w:tc>
          <w:tcPr>
            <w:tcW w:w="851" w:type="dxa"/>
          </w:tcPr>
          <w:p w14:paraId="55A03645" w14:textId="597FE76C" w:rsidR="003901E4" w:rsidRPr="00543BD3" w:rsidRDefault="003901E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16.34</w:t>
            </w:r>
          </w:p>
        </w:tc>
        <w:tc>
          <w:tcPr>
            <w:tcW w:w="851" w:type="dxa"/>
          </w:tcPr>
          <w:p w14:paraId="7E4EEA07" w14:textId="4A4C0017" w:rsidR="003901E4" w:rsidRPr="00543BD3" w:rsidRDefault="003901E4" w:rsidP="00E332A4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14:paraId="3474FD23" w14:textId="1D2C1B93" w:rsidR="003901E4" w:rsidRPr="00543BD3" w:rsidRDefault="003901E4" w:rsidP="00E332A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103 03000 01 1000 110</w:t>
            </w:r>
          </w:p>
        </w:tc>
        <w:tc>
          <w:tcPr>
            <w:tcW w:w="5811" w:type="dxa"/>
          </w:tcPr>
          <w:p w14:paraId="07200574" w14:textId="264262E5" w:rsidR="003901E4" w:rsidRPr="00543BD3" w:rsidRDefault="003901E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1E4">
              <w:rPr>
                <w:sz w:val="24"/>
                <w:szCs w:val="24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332A4" w:rsidRPr="00543BD3" w14:paraId="09F31F3B" w14:textId="77777777" w:rsidTr="00C6035B">
        <w:tc>
          <w:tcPr>
            <w:tcW w:w="851" w:type="dxa"/>
          </w:tcPr>
          <w:p w14:paraId="68651623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14:paraId="090F3AF9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188</w:t>
            </w:r>
          </w:p>
        </w:tc>
        <w:tc>
          <w:tcPr>
            <w:tcW w:w="8504" w:type="dxa"/>
            <w:gridSpan w:val="2"/>
          </w:tcPr>
          <w:p w14:paraId="28561868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Министерство внутренних дел Российской Федерации</w:t>
            </w:r>
          </w:p>
        </w:tc>
      </w:tr>
      <w:tr w:rsidR="00E332A4" w:rsidRPr="00543BD3" w14:paraId="254A057A" w14:textId="77777777" w:rsidTr="00C6035B">
        <w:tc>
          <w:tcPr>
            <w:tcW w:w="851" w:type="dxa"/>
          </w:tcPr>
          <w:p w14:paraId="4F01DEEB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17.1</w:t>
            </w:r>
          </w:p>
        </w:tc>
        <w:tc>
          <w:tcPr>
            <w:tcW w:w="851" w:type="dxa"/>
          </w:tcPr>
          <w:p w14:paraId="15D1B7F6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188</w:t>
            </w:r>
          </w:p>
          <w:p w14:paraId="298B22FF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9CA672D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116 10100 04 0000 140</w:t>
            </w:r>
          </w:p>
        </w:tc>
        <w:tc>
          <w:tcPr>
            <w:tcW w:w="5811" w:type="dxa"/>
          </w:tcPr>
          <w:p w14:paraId="44E521AF" w14:textId="77777777" w:rsidR="00E332A4" w:rsidRPr="00543BD3" w:rsidRDefault="00E332A4" w:rsidP="00E332A4">
            <w:pPr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E332A4" w:rsidRPr="00543BD3" w14:paraId="0EB4D6CD" w14:textId="77777777" w:rsidTr="00C6035B">
        <w:tc>
          <w:tcPr>
            <w:tcW w:w="851" w:type="dxa"/>
          </w:tcPr>
          <w:p w14:paraId="23C0D710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17.2</w:t>
            </w:r>
          </w:p>
        </w:tc>
        <w:tc>
          <w:tcPr>
            <w:tcW w:w="851" w:type="dxa"/>
          </w:tcPr>
          <w:p w14:paraId="38074E10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188</w:t>
            </w:r>
          </w:p>
        </w:tc>
        <w:tc>
          <w:tcPr>
            <w:tcW w:w="2693" w:type="dxa"/>
          </w:tcPr>
          <w:p w14:paraId="0B4AA012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116 10123 01 0041 140</w:t>
            </w:r>
          </w:p>
        </w:tc>
        <w:tc>
          <w:tcPr>
            <w:tcW w:w="5811" w:type="dxa"/>
          </w:tcPr>
          <w:p w14:paraId="48EB875D" w14:textId="77777777" w:rsidR="00E332A4" w:rsidRPr="00543BD3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E332A4" w:rsidRPr="00543BD3" w14:paraId="07BAAB07" w14:textId="77777777" w:rsidTr="00C6035B">
        <w:tc>
          <w:tcPr>
            <w:tcW w:w="851" w:type="dxa"/>
          </w:tcPr>
          <w:p w14:paraId="4AA12C0C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14:paraId="24239D55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321</w:t>
            </w:r>
          </w:p>
        </w:tc>
        <w:tc>
          <w:tcPr>
            <w:tcW w:w="8504" w:type="dxa"/>
            <w:gridSpan w:val="2"/>
          </w:tcPr>
          <w:p w14:paraId="0557789C" w14:textId="77777777" w:rsidR="00E332A4" w:rsidRPr="00543BD3" w:rsidRDefault="00E332A4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543BD3">
              <w:rPr>
                <w:b/>
                <w:bCs/>
                <w:sz w:val="24"/>
                <w:szCs w:val="24"/>
              </w:rPr>
              <w:t>Федеральная служба государственной регистрации, кадастра и картографии</w:t>
            </w:r>
          </w:p>
        </w:tc>
      </w:tr>
      <w:tr w:rsidR="00E332A4" w:rsidRPr="00893BC8" w14:paraId="05723076" w14:textId="77777777" w:rsidTr="00C6035B">
        <w:tc>
          <w:tcPr>
            <w:tcW w:w="851" w:type="dxa"/>
          </w:tcPr>
          <w:p w14:paraId="1F3FE16B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18.1</w:t>
            </w:r>
          </w:p>
        </w:tc>
        <w:tc>
          <w:tcPr>
            <w:tcW w:w="851" w:type="dxa"/>
          </w:tcPr>
          <w:p w14:paraId="70B79059" w14:textId="77777777" w:rsidR="00E332A4" w:rsidRPr="00543BD3" w:rsidRDefault="00E332A4" w:rsidP="00E332A4">
            <w:pPr>
              <w:jc w:val="center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321</w:t>
            </w:r>
          </w:p>
        </w:tc>
        <w:tc>
          <w:tcPr>
            <w:tcW w:w="2693" w:type="dxa"/>
          </w:tcPr>
          <w:p w14:paraId="4D29954D" w14:textId="77777777" w:rsidR="00E332A4" w:rsidRPr="00543BD3" w:rsidRDefault="00E332A4" w:rsidP="00E332A4">
            <w:pPr>
              <w:ind w:right="-108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116 10123 01 0041 140</w:t>
            </w:r>
          </w:p>
        </w:tc>
        <w:tc>
          <w:tcPr>
            <w:tcW w:w="5811" w:type="dxa"/>
          </w:tcPr>
          <w:p w14:paraId="4F518543" w14:textId="77777777" w:rsidR="00E332A4" w:rsidRPr="00893BC8" w:rsidRDefault="00E332A4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3BD3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2545A7" w:rsidRPr="00893BC8" w14:paraId="6CB8469A" w14:textId="77777777" w:rsidTr="00E86E8F">
        <w:tc>
          <w:tcPr>
            <w:tcW w:w="851" w:type="dxa"/>
          </w:tcPr>
          <w:p w14:paraId="147A5DE5" w14:textId="1E2DAD5F" w:rsidR="002545A7" w:rsidRPr="002545A7" w:rsidRDefault="002545A7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2545A7">
              <w:rPr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14:paraId="3570CE7F" w14:textId="529BE473" w:rsidR="002545A7" w:rsidRPr="002545A7" w:rsidRDefault="002545A7" w:rsidP="00E332A4">
            <w:pPr>
              <w:jc w:val="center"/>
              <w:rPr>
                <w:b/>
                <w:bCs/>
                <w:sz w:val="24"/>
                <w:szCs w:val="24"/>
              </w:rPr>
            </w:pPr>
            <w:r w:rsidRPr="002545A7">
              <w:rPr>
                <w:b/>
                <w:bCs/>
                <w:sz w:val="24"/>
                <w:szCs w:val="24"/>
              </w:rPr>
              <w:t>851</w:t>
            </w:r>
          </w:p>
        </w:tc>
        <w:tc>
          <w:tcPr>
            <w:tcW w:w="8504" w:type="dxa"/>
            <w:gridSpan w:val="2"/>
          </w:tcPr>
          <w:p w14:paraId="1D4B4C3B" w14:textId="0F836436" w:rsidR="002545A7" w:rsidRPr="002545A7" w:rsidRDefault="002545A7" w:rsidP="002545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545A7">
              <w:rPr>
                <w:b/>
                <w:bCs/>
                <w:sz w:val="24"/>
                <w:szCs w:val="24"/>
              </w:rPr>
              <w:t>Министерство транспорта и дорожной инфраструктуры Московской области</w:t>
            </w:r>
          </w:p>
        </w:tc>
      </w:tr>
      <w:tr w:rsidR="001F6A33" w:rsidRPr="00893BC8" w14:paraId="13E6A36C" w14:textId="77777777" w:rsidTr="00C6035B">
        <w:tc>
          <w:tcPr>
            <w:tcW w:w="851" w:type="dxa"/>
          </w:tcPr>
          <w:p w14:paraId="6E573E19" w14:textId="6CEB3031" w:rsidR="001F6A33" w:rsidRPr="00543BD3" w:rsidRDefault="002545A7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</w:t>
            </w:r>
          </w:p>
        </w:tc>
        <w:tc>
          <w:tcPr>
            <w:tcW w:w="851" w:type="dxa"/>
          </w:tcPr>
          <w:p w14:paraId="23F637CD" w14:textId="0C6C57C8" w:rsidR="001F6A33" w:rsidRPr="00543BD3" w:rsidRDefault="002545A7" w:rsidP="00E33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</w:t>
            </w:r>
          </w:p>
        </w:tc>
        <w:tc>
          <w:tcPr>
            <w:tcW w:w="2693" w:type="dxa"/>
          </w:tcPr>
          <w:p w14:paraId="37C76A8C" w14:textId="10D9CC87" w:rsidR="001F6A33" w:rsidRPr="00543BD3" w:rsidRDefault="002545A7" w:rsidP="00E332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116 02020 02 0000 140</w:t>
            </w:r>
          </w:p>
        </w:tc>
        <w:tc>
          <w:tcPr>
            <w:tcW w:w="5811" w:type="dxa"/>
          </w:tcPr>
          <w:p w14:paraId="784F43BD" w14:textId="4E389734" w:rsidR="001F6A33" w:rsidRPr="00543BD3" w:rsidRDefault="002545A7" w:rsidP="00E332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</w:tbl>
    <w:p w14:paraId="08B9DF89" w14:textId="77777777" w:rsidR="005E270E" w:rsidRPr="00893BC8" w:rsidRDefault="005E270E" w:rsidP="00893BC8">
      <w:pPr>
        <w:autoSpaceDE w:val="0"/>
        <w:autoSpaceDN w:val="0"/>
        <w:adjustRightInd w:val="0"/>
        <w:ind w:left="-709"/>
        <w:jc w:val="center"/>
        <w:rPr>
          <w:b/>
          <w:bCs/>
          <w:sz w:val="24"/>
          <w:szCs w:val="24"/>
        </w:rPr>
      </w:pPr>
    </w:p>
    <w:sectPr w:rsidR="005E270E" w:rsidRPr="00893BC8" w:rsidSect="00DC00DB">
      <w:headerReference w:type="default" r:id="rId44"/>
      <w:pgSz w:w="11906" w:h="16838" w:code="9"/>
      <w:pgMar w:top="851" w:right="566" w:bottom="993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4E322" w14:textId="77777777" w:rsidR="00FB01E8" w:rsidRDefault="00FB01E8">
      <w:r>
        <w:separator/>
      </w:r>
    </w:p>
  </w:endnote>
  <w:endnote w:type="continuationSeparator" w:id="0">
    <w:p w14:paraId="33D08878" w14:textId="77777777" w:rsidR="00FB01E8" w:rsidRDefault="00FB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23B01" w14:textId="77777777" w:rsidR="00FB01E8" w:rsidRDefault="00FB01E8">
      <w:r>
        <w:separator/>
      </w:r>
    </w:p>
  </w:footnote>
  <w:footnote w:type="continuationSeparator" w:id="0">
    <w:p w14:paraId="7DFA5014" w14:textId="77777777" w:rsidR="00FB01E8" w:rsidRDefault="00FB0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6470770"/>
      <w:docPartObj>
        <w:docPartGallery w:val="Page Numbers (Top of Page)"/>
        <w:docPartUnique/>
      </w:docPartObj>
    </w:sdtPr>
    <w:sdtEndPr/>
    <w:sdtContent>
      <w:p w14:paraId="21A798CE" w14:textId="77777777" w:rsidR="00FB01E8" w:rsidRDefault="00FB01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55A">
          <w:rPr>
            <w:noProof/>
          </w:rPr>
          <w:t>30</w:t>
        </w:r>
        <w:r>
          <w:fldChar w:fldCharType="end"/>
        </w:r>
      </w:p>
    </w:sdtContent>
  </w:sdt>
  <w:p w14:paraId="359DCD89" w14:textId="77777777" w:rsidR="00FB01E8" w:rsidRDefault="00FB01E8" w:rsidP="00A13770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B0B64"/>
    <w:multiLevelType w:val="hybridMultilevel"/>
    <w:tmpl w:val="3326AD96"/>
    <w:lvl w:ilvl="0" w:tplc="74D2FF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925EBC"/>
    <w:multiLevelType w:val="multilevel"/>
    <w:tmpl w:val="6AA23DFA"/>
    <w:lvl w:ilvl="0">
      <w:start w:val="14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D18"/>
    <w:rsid w:val="0000029D"/>
    <w:rsid w:val="00000BC4"/>
    <w:rsid w:val="000015CF"/>
    <w:rsid w:val="0000359A"/>
    <w:rsid w:val="00003BC1"/>
    <w:rsid w:val="000073E3"/>
    <w:rsid w:val="00012F7D"/>
    <w:rsid w:val="00014B94"/>
    <w:rsid w:val="000169D1"/>
    <w:rsid w:val="000179EC"/>
    <w:rsid w:val="000209CD"/>
    <w:rsid w:val="000225F8"/>
    <w:rsid w:val="00024B14"/>
    <w:rsid w:val="00024E86"/>
    <w:rsid w:val="00024F4B"/>
    <w:rsid w:val="000266ED"/>
    <w:rsid w:val="00030065"/>
    <w:rsid w:val="00030DFF"/>
    <w:rsid w:val="000316DF"/>
    <w:rsid w:val="0003212E"/>
    <w:rsid w:val="00032725"/>
    <w:rsid w:val="00032D97"/>
    <w:rsid w:val="00033349"/>
    <w:rsid w:val="00034508"/>
    <w:rsid w:val="00042DB6"/>
    <w:rsid w:val="000441B1"/>
    <w:rsid w:val="00047C24"/>
    <w:rsid w:val="00050BD8"/>
    <w:rsid w:val="00054330"/>
    <w:rsid w:val="00054C0A"/>
    <w:rsid w:val="00061333"/>
    <w:rsid w:val="000631DE"/>
    <w:rsid w:val="0006446F"/>
    <w:rsid w:val="000650D1"/>
    <w:rsid w:val="00066FBD"/>
    <w:rsid w:val="0007018E"/>
    <w:rsid w:val="000701ED"/>
    <w:rsid w:val="00077387"/>
    <w:rsid w:val="000816D8"/>
    <w:rsid w:val="0008177B"/>
    <w:rsid w:val="00082C81"/>
    <w:rsid w:val="00083330"/>
    <w:rsid w:val="00083491"/>
    <w:rsid w:val="000848F2"/>
    <w:rsid w:val="00087A04"/>
    <w:rsid w:val="00090184"/>
    <w:rsid w:val="00091715"/>
    <w:rsid w:val="0009294C"/>
    <w:rsid w:val="000970D2"/>
    <w:rsid w:val="00097B85"/>
    <w:rsid w:val="000A2236"/>
    <w:rsid w:val="000A2997"/>
    <w:rsid w:val="000A2F69"/>
    <w:rsid w:val="000A41ED"/>
    <w:rsid w:val="000A4B46"/>
    <w:rsid w:val="000A71F1"/>
    <w:rsid w:val="000A79D9"/>
    <w:rsid w:val="000A7B76"/>
    <w:rsid w:val="000B4BD4"/>
    <w:rsid w:val="000B4F13"/>
    <w:rsid w:val="000B6569"/>
    <w:rsid w:val="000B74EE"/>
    <w:rsid w:val="000C0EE1"/>
    <w:rsid w:val="000C0F2B"/>
    <w:rsid w:val="000C1908"/>
    <w:rsid w:val="000C2261"/>
    <w:rsid w:val="000C2F90"/>
    <w:rsid w:val="000C65CF"/>
    <w:rsid w:val="000D1906"/>
    <w:rsid w:val="000D325F"/>
    <w:rsid w:val="000D57BE"/>
    <w:rsid w:val="000D5CA3"/>
    <w:rsid w:val="000E01F0"/>
    <w:rsid w:val="000E0464"/>
    <w:rsid w:val="000E0F8E"/>
    <w:rsid w:val="000E1111"/>
    <w:rsid w:val="000E46FB"/>
    <w:rsid w:val="000F0D99"/>
    <w:rsid w:val="000F13C8"/>
    <w:rsid w:val="000F3507"/>
    <w:rsid w:val="000F47FC"/>
    <w:rsid w:val="000F52F0"/>
    <w:rsid w:val="000F6155"/>
    <w:rsid w:val="000F67AB"/>
    <w:rsid w:val="000F6EE1"/>
    <w:rsid w:val="000F6F54"/>
    <w:rsid w:val="000F74E4"/>
    <w:rsid w:val="000F7B05"/>
    <w:rsid w:val="00100255"/>
    <w:rsid w:val="00104C07"/>
    <w:rsid w:val="00105A87"/>
    <w:rsid w:val="001062B2"/>
    <w:rsid w:val="001065FA"/>
    <w:rsid w:val="00107722"/>
    <w:rsid w:val="00116E09"/>
    <w:rsid w:val="001172D7"/>
    <w:rsid w:val="001175E4"/>
    <w:rsid w:val="0011763E"/>
    <w:rsid w:val="0012254F"/>
    <w:rsid w:val="001240F3"/>
    <w:rsid w:val="00124A58"/>
    <w:rsid w:val="0012571D"/>
    <w:rsid w:val="00125969"/>
    <w:rsid w:val="00125F0B"/>
    <w:rsid w:val="00126A39"/>
    <w:rsid w:val="001271F0"/>
    <w:rsid w:val="0013140C"/>
    <w:rsid w:val="00131A1E"/>
    <w:rsid w:val="00132E52"/>
    <w:rsid w:val="00133423"/>
    <w:rsid w:val="0013443A"/>
    <w:rsid w:val="00134554"/>
    <w:rsid w:val="00136AF4"/>
    <w:rsid w:val="00136DAD"/>
    <w:rsid w:val="001405B9"/>
    <w:rsid w:val="00141ECD"/>
    <w:rsid w:val="00146662"/>
    <w:rsid w:val="00146BEC"/>
    <w:rsid w:val="00153669"/>
    <w:rsid w:val="0015489B"/>
    <w:rsid w:val="0015596B"/>
    <w:rsid w:val="00162666"/>
    <w:rsid w:val="0016320C"/>
    <w:rsid w:val="001641AC"/>
    <w:rsid w:val="00164506"/>
    <w:rsid w:val="001649A9"/>
    <w:rsid w:val="00164DD5"/>
    <w:rsid w:val="00165EBA"/>
    <w:rsid w:val="00165F71"/>
    <w:rsid w:val="001669E3"/>
    <w:rsid w:val="00167A5E"/>
    <w:rsid w:val="00167DCA"/>
    <w:rsid w:val="00172F5A"/>
    <w:rsid w:val="00181B74"/>
    <w:rsid w:val="00181C2E"/>
    <w:rsid w:val="00182C16"/>
    <w:rsid w:val="00182FCB"/>
    <w:rsid w:val="001874D7"/>
    <w:rsid w:val="001926B9"/>
    <w:rsid w:val="00192F20"/>
    <w:rsid w:val="00195FFF"/>
    <w:rsid w:val="001975BC"/>
    <w:rsid w:val="001A0211"/>
    <w:rsid w:val="001A1769"/>
    <w:rsid w:val="001A2E45"/>
    <w:rsid w:val="001A4747"/>
    <w:rsid w:val="001A4AFB"/>
    <w:rsid w:val="001A626C"/>
    <w:rsid w:val="001B139D"/>
    <w:rsid w:val="001B1B66"/>
    <w:rsid w:val="001B43C4"/>
    <w:rsid w:val="001B4C23"/>
    <w:rsid w:val="001B56C5"/>
    <w:rsid w:val="001B61F6"/>
    <w:rsid w:val="001B6A87"/>
    <w:rsid w:val="001B7505"/>
    <w:rsid w:val="001C2076"/>
    <w:rsid w:val="001C68C9"/>
    <w:rsid w:val="001C7BEB"/>
    <w:rsid w:val="001D1ACA"/>
    <w:rsid w:val="001D258D"/>
    <w:rsid w:val="001D4953"/>
    <w:rsid w:val="001D6416"/>
    <w:rsid w:val="001E12AD"/>
    <w:rsid w:val="001E27C8"/>
    <w:rsid w:val="001F04EB"/>
    <w:rsid w:val="001F1DE8"/>
    <w:rsid w:val="001F5ADF"/>
    <w:rsid w:val="001F5B73"/>
    <w:rsid w:val="001F6A33"/>
    <w:rsid w:val="001F793D"/>
    <w:rsid w:val="0020098E"/>
    <w:rsid w:val="002031BC"/>
    <w:rsid w:val="00206C4C"/>
    <w:rsid w:val="00206EE8"/>
    <w:rsid w:val="00210B78"/>
    <w:rsid w:val="00213265"/>
    <w:rsid w:val="00215404"/>
    <w:rsid w:val="0022279A"/>
    <w:rsid w:val="00222DD0"/>
    <w:rsid w:val="00226368"/>
    <w:rsid w:val="00231302"/>
    <w:rsid w:val="002362EF"/>
    <w:rsid w:val="00237D01"/>
    <w:rsid w:val="00241BB5"/>
    <w:rsid w:val="002458F5"/>
    <w:rsid w:val="002463D0"/>
    <w:rsid w:val="00252E13"/>
    <w:rsid w:val="002545A7"/>
    <w:rsid w:val="0025505F"/>
    <w:rsid w:val="0025511B"/>
    <w:rsid w:val="0025667A"/>
    <w:rsid w:val="00260B6E"/>
    <w:rsid w:val="00264B8B"/>
    <w:rsid w:val="00274572"/>
    <w:rsid w:val="00275A37"/>
    <w:rsid w:val="00277FA2"/>
    <w:rsid w:val="002835A6"/>
    <w:rsid w:val="002857B8"/>
    <w:rsid w:val="00286321"/>
    <w:rsid w:val="00287359"/>
    <w:rsid w:val="00287769"/>
    <w:rsid w:val="00290A4A"/>
    <w:rsid w:val="00290CFC"/>
    <w:rsid w:val="0029273E"/>
    <w:rsid w:val="00293279"/>
    <w:rsid w:val="002973BD"/>
    <w:rsid w:val="00297C10"/>
    <w:rsid w:val="002A1148"/>
    <w:rsid w:val="002A4230"/>
    <w:rsid w:val="002A45DB"/>
    <w:rsid w:val="002A46CF"/>
    <w:rsid w:val="002A6671"/>
    <w:rsid w:val="002B220A"/>
    <w:rsid w:val="002B29AE"/>
    <w:rsid w:val="002B349C"/>
    <w:rsid w:val="002B3D51"/>
    <w:rsid w:val="002B775E"/>
    <w:rsid w:val="002C020F"/>
    <w:rsid w:val="002C2A8C"/>
    <w:rsid w:val="002C367D"/>
    <w:rsid w:val="002C5550"/>
    <w:rsid w:val="002C6432"/>
    <w:rsid w:val="002D2E93"/>
    <w:rsid w:val="002D5D8D"/>
    <w:rsid w:val="002E1EB2"/>
    <w:rsid w:val="002E31E6"/>
    <w:rsid w:val="002E3A2F"/>
    <w:rsid w:val="002E4EF4"/>
    <w:rsid w:val="002E519B"/>
    <w:rsid w:val="002E583D"/>
    <w:rsid w:val="002E5FDC"/>
    <w:rsid w:val="002F1D1C"/>
    <w:rsid w:val="002F22A3"/>
    <w:rsid w:val="002F35BB"/>
    <w:rsid w:val="002F5725"/>
    <w:rsid w:val="002F5C84"/>
    <w:rsid w:val="002F6E8A"/>
    <w:rsid w:val="00300861"/>
    <w:rsid w:val="00300E47"/>
    <w:rsid w:val="00302758"/>
    <w:rsid w:val="00305486"/>
    <w:rsid w:val="003057DD"/>
    <w:rsid w:val="003062A1"/>
    <w:rsid w:val="00307E75"/>
    <w:rsid w:val="00312CB5"/>
    <w:rsid w:val="00313475"/>
    <w:rsid w:val="0031351B"/>
    <w:rsid w:val="00316F3C"/>
    <w:rsid w:val="00320899"/>
    <w:rsid w:val="00322101"/>
    <w:rsid w:val="00322D0B"/>
    <w:rsid w:val="00323BCC"/>
    <w:rsid w:val="00324130"/>
    <w:rsid w:val="003264E2"/>
    <w:rsid w:val="003270B5"/>
    <w:rsid w:val="00327C90"/>
    <w:rsid w:val="00327EAB"/>
    <w:rsid w:val="003331BF"/>
    <w:rsid w:val="003337D5"/>
    <w:rsid w:val="00334949"/>
    <w:rsid w:val="00334B87"/>
    <w:rsid w:val="003428E1"/>
    <w:rsid w:val="00344084"/>
    <w:rsid w:val="00345DB0"/>
    <w:rsid w:val="003537A6"/>
    <w:rsid w:val="00355079"/>
    <w:rsid w:val="0035551D"/>
    <w:rsid w:val="003556B1"/>
    <w:rsid w:val="00355CCB"/>
    <w:rsid w:val="0035608B"/>
    <w:rsid w:val="00356FC4"/>
    <w:rsid w:val="00357FEB"/>
    <w:rsid w:val="00362F9A"/>
    <w:rsid w:val="003645D1"/>
    <w:rsid w:val="00365091"/>
    <w:rsid w:val="00365100"/>
    <w:rsid w:val="0036773D"/>
    <w:rsid w:val="003726D8"/>
    <w:rsid w:val="00373029"/>
    <w:rsid w:val="003733E9"/>
    <w:rsid w:val="00374579"/>
    <w:rsid w:val="00375B5B"/>
    <w:rsid w:val="00375E7C"/>
    <w:rsid w:val="003852AE"/>
    <w:rsid w:val="00387587"/>
    <w:rsid w:val="003878D4"/>
    <w:rsid w:val="003901E4"/>
    <w:rsid w:val="00391F34"/>
    <w:rsid w:val="003939F6"/>
    <w:rsid w:val="00393A29"/>
    <w:rsid w:val="00393A32"/>
    <w:rsid w:val="00394D85"/>
    <w:rsid w:val="00395C20"/>
    <w:rsid w:val="003965EB"/>
    <w:rsid w:val="0039736F"/>
    <w:rsid w:val="003A09EE"/>
    <w:rsid w:val="003A1CA9"/>
    <w:rsid w:val="003A2116"/>
    <w:rsid w:val="003A2FF4"/>
    <w:rsid w:val="003A378A"/>
    <w:rsid w:val="003A574F"/>
    <w:rsid w:val="003A57B1"/>
    <w:rsid w:val="003A63AD"/>
    <w:rsid w:val="003A6B9C"/>
    <w:rsid w:val="003B476A"/>
    <w:rsid w:val="003C04E3"/>
    <w:rsid w:val="003C42B1"/>
    <w:rsid w:val="003C56BC"/>
    <w:rsid w:val="003C5909"/>
    <w:rsid w:val="003C787D"/>
    <w:rsid w:val="003C7DF3"/>
    <w:rsid w:val="003C7E8F"/>
    <w:rsid w:val="003D0E52"/>
    <w:rsid w:val="003D122D"/>
    <w:rsid w:val="003D4FE0"/>
    <w:rsid w:val="003D5A73"/>
    <w:rsid w:val="003D63A7"/>
    <w:rsid w:val="003D72A9"/>
    <w:rsid w:val="003E02FE"/>
    <w:rsid w:val="003E0488"/>
    <w:rsid w:val="003E0FF2"/>
    <w:rsid w:val="003E25C3"/>
    <w:rsid w:val="003E6E23"/>
    <w:rsid w:val="003F17F7"/>
    <w:rsid w:val="003F5591"/>
    <w:rsid w:val="003F5DB7"/>
    <w:rsid w:val="003F7116"/>
    <w:rsid w:val="0040033F"/>
    <w:rsid w:val="00400D34"/>
    <w:rsid w:val="00404AAB"/>
    <w:rsid w:val="0040650C"/>
    <w:rsid w:val="00406EBA"/>
    <w:rsid w:val="00410369"/>
    <w:rsid w:val="00412246"/>
    <w:rsid w:val="00413E2C"/>
    <w:rsid w:val="00423425"/>
    <w:rsid w:val="0043026C"/>
    <w:rsid w:val="00434C35"/>
    <w:rsid w:val="00434DB0"/>
    <w:rsid w:val="004370C2"/>
    <w:rsid w:val="004439D5"/>
    <w:rsid w:val="0044422B"/>
    <w:rsid w:val="00447FCB"/>
    <w:rsid w:val="00453C07"/>
    <w:rsid w:val="00453CA2"/>
    <w:rsid w:val="0045668F"/>
    <w:rsid w:val="00456C27"/>
    <w:rsid w:val="00463186"/>
    <w:rsid w:val="0046348D"/>
    <w:rsid w:val="00463F4B"/>
    <w:rsid w:val="0046494A"/>
    <w:rsid w:val="00467438"/>
    <w:rsid w:val="004704AF"/>
    <w:rsid w:val="00470ADF"/>
    <w:rsid w:val="00470FE0"/>
    <w:rsid w:val="004740AA"/>
    <w:rsid w:val="00474836"/>
    <w:rsid w:val="00476198"/>
    <w:rsid w:val="004829B3"/>
    <w:rsid w:val="00491F6F"/>
    <w:rsid w:val="00492D70"/>
    <w:rsid w:val="004946A9"/>
    <w:rsid w:val="00494D09"/>
    <w:rsid w:val="0049798A"/>
    <w:rsid w:val="004A2677"/>
    <w:rsid w:val="004A3F98"/>
    <w:rsid w:val="004A3FA5"/>
    <w:rsid w:val="004A6CA7"/>
    <w:rsid w:val="004B5072"/>
    <w:rsid w:val="004B5254"/>
    <w:rsid w:val="004C0048"/>
    <w:rsid w:val="004C3598"/>
    <w:rsid w:val="004C4CB3"/>
    <w:rsid w:val="004C5737"/>
    <w:rsid w:val="004E0A21"/>
    <w:rsid w:val="004E0E49"/>
    <w:rsid w:val="004E1A38"/>
    <w:rsid w:val="004E2611"/>
    <w:rsid w:val="004E52B1"/>
    <w:rsid w:val="004E5AAE"/>
    <w:rsid w:val="004E620D"/>
    <w:rsid w:val="004E7D5E"/>
    <w:rsid w:val="004F47F8"/>
    <w:rsid w:val="004F4C6E"/>
    <w:rsid w:val="004F7521"/>
    <w:rsid w:val="00500ACB"/>
    <w:rsid w:val="005041D7"/>
    <w:rsid w:val="00504784"/>
    <w:rsid w:val="00505C3E"/>
    <w:rsid w:val="0051088A"/>
    <w:rsid w:val="00513E62"/>
    <w:rsid w:val="00516F55"/>
    <w:rsid w:val="005215C2"/>
    <w:rsid w:val="00524089"/>
    <w:rsid w:val="00524E17"/>
    <w:rsid w:val="005250D5"/>
    <w:rsid w:val="00526F6A"/>
    <w:rsid w:val="00530317"/>
    <w:rsid w:val="0053034E"/>
    <w:rsid w:val="0053407C"/>
    <w:rsid w:val="00535050"/>
    <w:rsid w:val="0053586E"/>
    <w:rsid w:val="00537EA9"/>
    <w:rsid w:val="00543BD3"/>
    <w:rsid w:val="00543DA7"/>
    <w:rsid w:val="0055182C"/>
    <w:rsid w:val="00554003"/>
    <w:rsid w:val="00554882"/>
    <w:rsid w:val="00554CE4"/>
    <w:rsid w:val="00555E76"/>
    <w:rsid w:val="005561FC"/>
    <w:rsid w:val="00557F14"/>
    <w:rsid w:val="00560E91"/>
    <w:rsid w:val="00562473"/>
    <w:rsid w:val="00564757"/>
    <w:rsid w:val="005650B2"/>
    <w:rsid w:val="00565F94"/>
    <w:rsid w:val="00567D5E"/>
    <w:rsid w:val="005710DC"/>
    <w:rsid w:val="005710E4"/>
    <w:rsid w:val="005722C8"/>
    <w:rsid w:val="00574087"/>
    <w:rsid w:val="00576966"/>
    <w:rsid w:val="00577C93"/>
    <w:rsid w:val="00584324"/>
    <w:rsid w:val="00584B1E"/>
    <w:rsid w:val="00594D2C"/>
    <w:rsid w:val="0059704A"/>
    <w:rsid w:val="005970D5"/>
    <w:rsid w:val="005A08E7"/>
    <w:rsid w:val="005A4825"/>
    <w:rsid w:val="005A4B39"/>
    <w:rsid w:val="005A56BA"/>
    <w:rsid w:val="005A6D18"/>
    <w:rsid w:val="005B1055"/>
    <w:rsid w:val="005B11EF"/>
    <w:rsid w:val="005B2F00"/>
    <w:rsid w:val="005C00BA"/>
    <w:rsid w:val="005C026C"/>
    <w:rsid w:val="005C0CC5"/>
    <w:rsid w:val="005C478F"/>
    <w:rsid w:val="005C5EB0"/>
    <w:rsid w:val="005D00B8"/>
    <w:rsid w:val="005D14EC"/>
    <w:rsid w:val="005D46F1"/>
    <w:rsid w:val="005D7096"/>
    <w:rsid w:val="005E270E"/>
    <w:rsid w:val="005E2B22"/>
    <w:rsid w:val="005E3F2D"/>
    <w:rsid w:val="005E7B89"/>
    <w:rsid w:val="005F23A2"/>
    <w:rsid w:val="005F2546"/>
    <w:rsid w:val="005F2726"/>
    <w:rsid w:val="005F39CB"/>
    <w:rsid w:val="005F418B"/>
    <w:rsid w:val="00602B89"/>
    <w:rsid w:val="00602C58"/>
    <w:rsid w:val="00603A10"/>
    <w:rsid w:val="00604EDD"/>
    <w:rsid w:val="006054BC"/>
    <w:rsid w:val="00610B06"/>
    <w:rsid w:val="006135CC"/>
    <w:rsid w:val="006141FB"/>
    <w:rsid w:val="00621602"/>
    <w:rsid w:val="0062259C"/>
    <w:rsid w:val="00623F61"/>
    <w:rsid w:val="00625460"/>
    <w:rsid w:val="006254C1"/>
    <w:rsid w:val="006267FF"/>
    <w:rsid w:val="00626A8D"/>
    <w:rsid w:val="00630997"/>
    <w:rsid w:val="00633166"/>
    <w:rsid w:val="00637924"/>
    <w:rsid w:val="00637961"/>
    <w:rsid w:val="00642BA2"/>
    <w:rsid w:val="006438C3"/>
    <w:rsid w:val="00644ED9"/>
    <w:rsid w:val="006479F1"/>
    <w:rsid w:val="006560B3"/>
    <w:rsid w:val="00662725"/>
    <w:rsid w:val="006715FA"/>
    <w:rsid w:val="00675934"/>
    <w:rsid w:val="006778E2"/>
    <w:rsid w:val="0068560F"/>
    <w:rsid w:val="006871D3"/>
    <w:rsid w:val="0069032F"/>
    <w:rsid w:val="00690EDC"/>
    <w:rsid w:val="00691FC8"/>
    <w:rsid w:val="0069223E"/>
    <w:rsid w:val="00693680"/>
    <w:rsid w:val="0069460F"/>
    <w:rsid w:val="00695D02"/>
    <w:rsid w:val="006974A9"/>
    <w:rsid w:val="0069766E"/>
    <w:rsid w:val="006A1D2B"/>
    <w:rsid w:val="006A3070"/>
    <w:rsid w:val="006A4F1D"/>
    <w:rsid w:val="006A6FD5"/>
    <w:rsid w:val="006B050B"/>
    <w:rsid w:val="006B31E3"/>
    <w:rsid w:val="006B4626"/>
    <w:rsid w:val="006B4F54"/>
    <w:rsid w:val="006B6D1F"/>
    <w:rsid w:val="006C0C12"/>
    <w:rsid w:val="006C465C"/>
    <w:rsid w:val="006C6CF6"/>
    <w:rsid w:val="006C6DB2"/>
    <w:rsid w:val="006D096D"/>
    <w:rsid w:val="006D1881"/>
    <w:rsid w:val="006D2095"/>
    <w:rsid w:val="006D2242"/>
    <w:rsid w:val="006D4E53"/>
    <w:rsid w:val="006E0594"/>
    <w:rsid w:val="006E7489"/>
    <w:rsid w:val="006F3AB3"/>
    <w:rsid w:val="006F3D1B"/>
    <w:rsid w:val="006F4486"/>
    <w:rsid w:val="006F4B1A"/>
    <w:rsid w:val="006F5D9E"/>
    <w:rsid w:val="006F5F8C"/>
    <w:rsid w:val="0070241A"/>
    <w:rsid w:val="00703596"/>
    <w:rsid w:val="0070480F"/>
    <w:rsid w:val="00704C2B"/>
    <w:rsid w:val="00704EFF"/>
    <w:rsid w:val="00706A12"/>
    <w:rsid w:val="00706DF2"/>
    <w:rsid w:val="00707070"/>
    <w:rsid w:val="007100BF"/>
    <w:rsid w:val="0071331C"/>
    <w:rsid w:val="007149DE"/>
    <w:rsid w:val="007154D6"/>
    <w:rsid w:val="00716415"/>
    <w:rsid w:val="007166CF"/>
    <w:rsid w:val="00717C3D"/>
    <w:rsid w:val="00730C1A"/>
    <w:rsid w:val="00731771"/>
    <w:rsid w:val="00733216"/>
    <w:rsid w:val="00733240"/>
    <w:rsid w:val="007361AE"/>
    <w:rsid w:val="0073620E"/>
    <w:rsid w:val="00737D41"/>
    <w:rsid w:val="00741B93"/>
    <w:rsid w:val="00742AC1"/>
    <w:rsid w:val="00743D14"/>
    <w:rsid w:val="00744EEC"/>
    <w:rsid w:val="00755AFB"/>
    <w:rsid w:val="00756886"/>
    <w:rsid w:val="007568DE"/>
    <w:rsid w:val="007572BE"/>
    <w:rsid w:val="00762A05"/>
    <w:rsid w:val="00762D36"/>
    <w:rsid w:val="00762D7A"/>
    <w:rsid w:val="00763685"/>
    <w:rsid w:val="00765299"/>
    <w:rsid w:val="00767D18"/>
    <w:rsid w:val="00770C0E"/>
    <w:rsid w:val="00771E6C"/>
    <w:rsid w:val="0077276F"/>
    <w:rsid w:val="00772E35"/>
    <w:rsid w:val="007735E1"/>
    <w:rsid w:val="007744E1"/>
    <w:rsid w:val="0078012E"/>
    <w:rsid w:val="0078026B"/>
    <w:rsid w:val="00782B19"/>
    <w:rsid w:val="00783B81"/>
    <w:rsid w:val="00787349"/>
    <w:rsid w:val="00790440"/>
    <w:rsid w:val="007921C8"/>
    <w:rsid w:val="00792BD9"/>
    <w:rsid w:val="0079329F"/>
    <w:rsid w:val="00795786"/>
    <w:rsid w:val="007A0DCD"/>
    <w:rsid w:val="007A10A6"/>
    <w:rsid w:val="007A1133"/>
    <w:rsid w:val="007A2505"/>
    <w:rsid w:val="007A2C3D"/>
    <w:rsid w:val="007A2DEE"/>
    <w:rsid w:val="007A3E8E"/>
    <w:rsid w:val="007A6638"/>
    <w:rsid w:val="007A7434"/>
    <w:rsid w:val="007B0DAC"/>
    <w:rsid w:val="007B5712"/>
    <w:rsid w:val="007B70B2"/>
    <w:rsid w:val="007C2D2F"/>
    <w:rsid w:val="007C3172"/>
    <w:rsid w:val="007D3C2A"/>
    <w:rsid w:val="007D66AA"/>
    <w:rsid w:val="007D6875"/>
    <w:rsid w:val="007D7182"/>
    <w:rsid w:val="007E348F"/>
    <w:rsid w:val="007E3D41"/>
    <w:rsid w:val="007E4720"/>
    <w:rsid w:val="007E57E8"/>
    <w:rsid w:val="007E70E4"/>
    <w:rsid w:val="007E776B"/>
    <w:rsid w:val="007E785B"/>
    <w:rsid w:val="007E7FAD"/>
    <w:rsid w:val="007F4E24"/>
    <w:rsid w:val="007F5B82"/>
    <w:rsid w:val="00803617"/>
    <w:rsid w:val="008059F6"/>
    <w:rsid w:val="0080775A"/>
    <w:rsid w:val="00815366"/>
    <w:rsid w:val="0081732D"/>
    <w:rsid w:val="008219EA"/>
    <w:rsid w:val="00824C0B"/>
    <w:rsid w:val="0082791F"/>
    <w:rsid w:val="008335E7"/>
    <w:rsid w:val="0083626A"/>
    <w:rsid w:val="008369D0"/>
    <w:rsid w:val="00836DF9"/>
    <w:rsid w:val="008370A1"/>
    <w:rsid w:val="008413E6"/>
    <w:rsid w:val="00842F2C"/>
    <w:rsid w:val="0084511D"/>
    <w:rsid w:val="008467ED"/>
    <w:rsid w:val="00851968"/>
    <w:rsid w:val="008526BB"/>
    <w:rsid w:val="00855D23"/>
    <w:rsid w:val="00857061"/>
    <w:rsid w:val="00857069"/>
    <w:rsid w:val="00860667"/>
    <w:rsid w:val="0086111B"/>
    <w:rsid w:val="00864311"/>
    <w:rsid w:val="00870B39"/>
    <w:rsid w:val="0087108C"/>
    <w:rsid w:val="00871CE5"/>
    <w:rsid w:val="008723B3"/>
    <w:rsid w:val="00873066"/>
    <w:rsid w:val="00876930"/>
    <w:rsid w:val="008778F0"/>
    <w:rsid w:val="0088155A"/>
    <w:rsid w:val="00882331"/>
    <w:rsid w:val="00883B9D"/>
    <w:rsid w:val="00886D51"/>
    <w:rsid w:val="008901E3"/>
    <w:rsid w:val="008918C8"/>
    <w:rsid w:val="00893BC8"/>
    <w:rsid w:val="008946F6"/>
    <w:rsid w:val="00894FAD"/>
    <w:rsid w:val="008A16B4"/>
    <w:rsid w:val="008A3A2C"/>
    <w:rsid w:val="008A404F"/>
    <w:rsid w:val="008A4A32"/>
    <w:rsid w:val="008A4CCD"/>
    <w:rsid w:val="008A7747"/>
    <w:rsid w:val="008A7CE0"/>
    <w:rsid w:val="008B3616"/>
    <w:rsid w:val="008B44A5"/>
    <w:rsid w:val="008B770D"/>
    <w:rsid w:val="008C318E"/>
    <w:rsid w:val="008C5450"/>
    <w:rsid w:val="008C5A76"/>
    <w:rsid w:val="008D3447"/>
    <w:rsid w:val="008D4D62"/>
    <w:rsid w:val="008D58AE"/>
    <w:rsid w:val="008D5AB9"/>
    <w:rsid w:val="008E00A3"/>
    <w:rsid w:val="008E16A7"/>
    <w:rsid w:val="008E6512"/>
    <w:rsid w:val="008F1C3D"/>
    <w:rsid w:val="008F2084"/>
    <w:rsid w:val="008F4671"/>
    <w:rsid w:val="008F6E11"/>
    <w:rsid w:val="00902828"/>
    <w:rsid w:val="009044D0"/>
    <w:rsid w:val="00910B7F"/>
    <w:rsid w:val="00913547"/>
    <w:rsid w:val="00921C16"/>
    <w:rsid w:val="00922BDA"/>
    <w:rsid w:val="0092479F"/>
    <w:rsid w:val="00924E90"/>
    <w:rsid w:val="0092599E"/>
    <w:rsid w:val="009261CF"/>
    <w:rsid w:val="009276DB"/>
    <w:rsid w:val="00930B33"/>
    <w:rsid w:val="00934584"/>
    <w:rsid w:val="00934624"/>
    <w:rsid w:val="009358A0"/>
    <w:rsid w:val="0093671F"/>
    <w:rsid w:val="009425E1"/>
    <w:rsid w:val="0094304A"/>
    <w:rsid w:val="009440F2"/>
    <w:rsid w:val="00945146"/>
    <w:rsid w:val="00953D85"/>
    <w:rsid w:val="0095487B"/>
    <w:rsid w:val="009556CC"/>
    <w:rsid w:val="00955D44"/>
    <w:rsid w:val="00964D7A"/>
    <w:rsid w:val="00970D7D"/>
    <w:rsid w:val="00972D67"/>
    <w:rsid w:val="009745D4"/>
    <w:rsid w:val="00974F6A"/>
    <w:rsid w:val="00975C28"/>
    <w:rsid w:val="009764BF"/>
    <w:rsid w:val="00976B3D"/>
    <w:rsid w:val="00976F9F"/>
    <w:rsid w:val="00980D9E"/>
    <w:rsid w:val="00980DED"/>
    <w:rsid w:val="0098329D"/>
    <w:rsid w:val="009857DA"/>
    <w:rsid w:val="009860CA"/>
    <w:rsid w:val="00990FD2"/>
    <w:rsid w:val="00993053"/>
    <w:rsid w:val="00995741"/>
    <w:rsid w:val="00996333"/>
    <w:rsid w:val="00996A79"/>
    <w:rsid w:val="009A15B6"/>
    <w:rsid w:val="009A2D55"/>
    <w:rsid w:val="009A7778"/>
    <w:rsid w:val="009B06AE"/>
    <w:rsid w:val="009B06BA"/>
    <w:rsid w:val="009B0BAE"/>
    <w:rsid w:val="009B2E04"/>
    <w:rsid w:val="009B3244"/>
    <w:rsid w:val="009B3EC5"/>
    <w:rsid w:val="009B4969"/>
    <w:rsid w:val="009B7207"/>
    <w:rsid w:val="009C19DD"/>
    <w:rsid w:val="009C22FE"/>
    <w:rsid w:val="009C28C8"/>
    <w:rsid w:val="009C5449"/>
    <w:rsid w:val="009C7F8E"/>
    <w:rsid w:val="009D03DA"/>
    <w:rsid w:val="009D73DB"/>
    <w:rsid w:val="009E0872"/>
    <w:rsid w:val="009E1D37"/>
    <w:rsid w:val="009E3D0E"/>
    <w:rsid w:val="009E559F"/>
    <w:rsid w:val="009E698F"/>
    <w:rsid w:val="009E757F"/>
    <w:rsid w:val="009F1A2C"/>
    <w:rsid w:val="009F2C36"/>
    <w:rsid w:val="009F3A04"/>
    <w:rsid w:val="009F50C0"/>
    <w:rsid w:val="009F5327"/>
    <w:rsid w:val="009F6785"/>
    <w:rsid w:val="009F6E7C"/>
    <w:rsid w:val="009F75C8"/>
    <w:rsid w:val="009F7B06"/>
    <w:rsid w:val="00A02542"/>
    <w:rsid w:val="00A05CF6"/>
    <w:rsid w:val="00A05E5B"/>
    <w:rsid w:val="00A07629"/>
    <w:rsid w:val="00A127C0"/>
    <w:rsid w:val="00A12DA5"/>
    <w:rsid w:val="00A13770"/>
    <w:rsid w:val="00A15EBD"/>
    <w:rsid w:val="00A16D77"/>
    <w:rsid w:val="00A17493"/>
    <w:rsid w:val="00A20067"/>
    <w:rsid w:val="00A21060"/>
    <w:rsid w:val="00A270E3"/>
    <w:rsid w:val="00A33E53"/>
    <w:rsid w:val="00A35C10"/>
    <w:rsid w:val="00A374EC"/>
    <w:rsid w:val="00A40BDC"/>
    <w:rsid w:val="00A41945"/>
    <w:rsid w:val="00A44315"/>
    <w:rsid w:val="00A576CA"/>
    <w:rsid w:val="00A61D7A"/>
    <w:rsid w:val="00A64ED5"/>
    <w:rsid w:val="00A65BFA"/>
    <w:rsid w:val="00A66927"/>
    <w:rsid w:val="00A66D2E"/>
    <w:rsid w:val="00A71B62"/>
    <w:rsid w:val="00A73F35"/>
    <w:rsid w:val="00A75495"/>
    <w:rsid w:val="00A766CA"/>
    <w:rsid w:val="00A81D4C"/>
    <w:rsid w:val="00A94C15"/>
    <w:rsid w:val="00A96367"/>
    <w:rsid w:val="00A97A12"/>
    <w:rsid w:val="00AA17DB"/>
    <w:rsid w:val="00AA4042"/>
    <w:rsid w:val="00AA5ABC"/>
    <w:rsid w:val="00AA6CF4"/>
    <w:rsid w:val="00AB1047"/>
    <w:rsid w:val="00AB35D8"/>
    <w:rsid w:val="00AB3B85"/>
    <w:rsid w:val="00AB56D3"/>
    <w:rsid w:val="00AC14A7"/>
    <w:rsid w:val="00AC2F0C"/>
    <w:rsid w:val="00AC392A"/>
    <w:rsid w:val="00AC3CAF"/>
    <w:rsid w:val="00AC5474"/>
    <w:rsid w:val="00AC59FD"/>
    <w:rsid w:val="00AC646C"/>
    <w:rsid w:val="00AC78C1"/>
    <w:rsid w:val="00AE0373"/>
    <w:rsid w:val="00AE0928"/>
    <w:rsid w:val="00AE1E8E"/>
    <w:rsid w:val="00AE296A"/>
    <w:rsid w:val="00AE5711"/>
    <w:rsid w:val="00AE625E"/>
    <w:rsid w:val="00AE6510"/>
    <w:rsid w:val="00AE68E6"/>
    <w:rsid w:val="00AF1987"/>
    <w:rsid w:val="00AF36EA"/>
    <w:rsid w:val="00AF434E"/>
    <w:rsid w:val="00AF51A7"/>
    <w:rsid w:val="00AF594F"/>
    <w:rsid w:val="00B01C29"/>
    <w:rsid w:val="00B049AE"/>
    <w:rsid w:val="00B04B19"/>
    <w:rsid w:val="00B04CC5"/>
    <w:rsid w:val="00B06728"/>
    <w:rsid w:val="00B13C82"/>
    <w:rsid w:val="00B13D6F"/>
    <w:rsid w:val="00B14998"/>
    <w:rsid w:val="00B1576E"/>
    <w:rsid w:val="00B16E22"/>
    <w:rsid w:val="00B2001D"/>
    <w:rsid w:val="00B21582"/>
    <w:rsid w:val="00B2184D"/>
    <w:rsid w:val="00B222DE"/>
    <w:rsid w:val="00B225E7"/>
    <w:rsid w:val="00B22DB5"/>
    <w:rsid w:val="00B23AD0"/>
    <w:rsid w:val="00B2636F"/>
    <w:rsid w:val="00B31C65"/>
    <w:rsid w:val="00B33A50"/>
    <w:rsid w:val="00B40DFE"/>
    <w:rsid w:val="00B41C19"/>
    <w:rsid w:val="00B4372B"/>
    <w:rsid w:val="00B44428"/>
    <w:rsid w:val="00B46EB6"/>
    <w:rsid w:val="00B50217"/>
    <w:rsid w:val="00B56970"/>
    <w:rsid w:val="00B60248"/>
    <w:rsid w:val="00B7011D"/>
    <w:rsid w:val="00B770F7"/>
    <w:rsid w:val="00B776EB"/>
    <w:rsid w:val="00B8041C"/>
    <w:rsid w:val="00B826D4"/>
    <w:rsid w:val="00B8571E"/>
    <w:rsid w:val="00B86C49"/>
    <w:rsid w:val="00B90681"/>
    <w:rsid w:val="00BA0194"/>
    <w:rsid w:val="00BA0D28"/>
    <w:rsid w:val="00BA1378"/>
    <w:rsid w:val="00BA1A7D"/>
    <w:rsid w:val="00BA24DA"/>
    <w:rsid w:val="00BA3AEA"/>
    <w:rsid w:val="00BA3B46"/>
    <w:rsid w:val="00BA5BE5"/>
    <w:rsid w:val="00BB23C8"/>
    <w:rsid w:val="00BB7113"/>
    <w:rsid w:val="00BC1EFA"/>
    <w:rsid w:val="00BC2488"/>
    <w:rsid w:val="00BC59F1"/>
    <w:rsid w:val="00BC714E"/>
    <w:rsid w:val="00BD20CB"/>
    <w:rsid w:val="00BD41EC"/>
    <w:rsid w:val="00BE091D"/>
    <w:rsid w:val="00BE270E"/>
    <w:rsid w:val="00BE4616"/>
    <w:rsid w:val="00BE74A4"/>
    <w:rsid w:val="00BF2A90"/>
    <w:rsid w:val="00BF5840"/>
    <w:rsid w:val="00BF5B6B"/>
    <w:rsid w:val="00BF6366"/>
    <w:rsid w:val="00BF6857"/>
    <w:rsid w:val="00BF79E3"/>
    <w:rsid w:val="00C07BFA"/>
    <w:rsid w:val="00C102A3"/>
    <w:rsid w:val="00C11ADD"/>
    <w:rsid w:val="00C16118"/>
    <w:rsid w:val="00C20EE6"/>
    <w:rsid w:val="00C2223C"/>
    <w:rsid w:val="00C23803"/>
    <w:rsid w:val="00C25C1B"/>
    <w:rsid w:val="00C30018"/>
    <w:rsid w:val="00C33783"/>
    <w:rsid w:val="00C3571F"/>
    <w:rsid w:val="00C35D09"/>
    <w:rsid w:val="00C409A3"/>
    <w:rsid w:val="00C41246"/>
    <w:rsid w:val="00C439AF"/>
    <w:rsid w:val="00C455E2"/>
    <w:rsid w:val="00C50B6E"/>
    <w:rsid w:val="00C52638"/>
    <w:rsid w:val="00C5546D"/>
    <w:rsid w:val="00C55B10"/>
    <w:rsid w:val="00C57CC3"/>
    <w:rsid w:val="00C57D43"/>
    <w:rsid w:val="00C6035B"/>
    <w:rsid w:val="00C6130A"/>
    <w:rsid w:val="00C61715"/>
    <w:rsid w:val="00C62453"/>
    <w:rsid w:val="00C720AB"/>
    <w:rsid w:val="00C831FB"/>
    <w:rsid w:val="00C8480C"/>
    <w:rsid w:val="00C87131"/>
    <w:rsid w:val="00C872C7"/>
    <w:rsid w:val="00C90FAA"/>
    <w:rsid w:val="00C92543"/>
    <w:rsid w:val="00C926E4"/>
    <w:rsid w:val="00C94662"/>
    <w:rsid w:val="00C95A84"/>
    <w:rsid w:val="00C95E3D"/>
    <w:rsid w:val="00C95F51"/>
    <w:rsid w:val="00C9631F"/>
    <w:rsid w:val="00C96CD8"/>
    <w:rsid w:val="00C9754E"/>
    <w:rsid w:val="00C975A6"/>
    <w:rsid w:val="00CA21CC"/>
    <w:rsid w:val="00CA231B"/>
    <w:rsid w:val="00CA4EA7"/>
    <w:rsid w:val="00CA75F9"/>
    <w:rsid w:val="00CB3CB0"/>
    <w:rsid w:val="00CB5C5E"/>
    <w:rsid w:val="00CB61AA"/>
    <w:rsid w:val="00CC0675"/>
    <w:rsid w:val="00CD005F"/>
    <w:rsid w:val="00CD1315"/>
    <w:rsid w:val="00CD1F41"/>
    <w:rsid w:val="00CD3FD6"/>
    <w:rsid w:val="00CD41D6"/>
    <w:rsid w:val="00CD5CD8"/>
    <w:rsid w:val="00CD5F42"/>
    <w:rsid w:val="00CD7688"/>
    <w:rsid w:val="00CD7F10"/>
    <w:rsid w:val="00CE355F"/>
    <w:rsid w:val="00CE592E"/>
    <w:rsid w:val="00CE5CAA"/>
    <w:rsid w:val="00CF4A60"/>
    <w:rsid w:val="00CF4FAE"/>
    <w:rsid w:val="00CF62FC"/>
    <w:rsid w:val="00D009ED"/>
    <w:rsid w:val="00D0241B"/>
    <w:rsid w:val="00D02A72"/>
    <w:rsid w:val="00D05304"/>
    <w:rsid w:val="00D057E2"/>
    <w:rsid w:val="00D06591"/>
    <w:rsid w:val="00D0786F"/>
    <w:rsid w:val="00D12C18"/>
    <w:rsid w:val="00D15B22"/>
    <w:rsid w:val="00D16951"/>
    <w:rsid w:val="00D3042B"/>
    <w:rsid w:val="00D30F32"/>
    <w:rsid w:val="00D31E84"/>
    <w:rsid w:val="00D32232"/>
    <w:rsid w:val="00D33A3E"/>
    <w:rsid w:val="00D34B7E"/>
    <w:rsid w:val="00D3549E"/>
    <w:rsid w:val="00D3664C"/>
    <w:rsid w:val="00D44956"/>
    <w:rsid w:val="00D46707"/>
    <w:rsid w:val="00D51050"/>
    <w:rsid w:val="00D51A4B"/>
    <w:rsid w:val="00D523B8"/>
    <w:rsid w:val="00D52B0D"/>
    <w:rsid w:val="00D5589A"/>
    <w:rsid w:val="00D56B3C"/>
    <w:rsid w:val="00D60A95"/>
    <w:rsid w:val="00D652AD"/>
    <w:rsid w:val="00D71497"/>
    <w:rsid w:val="00D728CD"/>
    <w:rsid w:val="00D74DA8"/>
    <w:rsid w:val="00D77811"/>
    <w:rsid w:val="00D80864"/>
    <w:rsid w:val="00D82CE4"/>
    <w:rsid w:val="00D86023"/>
    <w:rsid w:val="00D909A3"/>
    <w:rsid w:val="00D945E8"/>
    <w:rsid w:val="00D951CB"/>
    <w:rsid w:val="00D960D0"/>
    <w:rsid w:val="00DA18C2"/>
    <w:rsid w:val="00DA1C27"/>
    <w:rsid w:val="00DA3AF9"/>
    <w:rsid w:val="00DA3C09"/>
    <w:rsid w:val="00DB0FF7"/>
    <w:rsid w:val="00DB20A0"/>
    <w:rsid w:val="00DB2DBA"/>
    <w:rsid w:val="00DB4504"/>
    <w:rsid w:val="00DB56D4"/>
    <w:rsid w:val="00DB6A25"/>
    <w:rsid w:val="00DB6E3B"/>
    <w:rsid w:val="00DC00DB"/>
    <w:rsid w:val="00DC2546"/>
    <w:rsid w:val="00DC264A"/>
    <w:rsid w:val="00DC60F8"/>
    <w:rsid w:val="00DC6D24"/>
    <w:rsid w:val="00DD297F"/>
    <w:rsid w:val="00DD3724"/>
    <w:rsid w:val="00DD7004"/>
    <w:rsid w:val="00DE0261"/>
    <w:rsid w:val="00DF08B4"/>
    <w:rsid w:val="00DF35AF"/>
    <w:rsid w:val="00DF4E0A"/>
    <w:rsid w:val="00DF60D0"/>
    <w:rsid w:val="00DF6778"/>
    <w:rsid w:val="00DF6834"/>
    <w:rsid w:val="00DF7296"/>
    <w:rsid w:val="00E019E8"/>
    <w:rsid w:val="00E01BB0"/>
    <w:rsid w:val="00E05CB0"/>
    <w:rsid w:val="00E0778E"/>
    <w:rsid w:val="00E145DC"/>
    <w:rsid w:val="00E20B50"/>
    <w:rsid w:val="00E21CF6"/>
    <w:rsid w:val="00E24389"/>
    <w:rsid w:val="00E2739E"/>
    <w:rsid w:val="00E3095D"/>
    <w:rsid w:val="00E30D25"/>
    <w:rsid w:val="00E3190F"/>
    <w:rsid w:val="00E32101"/>
    <w:rsid w:val="00E32CC5"/>
    <w:rsid w:val="00E332A4"/>
    <w:rsid w:val="00E35F12"/>
    <w:rsid w:val="00E36A2D"/>
    <w:rsid w:val="00E419ED"/>
    <w:rsid w:val="00E42079"/>
    <w:rsid w:val="00E427C8"/>
    <w:rsid w:val="00E432AF"/>
    <w:rsid w:val="00E43328"/>
    <w:rsid w:val="00E50329"/>
    <w:rsid w:val="00E52A84"/>
    <w:rsid w:val="00E67FA0"/>
    <w:rsid w:val="00E73F47"/>
    <w:rsid w:val="00E74B5C"/>
    <w:rsid w:val="00E75C1E"/>
    <w:rsid w:val="00E868B2"/>
    <w:rsid w:val="00E86D9A"/>
    <w:rsid w:val="00E87A50"/>
    <w:rsid w:val="00E90849"/>
    <w:rsid w:val="00E94CD3"/>
    <w:rsid w:val="00E963F1"/>
    <w:rsid w:val="00EA2ECA"/>
    <w:rsid w:val="00EB082F"/>
    <w:rsid w:val="00EB235C"/>
    <w:rsid w:val="00EB3F03"/>
    <w:rsid w:val="00EB5D01"/>
    <w:rsid w:val="00EC07F6"/>
    <w:rsid w:val="00EC0967"/>
    <w:rsid w:val="00EC669D"/>
    <w:rsid w:val="00EC696A"/>
    <w:rsid w:val="00EC6C4B"/>
    <w:rsid w:val="00ED1934"/>
    <w:rsid w:val="00ED3064"/>
    <w:rsid w:val="00ED5DEA"/>
    <w:rsid w:val="00EE1F36"/>
    <w:rsid w:val="00EE655C"/>
    <w:rsid w:val="00EE759E"/>
    <w:rsid w:val="00EE7CAA"/>
    <w:rsid w:val="00EF0DC0"/>
    <w:rsid w:val="00EF1B68"/>
    <w:rsid w:val="00EF1F49"/>
    <w:rsid w:val="00EF395C"/>
    <w:rsid w:val="00EF40AD"/>
    <w:rsid w:val="00EF482B"/>
    <w:rsid w:val="00EF68E7"/>
    <w:rsid w:val="00F004C4"/>
    <w:rsid w:val="00F00A09"/>
    <w:rsid w:val="00F02425"/>
    <w:rsid w:val="00F03871"/>
    <w:rsid w:val="00F07602"/>
    <w:rsid w:val="00F10954"/>
    <w:rsid w:val="00F12414"/>
    <w:rsid w:val="00F12951"/>
    <w:rsid w:val="00F14A01"/>
    <w:rsid w:val="00F17CCC"/>
    <w:rsid w:val="00F17E7E"/>
    <w:rsid w:val="00F21615"/>
    <w:rsid w:val="00F266E3"/>
    <w:rsid w:val="00F320EB"/>
    <w:rsid w:val="00F330F4"/>
    <w:rsid w:val="00F34D58"/>
    <w:rsid w:val="00F34D78"/>
    <w:rsid w:val="00F35751"/>
    <w:rsid w:val="00F35AFA"/>
    <w:rsid w:val="00F4314D"/>
    <w:rsid w:val="00F44BB6"/>
    <w:rsid w:val="00F452A3"/>
    <w:rsid w:val="00F45BC0"/>
    <w:rsid w:val="00F5020D"/>
    <w:rsid w:val="00F51FB1"/>
    <w:rsid w:val="00F57253"/>
    <w:rsid w:val="00F57922"/>
    <w:rsid w:val="00F6040A"/>
    <w:rsid w:val="00F6397E"/>
    <w:rsid w:val="00F6545C"/>
    <w:rsid w:val="00F65FC5"/>
    <w:rsid w:val="00F66EC4"/>
    <w:rsid w:val="00F744EE"/>
    <w:rsid w:val="00F8121D"/>
    <w:rsid w:val="00F8512E"/>
    <w:rsid w:val="00F858EF"/>
    <w:rsid w:val="00F906A2"/>
    <w:rsid w:val="00F912C8"/>
    <w:rsid w:val="00F93A1A"/>
    <w:rsid w:val="00F93B79"/>
    <w:rsid w:val="00F95FB9"/>
    <w:rsid w:val="00FA0396"/>
    <w:rsid w:val="00FA3E98"/>
    <w:rsid w:val="00FA4B53"/>
    <w:rsid w:val="00FA5A8C"/>
    <w:rsid w:val="00FA6621"/>
    <w:rsid w:val="00FA6E37"/>
    <w:rsid w:val="00FA778D"/>
    <w:rsid w:val="00FB01E8"/>
    <w:rsid w:val="00FB0986"/>
    <w:rsid w:val="00FB3A6A"/>
    <w:rsid w:val="00FB6394"/>
    <w:rsid w:val="00FC13AC"/>
    <w:rsid w:val="00FC294D"/>
    <w:rsid w:val="00FC53EA"/>
    <w:rsid w:val="00FC6D7D"/>
    <w:rsid w:val="00FD0DD2"/>
    <w:rsid w:val="00FD4011"/>
    <w:rsid w:val="00FD402E"/>
    <w:rsid w:val="00FE0A44"/>
    <w:rsid w:val="00FE1155"/>
    <w:rsid w:val="00FE402A"/>
    <w:rsid w:val="00FF0D16"/>
    <w:rsid w:val="00FF5842"/>
    <w:rsid w:val="00FF6B7F"/>
    <w:rsid w:val="00FF70C8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0EDE1"/>
  <w15:docId w15:val="{4249266C-BC61-4D78-9EA2-DA9354C9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026C"/>
  </w:style>
  <w:style w:type="paragraph" w:styleId="1">
    <w:name w:val="heading 1"/>
    <w:basedOn w:val="a"/>
    <w:next w:val="a"/>
    <w:link w:val="10"/>
    <w:qFormat/>
    <w:rsid w:val="0043026C"/>
    <w:pPr>
      <w:keepNext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qFormat/>
    <w:rsid w:val="0043026C"/>
    <w:pPr>
      <w:keepNext/>
      <w:ind w:firstLine="720"/>
      <w:jc w:val="both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rsid w:val="0043026C"/>
    <w:pPr>
      <w:keepNext/>
      <w:spacing w:line="360" w:lineRule="auto"/>
      <w:jc w:val="center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"/>
    <w:qFormat/>
    <w:rsid w:val="0043026C"/>
    <w:pPr>
      <w:keepNext/>
      <w:spacing w:line="360" w:lineRule="auto"/>
      <w:jc w:val="center"/>
      <w:outlineLvl w:val="3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3026C"/>
    <w:pPr>
      <w:ind w:firstLine="720"/>
      <w:jc w:val="both"/>
    </w:pPr>
    <w:rPr>
      <w:rFonts w:ascii="Arial" w:hAnsi="Arial"/>
      <w:sz w:val="24"/>
    </w:rPr>
  </w:style>
  <w:style w:type="paragraph" w:styleId="a4">
    <w:name w:val="header"/>
    <w:basedOn w:val="a"/>
    <w:link w:val="a5"/>
    <w:uiPriority w:val="99"/>
    <w:rsid w:val="00A1377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A1377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13770"/>
  </w:style>
  <w:style w:type="paragraph" w:styleId="a8">
    <w:name w:val="Balloon Text"/>
    <w:basedOn w:val="a"/>
    <w:semiHidden/>
    <w:rsid w:val="003E6E2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B220A"/>
    <w:pPr>
      <w:widowControl w:val="0"/>
      <w:autoSpaceDE w:val="0"/>
      <w:autoSpaceDN w:val="0"/>
      <w:adjustRightInd w:val="0"/>
      <w:ind w:firstLine="720"/>
    </w:pPr>
    <w:rPr>
      <w:rFonts w:ascii="Courier New" w:hAnsi="Courier New" w:cs="Courier New"/>
      <w:sz w:val="16"/>
      <w:szCs w:val="16"/>
    </w:rPr>
  </w:style>
  <w:style w:type="paragraph" w:customStyle="1" w:styleId="ConsPlusNonformat">
    <w:name w:val="ConsPlusNonformat"/>
    <w:rsid w:val="002B22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B220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9">
    <w:name w:val="Table Grid"/>
    <w:basedOn w:val="a1"/>
    <w:rsid w:val="007A2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5E270E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893BC8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6A6FD5"/>
  </w:style>
  <w:style w:type="character" w:customStyle="1" w:styleId="krista-excel-wrapper-spancontainer">
    <w:name w:val="krista-excel-wrapper-spancontainer"/>
    <w:rsid w:val="00755AFB"/>
  </w:style>
  <w:style w:type="character" w:customStyle="1" w:styleId="10">
    <w:name w:val="Заголовок 1 Знак"/>
    <w:basedOn w:val="a0"/>
    <w:link w:val="1"/>
    <w:rsid w:val="00104C07"/>
    <w:rPr>
      <w:rFonts w:ascii="Arial" w:hAnsi="Arial"/>
      <w:b/>
      <w:sz w:val="28"/>
    </w:rPr>
  </w:style>
  <w:style w:type="paragraph" w:customStyle="1" w:styleId="headertext">
    <w:name w:val="headertext"/>
    <w:basedOn w:val="a"/>
    <w:rsid w:val="00730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1532&amp;dst=10314" TargetMode="External"/><Relationship Id="rId18" Type="http://schemas.openxmlformats.org/officeDocument/2006/relationships/hyperlink" Target="https://login.consultant.ru/link/?req=doc&amp;base=LAW&amp;n=519034&amp;dst=3019" TargetMode="External"/><Relationship Id="rId26" Type="http://schemas.openxmlformats.org/officeDocument/2006/relationships/hyperlink" Target="https://login.consultant.ru/link/?req=doc&amp;base=LAW&amp;n=511241&amp;dst=6388" TargetMode="External"/><Relationship Id="rId39" Type="http://schemas.openxmlformats.org/officeDocument/2006/relationships/hyperlink" Target="https://login.consultant.ru/link/?req=doc&amp;base=LAW&amp;n=519034&amp;dst=260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6890&amp;dst=101491" TargetMode="External"/><Relationship Id="rId34" Type="http://schemas.openxmlformats.org/officeDocument/2006/relationships/hyperlink" Target="https://login.consultant.ru/link/?req=doc&amp;base=LAW&amp;n=519034&amp;dst=26046" TargetMode="External"/><Relationship Id="rId42" Type="http://schemas.openxmlformats.org/officeDocument/2006/relationships/hyperlink" Target="https://login.consultant.ru/link/?req=doc&amp;base=LAW&amp;n=519034&amp;dst=26121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3D6A3503E06A6A2F7AE5EDB9D86BF47A5336B2666C0F95B4016C4A6878B8DDB0AAC776D5B8DDE3A54EDEEDC320710C91967744A05DFJ9dCN" TargetMode="External"/><Relationship Id="rId17" Type="http://schemas.openxmlformats.org/officeDocument/2006/relationships/hyperlink" Target="https://login.consultant.ru/link/?req=doc&amp;base=LAW&amp;n=466890&amp;dst=3019" TargetMode="External"/><Relationship Id="rId25" Type="http://schemas.openxmlformats.org/officeDocument/2006/relationships/hyperlink" Target="https://login.consultant.ru/link/?req=doc&amp;base=LAW&amp;n=511241&amp;dst=6387" TargetMode="External"/><Relationship Id="rId33" Type="http://schemas.openxmlformats.org/officeDocument/2006/relationships/hyperlink" Target="https://login.consultant.ru/link/?req=doc&amp;base=LAW&amp;n=511241&amp;dst=7714" TargetMode="External"/><Relationship Id="rId38" Type="http://schemas.openxmlformats.org/officeDocument/2006/relationships/hyperlink" Target="https://login.consultant.ru/link/?req=doc&amp;base=LAW&amp;n=511241&amp;dst=7714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6890&amp;dst=101491" TargetMode="External"/><Relationship Id="rId20" Type="http://schemas.openxmlformats.org/officeDocument/2006/relationships/hyperlink" Target="https://login.consultant.ru/link/?req=doc&amp;base=LAW&amp;n=519034&amp;dst=3019" TargetMode="External"/><Relationship Id="rId29" Type="http://schemas.openxmlformats.org/officeDocument/2006/relationships/hyperlink" Target="https://login.consultant.ru/link/?req=doc&amp;base=LAW&amp;n=519034&amp;dst=26046" TargetMode="External"/><Relationship Id="rId41" Type="http://schemas.openxmlformats.org/officeDocument/2006/relationships/hyperlink" Target="https://login.consultant.ru/link/?req=doc&amp;base=LAW&amp;n=511241&amp;dst=63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BE0F437F93183F5D51F52B8EC72529021946660670A643B84CAE8144D17CB4BA7E2AC910E37FB5CAD017B57F8F029733FDFABF6890D1b5N" TargetMode="External"/><Relationship Id="rId24" Type="http://schemas.openxmlformats.org/officeDocument/2006/relationships/hyperlink" Target="https://login.consultant.ru/link/?req=doc&amp;base=LAW&amp;n=519034&amp;dst=26046" TargetMode="External"/><Relationship Id="rId32" Type="http://schemas.openxmlformats.org/officeDocument/2006/relationships/hyperlink" Target="https://login.consultant.ru/link/?req=doc&amp;base=LAW&amp;n=519034&amp;dst=26121" TargetMode="External"/><Relationship Id="rId37" Type="http://schemas.openxmlformats.org/officeDocument/2006/relationships/hyperlink" Target="https://login.consultant.ru/link/?req=doc&amp;base=LAW&amp;n=519034&amp;dst=26121" TargetMode="External"/><Relationship Id="rId40" Type="http://schemas.openxmlformats.org/officeDocument/2006/relationships/hyperlink" Target="https://login.consultant.ru/link/?req=doc&amp;base=LAW&amp;n=511241&amp;dst=6387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6890&amp;dst=10877" TargetMode="External"/><Relationship Id="rId23" Type="http://schemas.openxmlformats.org/officeDocument/2006/relationships/hyperlink" Target="https://login.consultant.ru/link/?req=doc&amp;base=LAW&amp;n=511241&amp;dst=7714" TargetMode="External"/><Relationship Id="rId28" Type="http://schemas.openxmlformats.org/officeDocument/2006/relationships/hyperlink" Target="https://login.consultant.ru/link/?req=doc&amp;base=LAW&amp;n=511241&amp;dst=7714" TargetMode="External"/><Relationship Id="rId36" Type="http://schemas.openxmlformats.org/officeDocument/2006/relationships/hyperlink" Target="https://login.consultant.ru/link/?req=doc&amp;base=LAW&amp;n=511241&amp;dst=6388" TargetMode="External"/><Relationship Id="rId10" Type="http://schemas.openxmlformats.org/officeDocument/2006/relationships/hyperlink" Target="consultantplus://offline/ref=88BE0F437F93183F5D51F52B8EC725290218446A0D76A643B84CAE8144D17CB4BA7E2ACC13E476B5CAD017B57F8F029733FDFABF6890D1b5N" TargetMode="External"/><Relationship Id="rId19" Type="http://schemas.openxmlformats.org/officeDocument/2006/relationships/hyperlink" Target="https://login.consultant.ru/link/?req=doc&amp;base=LAW&amp;n=519034&amp;dst=3019" TargetMode="External"/><Relationship Id="rId31" Type="http://schemas.openxmlformats.org/officeDocument/2006/relationships/hyperlink" Target="https://login.consultant.ru/link/?req=doc&amp;base=LAW&amp;n=511241&amp;dst=6388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FBC65D1451109C0FF422305E2CD41EB11BB2D47538BA938FABFE6F774C51F419AF050DECD7DDADB9A809CD84B21C75A39FA1EEC89BFCD216OFK" TargetMode="External"/><Relationship Id="rId14" Type="http://schemas.openxmlformats.org/officeDocument/2006/relationships/hyperlink" Target="https://login.consultant.ru/link/?req=doc&amp;base=LAW&amp;n=466890&amp;dst=3019" TargetMode="External"/><Relationship Id="rId22" Type="http://schemas.openxmlformats.org/officeDocument/2006/relationships/hyperlink" Target="https://login.consultant.ru/link/?req=doc&amp;base=LAW&amp;n=519034&amp;dst=10877" TargetMode="External"/><Relationship Id="rId27" Type="http://schemas.openxmlformats.org/officeDocument/2006/relationships/hyperlink" Target="https://login.consultant.ru/link/?req=doc&amp;base=LAW&amp;n=519034&amp;dst=26121" TargetMode="External"/><Relationship Id="rId30" Type="http://schemas.openxmlformats.org/officeDocument/2006/relationships/hyperlink" Target="https://login.consultant.ru/link/?req=doc&amp;base=LAW&amp;n=511241&amp;dst=6387" TargetMode="External"/><Relationship Id="rId35" Type="http://schemas.openxmlformats.org/officeDocument/2006/relationships/hyperlink" Target="https://login.consultant.ru/link/?req=doc&amp;base=LAW&amp;n=511241&amp;dst=6387" TargetMode="External"/><Relationship Id="rId43" Type="http://schemas.openxmlformats.org/officeDocument/2006/relationships/hyperlink" Target="https://login.consultant.ru/link/?req=doc&amp;base=LAW&amp;n=519034&amp;dst=2607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1;&#1102;&#1076;&#1078;&#1077;&#1090;\&#1052;&#1086;&#1080;%20&#1076;&#1086;&#1082;&#1091;&#1084;&#1077;&#1085;&#1090;&#1099;\&#1041;&#1083;&#1072;&#1085;&#1082;&#1080;%20&#1040;&#1076;&#1084;&#1080;&#1085;&#1080;&#1089;&#1090;&#1088;&#1072;&#1094;&#1080;&#1080;%202003\&#1055;&#1086;&#1089;&#1090;.&#1079;&#1072;&#1088;&#1087;&#1083;&#1072;&#1090;&#1072;%20%20&#1042;&#1085;&#1077;&#1089;&#1077;&#1085;.&#1080;&#1079;&#1084;&#1077;&#1085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C4028-CA15-4DC2-926C-3D5B5D2C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Пост.зарплата  Внесен.измен.</Template>
  <TotalTime>2377</TotalTime>
  <Pages>38</Pages>
  <Words>12740</Words>
  <Characters>72622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Павловский Посад</dc:creator>
  <cp:lastModifiedBy>Ирина Сергеевна Хирова</cp:lastModifiedBy>
  <cp:revision>227</cp:revision>
  <cp:lastPrinted>2024-12-12T11:36:00Z</cp:lastPrinted>
  <dcterms:created xsi:type="dcterms:W3CDTF">2023-10-25T06:22:00Z</dcterms:created>
  <dcterms:modified xsi:type="dcterms:W3CDTF">2026-08-06T09:02:00Z</dcterms:modified>
</cp:coreProperties>
</file>