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DD6EB" w14:textId="77777777" w:rsidR="009F2788" w:rsidRDefault="009F2788" w:rsidP="00A52333">
      <w:pPr>
        <w:spacing w:line="276" w:lineRule="auto"/>
        <w:jc w:val="both"/>
        <w:rPr>
          <w:sz w:val="24"/>
        </w:rPr>
      </w:pPr>
    </w:p>
    <w:p w14:paraId="691AD700" w14:textId="6023763D" w:rsidR="00DC4D9A" w:rsidRDefault="00B27C0F" w:rsidP="00CC55A2">
      <w:pPr>
        <w:jc w:val="center"/>
        <w:rPr>
          <w:lang w:val="en-US"/>
        </w:rPr>
      </w:pPr>
      <w:r w:rsidRPr="00DC4D9A">
        <w:rPr>
          <w:noProof/>
          <w:szCs w:val="32"/>
          <w:lang w:eastAsia="ru-RU"/>
        </w:rPr>
        <w:drawing>
          <wp:inline distT="0" distB="0" distL="0" distR="0" wp14:anchorId="640E5904" wp14:editId="0BD75D50">
            <wp:extent cx="647700" cy="800100"/>
            <wp:effectExtent l="0" t="0" r="0" b="0"/>
            <wp:docPr id="1" name="Рисунок 1" descr="Описание: Герб_8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_80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p>
    <w:p w14:paraId="45B70ED7" w14:textId="77777777" w:rsidR="00DC4D9A" w:rsidRDefault="00DC4D9A" w:rsidP="00DC4D9A">
      <w:pPr>
        <w:rPr>
          <w:lang w:val="en-US"/>
        </w:rPr>
      </w:pPr>
    </w:p>
    <w:p w14:paraId="1AC120E7" w14:textId="77777777" w:rsidR="00DC4D9A" w:rsidRPr="00456B61" w:rsidRDefault="00DC4D9A" w:rsidP="00DC4D9A">
      <w:pPr>
        <w:pStyle w:val="1"/>
        <w:spacing w:line="360" w:lineRule="auto"/>
        <w:rPr>
          <w:rFonts w:ascii="Times New Roman" w:hAnsi="Times New Roman"/>
          <w:caps/>
          <w:sz w:val="32"/>
          <w:szCs w:val="32"/>
        </w:rPr>
      </w:pPr>
      <w:r>
        <w:rPr>
          <w:rFonts w:ascii="Times New Roman" w:hAnsi="Times New Roman"/>
          <w:caps/>
          <w:sz w:val="32"/>
          <w:szCs w:val="32"/>
        </w:rPr>
        <w:t>АДМИНИСТРАЦИЯ</w:t>
      </w:r>
    </w:p>
    <w:p w14:paraId="7E180CBD" w14:textId="77777777" w:rsidR="00DC4D9A" w:rsidRPr="00456B61" w:rsidRDefault="00DC4D9A" w:rsidP="00DC4D9A">
      <w:pPr>
        <w:pStyle w:val="1"/>
        <w:spacing w:line="360" w:lineRule="auto"/>
        <w:rPr>
          <w:rFonts w:ascii="Times New Roman" w:hAnsi="Times New Roman"/>
          <w:caps/>
          <w:sz w:val="32"/>
          <w:szCs w:val="32"/>
        </w:rPr>
      </w:pPr>
      <w:r>
        <w:rPr>
          <w:rFonts w:ascii="Times New Roman" w:hAnsi="Times New Roman"/>
          <w:caps/>
          <w:sz w:val="32"/>
          <w:szCs w:val="32"/>
        </w:rPr>
        <w:t xml:space="preserve">павлово-посадского </w:t>
      </w:r>
      <w:r w:rsidRPr="00456B61">
        <w:rPr>
          <w:rFonts w:ascii="Times New Roman" w:hAnsi="Times New Roman"/>
          <w:caps/>
          <w:sz w:val="32"/>
          <w:szCs w:val="32"/>
        </w:rPr>
        <w:t>ГОРОДСКОГО ОКРУГА МОСКОВСКОЙ ОБЛАСТИ</w:t>
      </w:r>
    </w:p>
    <w:p w14:paraId="7BADB228" w14:textId="77777777" w:rsidR="00DC4D9A" w:rsidRPr="00DC4D9A" w:rsidRDefault="003B08F6" w:rsidP="00DC4D9A">
      <w:pPr>
        <w:pStyle w:val="1"/>
        <w:spacing w:line="360" w:lineRule="auto"/>
        <w:rPr>
          <w:rFonts w:ascii="Times New Roman" w:hAnsi="Times New Roman"/>
          <w:caps/>
          <w:sz w:val="44"/>
        </w:rPr>
      </w:pPr>
      <w:r>
        <w:rPr>
          <w:rFonts w:ascii="Times New Roman" w:hAnsi="Times New Roman"/>
          <w:caps/>
          <w:sz w:val="44"/>
        </w:rPr>
        <w:t xml:space="preserve">    </w:t>
      </w:r>
      <w:r w:rsidR="00DC4D9A" w:rsidRPr="00456B61">
        <w:rPr>
          <w:rFonts w:ascii="Times New Roman" w:hAnsi="Times New Roman"/>
          <w:caps/>
          <w:sz w:val="44"/>
        </w:rPr>
        <w:t>ПОСТАНОВЛЕНИЕ</w:t>
      </w:r>
    </w:p>
    <w:tbl>
      <w:tblPr>
        <w:tblW w:w="0" w:type="auto"/>
        <w:jc w:val="center"/>
        <w:tblCellMar>
          <w:left w:w="57" w:type="dxa"/>
          <w:right w:w="57" w:type="dxa"/>
        </w:tblCellMar>
        <w:tblLook w:val="0000" w:firstRow="0" w:lastRow="0" w:firstColumn="0" w:lastColumn="0" w:noHBand="0" w:noVBand="0"/>
      </w:tblPr>
      <w:tblGrid>
        <w:gridCol w:w="1925"/>
        <w:gridCol w:w="406"/>
        <w:gridCol w:w="1922"/>
      </w:tblGrid>
      <w:tr w:rsidR="00DC4D9A" w14:paraId="11D2BA75" w14:textId="77777777" w:rsidTr="00565899">
        <w:trPr>
          <w:jc w:val="center"/>
        </w:trPr>
        <w:tc>
          <w:tcPr>
            <w:tcW w:w="1925" w:type="dxa"/>
            <w:tcBorders>
              <w:bottom w:val="single" w:sz="4" w:space="0" w:color="auto"/>
            </w:tcBorders>
            <w:vAlign w:val="bottom"/>
          </w:tcPr>
          <w:p w14:paraId="5198A057" w14:textId="369A02CE" w:rsidR="00DC4D9A" w:rsidRDefault="00B27C0F" w:rsidP="00565899">
            <w:pPr>
              <w:jc w:val="center"/>
              <w:rPr>
                <w:sz w:val="24"/>
              </w:rPr>
            </w:pPr>
            <w:r>
              <w:rPr>
                <w:sz w:val="24"/>
              </w:rPr>
              <w:t>14.04.2025</w:t>
            </w:r>
            <w:r w:rsidR="003B08F6">
              <w:rPr>
                <w:sz w:val="24"/>
              </w:rPr>
              <w:t xml:space="preserve">  </w:t>
            </w:r>
          </w:p>
        </w:tc>
        <w:tc>
          <w:tcPr>
            <w:tcW w:w="406" w:type="dxa"/>
            <w:vAlign w:val="bottom"/>
          </w:tcPr>
          <w:p w14:paraId="674C1487" w14:textId="77777777" w:rsidR="00DC4D9A" w:rsidRDefault="00DC4D9A" w:rsidP="00565899">
            <w:pPr>
              <w:jc w:val="center"/>
              <w:rPr>
                <w:sz w:val="24"/>
              </w:rPr>
            </w:pPr>
            <w:r>
              <w:rPr>
                <w:sz w:val="24"/>
              </w:rPr>
              <w:t>№</w:t>
            </w:r>
          </w:p>
        </w:tc>
        <w:tc>
          <w:tcPr>
            <w:tcW w:w="1922" w:type="dxa"/>
            <w:tcBorders>
              <w:bottom w:val="single" w:sz="4" w:space="0" w:color="auto"/>
            </w:tcBorders>
            <w:vAlign w:val="bottom"/>
          </w:tcPr>
          <w:p w14:paraId="6CBC6099" w14:textId="2AE25065" w:rsidR="00DC4D9A" w:rsidRDefault="00B27C0F" w:rsidP="00565899">
            <w:pPr>
              <w:jc w:val="center"/>
              <w:rPr>
                <w:sz w:val="24"/>
              </w:rPr>
            </w:pPr>
            <w:r>
              <w:rPr>
                <w:sz w:val="24"/>
              </w:rPr>
              <w:t>704</w:t>
            </w:r>
          </w:p>
        </w:tc>
      </w:tr>
    </w:tbl>
    <w:p w14:paraId="5C47CB22" w14:textId="77777777" w:rsidR="00DC4D9A" w:rsidRDefault="00DC4D9A" w:rsidP="00DC4D9A">
      <w:pPr>
        <w:jc w:val="center"/>
        <w:rPr>
          <w:sz w:val="24"/>
        </w:rPr>
      </w:pPr>
      <w:r>
        <w:rPr>
          <w:sz w:val="24"/>
        </w:rPr>
        <w:t>г. Павловский Посад</w:t>
      </w:r>
    </w:p>
    <w:p w14:paraId="4948ACC5" w14:textId="77777777" w:rsidR="006A5155" w:rsidRPr="00994ED5" w:rsidRDefault="006A5155" w:rsidP="00DC4D9A">
      <w:pPr>
        <w:spacing w:line="276" w:lineRule="auto"/>
        <w:jc w:val="both"/>
        <w:rPr>
          <w:rFonts w:eastAsia="SimSun"/>
          <w:sz w:val="24"/>
          <w:szCs w:val="24"/>
          <w:lang w:eastAsia="zh-CN" w:bidi="hi-IN"/>
        </w:rPr>
      </w:pPr>
    </w:p>
    <w:p w14:paraId="0418DE1B" w14:textId="77777777" w:rsidR="006A0059" w:rsidRPr="006A0059" w:rsidRDefault="006A0059" w:rsidP="006A0059">
      <w:pPr>
        <w:ind w:right="5134" w:firstLine="27"/>
        <w:jc w:val="both"/>
        <w:rPr>
          <w:color w:val="000000"/>
          <w:sz w:val="24"/>
          <w:szCs w:val="24"/>
        </w:rPr>
      </w:pPr>
      <w:r w:rsidRPr="006A0059">
        <w:rPr>
          <w:color w:val="000000"/>
          <w:sz w:val="24"/>
          <w:szCs w:val="24"/>
        </w:rPr>
        <w:t xml:space="preserve">О внесении изменений в  Правила землепользования и застройки территории (части территории) городского округа Павловский Посад Московской области </w:t>
      </w:r>
    </w:p>
    <w:p w14:paraId="490D71CC" w14:textId="77777777" w:rsidR="00994ED5" w:rsidRPr="00E14119" w:rsidRDefault="00994ED5" w:rsidP="00E14119">
      <w:pPr>
        <w:ind w:right="4393"/>
        <w:rPr>
          <w:color w:val="000000"/>
          <w:sz w:val="24"/>
          <w:szCs w:val="24"/>
        </w:rPr>
      </w:pPr>
    </w:p>
    <w:p w14:paraId="23D37D99" w14:textId="77777777" w:rsidR="00D9745B" w:rsidRPr="00D9745B" w:rsidRDefault="00D9745B" w:rsidP="00D9745B">
      <w:pPr>
        <w:tabs>
          <w:tab w:val="left" w:pos="4962"/>
        </w:tabs>
        <w:ind w:right="5103"/>
        <w:rPr>
          <w:rFonts w:eastAsia="SimSun"/>
          <w:sz w:val="24"/>
          <w:szCs w:val="24"/>
          <w:lang w:eastAsia="zh-CN" w:bidi="hi-IN"/>
        </w:rPr>
      </w:pPr>
    </w:p>
    <w:p w14:paraId="03860BEF" w14:textId="77777777" w:rsidR="00D9745B" w:rsidRPr="004F02D8" w:rsidRDefault="00D9745B" w:rsidP="004F02D8">
      <w:pPr>
        <w:pStyle w:val="Default"/>
        <w:jc w:val="both"/>
        <w:rPr>
          <w:rFonts w:eastAsia="SimSun"/>
          <w:lang w:eastAsia="zh-CN" w:bidi="hi-IN"/>
        </w:rPr>
      </w:pPr>
      <w:r w:rsidRPr="00D9745B">
        <w:rPr>
          <w:rFonts w:eastAsia="SimSun"/>
          <w:lang w:eastAsia="zh-CN" w:bidi="hi-IN"/>
        </w:rPr>
        <w:tab/>
      </w:r>
      <w:r w:rsidR="006A0059" w:rsidRPr="00E94F68">
        <w:rPr>
          <w:lang w:eastAsia="ar-SA"/>
        </w:rPr>
        <w:t>Руководствуясь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Московской области от 24.07.2014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w:t>
      </w:r>
      <w:r w:rsidR="006A0059">
        <w:rPr>
          <w:lang w:eastAsia="ar-SA"/>
        </w:rPr>
        <w:t xml:space="preserve"> Законом Московской области от 28.12.2022 № 251/2022-ОЗ «О преобразовании городского округа Павловский Посад Московской области и городского округа Электрогорск Московской области, о статусе и установлении границы вновь образованного муниципального образования», п</w:t>
      </w:r>
      <w:r w:rsidR="006A0059" w:rsidRPr="002D6824">
        <w:rPr>
          <w:lang w:eastAsia="ar-SA"/>
        </w:rPr>
        <w:t>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r w:rsidR="006A0059">
        <w:rPr>
          <w:lang w:eastAsia="ar-SA"/>
        </w:rPr>
        <w:t xml:space="preserve">, </w:t>
      </w:r>
      <w:r w:rsidR="006A0059" w:rsidRPr="001F4127">
        <w:rPr>
          <w:lang w:eastAsia="ar-SA"/>
        </w:rPr>
        <w:t>статьей 2 постановления Правительства Московской области от 07.04.2022 №332/11 «Об особенностях градостроительной деятельности в Московской области»,</w:t>
      </w:r>
      <w:r w:rsidR="006A0059" w:rsidRPr="00F13A92">
        <w:rPr>
          <w:rFonts w:eastAsia="Calibri"/>
          <w:color w:val="auto"/>
          <w:sz w:val="20"/>
          <w:szCs w:val="20"/>
        </w:rPr>
        <w:t xml:space="preserve"> </w:t>
      </w:r>
      <w:r w:rsidR="006A0059">
        <w:rPr>
          <w:lang w:eastAsia="ar-SA"/>
        </w:rPr>
        <w:t>р</w:t>
      </w:r>
      <w:r w:rsidR="006A0059" w:rsidRPr="00F13A92">
        <w:rPr>
          <w:lang w:eastAsia="ar-SA"/>
        </w:rPr>
        <w:t>аспоряжение</w:t>
      </w:r>
      <w:r w:rsidR="006A0059">
        <w:rPr>
          <w:lang w:eastAsia="ar-SA"/>
        </w:rPr>
        <w:t>м</w:t>
      </w:r>
      <w:r w:rsidR="006A0059" w:rsidRPr="00F13A92">
        <w:rPr>
          <w:lang w:eastAsia="ar-SA"/>
        </w:rPr>
        <w:t xml:space="preserve"> Комитета по архитектуре и градостроительству Московской области от 04.02.2025 № 33РВ-105</w:t>
      </w:r>
      <w:r w:rsidR="006A0059">
        <w:rPr>
          <w:lang w:eastAsia="ar-SA"/>
        </w:rPr>
        <w:t>,</w:t>
      </w:r>
      <w:r w:rsidR="006A0059" w:rsidRPr="00F13A92">
        <w:rPr>
          <w:lang w:eastAsia="ar-SA"/>
        </w:rPr>
        <w:t xml:space="preserve"> </w:t>
      </w:r>
      <w:r w:rsidR="006A0059">
        <w:rPr>
          <w:lang w:eastAsia="ar-SA"/>
        </w:rPr>
        <w:t xml:space="preserve"> </w:t>
      </w:r>
      <w:r w:rsidR="006A0059" w:rsidRPr="000E2336">
        <w:rPr>
          <w:lang w:eastAsia="ar-SA"/>
        </w:rPr>
        <w:t>решением Совета депутатов Павлово-Посадского городского округа Московской области от 18.09.2023 №19/1 «О вопросах правопреемства Павлово-Посадского городского округа</w:t>
      </w:r>
      <w:r w:rsidR="006A0059" w:rsidRPr="000E2336">
        <w:rPr>
          <w:color w:val="auto"/>
          <w:lang w:eastAsia="ar-SA"/>
        </w:rPr>
        <w:t xml:space="preserve"> Московской области», </w:t>
      </w:r>
      <w:r w:rsidR="006A0059" w:rsidRPr="005B0235">
        <w:rPr>
          <w:color w:val="auto"/>
          <w:lang w:eastAsia="ar-SA"/>
        </w:rPr>
        <w:t>протоколом Градостроительного совета Московской области от 12.03.2025 № 10, заключением по результатах общественных обсуждений от 26.02.2025,</w:t>
      </w:r>
    </w:p>
    <w:p w14:paraId="48848FE3" w14:textId="77777777" w:rsidR="00C26BA2" w:rsidRPr="0015062B" w:rsidRDefault="00C26BA2" w:rsidP="00921E01">
      <w:pPr>
        <w:pStyle w:val="Default"/>
        <w:jc w:val="both"/>
        <w:rPr>
          <w:lang w:eastAsia="ar-SA"/>
        </w:rPr>
      </w:pPr>
    </w:p>
    <w:p w14:paraId="2090DCEC" w14:textId="77777777" w:rsidR="00D9745B" w:rsidRPr="00D9745B" w:rsidRDefault="00D9745B" w:rsidP="00D9745B">
      <w:pPr>
        <w:jc w:val="center"/>
        <w:rPr>
          <w:sz w:val="24"/>
          <w:szCs w:val="24"/>
        </w:rPr>
      </w:pPr>
      <w:r w:rsidRPr="00D9745B">
        <w:rPr>
          <w:sz w:val="24"/>
          <w:szCs w:val="24"/>
        </w:rPr>
        <w:t>ПОСТАНОВЛЯЮ:</w:t>
      </w:r>
    </w:p>
    <w:p w14:paraId="7077FAF6" w14:textId="77777777" w:rsidR="00D9745B" w:rsidRPr="00D9745B" w:rsidRDefault="00D9745B" w:rsidP="00D9745B">
      <w:pPr>
        <w:widowControl w:val="0"/>
        <w:tabs>
          <w:tab w:val="left" w:pos="851"/>
          <w:tab w:val="left" w:pos="1134"/>
          <w:tab w:val="left" w:pos="1276"/>
        </w:tabs>
        <w:suppressAutoHyphens w:val="0"/>
        <w:autoSpaceDE w:val="0"/>
        <w:autoSpaceDN w:val="0"/>
        <w:adjustRightInd w:val="0"/>
        <w:ind w:left="567"/>
        <w:jc w:val="both"/>
        <w:rPr>
          <w:sz w:val="24"/>
          <w:szCs w:val="24"/>
          <w:lang w:eastAsia="ru-RU"/>
        </w:rPr>
      </w:pPr>
    </w:p>
    <w:p w14:paraId="45E3962B" w14:textId="77777777" w:rsidR="00F50BDF" w:rsidRPr="00F50BDF" w:rsidRDefault="00826484" w:rsidP="00057208">
      <w:pPr>
        <w:ind w:firstLine="709"/>
        <w:jc w:val="both"/>
        <w:rPr>
          <w:bCs/>
          <w:color w:val="000000"/>
          <w:sz w:val="24"/>
          <w:szCs w:val="24"/>
          <w:lang w:eastAsia="en-US"/>
        </w:rPr>
      </w:pPr>
      <w:r>
        <w:rPr>
          <w:sz w:val="24"/>
          <w:szCs w:val="24"/>
          <w:lang w:eastAsia="ru-RU"/>
        </w:rPr>
        <w:t xml:space="preserve">1. </w:t>
      </w:r>
      <w:r w:rsidR="00B943B0">
        <w:rPr>
          <w:sz w:val="24"/>
          <w:szCs w:val="24"/>
          <w:lang w:eastAsia="ru-RU"/>
        </w:rPr>
        <w:t>Внести</w:t>
      </w:r>
      <w:r w:rsidR="00D9745B" w:rsidRPr="00D9745B">
        <w:rPr>
          <w:sz w:val="24"/>
          <w:szCs w:val="24"/>
          <w:lang w:eastAsia="ru-RU"/>
        </w:rPr>
        <w:t xml:space="preserve"> </w:t>
      </w:r>
      <w:r w:rsidR="00B943B0">
        <w:rPr>
          <w:bCs/>
          <w:color w:val="000000"/>
          <w:sz w:val="24"/>
          <w:szCs w:val="24"/>
          <w:lang w:eastAsia="en-US"/>
        </w:rPr>
        <w:t>изменения</w:t>
      </w:r>
      <w:r w:rsidR="00B943B0" w:rsidRPr="00B943B0">
        <w:rPr>
          <w:bCs/>
          <w:color w:val="000000"/>
          <w:sz w:val="24"/>
          <w:szCs w:val="24"/>
          <w:lang w:eastAsia="en-US"/>
        </w:rPr>
        <w:t xml:space="preserve"> в </w:t>
      </w:r>
      <w:r w:rsidR="00843D43">
        <w:rPr>
          <w:bCs/>
          <w:color w:val="000000"/>
          <w:sz w:val="24"/>
          <w:szCs w:val="24"/>
          <w:lang w:eastAsia="en-US"/>
        </w:rPr>
        <w:t>П</w:t>
      </w:r>
      <w:r w:rsidR="00BD4AA4" w:rsidRPr="00BD4AA4">
        <w:rPr>
          <w:bCs/>
          <w:color w:val="000000"/>
          <w:sz w:val="24"/>
          <w:szCs w:val="24"/>
          <w:lang w:eastAsia="en-US"/>
        </w:rPr>
        <w:t>равил</w:t>
      </w:r>
      <w:r w:rsidR="00BD4AA4">
        <w:rPr>
          <w:bCs/>
          <w:color w:val="000000"/>
          <w:sz w:val="24"/>
          <w:szCs w:val="24"/>
          <w:lang w:eastAsia="en-US"/>
        </w:rPr>
        <w:t>а</w:t>
      </w:r>
      <w:r w:rsidR="00BD4AA4" w:rsidRPr="00BD4AA4">
        <w:rPr>
          <w:bCs/>
          <w:color w:val="000000"/>
          <w:sz w:val="24"/>
          <w:szCs w:val="24"/>
          <w:lang w:eastAsia="en-US"/>
        </w:rPr>
        <w:t xml:space="preserve"> землепользования и застройки территории (части территории) городского округа</w:t>
      </w:r>
      <w:r w:rsidR="00843D43">
        <w:rPr>
          <w:bCs/>
          <w:color w:val="000000"/>
          <w:sz w:val="24"/>
          <w:szCs w:val="24"/>
          <w:lang w:eastAsia="en-US"/>
        </w:rPr>
        <w:t xml:space="preserve"> Павловский Посад</w:t>
      </w:r>
      <w:r w:rsidR="00BD4AA4" w:rsidRPr="00BD4AA4">
        <w:rPr>
          <w:bCs/>
          <w:color w:val="000000"/>
          <w:sz w:val="24"/>
          <w:szCs w:val="24"/>
          <w:lang w:eastAsia="en-US"/>
        </w:rPr>
        <w:t xml:space="preserve"> Московской области</w:t>
      </w:r>
      <w:r w:rsidR="006E0DD5">
        <w:rPr>
          <w:bCs/>
          <w:color w:val="000000"/>
          <w:sz w:val="24"/>
          <w:szCs w:val="24"/>
          <w:lang w:eastAsia="en-US"/>
        </w:rPr>
        <w:t>, утверждён</w:t>
      </w:r>
      <w:r w:rsidR="00921E01">
        <w:rPr>
          <w:bCs/>
          <w:color w:val="000000"/>
          <w:sz w:val="24"/>
          <w:szCs w:val="24"/>
          <w:lang w:eastAsia="en-US"/>
        </w:rPr>
        <w:t>ные постановлением Администрации</w:t>
      </w:r>
      <w:r w:rsidR="006E0DD5">
        <w:rPr>
          <w:bCs/>
          <w:color w:val="000000"/>
          <w:sz w:val="24"/>
          <w:szCs w:val="24"/>
          <w:lang w:eastAsia="en-US"/>
        </w:rPr>
        <w:t xml:space="preserve"> </w:t>
      </w:r>
      <w:r w:rsidR="006E0DD5" w:rsidRPr="00345FA6">
        <w:rPr>
          <w:bCs/>
          <w:color w:val="000000"/>
          <w:sz w:val="24"/>
          <w:szCs w:val="24"/>
          <w:lang w:eastAsia="en-US"/>
        </w:rPr>
        <w:t xml:space="preserve">городского  округа </w:t>
      </w:r>
      <w:r w:rsidR="00843D43" w:rsidRPr="00843D43">
        <w:rPr>
          <w:bCs/>
          <w:color w:val="000000"/>
          <w:sz w:val="24"/>
          <w:szCs w:val="24"/>
          <w:lang w:eastAsia="en-US"/>
        </w:rPr>
        <w:t>Павловский Посад</w:t>
      </w:r>
      <w:r w:rsidR="006E0DD5" w:rsidRPr="00345FA6">
        <w:rPr>
          <w:bCs/>
          <w:color w:val="000000"/>
          <w:sz w:val="24"/>
          <w:szCs w:val="24"/>
          <w:lang w:eastAsia="en-US"/>
        </w:rPr>
        <w:t xml:space="preserve"> Московской области</w:t>
      </w:r>
      <w:r w:rsidR="00BD4AA4" w:rsidRPr="00BD4AA4">
        <w:rPr>
          <w:bCs/>
          <w:color w:val="000000"/>
          <w:sz w:val="24"/>
          <w:szCs w:val="24"/>
          <w:lang w:eastAsia="en-US"/>
        </w:rPr>
        <w:t xml:space="preserve"> </w:t>
      </w:r>
      <w:r w:rsidR="00345FA6">
        <w:rPr>
          <w:bCs/>
          <w:color w:val="000000"/>
          <w:sz w:val="24"/>
          <w:szCs w:val="24"/>
          <w:lang w:eastAsia="en-US"/>
        </w:rPr>
        <w:t xml:space="preserve">от </w:t>
      </w:r>
      <w:r w:rsidR="00843D43">
        <w:rPr>
          <w:bCs/>
          <w:color w:val="000000"/>
          <w:sz w:val="24"/>
          <w:szCs w:val="24"/>
          <w:lang w:eastAsia="en-US"/>
        </w:rPr>
        <w:t>22.11.2021</w:t>
      </w:r>
      <w:r w:rsidR="006E0DD5">
        <w:rPr>
          <w:bCs/>
          <w:color w:val="000000"/>
          <w:sz w:val="24"/>
          <w:szCs w:val="24"/>
          <w:lang w:eastAsia="en-US"/>
        </w:rPr>
        <w:t xml:space="preserve"> № </w:t>
      </w:r>
      <w:r w:rsidR="00C737C7">
        <w:rPr>
          <w:bCs/>
          <w:color w:val="000000"/>
          <w:sz w:val="24"/>
          <w:szCs w:val="24"/>
          <w:lang w:eastAsia="en-US"/>
        </w:rPr>
        <w:t>2100 (в ред</w:t>
      </w:r>
      <w:r w:rsidR="00A62ADA">
        <w:rPr>
          <w:bCs/>
          <w:color w:val="000000"/>
          <w:sz w:val="24"/>
          <w:szCs w:val="24"/>
          <w:lang w:eastAsia="en-US"/>
        </w:rPr>
        <w:t>. от 15.12.2022 №2277,</w:t>
      </w:r>
      <w:r w:rsidR="00C737C7">
        <w:rPr>
          <w:bCs/>
          <w:color w:val="000000"/>
          <w:sz w:val="24"/>
          <w:szCs w:val="24"/>
          <w:lang w:eastAsia="en-US"/>
        </w:rPr>
        <w:t xml:space="preserve"> от 06.06.2024</w:t>
      </w:r>
      <w:r w:rsidR="00843D43">
        <w:rPr>
          <w:bCs/>
          <w:color w:val="000000"/>
          <w:sz w:val="24"/>
          <w:szCs w:val="24"/>
          <w:lang w:eastAsia="en-US"/>
        </w:rPr>
        <w:t xml:space="preserve"> </w:t>
      </w:r>
      <w:r w:rsidR="00661FF8">
        <w:rPr>
          <w:bCs/>
          <w:color w:val="000000"/>
          <w:sz w:val="24"/>
          <w:szCs w:val="24"/>
          <w:lang w:eastAsia="en-US"/>
        </w:rPr>
        <w:t xml:space="preserve">№ </w:t>
      </w:r>
      <w:r w:rsidR="00C737C7">
        <w:rPr>
          <w:bCs/>
          <w:color w:val="000000"/>
          <w:sz w:val="24"/>
          <w:szCs w:val="24"/>
          <w:lang w:eastAsia="en-US"/>
        </w:rPr>
        <w:t>1170</w:t>
      </w:r>
      <w:r w:rsidR="00F93B6E">
        <w:rPr>
          <w:bCs/>
          <w:color w:val="000000"/>
          <w:sz w:val="24"/>
          <w:szCs w:val="24"/>
          <w:lang w:eastAsia="en-US"/>
        </w:rPr>
        <w:t>, от  09.01.2025 №6</w:t>
      </w:r>
      <w:r w:rsidR="00EA3C18">
        <w:rPr>
          <w:bCs/>
          <w:color w:val="000000"/>
          <w:sz w:val="24"/>
          <w:szCs w:val="24"/>
          <w:lang w:eastAsia="en-US"/>
        </w:rPr>
        <w:t>)</w:t>
      </w:r>
      <w:r w:rsidR="00843D43">
        <w:rPr>
          <w:bCs/>
          <w:color w:val="000000"/>
          <w:sz w:val="24"/>
          <w:szCs w:val="24"/>
          <w:lang w:eastAsia="en-US"/>
        </w:rPr>
        <w:t>, изложив их в новой редакции согласно приложению к настоящему постановлению.</w:t>
      </w:r>
    </w:p>
    <w:p w14:paraId="4704D18D" w14:textId="77777777" w:rsidR="00514E75" w:rsidRPr="00D9745B" w:rsidRDefault="00014478" w:rsidP="00057208">
      <w:pPr>
        <w:pStyle w:val="Default"/>
        <w:ind w:firstLine="709"/>
        <w:jc w:val="both"/>
      </w:pPr>
      <w:r>
        <w:lastRenderedPageBreak/>
        <w:t>2</w:t>
      </w:r>
      <w:r w:rsidR="00826484" w:rsidRPr="00AF6C7D">
        <w:rPr>
          <w:bCs/>
          <w:lang w:eastAsia="en-US"/>
        </w:rPr>
        <w:t xml:space="preserve">. </w:t>
      </w:r>
      <w:r w:rsidR="00AF6C7D" w:rsidRPr="00AF6C7D">
        <w:rPr>
          <w:bCs/>
          <w:lang w:eastAsia="en-US"/>
        </w:rPr>
        <w:t xml:space="preserve"> Опубликовать настоящее постановление на официальном сайте Администрации Павлово-Посадского городского округа Московской области в информационно-телекоммуникационной сети «Интернет» по адресу: PAVPOS.RU.</w:t>
      </w:r>
    </w:p>
    <w:p w14:paraId="1EE7F793" w14:textId="77777777" w:rsidR="00514E75" w:rsidRPr="00D9745B" w:rsidRDefault="00514E75" w:rsidP="00057208">
      <w:pPr>
        <w:widowControl w:val="0"/>
        <w:tabs>
          <w:tab w:val="left" w:pos="851"/>
          <w:tab w:val="left" w:pos="1134"/>
          <w:tab w:val="left" w:pos="1276"/>
        </w:tabs>
        <w:autoSpaceDE w:val="0"/>
        <w:autoSpaceDN w:val="0"/>
        <w:adjustRightInd w:val="0"/>
        <w:ind w:firstLine="709"/>
        <w:jc w:val="both"/>
        <w:rPr>
          <w:sz w:val="24"/>
          <w:szCs w:val="24"/>
        </w:rPr>
      </w:pPr>
      <w:r>
        <w:rPr>
          <w:sz w:val="24"/>
          <w:szCs w:val="24"/>
        </w:rPr>
        <w:t>3. Настоящее п</w:t>
      </w:r>
      <w:r w:rsidRPr="00D9745B">
        <w:rPr>
          <w:sz w:val="24"/>
          <w:szCs w:val="24"/>
        </w:rPr>
        <w:t xml:space="preserve">остановление вступает в силу </w:t>
      </w:r>
      <w:r>
        <w:rPr>
          <w:sz w:val="24"/>
          <w:szCs w:val="24"/>
        </w:rPr>
        <w:t>со дня</w:t>
      </w:r>
      <w:r w:rsidRPr="00D9745B">
        <w:rPr>
          <w:sz w:val="24"/>
          <w:szCs w:val="24"/>
        </w:rPr>
        <w:t xml:space="preserve"> официального опубликования.</w:t>
      </w:r>
    </w:p>
    <w:p w14:paraId="441184B7" w14:textId="77777777" w:rsidR="008A2C58" w:rsidRPr="00506F68" w:rsidRDefault="00014478" w:rsidP="00057208">
      <w:pPr>
        <w:suppressAutoHyphens w:val="0"/>
        <w:ind w:firstLine="709"/>
        <w:jc w:val="both"/>
        <w:rPr>
          <w:sz w:val="24"/>
          <w:szCs w:val="24"/>
          <w:lang w:eastAsia="ru-RU"/>
        </w:rPr>
      </w:pPr>
      <w:r>
        <w:rPr>
          <w:sz w:val="24"/>
          <w:szCs w:val="24"/>
          <w:lang w:eastAsia="ru-RU"/>
        </w:rPr>
        <w:t>4</w:t>
      </w:r>
      <w:r w:rsidR="00826484">
        <w:rPr>
          <w:sz w:val="24"/>
          <w:szCs w:val="24"/>
          <w:lang w:eastAsia="ru-RU"/>
        </w:rPr>
        <w:t xml:space="preserve">. </w:t>
      </w:r>
      <w:r w:rsidR="00266D72">
        <w:rPr>
          <w:sz w:val="24"/>
          <w:szCs w:val="24"/>
          <w:lang w:eastAsia="ru-RU"/>
        </w:rPr>
        <w:t>Контроль</w:t>
      </w:r>
      <w:r w:rsidR="00D9745B">
        <w:rPr>
          <w:sz w:val="24"/>
          <w:szCs w:val="24"/>
          <w:lang w:eastAsia="ru-RU"/>
        </w:rPr>
        <w:t xml:space="preserve"> </w:t>
      </w:r>
      <w:r w:rsidR="00D9745B" w:rsidRPr="00D9745B">
        <w:rPr>
          <w:sz w:val="24"/>
          <w:szCs w:val="24"/>
          <w:lang w:eastAsia="ru-RU"/>
        </w:rPr>
        <w:t xml:space="preserve">за </w:t>
      </w:r>
      <w:r w:rsidR="00D9745B">
        <w:rPr>
          <w:sz w:val="24"/>
          <w:szCs w:val="24"/>
          <w:lang w:eastAsia="ru-RU"/>
        </w:rPr>
        <w:t xml:space="preserve"> </w:t>
      </w:r>
      <w:r w:rsidR="00D9745B" w:rsidRPr="00D9745B">
        <w:rPr>
          <w:sz w:val="24"/>
          <w:szCs w:val="24"/>
          <w:lang w:eastAsia="ru-RU"/>
        </w:rPr>
        <w:t>исполнением</w:t>
      </w:r>
      <w:r w:rsidR="00D9745B">
        <w:rPr>
          <w:sz w:val="24"/>
          <w:szCs w:val="24"/>
          <w:lang w:eastAsia="ru-RU"/>
        </w:rPr>
        <w:t xml:space="preserve"> </w:t>
      </w:r>
      <w:r w:rsidR="00D9745B" w:rsidRPr="00D9745B">
        <w:rPr>
          <w:sz w:val="24"/>
          <w:szCs w:val="24"/>
          <w:lang w:eastAsia="ru-RU"/>
        </w:rPr>
        <w:t xml:space="preserve"> настоящего </w:t>
      </w:r>
      <w:r w:rsidR="00D9745B">
        <w:rPr>
          <w:sz w:val="24"/>
          <w:szCs w:val="24"/>
          <w:lang w:eastAsia="ru-RU"/>
        </w:rPr>
        <w:t xml:space="preserve"> </w:t>
      </w:r>
      <w:r w:rsidR="00D9745B" w:rsidRPr="00D9745B">
        <w:rPr>
          <w:sz w:val="24"/>
          <w:szCs w:val="24"/>
          <w:lang w:eastAsia="ru-RU"/>
        </w:rPr>
        <w:t>постановления</w:t>
      </w:r>
      <w:r w:rsidR="00D9745B">
        <w:rPr>
          <w:sz w:val="24"/>
          <w:szCs w:val="24"/>
          <w:lang w:eastAsia="ru-RU"/>
        </w:rPr>
        <w:t xml:space="preserve"> </w:t>
      </w:r>
      <w:r w:rsidR="00D9745B" w:rsidRPr="00D9745B">
        <w:rPr>
          <w:sz w:val="24"/>
          <w:szCs w:val="24"/>
          <w:lang w:eastAsia="ru-RU"/>
        </w:rPr>
        <w:t xml:space="preserve"> возложить</w:t>
      </w:r>
      <w:r w:rsidR="00D9745B">
        <w:rPr>
          <w:sz w:val="24"/>
          <w:szCs w:val="24"/>
          <w:lang w:eastAsia="ru-RU"/>
        </w:rPr>
        <w:t xml:space="preserve"> </w:t>
      </w:r>
      <w:r w:rsidR="00D9745B" w:rsidRPr="00D9745B">
        <w:rPr>
          <w:sz w:val="24"/>
          <w:szCs w:val="24"/>
          <w:lang w:eastAsia="ru-RU"/>
        </w:rPr>
        <w:t xml:space="preserve"> на </w:t>
      </w:r>
      <w:r w:rsidR="00D9745B">
        <w:rPr>
          <w:sz w:val="24"/>
          <w:szCs w:val="24"/>
          <w:lang w:eastAsia="ru-RU"/>
        </w:rPr>
        <w:t>з</w:t>
      </w:r>
      <w:r w:rsidR="00D9745B" w:rsidRPr="00D9745B">
        <w:rPr>
          <w:sz w:val="24"/>
          <w:szCs w:val="24"/>
          <w:lang w:eastAsia="ru-RU"/>
        </w:rPr>
        <w:t>аместителя Главы</w:t>
      </w:r>
      <w:r w:rsidR="00D9745B">
        <w:rPr>
          <w:sz w:val="24"/>
          <w:szCs w:val="24"/>
          <w:lang w:eastAsia="ru-RU"/>
        </w:rPr>
        <w:t xml:space="preserve"> </w:t>
      </w:r>
      <w:r w:rsidR="00D9745B" w:rsidRPr="00D9745B">
        <w:rPr>
          <w:sz w:val="24"/>
          <w:szCs w:val="24"/>
          <w:lang w:eastAsia="ru-RU"/>
        </w:rPr>
        <w:t xml:space="preserve"> </w:t>
      </w:r>
      <w:r w:rsidR="0039725C">
        <w:rPr>
          <w:sz w:val="24"/>
          <w:szCs w:val="24"/>
          <w:lang w:eastAsia="ru-RU"/>
        </w:rPr>
        <w:t xml:space="preserve"> </w:t>
      </w:r>
      <w:r w:rsidR="00D9745B">
        <w:rPr>
          <w:sz w:val="24"/>
          <w:szCs w:val="24"/>
          <w:lang w:eastAsia="ru-RU"/>
        </w:rPr>
        <w:t xml:space="preserve"> </w:t>
      </w:r>
      <w:r w:rsidR="00D9745B" w:rsidRPr="00D9745B">
        <w:rPr>
          <w:sz w:val="24"/>
          <w:szCs w:val="24"/>
          <w:lang w:eastAsia="ru-RU"/>
        </w:rPr>
        <w:t xml:space="preserve"> </w:t>
      </w:r>
      <w:r w:rsidR="00FE782C">
        <w:rPr>
          <w:sz w:val="24"/>
          <w:szCs w:val="24"/>
          <w:lang w:eastAsia="ru-RU"/>
        </w:rPr>
        <w:t xml:space="preserve">Павлово-Посадского </w:t>
      </w:r>
      <w:r w:rsidR="00D9745B" w:rsidRPr="00D9745B">
        <w:rPr>
          <w:sz w:val="24"/>
          <w:szCs w:val="24"/>
          <w:lang w:eastAsia="ru-RU"/>
        </w:rPr>
        <w:t xml:space="preserve">городского </w:t>
      </w:r>
      <w:r w:rsidR="0039725C">
        <w:rPr>
          <w:sz w:val="24"/>
          <w:szCs w:val="24"/>
          <w:lang w:eastAsia="ru-RU"/>
        </w:rPr>
        <w:t xml:space="preserve"> </w:t>
      </w:r>
      <w:r w:rsidR="00D9745B" w:rsidRPr="00D9745B">
        <w:rPr>
          <w:sz w:val="24"/>
          <w:szCs w:val="24"/>
          <w:lang w:eastAsia="ru-RU"/>
        </w:rPr>
        <w:t>округа</w:t>
      </w:r>
      <w:r w:rsidR="00D9745B">
        <w:rPr>
          <w:sz w:val="24"/>
          <w:szCs w:val="24"/>
          <w:lang w:eastAsia="ru-RU"/>
        </w:rPr>
        <w:t xml:space="preserve">  </w:t>
      </w:r>
      <w:r w:rsidR="00D9745B" w:rsidRPr="00D9745B">
        <w:rPr>
          <w:sz w:val="24"/>
          <w:szCs w:val="24"/>
          <w:lang w:eastAsia="ru-RU"/>
        </w:rPr>
        <w:t xml:space="preserve"> Московской</w:t>
      </w:r>
      <w:r w:rsidR="00D9745B">
        <w:rPr>
          <w:sz w:val="24"/>
          <w:szCs w:val="24"/>
          <w:lang w:eastAsia="ru-RU"/>
        </w:rPr>
        <w:t xml:space="preserve"> </w:t>
      </w:r>
      <w:r w:rsidR="00D9745B" w:rsidRPr="00D9745B">
        <w:rPr>
          <w:sz w:val="24"/>
          <w:szCs w:val="24"/>
          <w:lang w:eastAsia="ru-RU"/>
        </w:rPr>
        <w:t xml:space="preserve"> области</w:t>
      </w:r>
      <w:r w:rsidR="00D9745B">
        <w:rPr>
          <w:sz w:val="24"/>
          <w:szCs w:val="24"/>
          <w:lang w:eastAsia="ru-RU"/>
        </w:rPr>
        <w:t xml:space="preserve"> </w:t>
      </w:r>
      <w:r w:rsidR="00550A36">
        <w:rPr>
          <w:sz w:val="24"/>
          <w:szCs w:val="24"/>
          <w:lang w:eastAsia="ru-RU"/>
        </w:rPr>
        <w:t xml:space="preserve">  </w:t>
      </w:r>
      <w:r w:rsidR="00565899">
        <w:rPr>
          <w:sz w:val="24"/>
          <w:szCs w:val="24"/>
          <w:lang w:eastAsia="ru-RU"/>
        </w:rPr>
        <w:t>А.С. Кулакова.</w:t>
      </w:r>
    </w:p>
    <w:p w14:paraId="6F1D30CD" w14:textId="77777777" w:rsidR="00080104" w:rsidRDefault="00080104" w:rsidP="00393AD9">
      <w:pPr>
        <w:suppressAutoHyphens w:val="0"/>
        <w:jc w:val="both"/>
        <w:rPr>
          <w:sz w:val="24"/>
          <w:szCs w:val="24"/>
          <w:lang w:eastAsia="ru-RU"/>
        </w:rPr>
      </w:pPr>
    </w:p>
    <w:p w14:paraId="4DE61DE3" w14:textId="77777777" w:rsidR="009907BF" w:rsidRDefault="009907BF" w:rsidP="00393AD9">
      <w:pPr>
        <w:suppressAutoHyphens w:val="0"/>
        <w:jc w:val="both"/>
        <w:rPr>
          <w:sz w:val="24"/>
          <w:szCs w:val="24"/>
          <w:lang w:eastAsia="ru-RU"/>
        </w:rPr>
      </w:pPr>
    </w:p>
    <w:p w14:paraId="10155938" w14:textId="77777777" w:rsidR="009907BF" w:rsidRDefault="009907BF" w:rsidP="00393AD9">
      <w:pPr>
        <w:suppressAutoHyphens w:val="0"/>
        <w:jc w:val="both"/>
        <w:rPr>
          <w:sz w:val="24"/>
          <w:szCs w:val="24"/>
          <w:lang w:eastAsia="ru-RU"/>
        </w:rPr>
      </w:pPr>
    </w:p>
    <w:p w14:paraId="1E0C8553" w14:textId="77777777" w:rsidR="009907BF" w:rsidRDefault="009907BF" w:rsidP="00393AD9">
      <w:pPr>
        <w:suppressAutoHyphens w:val="0"/>
        <w:jc w:val="both"/>
        <w:rPr>
          <w:sz w:val="24"/>
          <w:szCs w:val="24"/>
          <w:lang w:eastAsia="ru-RU"/>
        </w:rPr>
      </w:pPr>
    </w:p>
    <w:p w14:paraId="61637BAB" w14:textId="77777777" w:rsidR="00C26BA2" w:rsidRDefault="00C26BA2" w:rsidP="00393AD9">
      <w:pPr>
        <w:suppressAutoHyphens w:val="0"/>
        <w:jc w:val="both"/>
        <w:rPr>
          <w:sz w:val="24"/>
          <w:szCs w:val="24"/>
          <w:lang w:eastAsia="ru-RU"/>
        </w:rPr>
      </w:pPr>
    </w:p>
    <w:p w14:paraId="408C4A01" w14:textId="77777777" w:rsidR="00393AD9" w:rsidRDefault="00393AD9" w:rsidP="00393AD9">
      <w:pPr>
        <w:suppressAutoHyphens w:val="0"/>
        <w:jc w:val="both"/>
        <w:rPr>
          <w:sz w:val="24"/>
          <w:szCs w:val="24"/>
          <w:lang w:eastAsia="ru-RU"/>
        </w:rPr>
      </w:pPr>
      <w:r w:rsidRPr="00393AD9">
        <w:rPr>
          <w:sz w:val="24"/>
          <w:szCs w:val="24"/>
          <w:lang w:eastAsia="ru-RU"/>
        </w:rPr>
        <w:t>Глава</w:t>
      </w:r>
      <w:r w:rsidR="00782659">
        <w:rPr>
          <w:sz w:val="24"/>
          <w:szCs w:val="24"/>
          <w:lang w:eastAsia="ru-RU"/>
        </w:rPr>
        <w:t xml:space="preserve"> </w:t>
      </w:r>
      <w:r w:rsidRPr="00393AD9">
        <w:rPr>
          <w:sz w:val="24"/>
          <w:szCs w:val="24"/>
          <w:lang w:eastAsia="ru-RU"/>
        </w:rPr>
        <w:t xml:space="preserve">городского округа </w:t>
      </w:r>
      <w:r w:rsidR="00AA3866">
        <w:rPr>
          <w:sz w:val="24"/>
          <w:szCs w:val="24"/>
          <w:lang w:eastAsia="ru-RU"/>
        </w:rPr>
        <w:t xml:space="preserve">                                                             </w:t>
      </w:r>
      <w:r w:rsidR="00EF1AE8">
        <w:rPr>
          <w:sz w:val="24"/>
          <w:szCs w:val="24"/>
          <w:lang w:eastAsia="ru-RU"/>
        </w:rPr>
        <w:t xml:space="preserve"> </w:t>
      </w:r>
      <w:r w:rsidR="00AA3866">
        <w:rPr>
          <w:sz w:val="24"/>
          <w:szCs w:val="24"/>
          <w:lang w:eastAsia="ru-RU"/>
        </w:rPr>
        <w:t xml:space="preserve"> </w:t>
      </w:r>
      <w:r w:rsidR="00465C11">
        <w:rPr>
          <w:sz w:val="24"/>
          <w:szCs w:val="24"/>
          <w:lang w:eastAsia="ru-RU"/>
        </w:rPr>
        <w:t xml:space="preserve">                    </w:t>
      </w:r>
      <w:r w:rsidR="00AA3866">
        <w:rPr>
          <w:sz w:val="24"/>
          <w:szCs w:val="24"/>
          <w:lang w:eastAsia="ru-RU"/>
        </w:rPr>
        <w:t xml:space="preserve">  </w:t>
      </w:r>
      <w:r w:rsidR="00AA3866">
        <w:rPr>
          <w:bCs/>
          <w:iCs/>
          <w:sz w:val="24"/>
          <w:szCs w:val="24"/>
        </w:rPr>
        <w:t>Д.О. Семенов</w:t>
      </w:r>
    </w:p>
    <w:p w14:paraId="60FFDE01" w14:textId="77777777" w:rsidR="00080104" w:rsidRDefault="00080104" w:rsidP="006E0DD5">
      <w:pPr>
        <w:pStyle w:val="ab"/>
      </w:pPr>
    </w:p>
    <w:p w14:paraId="52F4BDCE" w14:textId="77777777" w:rsidR="00080104" w:rsidRDefault="00080104" w:rsidP="006E0DD5">
      <w:pPr>
        <w:pStyle w:val="ab"/>
      </w:pPr>
    </w:p>
    <w:p w14:paraId="122261D4" w14:textId="77777777" w:rsidR="00812277" w:rsidRDefault="00812277" w:rsidP="006E0DD5">
      <w:pPr>
        <w:pStyle w:val="ab"/>
        <w:rPr>
          <w:sz w:val="24"/>
          <w:szCs w:val="24"/>
          <w:lang w:eastAsia="ru-RU"/>
        </w:rPr>
      </w:pPr>
    </w:p>
    <w:p w14:paraId="4C0FBB43" w14:textId="77777777" w:rsidR="00812277" w:rsidRDefault="00812277" w:rsidP="006E0DD5">
      <w:pPr>
        <w:pStyle w:val="ab"/>
        <w:rPr>
          <w:sz w:val="24"/>
          <w:szCs w:val="24"/>
          <w:lang w:eastAsia="ru-RU"/>
        </w:rPr>
      </w:pPr>
    </w:p>
    <w:p w14:paraId="128FCA7E" w14:textId="77777777" w:rsidR="00812277" w:rsidRDefault="00812277" w:rsidP="006E0DD5">
      <w:pPr>
        <w:pStyle w:val="ab"/>
        <w:rPr>
          <w:sz w:val="24"/>
          <w:szCs w:val="24"/>
          <w:lang w:eastAsia="ru-RU"/>
        </w:rPr>
      </w:pPr>
    </w:p>
    <w:p w14:paraId="3157EC63" w14:textId="77777777" w:rsidR="00CC55A2" w:rsidRDefault="00CC55A2" w:rsidP="006E0DD5">
      <w:pPr>
        <w:pStyle w:val="ab"/>
        <w:rPr>
          <w:sz w:val="24"/>
          <w:szCs w:val="24"/>
          <w:lang w:eastAsia="ru-RU"/>
        </w:rPr>
      </w:pPr>
    </w:p>
    <w:p w14:paraId="151456AD" w14:textId="77777777" w:rsidR="00CC55A2" w:rsidRDefault="00CC55A2" w:rsidP="006E0DD5">
      <w:pPr>
        <w:pStyle w:val="ab"/>
        <w:rPr>
          <w:sz w:val="24"/>
          <w:szCs w:val="24"/>
          <w:lang w:eastAsia="ru-RU"/>
        </w:rPr>
      </w:pPr>
    </w:p>
    <w:p w14:paraId="484DF3FA" w14:textId="77777777" w:rsidR="00CC55A2" w:rsidRDefault="00CC55A2" w:rsidP="006E0DD5">
      <w:pPr>
        <w:pStyle w:val="ab"/>
        <w:rPr>
          <w:sz w:val="24"/>
          <w:szCs w:val="24"/>
          <w:lang w:eastAsia="ru-RU"/>
        </w:rPr>
      </w:pPr>
    </w:p>
    <w:p w14:paraId="7195A272" w14:textId="77777777" w:rsidR="00CC55A2" w:rsidRDefault="00CC55A2" w:rsidP="006E0DD5">
      <w:pPr>
        <w:pStyle w:val="ab"/>
        <w:rPr>
          <w:sz w:val="24"/>
          <w:szCs w:val="24"/>
          <w:lang w:eastAsia="ru-RU"/>
        </w:rPr>
      </w:pPr>
    </w:p>
    <w:p w14:paraId="1485ED72" w14:textId="77777777" w:rsidR="00CC55A2" w:rsidRDefault="00CC55A2" w:rsidP="006E0DD5">
      <w:pPr>
        <w:pStyle w:val="ab"/>
        <w:rPr>
          <w:sz w:val="24"/>
          <w:szCs w:val="24"/>
          <w:lang w:eastAsia="ru-RU"/>
        </w:rPr>
      </w:pPr>
    </w:p>
    <w:p w14:paraId="70F2F5F8" w14:textId="77777777" w:rsidR="00CC55A2" w:rsidRDefault="00CC55A2" w:rsidP="006E0DD5">
      <w:pPr>
        <w:pStyle w:val="ab"/>
        <w:rPr>
          <w:sz w:val="24"/>
          <w:szCs w:val="24"/>
          <w:lang w:eastAsia="ru-RU"/>
        </w:rPr>
      </w:pPr>
    </w:p>
    <w:p w14:paraId="33D316D7" w14:textId="77777777" w:rsidR="00CC55A2" w:rsidRDefault="00CC55A2" w:rsidP="006E0DD5">
      <w:pPr>
        <w:pStyle w:val="ab"/>
        <w:rPr>
          <w:sz w:val="24"/>
          <w:szCs w:val="24"/>
          <w:lang w:eastAsia="ru-RU"/>
        </w:rPr>
      </w:pPr>
    </w:p>
    <w:p w14:paraId="442017BD" w14:textId="77777777" w:rsidR="00CC55A2" w:rsidRDefault="00CC55A2" w:rsidP="006E0DD5">
      <w:pPr>
        <w:pStyle w:val="ab"/>
        <w:rPr>
          <w:sz w:val="24"/>
          <w:szCs w:val="24"/>
          <w:lang w:eastAsia="ru-RU"/>
        </w:rPr>
      </w:pPr>
    </w:p>
    <w:p w14:paraId="1E3B7B23" w14:textId="77777777" w:rsidR="00CC55A2" w:rsidRDefault="00CC55A2" w:rsidP="006E0DD5">
      <w:pPr>
        <w:pStyle w:val="ab"/>
        <w:rPr>
          <w:sz w:val="24"/>
          <w:szCs w:val="24"/>
          <w:lang w:eastAsia="ru-RU"/>
        </w:rPr>
      </w:pPr>
    </w:p>
    <w:p w14:paraId="6AEFC082" w14:textId="77777777" w:rsidR="00CC55A2" w:rsidRDefault="00CC55A2" w:rsidP="006E0DD5">
      <w:pPr>
        <w:pStyle w:val="ab"/>
        <w:rPr>
          <w:sz w:val="24"/>
          <w:szCs w:val="24"/>
          <w:lang w:eastAsia="ru-RU"/>
        </w:rPr>
      </w:pPr>
    </w:p>
    <w:p w14:paraId="0AB9306B" w14:textId="77777777" w:rsidR="00CC55A2" w:rsidRDefault="00CC55A2" w:rsidP="006E0DD5">
      <w:pPr>
        <w:pStyle w:val="ab"/>
        <w:rPr>
          <w:sz w:val="24"/>
          <w:szCs w:val="24"/>
          <w:lang w:eastAsia="ru-RU"/>
        </w:rPr>
      </w:pPr>
    </w:p>
    <w:p w14:paraId="7D832FA4" w14:textId="77777777" w:rsidR="00CC55A2" w:rsidRDefault="00CC55A2" w:rsidP="006E0DD5">
      <w:pPr>
        <w:pStyle w:val="ab"/>
        <w:rPr>
          <w:sz w:val="24"/>
          <w:szCs w:val="24"/>
          <w:lang w:eastAsia="ru-RU"/>
        </w:rPr>
      </w:pPr>
    </w:p>
    <w:p w14:paraId="2CC79E51" w14:textId="77777777" w:rsidR="00CC55A2" w:rsidRDefault="00CC55A2" w:rsidP="006E0DD5">
      <w:pPr>
        <w:pStyle w:val="ab"/>
        <w:rPr>
          <w:sz w:val="24"/>
          <w:szCs w:val="24"/>
          <w:lang w:eastAsia="ru-RU"/>
        </w:rPr>
      </w:pPr>
    </w:p>
    <w:p w14:paraId="01114719" w14:textId="77777777" w:rsidR="00CC55A2" w:rsidRDefault="00CC55A2" w:rsidP="006E0DD5">
      <w:pPr>
        <w:pStyle w:val="ab"/>
        <w:rPr>
          <w:sz w:val="24"/>
          <w:szCs w:val="24"/>
          <w:lang w:eastAsia="ru-RU"/>
        </w:rPr>
      </w:pPr>
    </w:p>
    <w:p w14:paraId="0EE12A01" w14:textId="77777777" w:rsidR="00CC55A2" w:rsidRDefault="00CC55A2" w:rsidP="006E0DD5">
      <w:pPr>
        <w:pStyle w:val="ab"/>
        <w:rPr>
          <w:sz w:val="24"/>
          <w:szCs w:val="24"/>
          <w:lang w:eastAsia="ru-RU"/>
        </w:rPr>
      </w:pPr>
    </w:p>
    <w:p w14:paraId="6F152A60" w14:textId="77777777" w:rsidR="00CC55A2" w:rsidRDefault="00CC55A2" w:rsidP="006E0DD5">
      <w:pPr>
        <w:pStyle w:val="ab"/>
        <w:rPr>
          <w:sz w:val="24"/>
          <w:szCs w:val="24"/>
          <w:lang w:eastAsia="ru-RU"/>
        </w:rPr>
      </w:pPr>
    </w:p>
    <w:p w14:paraId="1A078B31" w14:textId="77777777" w:rsidR="00CC55A2" w:rsidRDefault="00CC55A2" w:rsidP="006E0DD5">
      <w:pPr>
        <w:pStyle w:val="ab"/>
        <w:rPr>
          <w:sz w:val="24"/>
          <w:szCs w:val="24"/>
          <w:lang w:eastAsia="ru-RU"/>
        </w:rPr>
      </w:pPr>
    </w:p>
    <w:p w14:paraId="2E739EA9" w14:textId="77777777" w:rsidR="00CC55A2" w:rsidRDefault="00CC55A2" w:rsidP="006E0DD5">
      <w:pPr>
        <w:pStyle w:val="ab"/>
        <w:rPr>
          <w:sz w:val="24"/>
          <w:szCs w:val="24"/>
          <w:lang w:eastAsia="ru-RU"/>
        </w:rPr>
      </w:pPr>
    </w:p>
    <w:p w14:paraId="249A744A" w14:textId="77777777" w:rsidR="00CC55A2" w:rsidRDefault="00CC55A2" w:rsidP="006E0DD5">
      <w:pPr>
        <w:pStyle w:val="ab"/>
        <w:rPr>
          <w:sz w:val="24"/>
          <w:szCs w:val="24"/>
          <w:lang w:eastAsia="ru-RU"/>
        </w:rPr>
      </w:pPr>
    </w:p>
    <w:p w14:paraId="546C0BE1" w14:textId="77777777" w:rsidR="00CC55A2" w:rsidRDefault="00CC55A2" w:rsidP="006E0DD5">
      <w:pPr>
        <w:pStyle w:val="ab"/>
        <w:rPr>
          <w:sz w:val="24"/>
          <w:szCs w:val="24"/>
          <w:lang w:eastAsia="ru-RU"/>
        </w:rPr>
      </w:pPr>
    </w:p>
    <w:p w14:paraId="50109E23" w14:textId="77777777" w:rsidR="00CC55A2" w:rsidRDefault="00CC55A2" w:rsidP="006E0DD5">
      <w:pPr>
        <w:pStyle w:val="ab"/>
        <w:rPr>
          <w:sz w:val="24"/>
          <w:szCs w:val="24"/>
          <w:lang w:eastAsia="ru-RU"/>
        </w:rPr>
      </w:pPr>
    </w:p>
    <w:p w14:paraId="288F9808" w14:textId="77777777" w:rsidR="00CC55A2" w:rsidRDefault="00CC55A2" w:rsidP="006E0DD5">
      <w:pPr>
        <w:pStyle w:val="ab"/>
        <w:rPr>
          <w:sz w:val="24"/>
          <w:szCs w:val="24"/>
          <w:lang w:eastAsia="ru-RU"/>
        </w:rPr>
      </w:pPr>
    </w:p>
    <w:p w14:paraId="27C8334A" w14:textId="77777777" w:rsidR="00CC55A2" w:rsidRDefault="00CC55A2" w:rsidP="006E0DD5">
      <w:pPr>
        <w:pStyle w:val="ab"/>
        <w:rPr>
          <w:sz w:val="24"/>
          <w:szCs w:val="24"/>
          <w:lang w:eastAsia="ru-RU"/>
        </w:rPr>
      </w:pPr>
    </w:p>
    <w:p w14:paraId="46646331" w14:textId="77777777" w:rsidR="00CC55A2" w:rsidRDefault="00CC55A2" w:rsidP="006E0DD5">
      <w:pPr>
        <w:pStyle w:val="ab"/>
        <w:rPr>
          <w:sz w:val="24"/>
          <w:szCs w:val="24"/>
          <w:lang w:eastAsia="ru-RU"/>
        </w:rPr>
      </w:pPr>
    </w:p>
    <w:p w14:paraId="143E2951" w14:textId="77777777" w:rsidR="006A0059" w:rsidRDefault="006A0059" w:rsidP="006E0DD5">
      <w:pPr>
        <w:pStyle w:val="ab"/>
        <w:rPr>
          <w:sz w:val="24"/>
          <w:szCs w:val="24"/>
          <w:lang w:eastAsia="ru-RU"/>
        </w:rPr>
      </w:pPr>
    </w:p>
    <w:p w14:paraId="2FC3CC16" w14:textId="77777777" w:rsidR="006A0059" w:rsidRDefault="006A0059" w:rsidP="006E0DD5">
      <w:pPr>
        <w:pStyle w:val="ab"/>
        <w:rPr>
          <w:sz w:val="24"/>
          <w:szCs w:val="24"/>
          <w:lang w:eastAsia="ru-RU"/>
        </w:rPr>
      </w:pPr>
    </w:p>
    <w:p w14:paraId="057942A9" w14:textId="77777777" w:rsidR="006A0059" w:rsidRDefault="006A0059" w:rsidP="006E0DD5">
      <w:pPr>
        <w:pStyle w:val="ab"/>
        <w:rPr>
          <w:sz w:val="24"/>
          <w:szCs w:val="24"/>
          <w:lang w:eastAsia="ru-RU"/>
        </w:rPr>
      </w:pPr>
    </w:p>
    <w:p w14:paraId="17FEF8A2" w14:textId="77777777" w:rsidR="006A0059" w:rsidRDefault="006A0059" w:rsidP="006E0DD5">
      <w:pPr>
        <w:pStyle w:val="ab"/>
        <w:rPr>
          <w:sz w:val="24"/>
          <w:szCs w:val="24"/>
          <w:lang w:eastAsia="ru-RU"/>
        </w:rPr>
      </w:pPr>
    </w:p>
    <w:p w14:paraId="2B950AE9" w14:textId="77777777" w:rsidR="006A0059" w:rsidRDefault="006A0059" w:rsidP="006E0DD5">
      <w:pPr>
        <w:pStyle w:val="ab"/>
        <w:rPr>
          <w:sz w:val="24"/>
          <w:szCs w:val="24"/>
          <w:lang w:eastAsia="ru-RU"/>
        </w:rPr>
      </w:pPr>
    </w:p>
    <w:p w14:paraId="0FD05EFE" w14:textId="77777777" w:rsidR="006A0059" w:rsidRDefault="006A0059" w:rsidP="006E0DD5">
      <w:pPr>
        <w:pStyle w:val="ab"/>
        <w:rPr>
          <w:sz w:val="24"/>
          <w:szCs w:val="24"/>
          <w:lang w:eastAsia="ru-RU"/>
        </w:rPr>
      </w:pPr>
    </w:p>
    <w:p w14:paraId="47D901A7" w14:textId="77777777" w:rsidR="006A0059" w:rsidRDefault="006A0059" w:rsidP="006E0DD5">
      <w:pPr>
        <w:pStyle w:val="ab"/>
        <w:rPr>
          <w:sz w:val="24"/>
          <w:szCs w:val="24"/>
          <w:lang w:eastAsia="ru-RU"/>
        </w:rPr>
      </w:pPr>
    </w:p>
    <w:p w14:paraId="6B21332A" w14:textId="77777777" w:rsidR="006A0059" w:rsidRDefault="006A0059" w:rsidP="006E0DD5">
      <w:pPr>
        <w:pStyle w:val="ab"/>
        <w:rPr>
          <w:sz w:val="24"/>
          <w:szCs w:val="24"/>
          <w:lang w:eastAsia="ru-RU"/>
        </w:rPr>
      </w:pPr>
    </w:p>
    <w:p w14:paraId="73B4C7BE" w14:textId="77777777" w:rsidR="00CC55A2" w:rsidRDefault="00CC55A2" w:rsidP="006E0DD5">
      <w:pPr>
        <w:pStyle w:val="ab"/>
        <w:rPr>
          <w:sz w:val="24"/>
          <w:szCs w:val="24"/>
          <w:lang w:eastAsia="ru-RU"/>
        </w:rPr>
      </w:pPr>
    </w:p>
    <w:p w14:paraId="795FBD08" w14:textId="77777777" w:rsidR="006A0059" w:rsidRPr="002E1097" w:rsidRDefault="006A0059" w:rsidP="006A0059">
      <w:pPr>
        <w:ind w:hanging="115"/>
      </w:pPr>
      <w:r w:rsidRPr="002E1097">
        <w:t>Исп. Мишина Я.А.</w:t>
      </w:r>
    </w:p>
    <w:p w14:paraId="68E3C33B" w14:textId="77777777" w:rsidR="009907BF" w:rsidRPr="009A547E" w:rsidRDefault="009A547E" w:rsidP="009A547E">
      <w:pPr>
        <w:ind w:hanging="115"/>
      </w:pPr>
      <w:r>
        <w:t>8(49643)2-99-00</w:t>
      </w:r>
    </w:p>
    <w:p w14:paraId="04C59ADC" w14:textId="77777777" w:rsidR="00CC55A2" w:rsidRDefault="00CC55A2" w:rsidP="006E0DD5">
      <w:pPr>
        <w:pStyle w:val="ab"/>
        <w:rPr>
          <w:sz w:val="24"/>
          <w:szCs w:val="24"/>
          <w:lang w:eastAsia="ru-RU"/>
        </w:rPr>
      </w:pPr>
    </w:p>
    <w:p w14:paraId="2BD29708" w14:textId="77777777" w:rsidR="00812277" w:rsidRDefault="00812277" w:rsidP="00621C36">
      <w:pPr>
        <w:widowControl w:val="0"/>
        <w:tabs>
          <w:tab w:val="left" w:pos="851"/>
          <w:tab w:val="left" w:pos="1134"/>
          <w:tab w:val="left" w:pos="1276"/>
        </w:tabs>
        <w:suppressAutoHyphens w:val="0"/>
        <w:autoSpaceDE w:val="0"/>
        <w:autoSpaceDN w:val="0"/>
        <w:adjustRightInd w:val="0"/>
        <w:ind w:left="5954"/>
        <w:jc w:val="both"/>
        <w:rPr>
          <w:sz w:val="24"/>
          <w:szCs w:val="24"/>
        </w:rPr>
      </w:pPr>
      <w:r>
        <w:rPr>
          <w:sz w:val="24"/>
          <w:szCs w:val="24"/>
        </w:rPr>
        <w:t>Приложение к постановлению</w:t>
      </w:r>
    </w:p>
    <w:p w14:paraId="48F8CEB8" w14:textId="77777777" w:rsidR="00812277" w:rsidRDefault="00812277" w:rsidP="00621C36">
      <w:pPr>
        <w:widowControl w:val="0"/>
        <w:tabs>
          <w:tab w:val="left" w:pos="851"/>
          <w:tab w:val="left" w:pos="1134"/>
          <w:tab w:val="left" w:pos="1276"/>
        </w:tabs>
        <w:suppressAutoHyphens w:val="0"/>
        <w:autoSpaceDE w:val="0"/>
        <w:autoSpaceDN w:val="0"/>
        <w:adjustRightInd w:val="0"/>
        <w:ind w:left="5954"/>
        <w:jc w:val="both"/>
        <w:rPr>
          <w:sz w:val="24"/>
          <w:szCs w:val="24"/>
        </w:rPr>
      </w:pPr>
      <w:r w:rsidRPr="00D9745B">
        <w:rPr>
          <w:sz w:val="24"/>
          <w:szCs w:val="24"/>
        </w:rPr>
        <w:t xml:space="preserve">Администрации </w:t>
      </w:r>
      <w:r>
        <w:rPr>
          <w:sz w:val="24"/>
          <w:szCs w:val="24"/>
        </w:rPr>
        <w:t>Павлово-</w:t>
      </w:r>
      <w:r w:rsidRPr="00FE782C">
        <w:rPr>
          <w:sz w:val="24"/>
          <w:szCs w:val="24"/>
        </w:rPr>
        <w:t>Посадского</w:t>
      </w:r>
    </w:p>
    <w:p w14:paraId="0C1F4742" w14:textId="77777777" w:rsidR="00812277" w:rsidRDefault="00812277" w:rsidP="00621C36">
      <w:pPr>
        <w:widowControl w:val="0"/>
        <w:tabs>
          <w:tab w:val="left" w:pos="851"/>
          <w:tab w:val="left" w:pos="1134"/>
          <w:tab w:val="left" w:pos="1276"/>
        </w:tabs>
        <w:suppressAutoHyphens w:val="0"/>
        <w:autoSpaceDE w:val="0"/>
        <w:autoSpaceDN w:val="0"/>
        <w:adjustRightInd w:val="0"/>
        <w:ind w:left="5954"/>
        <w:jc w:val="both"/>
        <w:rPr>
          <w:sz w:val="24"/>
          <w:szCs w:val="24"/>
        </w:rPr>
      </w:pPr>
      <w:r w:rsidRPr="00FE782C">
        <w:rPr>
          <w:sz w:val="24"/>
          <w:szCs w:val="24"/>
        </w:rPr>
        <w:t xml:space="preserve">городского округа </w:t>
      </w:r>
      <w:r w:rsidRPr="00D9745B">
        <w:rPr>
          <w:sz w:val="24"/>
          <w:szCs w:val="24"/>
        </w:rPr>
        <w:t>Московской области</w:t>
      </w:r>
    </w:p>
    <w:p w14:paraId="26FD5D5C" w14:textId="77777777" w:rsidR="00812277" w:rsidRDefault="00812277" w:rsidP="00621C36">
      <w:pPr>
        <w:widowControl w:val="0"/>
        <w:tabs>
          <w:tab w:val="left" w:pos="851"/>
          <w:tab w:val="left" w:pos="1134"/>
          <w:tab w:val="left" w:pos="1276"/>
        </w:tabs>
        <w:suppressAutoHyphens w:val="0"/>
        <w:autoSpaceDE w:val="0"/>
        <w:autoSpaceDN w:val="0"/>
        <w:adjustRightInd w:val="0"/>
        <w:ind w:left="5954"/>
        <w:jc w:val="both"/>
        <w:rPr>
          <w:sz w:val="24"/>
          <w:szCs w:val="24"/>
        </w:rPr>
      </w:pPr>
      <w:r w:rsidRPr="007625C5">
        <w:rPr>
          <w:sz w:val="24"/>
          <w:szCs w:val="24"/>
        </w:rPr>
        <w:t xml:space="preserve">от   </w:t>
      </w:r>
      <w:r w:rsidR="005D0B3E">
        <w:rPr>
          <w:sz w:val="24"/>
          <w:szCs w:val="24"/>
        </w:rPr>
        <w:t xml:space="preserve">  </w:t>
      </w:r>
      <w:r w:rsidRPr="007625C5">
        <w:rPr>
          <w:sz w:val="24"/>
          <w:szCs w:val="24"/>
        </w:rPr>
        <w:t>»</w:t>
      </w:r>
      <w:r w:rsidR="00345FA6">
        <w:rPr>
          <w:sz w:val="24"/>
          <w:szCs w:val="24"/>
        </w:rPr>
        <w:t xml:space="preserve"> </w:t>
      </w:r>
      <w:r w:rsidR="00C26BA2">
        <w:rPr>
          <w:sz w:val="24"/>
          <w:szCs w:val="24"/>
        </w:rPr>
        <w:t>____</w:t>
      </w:r>
      <w:r w:rsidR="006A0059">
        <w:rPr>
          <w:sz w:val="24"/>
          <w:szCs w:val="24"/>
        </w:rPr>
        <w:t xml:space="preserve">  2025</w:t>
      </w:r>
      <w:r w:rsidRPr="007625C5">
        <w:rPr>
          <w:sz w:val="24"/>
          <w:szCs w:val="24"/>
        </w:rPr>
        <w:t xml:space="preserve"> г. №</w:t>
      </w:r>
    </w:p>
    <w:p w14:paraId="60F3569B" w14:textId="77777777" w:rsidR="00A62ADA" w:rsidRDefault="00A62ADA" w:rsidP="00A62ADA">
      <w:pPr>
        <w:widowControl w:val="0"/>
        <w:tabs>
          <w:tab w:val="left" w:pos="851"/>
          <w:tab w:val="left" w:pos="1134"/>
          <w:tab w:val="left" w:pos="1276"/>
        </w:tabs>
        <w:suppressAutoHyphens w:val="0"/>
        <w:autoSpaceDE w:val="0"/>
        <w:autoSpaceDN w:val="0"/>
        <w:adjustRightInd w:val="0"/>
        <w:ind w:left="5954"/>
        <w:rPr>
          <w:sz w:val="24"/>
          <w:szCs w:val="24"/>
        </w:rPr>
      </w:pPr>
    </w:p>
    <w:p w14:paraId="724E5D62" w14:textId="77777777" w:rsidR="00A62ADA" w:rsidRDefault="00621C36" w:rsidP="00621C36">
      <w:pPr>
        <w:widowControl w:val="0"/>
        <w:tabs>
          <w:tab w:val="left" w:pos="851"/>
          <w:tab w:val="left" w:pos="1134"/>
          <w:tab w:val="left" w:pos="1276"/>
        </w:tabs>
        <w:suppressAutoHyphens w:val="0"/>
        <w:autoSpaceDE w:val="0"/>
        <w:autoSpaceDN w:val="0"/>
        <w:adjustRightInd w:val="0"/>
        <w:ind w:left="5954"/>
        <w:jc w:val="both"/>
        <w:rPr>
          <w:sz w:val="24"/>
          <w:szCs w:val="24"/>
        </w:rPr>
      </w:pPr>
      <w:r w:rsidRPr="007625C5">
        <w:rPr>
          <w:sz w:val="24"/>
          <w:szCs w:val="24"/>
        </w:rPr>
        <w:t>«</w:t>
      </w:r>
      <w:r w:rsidR="00A62ADA">
        <w:rPr>
          <w:sz w:val="24"/>
          <w:szCs w:val="24"/>
        </w:rPr>
        <w:t xml:space="preserve">Утверждены </w:t>
      </w:r>
      <w:r>
        <w:rPr>
          <w:sz w:val="24"/>
          <w:szCs w:val="24"/>
        </w:rPr>
        <w:t xml:space="preserve"> постановлением</w:t>
      </w:r>
    </w:p>
    <w:p w14:paraId="43617A14" w14:textId="77777777" w:rsidR="00A62ADA" w:rsidRDefault="00A62ADA" w:rsidP="00621C36">
      <w:pPr>
        <w:widowControl w:val="0"/>
        <w:tabs>
          <w:tab w:val="left" w:pos="851"/>
          <w:tab w:val="left" w:pos="1134"/>
          <w:tab w:val="left" w:pos="1276"/>
        </w:tabs>
        <w:suppressAutoHyphens w:val="0"/>
        <w:autoSpaceDE w:val="0"/>
        <w:autoSpaceDN w:val="0"/>
        <w:adjustRightInd w:val="0"/>
        <w:ind w:left="5954"/>
        <w:jc w:val="both"/>
        <w:rPr>
          <w:sz w:val="24"/>
          <w:szCs w:val="24"/>
        </w:rPr>
      </w:pPr>
      <w:r w:rsidRPr="00D9745B">
        <w:rPr>
          <w:sz w:val="24"/>
          <w:szCs w:val="24"/>
        </w:rPr>
        <w:t xml:space="preserve">Администрации </w:t>
      </w:r>
      <w:r w:rsidR="00621C36" w:rsidRPr="00621C36">
        <w:rPr>
          <w:sz w:val="24"/>
          <w:szCs w:val="24"/>
        </w:rPr>
        <w:t xml:space="preserve">городского округа Павловский Посад </w:t>
      </w:r>
      <w:r w:rsidRPr="00D9745B">
        <w:rPr>
          <w:sz w:val="24"/>
          <w:szCs w:val="24"/>
        </w:rPr>
        <w:t>Московской области</w:t>
      </w:r>
    </w:p>
    <w:p w14:paraId="0D952650" w14:textId="77777777" w:rsidR="00A62ADA" w:rsidRDefault="00A62ADA" w:rsidP="00621C36">
      <w:pPr>
        <w:widowControl w:val="0"/>
        <w:tabs>
          <w:tab w:val="left" w:pos="851"/>
          <w:tab w:val="left" w:pos="1134"/>
          <w:tab w:val="left" w:pos="1276"/>
        </w:tabs>
        <w:suppressAutoHyphens w:val="0"/>
        <w:autoSpaceDE w:val="0"/>
        <w:autoSpaceDN w:val="0"/>
        <w:adjustRightInd w:val="0"/>
        <w:ind w:left="5954"/>
        <w:jc w:val="both"/>
        <w:rPr>
          <w:sz w:val="24"/>
          <w:szCs w:val="24"/>
        </w:rPr>
      </w:pPr>
      <w:r w:rsidRPr="007625C5">
        <w:rPr>
          <w:sz w:val="24"/>
          <w:szCs w:val="24"/>
        </w:rPr>
        <w:t xml:space="preserve">от </w:t>
      </w:r>
      <w:r w:rsidR="00621C36">
        <w:rPr>
          <w:sz w:val="24"/>
          <w:szCs w:val="24"/>
        </w:rPr>
        <w:t>22.11.2021 №2100</w:t>
      </w:r>
    </w:p>
    <w:p w14:paraId="2DEB84C2" w14:textId="77777777" w:rsidR="00621C36" w:rsidRDefault="00621C36" w:rsidP="00621C36">
      <w:pPr>
        <w:widowControl w:val="0"/>
        <w:tabs>
          <w:tab w:val="left" w:pos="851"/>
          <w:tab w:val="left" w:pos="1134"/>
          <w:tab w:val="left" w:pos="1276"/>
        </w:tabs>
        <w:suppressAutoHyphens w:val="0"/>
        <w:autoSpaceDE w:val="0"/>
        <w:autoSpaceDN w:val="0"/>
        <w:adjustRightInd w:val="0"/>
        <w:ind w:left="5954"/>
        <w:jc w:val="both"/>
        <w:rPr>
          <w:sz w:val="24"/>
          <w:szCs w:val="24"/>
        </w:rPr>
      </w:pPr>
      <w:r>
        <w:rPr>
          <w:sz w:val="24"/>
          <w:szCs w:val="24"/>
        </w:rPr>
        <w:t>(ред. от 15.12.2022 №2277, от 06.06.2024 №1170</w:t>
      </w:r>
      <w:r w:rsidR="0015536C">
        <w:rPr>
          <w:sz w:val="24"/>
          <w:szCs w:val="24"/>
        </w:rPr>
        <w:t xml:space="preserve">, </w:t>
      </w:r>
      <w:r w:rsidR="0015536C">
        <w:rPr>
          <w:bCs/>
          <w:color w:val="000000"/>
          <w:sz w:val="24"/>
          <w:szCs w:val="24"/>
          <w:lang w:eastAsia="en-US"/>
        </w:rPr>
        <w:t>от  09.01.2025 №6</w:t>
      </w:r>
      <w:r>
        <w:rPr>
          <w:sz w:val="24"/>
          <w:szCs w:val="24"/>
        </w:rPr>
        <w:t>)</w:t>
      </w:r>
    </w:p>
    <w:p w14:paraId="3F50DB12" w14:textId="77777777" w:rsidR="00A62ADA" w:rsidRDefault="00A62ADA" w:rsidP="00812277">
      <w:pPr>
        <w:widowControl w:val="0"/>
        <w:tabs>
          <w:tab w:val="left" w:pos="851"/>
          <w:tab w:val="left" w:pos="1134"/>
          <w:tab w:val="left" w:pos="1276"/>
        </w:tabs>
        <w:suppressAutoHyphens w:val="0"/>
        <w:autoSpaceDE w:val="0"/>
        <w:autoSpaceDN w:val="0"/>
        <w:adjustRightInd w:val="0"/>
        <w:ind w:left="5954"/>
        <w:rPr>
          <w:sz w:val="24"/>
          <w:szCs w:val="24"/>
        </w:rPr>
      </w:pPr>
    </w:p>
    <w:p w14:paraId="1BF11E27" w14:textId="77777777" w:rsidR="00661FF8" w:rsidRDefault="00661FF8" w:rsidP="00812277">
      <w:pPr>
        <w:widowControl w:val="0"/>
        <w:tabs>
          <w:tab w:val="left" w:pos="851"/>
          <w:tab w:val="left" w:pos="1134"/>
          <w:tab w:val="left" w:pos="1276"/>
        </w:tabs>
        <w:suppressAutoHyphens w:val="0"/>
        <w:autoSpaceDE w:val="0"/>
        <w:autoSpaceDN w:val="0"/>
        <w:adjustRightInd w:val="0"/>
        <w:ind w:left="5954"/>
        <w:rPr>
          <w:sz w:val="24"/>
          <w:szCs w:val="24"/>
        </w:rPr>
      </w:pPr>
    </w:p>
    <w:p w14:paraId="0C1E8521" w14:textId="77777777" w:rsidR="00812277" w:rsidRDefault="00812277" w:rsidP="006E0DD5">
      <w:pPr>
        <w:pStyle w:val="ab"/>
        <w:rPr>
          <w:sz w:val="24"/>
          <w:szCs w:val="24"/>
          <w:lang w:eastAsia="ru-RU"/>
        </w:rPr>
      </w:pPr>
    </w:p>
    <w:p w14:paraId="09E5F6FE" w14:textId="77777777" w:rsidR="00812277" w:rsidRDefault="00812277" w:rsidP="006E0DD5">
      <w:pPr>
        <w:pStyle w:val="ab"/>
        <w:rPr>
          <w:sz w:val="24"/>
          <w:szCs w:val="24"/>
          <w:lang w:eastAsia="ru-RU"/>
        </w:rPr>
      </w:pPr>
    </w:p>
    <w:p w14:paraId="564123FF" w14:textId="77777777" w:rsidR="00812277" w:rsidRDefault="00812277" w:rsidP="006E0DD5">
      <w:pPr>
        <w:pStyle w:val="ab"/>
        <w:rPr>
          <w:sz w:val="24"/>
          <w:szCs w:val="24"/>
          <w:lang w:eastAsia="ru-RU"/>
        </w:rPr>
      </w:pPr>
    </w:p>
    <w:p w14:paraId="1C0ED08B" w14:textId="77777777" w:rsidR="00812277" w:rsidRDefault="00812277" w:rsidP="006E0DD5">
      <w:pPr>
        <w:pStyle w:val="ab"/>
        <w:rPr>
          <w:sz w:val="24"/>
          <w:szCs w:val="24"/>
          <w:lang w:eastAsia="ru-RU"/>
        </w:rPr>
      </w:pPr>
    </w:p>
    <w:p w14:paraId="7F633557" w14:textId="77777777" w:rsidR="00812277" w:rsidRDefault="00812277" w:rsidP="006E0DD5">
      <w:pPr>
        <w:pStyle w:val="ab"/>
        <w:rPr>
          <w:sz w:val="24"/>
          <w:szCs w:val="24"/>
          <w:lang w:eastAsia="ru-RU"/>
        </w:rPr>
      </w:pPr>
    </w:p>
    <w:p w14:paraId="1C024A70" w14:textId="77777777" w:rsidR="00812277" w:rsidRDefault="00812277" w:rsidP="00812277">
      <w:pPr>
        <w:pStyle w:val="Default"/>
      </w:pPr>
    </w:p>
    <w:p w14:paraId="1EEE59AB" w14:textId="77777777" w:rsidR="00934036" w:rsidRDefault="00934036" w:rsidP="00934036">
      <w:pPr>
        <w:pStyle w:val="Default"/>
      </w:pPr>
    </w:p>
    <w:p w14:paraId="38F2CAB1" w14:textId="77777777" w:rsidR="006A0059" w:rsidRPr="00E8703C" w:rsidRDefault="00934036" w:rsidP="006A0059">
      <w:pPr>
        <w:jc w:val="center"/>
        <w:rPr>
          <w:b/>
          <w:sz w:val="28"/>
        </w:rPr>
      </w:pPr>
      <w:r>
        <w:t xml:space="preserve"> </w:t>
      </w:r>
      <w:r w:rsidR="006A0059" w:rsidRPr="00E8703C">
        <w:rPr>
          <w:b/>
          <w:sz w:val="28"/>
        </w:rPr>
        <w:t>ВНЕСЕНИЕ ИЗМЕНЕНИЙ В ПРАВИЛА ЗЕМЛЕПОЛЬЗОВАНИЯ И ЗАСТРОЙКИ ТЕРРИТОРИИ (ЧАСТИ ТЕРРИТОРИИ) ГОРОДСКОГО ОКРУГА ПАВЛОВСКИЙ ПОСАД  МОСКОВСКОЙ ОБЛАСТИ ПРИМЕНИТЕЛЬНО К ЗЕМЕЛЬНЫМ УЧАСТКАМ,</w:t>
      </w:r>
    </w:p>
    <w:p w14:paraId="5556AC69" w14:textId="77777777" w:rsidR="006A0059" w:rsidRPr="00E8703C" w:rsidRDefault="006A0059" w:rsidP="006A0059">
      <w:pPr>
        <w:jc w:val="center"/>
        <w:rPr>
          <w:b/>
          <w:sz w:val="28"/>
        </w:rPr>
      </w:pPr>
      <w:r w:rsidRPr="00E8703C">
        <w:rPr>
          <w:b/>
          <w:sz w:val="28"/>
        </w:rPr>
        <w:t>РАСПОЛОЖЕННЫМ  ВБЛИЗИ Д. ФАТЕЕВО, Д. КРИУЛИНО, Д. СУББОТИНО, С. РАХМАНОВО И ЧАСТИ НАСЕЛЕННОГО ПУНКТА Г. ПАВЛОВСКИЙ ПОСАД</w:t>
      </w:r>
    </w:p>
    <w:p w14:paraId="79211640" w14:textId="77777777" w:rsidR="006D504E" w:rsidRDefault="006D504E" w:rsidP="00812277">
      <w:pPr>
        <w:pStyle w:val="ab"/>
        <w:jc w:val="center"/>
      </w:pPr>
    </w:p>
    <w:p w14:paraId="055F9ADA" w14:textId="77777777" w:rsidR="00563F0B" w:rsidRDefault="00563F0B" w:rsidP="00812277">
      <w:pPr>
        <w:pStyle w:val="ab"/>
        <w:jc w:val="center"/>
      </w:pPr>
    </w:p>
    <w:p w14:paraId="3FC44B94" w14:textId="77777777" w:rsidR="00563F0B" w:rsidRDefault="00563F0B" w:rsidP="00812277">
      <w:pPr>
        <w:pStyle w:val="ab"/>
        <w:jc w:val="center"/>
      </w:pPr>
    </w:p>
    <w:p w14:paraId="689430F3" w14:textId="77777777" w:rsidR="00563F0B" w:rsidRDefault="00563F0B" w:rsidP="00812277">
      <w:pPr>
        <w:pStyle w:val="ab"/>
        <w:jc w:val="center"/>
      </w:pPr>
    </w:p>
    <w:p w14:paraId="1826BF5C" w14:textId="77777777" w:rsidR="00563F0B" w:rsidRDefault="00563F0B" w:rsidP="00812277">
      <w:pPr>
        <w:pStyle w:val="ab"/>
        <w:jc w:val="center"/>
      </w:pPr>
    </w:p>
    <w:p w14:paraId="2187E12C" w14:textId="77777777" w:rsidR="00563F0B" w:rsidRDefault="00563F0B" w:rsidP="00812277">
      <w:pPr>
        <w:pStyle w:val="ab"/>
        <w:jc w:val="center"/>
      </w:pPr>
    </w:p>
    <w:p w14:paraId="74D62A06" w14:textId="77777777" w:rsidR="00563F0B" w:rsidRDefault="00563F0B" w:rsidP="00812277">
      <w:pPr>
        <w:pStyle w:val="ab"/>
        <w:jc w:val="center"/>
      </w:pPr>
    </w:p>
    <w:p w14:paraId="57172E9A" w14:textId="77777777" w:rsidR="00563F0B" w:rsidRDefault="00563F0B" w:rsidP="00812277">
      <w:pPr>
        <w:pStyle w:val="ab"/>
        <w:jc w:val="center"/>
      </w:pPr>
    </w:p>
    <w:p w14:paraId="2F639EB1" w14:textId="77777777" w:rsidR="00563F0B" w:rsidRDefault="00563F0B" w:rsidP="00812277">
      <w:pPr>
        <w:pStyle w:val="ab"/>
        <w:jc w:val="center"/>
      </w:pPr>
    </w:p>
    <w:p w14:paraId="1BCBB07D" w14:textId="77777777" w:rsidR="00563F0B" w:rsidRDefault="00563F0B" w:rsidP="00812277">
      <w:pPr>
        <w:pStyle w:val="ab"/>
        <w:jc w:val="center"/>
      </w:pPr>
    </w:p>
    <w:p w14:paraId="703E6A1F" w14:textId="77777777" w:rsidR="00563F0B" w:rsidRDefault="00563F0B" w:rsidP="00812277">
      <w:pPr>
        <w:pStyle w:val="ab"/>
        <w:jc w:val="center"/>
      </w:pPr>
    </w:p>
    <w:p w14:paraId="257A28BD" w14:textId="77777777" w:rsidR="00563F0B" w:rsidRDefault="00563F0B" w:rsidP="00812277">
      <w:pPr>
        <w:pStyle w:val="ab"/>
        <w:jc w:val="center"/>
      </w:pPr>
    </w:p>
    <w:p w14:paraId="5A79AFB4" w14:textId="77777777" w:rsidR="00563F0B" w:rsidRDefault="00563F0B" w:rsidP="00812277">
      <w:pPr>
        <w:pStyle w:val="ab"/>
        <w:jc w:val="center"/>
      </w:pPr>
    </w:p>
    <w:p w14:paraId="09566C74" w14:textId="77777777" w:rsidR="00563F0B" w:rsidRDefault="00563F0B" w:rsidP="00812277">
      <w:pPr>
        <w:pStyle w:val="ab"/>
        <w:jc w:val="center"/>
      </w:pPr>
    </w:p>
    <w:p w14:paraId="538B4C5F" w14:textId="77777777" w:rsidR="00563F0B" w:rsidRDefault="00563F0B" w:rsidP="00812277">
      <w:pPr>
        <w:pStyle w:val="ab"/>
        <w:jc w:val="center"/>
      </w:pPr>
    </w:p>
    <w:p w14:paraId="21FDB520" w14:textId="77777777" w:rsidR="00563F0B" w:rsidRDefault="00563F0B" w:rsidP="00812277">
      <w:pPr>
        <w:pStyle w:val="ab"/>
        <w:jc w:val="center"/>
      </w:pPr>
    </w:p>
    <w:p w14:paraId="1D1A5396" w14:textId="77777777" w:rsidR="00563F0B" w:rsidRDefault="00563F0B" w:rsidP="00812277">
      <w:pPr>
        <w:pStyle w:val="ab"/>
        <w:jc w:val="center"/>
      </w:pPr>
    </w:p>
    <w:p w14:paraId="1605557F" w14:textId="77777777" w:rsidR="00563F0B" w:rsidRDefault="00563F0B" w:rsidP="00812277">
      <w:pPr>
        <w:pStyle w:val="ab"/>
        <w:jc w:val="center"/>
      </w:pPr>
    </w:p>
    <w:p w14:paraId="65AD9EDC" w14:textId="77777777" w:rsidR="00563F0B" w:rsidRDefault="00563F0B" w:rsidP="00812277">
      <w:pPr>
        <w:pStyle w:val="ab"/>
        <w:jc w:val="center"/>
      </w:pPr>
    </w:p>
    <w:p w14:paraId="50B440D4" w14:textId="77777777" w:rsidR="00563F0B" w:rsidRDefault="00563F0B" w:rsidP="00812277">
      <w:pPr>
        <w:pStyle w:val="ab"/>
        <w:jc w:val="center"/>
      </w:pPr>
    </w:p>
    <w:p w14:paraId="2E27D5DD" w14:textId="77777777" w:rsidR="00563F0B" w:rsidRDefault="00563F0B" w:rsidP="00812277">
      <w:pPr>
        <w:pStyle w:val="ab"/>
        <w:jc w:val="center"/>
      </w:pPr>
    </w:p>
    <w:p w14:paraId="494458C0" w14:textId="77777777" w:rsidR="00563F0B" w:rsidRDefault="00563F0B" w:rsidP="00812277">
      <w:pPr>
        <w:pStyle w:val="ab"/>
        <w:jc w:val="center"/>
      </w:pPr>
    </w:p>
    <w:p w14:paraId="5E0D92F1" w14:textId="77777777" w:rsidR="00563F0B" w:rsidRDefault="00563F0B" w:rsidP="00812277">
      <w:pPr>
        <w:pStyle w:val="ab"/>
        <w:jc w:val="center"/>
      </w:pPr>
    </w:p>
    <w:p w14:paraId="49CB158C" w14:textId="77777777" w:rsidR="00563F0B" w:rsidRDefault="00563F0B" w:rsidP="00812277">
      <w:pPr>
        <w:pStyle w:val="ab"/>
        <w:jc w:val="center"/>
      </w:pPr>
    </w:p>
    <w:p w14:paraId="0F066837" w14:textId="77777777" w:rsidR="00563F0B" w:rsidRDefault="00563F0B" w:rsidP="00812277">
      <w:pPr>
        <w:pStyle w:val="ab"/>
        <w:jc w:val="center"/>
      </w:pPr>
    </w:p>
    <w:p w14:paraId="03D8BCFB" w14:textId="77777777" w:rsidR="00563F0B" w:rsidRDefault="00563F0B" w:rsidP="00812277">
      <w:pPr>
        <w:pStyle w:val="ab"/>
        <w:jc w:val="center"/>
      </w:pPr>
    </w:p>
    <w:p w14:paraId="2CD6A919" w14:textId="77777777" w:rsidR="00563F0B" w:rsidRDefault="00563F0B" w:rsidP="00812277">
      <w:pPr>
        <w:pStyle w:val="ab"/>
        <w:jc w:val="center"/>
      </w:pPr>
    </w:p>
    <w:p w14:paraId="4221FB99" w14:textId="77777777" w:rsidR="00563F0B" w:rsidRDefault="00563F0B" w:rsidP="00812277">
      <w:pPr>
        <w:pStyle w:val="ab"/>
        <w:jc w:val="center"/>
      </w:pPr>
    </w:p>
    <w:p w14:paraId="2CBDFC6B" w14:textId="77777777" w:rsidR="00563F0B" w:rsidRPr="0054137D" w:rsidRDefault="00563F0B" w:rsidP="0054137D">
      <w:pPr>
        <w:pStyle w:val="15"/>
        <w:tabs>
          <w:tab w:val="left" w:pos="1365"/>
        </w:tabs>
        <w:ind w:left="0" w:firstLine="0"/>
        <w:rPr>
          <w:lang w:val="ru-RU"/>
        </w:rPr>
      </w:pPr>
    </w:p>
    <w:p w14:paraId="0F895490" w14:textId="77777777" w:rsidR="00563F0B" w:rsidRPr="00563F0B" w:rsidRDefault="00563F0B" w:rsidP="00563F0B">
      <w:pPr>
        <w:pStyle w:val="15"/>
        <w:tabs>
          <w:tab w:val="right" w:leader="dot" w:pos="9574"/>
        </w:tabs>
        <w:rPr>
          <w:b/>
          <w:lang w:val="ru-RU"/>
        </w:rPr>
      </w:pPr>
      <w:r w:rsidRPr="00563F0B">
        <w:rPr>
          <w:b/>
          <w:lang w:val="ru-RU"/>
        </w:rPr>
        <w:t>СОДЕРЖАНИЕ</w:t>
      </w:r>
    </w:p>
    <w:p w14:paraId="227DDAED" w14:textId="77777777" w:rsidR="00563F0B" w:rsidRPr="00B07AD8" w:rsidRDefault="00563F0B" w:rsidP="00563F0B">
      <w:pPr>
        <w:pStyle w:val="15"/>
        <w:tabs>
          <w:tab w:val="right" w:leader="dot" w:pos="9574"/>
        </w:tabs>
        <w:rPr>
          <w:lang w:val="ru-RU"/>
        </w:rPr>
      </w:pPr>
      <w:r w:rsidRPr="00B07AD8">
        <w:rPr>
          <w:lang w:val="ru-RU"/>
        </w:rPr>
        <w:t xml:space="preserve"> </w:t>
      </w:r>
    </w:p>
    <w:p w14:paraId="51447BEE" w14:textId="77777777" w:rsidR="00563F0B" w:rsidRPr="00B07AD8" w:rsidRDefault="00563F0B" w:rsidP="00563F0B">
      <w:pPr>
        <w:pStyle w:val="15"/>
        <w:tabs>
          <w:tab w:val="right" w:leader="dot" w:pos="9574"/>
        </w:tabs>
        <w:rPr>
          <w:lang w:val="ru-RU"/>
        </w:rPr>
      </w:pPr>
      <w:bookmarkStart w:id="0" w:name="_Toc131669"/>
      <w:r w:rsidRPr="00B07AD8">
        <w:rPr>
          <w:lang w:val="ru-RU"/>
        </w:rPr>
        <w:t xml:space="preserve">ЧАСТЬ </w:t>
      </w:r>
      <w:r w:rsidRPr="00563F0B">
        <w:t>I</w:t>
      </w:r>
      <w:r w:rsidRPr="00B07AD8">
        <w:rPr>
          <w:lang w:val="ru-RU"/>
        </w:rPr>
        <w:t xml:space="preserve">. ПОРЯДОК ПРИМЕНЕНИЯ ПРАВИЛ ЗЕМЛЕПОЛЬЗОВАНИЯ И </w:t>
      </w:r>
      <w:bookmarkEnd w:id="0"/>
    </w:p>
    <w:p w14:paraId="4B533E64" w14:textId="77777777" w:rsidR="00563F0B" w:rsidRPr="00B07AD8" w:rsidRDefault="00563F0B" w:rsidP="00563F0B">
      <w:pPr>
        <w:pStyle w:val="15"/>
        <w:tabs>
          <w:tab w:val="right" w:leader="dot" w:pos="9574"/>
        </w:tabs>
        <w:rPr>
          <w:lang w:val="ru-RU"/>
        </w:rPr>
      </w:pPr>
      <w:r w:rsidRPr="00B07AD8">
        <w:rPr>
          <w:lang w:val="ru-RU"/>
        </w:rPr>
        <w:t xml:space="preserve">ЗАСТРОЙКИ И ВНЕСЕНИЯ В НИХ ИЗМЕНЕНИЙ </w:t>
      </w:r>
      <w:r w:rsidRPr="00B07AD8">
        <w:rPr>
          <w:lang w:val="ru-RU"/>
        </w:rPr>
        <w:tab/>
        <w:t xml:space="preserve">3 </w:t>
      </w:r>
    </w:p>
    <w:p w14:paraId="538D4F81" w14:textId="77777777" w:rsidR="00563F0B" w:rsidRPr="00B07AD8" w:rsidRDefault="00563F0B" w:rsidP="00563F0B">
      <w:pPr>
        <w:pStyle w:val="15"/>
        <w:tabs>
          <w:tab w:val="right" w:leader="dot" w:pos="9574"/>
        </w:tabs>
        <w:rPr>
          <w:lang w:val="ru-RU"/>
        </w:rPr>
      </w:pPr>
      <w:r w:rsidRPr="00B07AD8">
        <w:rPr>
          <w:lang w:val="ru-RU"/>
        </w:rPr>
        <w:t xml:space="preserve">ЧАСТЬ </w:t>
      </w:r>
      <w:r>
        <w:t>II</w:t>
      </w:r>
      <w:r w:rsidRPr="00B07AD8">
        <w:rPr>
          <w:lang w:val="ru-RU"/>
        </w:rPr>
        <w:t xml:space="preserve">. КАРТА ГРАДОСТРОИТЕЛЬНОГО ЗОНИРОВАНИЯ </w:t>
      </w:r>
      <w:r w:rsidRPr="00B07AD8">
        <w:rPr>
          <w:lang w:val="ru-RU"/>
        </w:rPr>
        <w:tab/>
        <w:t xml:space="preserve">88 </w:t>
      </w:r>
    </w:p>
    <w:p w14:paraId="6F2FE525" w14:textId="77777777" w:rsidR="00563F0B" w:rsidRDefault="00563F0B" w:rsidP="00563F0B">
      <w:pPr>
        <w:pStyle w:val="15"/>
        <w:tabs>
          <w:tab w:val="right" w:leader="dot" w:pos="9574"/>
        </w:tabs>
      </w:pPr>
      <w:r>
        <w:t xml:space="preserve">ЧАСТЬ III. ГРАДОСТРОИТЕЛЬНЫЕ РЕГЛАМЕНТЫ </w:t>
      </w:r>
      <w:r>
        <w:tab/>
        <w:t xml:space="preserve">95 </w:t>
      </w:r>
    </w:p>
    <w:p w14:paraId="1B76C21E" w14:textId="77777777" w:rsidR="00563F0B" w:rsidRDefault="00563F0B" w:rsidP="00812277">
      <w:pPr>
        <w:pStyle w:val="ab"/>
        <w:jc w:val="center"/>
      </w:pPr>
    </w:p>
    <w:p w14:paraId="3601AE2C" w14:textId="77777777" w:rsidR="00563F0B" w:rsidRDefault="00563F0B" w:rsidP="00812277">
      <w:pPr>
        <w:pStyle w:val="ab"/>
        <w:jc w:val="center"/>
      </w:pPr>
    </w:p>
    <w:p w14:paraId="7983AD71" w14:textId="77777777" w:rsidR="00563F0B" w:rsidRDefault="00563F0B" w:rsidP="00563F0B">
      <w:pPr>
        <w:pStyle w:val="15"/>
        <w:tabs>
          <w:tab w:val="right" w:leader="dot" w:pos="9574"/>
        </w:tabs>
        <w:jc w:val="left"/>
        <w:rPr>
          <w:lang w:val="ru-RU"/>
        </w:rPr>
      </w:pPr>
    </w:p>
    <w:p w14:paraId="4BA1B1A0" w14:textId="77777777" w:rsidR="00563F0B" w:rsidRDefault="00563F0B" w:rsidP="00563F0B">
      <w:pPr>
        <w:pStyle w:val="15"/>
        <w:tabs>
          <w:tab w:val="right" w:leader="dot" w:pos="9574"/>
        </w:tabs>
        <w:jc w:val="left"/>
        <w:rPr>
          <w:lang w:val="ru-RU"/>
        </w:rPr>
      </w:pPr>
    </w:p>
    <w:p w14:paraId="15281E6B" w14:textId="77777777" w:rsidR="00563F0B" w:rsidRPr="00CC55A2" w:rsidRDefault="00563F0B" w:rsidP="00563F0B">
      <w:pPr>
        <w:pStyle w:val="15"/>
        <w:tabs>
          <w:tab w:val="right" w:leader="dot" w:pos="9574"/>
        </w:tabs>
        <w:jc w:val="left"/>
        <w:rPr>
          <w:color w:val="auto"/>
          <w:sz w:val="24"/>
          <w:szCs w:val="24"/>
          <w:lang w:val="ru-RU" w:eastAsia="ar-SA"/>
        </w:rPr>
      </w:pPr>
      <w:r w:rsidRPr="00CC55A2">
        <w:rPr>
          <w:color w:val="auto"/>
          <w:sz w:val="24"/>
          <w:szCs w:val="24"/>
          <w:lang w:val="ru-RU" w:eastAsia="ar-SA"/>
        </w:rPr>
        <w:fldChar w:fldCharType="begin"/>
      </w:r>
      <w:r w:rsidRPr="00CC55A2">
        <w:rPr>
          <w:color w:val="auto"/>
          <w:sz w:val="24"/>
          <w:szCs w:val="24"/>
          <w:lang w:val="ru-RU" w:eastAsia="ar-SA"/>
        </w:rPr>
        <w:instrText xml:space="preserve"> TOC \o "1-1" \h \z \u </w:instrText>
      </w:r>
      <w:r w:rsidRPr="00CC55A2">
        <w:rPr>
          <w:color w:val="auto"/>
          <w:sz w:val="24"/>
          <w:szCs w:val="24"/>
          <w:lang w:val="ru-RU" w:eastAsia="ar-SA"/>
        </w:rPr>
        <w:fldChar w:fldCharType="separate"/>
      </w:r>
      <w:hyperlink w:anchor="_Toc131669">
        <w:r w:rsidRPr="00CC55A2">
          <w:rPr>
            <w:color w:val="auto"/>
            <w:sz w:val="24"/>
            <w:szCs w:val="24"/>
            <w:lang w:val="ru-RU" w:eastAsia="ar-SA"/>
          </w:rPr>
          <w:t xml:space="preserve">ЧАСТЬ I. ПОРЯДОК ПРИМЕНЕНИЯ ПРАВИЛ ЗЕМЛЕПОЛЬЗОВАНИЯ </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_Toc131669 \h</w:instrText>
        </w:r>
        <w:r w:rsidRPr="00CC55A2">
          <w:rPr>
            <w:color w:val="auto"/>
            <w:sz w:val="24"/>
            <w:szCs w:val="24"/>
            <w:lang w:val="ru-RU" w:eastAsia="ar-SA"/>
          </w:rPr>
        </w:r>
        <w:r w:rsidR="00B07AD8">
          <w:rPr>
            <w:color w:val="auto"/>
            <w:sz w:val="24"/>
            <w:szCs w:val="24"/>
            <w:lang w:val="ru-RU" w:eastAsia="ar-SA"/>
          </w:rPr>
          <w:fldChar w:fldCharType="separate"/>
        </w:r>
        <w:r w:rsidR="00163C9E">
          <w:rPr>
            <w:noProof/>
            <w:color w:val="auto"/>
            <w:sz w:val="24"/>
            <w:szCs w:val="24"/>
            <w:lang w:val="ru-RU" w:eastAsia="ar-SA"/>
          </w:rPr>
          <w:t>4</w:t>
        </w:r>
        <w:r w:rsidRPr="00CC55A2">
          <w:rPr>
            <w:color w:val="auto"/>
            <w:sz w:val="24"/>
            <w:szCs w:val="24"/>
            <w:lang w:val="ru-RU" w:eastAsia="ar-SA"/>
          </w:rPr>
          <w:fldChar w:fldCharType="end"/>
        </w:r>
      </w:hyperlink>
    </w:p>
    <w:p w14:paraId="3F23B9CD" w14:textId="77777777" w:rsidR="00563F0B" w:rsidRPr="00CC55A2" w:rsidRDefault="00563F0B" w:rsidP="00563F0B">
      <w:pPr>
        <w:pStyle w:val="15"/>
        <w:tabs>
          <w:tab w:val="right" w:leader="dot" w:pos="9574"/>
        </w:tabs>
        <w:rPr>
          <w:color w:val="auto"/>
          <w:sz w:val="24"/>
          <w:szCs w:val="24"/>
          <w:lang w:val="ru-RU" w:eastAsia="ar-SA"/>
        </w:rPr>
      </w:pPr>
      <w:hyperlink w:anchor="_Toc131670">
        <w:r w:rsidRPr="00CC55A2">
          <w:rPr>
            <w:color w:val="auto"/>
            <w:sz w:val="24"/>
            <w:szCs w:val="24"/>
            <w:lang w:val="ru-RU" w:eastAsia="ar-SA"/>
          </w:rPr>
          <w:t>ГЛАВА 1. ОБЩИЕ ПОЛОЖЕНИЯ</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_Toc131670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6</w:t>
        </w:r>
        <w:r w:rsidRPr="00CC55A2">
          <w:rPr>
            <w:color w:val="auto"/>
            <w:sz w:val="24"/>
            <w:szCs w:val="24"/>
            <w:lang w:val="ru-RU" w:eastAsia="ar-SA"/>
          </w:rPr>
          <w:fldChar w:fldCharType="end"/>
        </w:r>
      </w:hyperlink>
    </w:p>
    <w:p w14:paraId="589BB986" w14:textId="77777777" w:rsidR="00563F0B" w:rsidRPr="00CC55A2" w:rsidRDefault="00563F0B" w:rsidP="00563F0B">
      <w:pPr>
        <w:pStyle w:val="15"/>
        <w:tabs>
          <w:tab w:val="right" w:leader="dot" w:pos="9574"/>
        </w:tabs>
        <w:rPr>
          <w:color w:val="auto"/>
          <w:sz w:val="24"/>
          <w:szCs w:val="24"/>
          <w:lang w:val="ru-RU" w:eastAsia="ar-SA"/>
        </w:rPr>
      </w:pPr>
      <w:hyperlink w:anchor="_Toc131671">
        <w:r w:rsidRPr="00CC55A2">
          <w:rPr>
            <w:color w:val="auto"/>
            <w:sz w:val="24"/>
            <w:szCs w:val="24"/>
            <w:lang w:val="ru-RU" w:eastAsia="ar-SA"/>
          </w:rPr>
          <w:t>Статья 1. Общие положения</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_Toc131671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6</w:t>
        </w:r>
        <w:r w:rsidRPr="00CC55A2">
          <w:rPr>
            <w:color w:val="auto"/>
            <w:sz w:val="24"/>
            <w:szCs w:val="24"/>
            <w:lang w:val="ru-RU" w:eastAsia="ar-SA"/>
          </w:rPr>
          <w:fldChar w:fldCharType="end"/>
        </w:r>
      </w:hyperlink>
    </w:p>
    <w:p w14:paraId="69293187" w14:textId="77777777" w:rsidR="00563F0B" w:rsidRPr="00CC55A2" w:rsidRDefault="00563F0B" w:rsidP="00563F0B">
      <w:pPr>
        <w:pStyle w:val="15"/>
        <w:tabs>
          <w:tab w:val="right" w:leader="dot" w:pos="9574"/>
        </w:tabs>
        <w:rPr>
          <w:color w:val="auto"/>
          <w:sz w:val="24"/>
          <w:szCs w:val="24"/>
          <w:lang w:val="ru-RU" w:eastAsia="ar-SA"/>
        </w:rPr>
      </w:pPr>
      <w:hyperlink w:anchor="_Toc131672">
        <w:r w:rsidRPr="00CC55A2">
          <w:rPr>
            <w:color w:val="auto"/>
            <w:sz w:val="24"/>
            <w:szCs w:val="24"/>
            <w:lang w:val="ru-RU" w:eastAsia="ar-SA"/>
          </w:rPr>
          <w:t>Статья 2. Назначение и содержание Правил</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_Toc131672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7</w:t>
        </w:r>
        <w:r w:rsidRPr="00CC55A2">
          <w:rPr>
            <w:color w:val="auto"/>
            <w:sz w:val="24"/>
            <w:szCs w:val="24"/>
            <w:lang w:val="ru-RU" w:eastAsia="ar-SA"/>
          </w:rPr>
          <w:fldChar w:fldCharType="end"/>
        </w:r>
      </w:hyperlink>
    </w:p>
    <w:p w14:paraId="6C5DFECD" w14:textId="77777777" w:rsidR="00563F0B" w:rsidRPr="00CC55A2" w:rsidRDefault="00563F0B" w:rsidP="00563F0B">
      <w:pPr>
        <w:pStyle w:val="15"/>
        <w:tabs>
          <w:tab w:val="right" w:leader="dot" w:pos="9574"/>
        </w:tabs>
        <w:rPr>
          <w:color w:val="auto"/>
          <w:sz w:val="24"/>
          <w:szCs w:val="24"/>
          <w:lang w:val="ru-RU" w:eastAsia="ar-SA"/>
        </w:rPr>
      </w:pPr>
      <w:hyperlink w:anchor="_Toc131673">
        <w:r w:rsidRPr="00CC55A2">
          <w:rPr>
            <w:color w:val="auto"/>
            <w:sz w:val="24"/>
            <w:szCs w:val="24"/>
            <w:lang w:val="ru-RU" w:eastAsia="ar-SA"/>
          </w:rPr>
          <w:t>Статья 3. Порядок установления территориальных зон</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_Toc131673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8</w:t>
        </w:r>
        <w:r w:rsidRPr="00CC55A2">
          <w:rPr>
            <w:color w:val="auto"/>
            <w:sz w:val="24"/>
            <w:szCs w:val="24"/>
            <w:lang w:val="ru-RU" w:eastAsia="ar-SA"/>
          </w:rPr>
          <w:fldChar w:fldCharType="end"/>
        </w:r>
      </w:hyperlink>
    </w:p>
    <w:p w14:paraId="6D04FADA" w14:textId="77777777" w:rsidR="00563F0B" w:rsidRPr="00CC55A2" w:rsidRDefault="00563F0B" w:rsidP="00563F0B">
      <w:pPr>
        <w:pStyle w:val="15"/>
        <w:tabs>
          <w:tab w:val="right" w:leader="dot" w:pos="9574"/>
        </w:tabs>
        <w:rPr>
          <w:color w:val="auto"/>
          <w:sz w:val="24"/>
          <w:szCs w:val="24"/>
          <w:lang w:val="ru-RU" w:eastAsia="ar-SA"/>
        </w:rPr>
      </w:pPr>
      <w:hyperlink w:anchor="_Toc131674">
        <w:r w:rsidRPr="00CC55A2">
          <w:rPr>
            <w:color w:val="auto"/>
            <w:sz w:val="24"/>
            <w:szCs w:val="24"/>
            <w:lang w:val="ru-RU" w:eastAsia="ar-SA"/>
          </w:rPr>
          <w:t>Статья 3.1. Территории пересечения государственного лесного реестра и Единого государственного реестра недвижимости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_Toc131674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10</w:t>
        </w:r>
        <w:r w:rsidRPr="00CC55A2">
          <w:rPr>
            <w:color w:val="auto"/>
            <w:sz w:val="24"/>
            <w:szCs w:val="24"/>
            <w:lang w:val="ru-RU" w:eastAsia="ar-SA"/>
          </w:rPr>
          <w:fldChar w:fldCharType="end"/>
        </w:r>
      </w:hyperlink>
    </w:p>
    <w:p w14:paraId="73186B1D" w14:textId="77777777" w:rsidR="00563F0B" w:rsidRPr="00CC55A2" w:rsidRDefault="00563F0B" w:rsidP="00563F0B">
      <w:pPr>
        <w:pStyle w:val="15"/>
        <w:tabs>
          <w:tab w:val="right" w:leader="dot" w:pos="9574"/>
        </w:tabs>
        <w:rPr>
          <w:color w:val="auto"/>
          <w:sz w:val="24"/>
          <w:szCs w:val="24"/>
          <w:lang w:val="ru-RU" w:eastAsia="ar-SA"/>
        </w:rPr>
      </w:pPr>
      <w:hyperlink w:anchor="_Toc131675">
        <w:r w:rsidRPr="00CC55A2">
          <w:rPr>
            <w:color w:val="auto"/>
            <w:sz w:val="24"/>
            <w:szCs w:val="24"/>
            <w:lang w:val="ru-RU" w:eastAsia="ar-SA"/>
          </w:rPr>
          <w:t>Статья 4. Зоны с особыми условиями использования территорий</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_Toc131675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10</w:t>
        </w:r>
        <w:r w:rsidRPr="00CC55A2">
          <w:rPr>
            <w:color w:val="auto"/>
            <w:sz w:val="24"/>
            <w:szCs w:val="24"/>
            <w:lang w:val="ru-RU" w:eastAsia="ar-SA"/>
          </w:rPr>
          <w:fldChar w:fldCharType="end"/>
        </w:r>
      </w:hyperlink>
    </w:p>
    <w:p w14:paraId="0AD2235C" w14:textId="77777777" w:rsidR="00563F0B" w:rsidRPr="00CC55A2" w:rsidRDefault="00563F0B" w:rsidP="00563F0B">
      <w:pPr>
        <w:pStyle w:val="15"/>
        <w:tabs>
          <w:tab w:val="right" w:leader="dot" w:pos="9574"/>
        </w:tabs>
        <w:rPr>
          <w:color w:val="auto"/>
          <w:sz w:val="24"/>
          <w:szCs w:val="24"/>
          <w:lang w:val="ru-RU" w:eastAsia="ar-SA"/>
        </w:rPr>
      </w:pPr>
      <w:hyperlink w:anchor="_Toc131676">
        <w:r w:rsidRPr="00CC55A2">
          <w:rPr>
            <w:color w:val="auto"/>
            <w:sz w:val="24"/>
            <w:szCs w:val="24"/>
            <w:lang w:val="ru-RU" w:eastAsia="ar-SA"/>
          </w:rPr>
          <w:t xml:space="preserve">Статья 4.1. Режим использования территории объекта культурного наследия регионального </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_Toc131676 \h</w:instrText>
        </w:r>
        <w:r w:rsidRPr="00CC55A2">
          <w:rPr>
            <w:color w:val="auto"/>
            <w:sz w:val="24"/>
            <w:szCs w:val="24"/>
            <w:lang w:val="ru-RU" w:eastAsia="ar-SA"/>
          </w:rPr>
        </w:r>
        <w:r w:rsidR="00B07AD8">
          <w:rPr>
            <w:color w:val="auto"/>
            <w:sz w:val="24"/>
            <w:szCs w:val="24"/>
            <w:lang w:val="ru-RU" w:eastAsia="ar-SA"/>
          </w:rPr>
          <w:fldChar w:fldCharType="separate"/>
        </w:r>
        <w:r w:rsidR="00163C9E">
          <w:rPr>
            <w:noProof/>
            <w:color w:val="auto"/>
            <w:sz w:val="24"/>
            <w:szCs w:val="24"/>
            <w:lang w:val="ru-RU" w:eastAsia="ar-SA"/>
          </w:rPr>
          <w:t>26</w:t>
        </w:r>
        <w:r w:rsidRPr="00CC55A2">
          <w:rPr>
            <w:color w:val="auto"/>
            <w:sz w:val="24"/>
            <w:szCs w:val="24"/>
            <w:lang w:val="ru-RU" w:eastAsia="ar-SA"/>
          </w:rPr>
          <w:fldChar w:fldCharType="end"/>
        </w:r>
      </w:hyperlink>
    </w:p>
    <w:p w14:paraId="3AA34296" w14:textId="77777777" w:rsidR="00563F0B" w:rsidRPr="00CC55A2" w:rsidRDefault="00563F0B" w:rsidP="00563F0B">
      <w:pPr>
        <w:pStyle w:val="15"/>
        <w:tabs>
          <w:tab w:val="right" w:leader="dot" w:pos="9574"/>
        </w:tabs>
        <w:rPr>
          <w:color w:val="auto"/>
          <w:sz w:val="24"/>
          <w:szCs w:val="24"/>
          <w:lang w:val="ru-RU" w:eastAsia="ar-SA"/>
        </w:rPr>
      </w:pPr>
      <w:hyperlink w:anchor="_Toc131677">
        <w:r w:rsidRPr="00CC55A2">
          <w:rPr>
            <w:color w:val="auto"/>
            <w:sz w:val="24"/>
            <w:szCs w:val="24"/>
            <w:lang w:val="ru-RU" w:eastAsia="ar-SA"/>
          </w:rPr>
          <w:t>значения "Здание пожарного депо с каланчей, 1860-1870-е гг."</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_Toc131677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26</w:t>
        </w:r>
        <w:r w:rsidRPr="00CC55A2">
          <w:rPr>
            <w:color w:val="auto"/>
            <w:sz w:val="24"/>
            <w:szCs w:val="24"/>
            <w:lang w:val="ru-RU" w:eastAsia="ar-SA"/>
          </w:rPr>
          <w:fldChar w:fldCharType="end"/>
        </w:r>
      </w:hyperlink>
    </w:p>
    <w:p w14:paraId="243E36E1" w14:textId="77777777" w:rsidR="00563F0B" w:rsidRPr="00CC55A2" w:rsidRDefault="00563F0B" w:rsidP="00563F0B">
      <w:pPr>
        <w:pStyle w:val="15"/>
        <w:tabs>
          <w:tab w:val="right" w:leader="dot" w:pos="9574"/>
        </w:tabs>
        <w:rPr>
          <w:color w:val="auto"/>
          <w:sz w:val="24"/>
          <w:szCs w:val="24"/>
          <w:lang w:val="ru-RU" w:eastAsia="ar-SA"/>
        </w:rPr>
      </w:pPr>
      <w:hyperlink w:anchor="_Toc131678">
        <w:r w:rsidRPr="00CC55A2">
          <w:rPr>
            <w:color w:val="auto"/>
            <w:sz w:val="24"/>
            <w:szCs w:val="24"/>
            <w:lang w:val="ru-RU" w:eastAsia="ar-SA"/>
          </w:rPr>
          <w:t xml:space="preserve">Статья 4.2. Режим использования территории объекта культурного наследия регионального </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_Toc131678 \h</w:instrText>
        </w:r>
        <w:r w:rsidRPr="00CC55A2">
          <w:rPr>
            <w:color w:val="auto"/>
            <w:sz w:val="24"/>
            <w:szCs w:val="24"/>
            <w:lang w:val="ru-RU" w:eastAsia="ar-SA"/>
          </w:rPr>
        </w:r>
        <w:r w:rsidR="00B07AD8">
          <w:rPr>
            <w:color w:val="auto"/>
            <w:sz w:val="24"/>
            <w:szCs w:val="24"/>
            <w:lang w:val="ru-RU" w:eastAsia="ar-SA"/>
          </w:rPr>
          <w:fldChar w:fldCharType="separate"/>
        </w:r>
        <w:r w:rsidR="00163C9E">
          <w:rPr>
            <w:noProof/>
            <w:color w:val="auto"/>
            <w:sz w:val="24"/>
            <w:szCs w:val="24"/>
            <w:lang w:val="ru-RU" w:eastAsia="ar-SA"/>
          </w:rPr>
          <w:t>31</w:t>
        </w:r>
        <w:r w:rsidRPr="00CC55A2">
          <w:rPr>
            <w:color w:val="auto"/>
            <w:sz w:val="24"/>
            <w:szCs w:val="24"/>
            <w:lang w:val="ru-RU" w:eastAsia="ar-SA"/>
          </w:rPr>
          <w:fldChar w:fldCharType="end"/>
        </w:r>
      </w:hyperlink>
    </w:p>
    <w:p w14:paraId="01CC2D09" w14:textId="77777777" w:rsidR="00563F0B" w:rsidRPr="00CC55A2" w:rsidRDefault="00563F0B" w:rsidP="00563F0B">
      <w:pPr>
        <w:pStyle w:val="15"/>
        <w:tabs>
          <w:tab w:val="right" w:leader="dot" w:pos="9574"/>
        </w:tabs>
        <w:rPr>
          <w:color w:val="auto"/>
          <w:sz w:val="24"/>
          <w:szCs w:val="24"/>
          <w:lang w:val="ru-RU" w:eastAsia="ar-SA"/>
        </w:rPr>
      </w:pPr>
      <w:hyperlink w:anchor="_Toc131679">
        <w:r w:rsidRPr="00CC55A2">
          <w:rPr>
            <w:color w:val="auto"/>
            <w:sz w:val="24"/>
            <w:szCs w:val="24"/>
            <w:lang w:val="ru-RU" w:eastAsia="ar-SA"/>
          </w:rPr>
          <w:t>значения "Здание кинотеатра Тарасова, 1913 г."</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_Toc131679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31</w:t>
        </w:r>
        <w:r w:rsidRPr="00CC55A2">
          <w:rPr>
            <w:color w:val="auto"/>
            <w:sz w:val="24"/>
            <w:szCs w:val="24"/>
            <w:lang w:val="ru-RU" w:eastAsia="ar-SA"/>
          </w:rPr>
          <w:fldChar w:fldCharType="end"/>
        </w:r>
      </w:hyperlink>
    </w:p>
    <w:p w14:paraId="10E856D6" w14:textId="77777777" w:rsidR="00563F0B" w:rsidRPr="00CC55A2" w:rsidRDefault="00563F0B" w:rsidP="00563F0B">
      <w:pPr>
        <w:pStyle w:val="15"/>
        <w:tabs>
          <w:tab w:val="right" w:leader="dot" w:pos="9574"/>
        </w:tabs>
        <w:rPr>
          <w:color w:val="auto"/>
          <w:sz w:val="24"/>
          <w:szCs w:val="24"/>
          <w:lang w:val="ru-RU" w:eastAsia="ar-SA"/>
        </w:rPr>
      </w:pPr>
      <w:hyperlink w:anchor="_Toc131680">
        <w:r w:rsidRPr="00CC55A2">
          <w:rPr>
            <w:color w:val="auto"/>
            <w:sz w:val="24"/>
            <w:szCs w:val="24"/>
            <w:lang w:val="ru-RU" w:eastAsia="ar-SA"/>
          </w:rPr>
          <w:t xml:space="preserve">Статья 4.3. Режим использования территории объекта культурного наследия регионального </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_Toc131680 \h</w:instrText>
        </w:r>
        <w:r w:rsidRPr="00CC55A2">
          <w:rPr>
            <w:color w:val="auto"/>
            <w:sz w:val="24"/>
            <w:szCs w:val="24"/>
            <w:lang w:val="ru-RU" w:eastAsia="ar-SA"/>
          </w:rPr>
        </w:r>
        <w:r w:rsidR="00B07AD8">
          <w:rPr>
            <w:color w:val="auto"/>
            <w:sz w:val="24"/>
            <w:szCs w:val="24"/>
            <w:lang w:val="ru-RU" w:eastAsia="ar-SA"/>
          </w:rPr>
          <w:fldChar w:fldCharType="separate"/>
        </w:r>
        <w:r w:rsidR="00163C9E">
          <w:rPr>
            <w:noProof/>
            <w:color w:val="auto"/>
            <w:sz w:val="24"/>
            <w:szCs w:val="24"/>
            <w:lang w:val="ru-RU" w:eastAsia="ar-SA"/>
          </w:rPr>
          <w:t>35</w:t>
        </w:r>
        <w:r w:rsidRPr="00CC55A2">
          <w:rPr>
            <w:color w:val="auto"/>
            <w:sz w:val="24"/>
            <w:szCs w:val="24"/>
            <w:lang w:val="ru-RU" w:eastAsia="ar-SA"/>
          </w:rPr>
          <w:fldChar w:fldCharType="end"/>
        </w:r>
      </w:hyperlink>
    </w:p>
    <w:p w14:paraId="3C581BCC" w14:textId="77777777" w:rsidR="00563F0B" w:rsidRPr="00CC55A2" w:rsidRDefault="00563F0B" w:rsidP="00563F0B">
      <w:pPr>
        <w:pStyle w:val="15"/>
        <w:tabs>
          <w:tab w:val="right" w:leader="dot" w:pos="9574"/>
        </w:tabs>
        <w:rPr>
          <w:color w:val="auto"/>
          <w:sz w:val="24"/>
          <w:szCs w:val="24"/>
          <w:lang w:val="ru-RU" w:eastAsia="ar-SA"/>
        </w:rPr>
      </w:pPr>
      <w:hyperlink w:anchor="_Toc131681">
        <w:r w:rsidRPr="00CC55A2">
          <w:rPr>
            <w:color w:val="auto"/>
            <w:sz w:val="24"/>
            <w:szCs w:val="24"/>
            <w:lang w:val="ru-RU" w:eastAsia="ar-SA"/>
          </w:rPr>
          <w:t>значения "Церковь Казанской иконы Божией Матери, 1904 г."</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_Toc131681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35</w:t>
        </w:r>
        <w:r w:rsidRPr="00CC55A2">
          <w:rPr>
            <w:color w:val="auto"/>
            <w:sz w:val="24"/>
            <w:szCs w:val="24"/>
            <w:lang w:val="ru-RU" w:eastAsia="ar-SA"/>
          </w:rPr>
          <w:fldChar w:fldCharType="end"/>
        </w:r>
      </w:hyperlink>
    </w:p>
    <w:p w14:paraId="1B2F399A" w14:textId="77777777" w:rsidR="00563F0B" w:rsidRPr="00CC55A2" w:rsidRDefault="00563F0B" w:rsidP="00563F0B">
      <w:pPr>
        <w:pStyle w:val="15"/>
        <w:tabs>
          <w:tab w:val="right" w:leader="dot" w:pos="9574"/>
        </w:tabs>
        <w:rPr>
          <w:color w:val="auto"/>
          <w:sz w:val="24"/>
          <w:szCs w:val="24"/>
          <w:lang w:val="ru-RU" w:eastAsia="ar-SA"/>
        </w:rPr>
      </w:pPr>
      <w:hyperlink w:anchor="_Toc131682">
        <w:r w:rsidRPr="00CC55A2">
          <w:rPr>
            <w:color w:val="auto"/>
            <w:sz w:val="24"/>
            <w:szCs w:val="24"/>
            <w:lang w:val="ru-RU" w:eastAsia="ar-SA"/>
          </w:rPr>
          <w:t xml:space="preserve">Статья 4.4. Режим использования территории объекта культурного наследия регионального </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_Toc131682 \h</w:instrText>
        </w:r>
        <w:r w:rsidRPr="00CC55A2">
          <w:rPr>
            <w:color w:val="auto"/>
            <w:sz w:val="24"/>
            <w:szCs w:val="24"/>
            <w:lang w:val="ru-RU" w:eastAsia="ar-SA"/>
          </w:rPr>
        </w:r>
        <w:r w:rsidR="00B07AD8">
          <w:rPr>
            <w:color w:val="auto"/>
            <w:sz w:val="24"/>
            <w:szCs w:val="24"/>
            <w:lang w:val="ru-RU" w:eastAsia="ar-SA"/>
          </w:rPr>
          <w:fldChar w:fldCharType="separate"/>
        </w:r>
        <w:r w:rsidR="00163C9E">
          <w:rPr>
            <w:noProof/>
            <w:color w:val="auto"/>
            <w:sz w:val="24"/>
            <w:szCs w:val="24"/>
            <w:lang w:val="ru-RU" w:eastAsia="ar-SA"/>
          </w:rPr>
          <w:t>40</w:t>
        </w:r>
        <w:r w:rsidRPr="00CC55A2">
          <w:rPr>
            <w:color w:val="auto"/>
            <w:sz w:val="24"/>
            <w:szCs w:val="24"/>
            <w:lang w:val="ru-RU" w:eastAsia="ar-SA"/>
          </w:rPr>
          <w:fldChar w:fldCharType="end"/>
        </w:r>
      </w:hyperlink>
    </w:p>
    <w:p w14:paraId="7DC19046" w14:textId="77777777" w:rsidR="00563F0B" w:rsidRPr="00CC55A2" w:rsidRDefault="00563F0B" w:rsidP="00563F0B">
      <w:pPr>
        <w:pStyle w:val="15"/>
        <w:tabs>
          <w:tab w:val="right" w:leader="dot" w:pos="9574"/>
        </w:tabs>
        <w:rPr>
          <w:color w:val="auto"/>
          <w:sz w:val="24"/>
          <w:szCs w:val="24"/>
          <w:lang w:val="ru-RU" w:eastAsia="ar-SA"/>
        </w:rPr>
      </w:pPr>
      <w:hyperlink w:anchor="_Toc131683">
        <w:r w:rsidRPr="00CC55A2">
          <w:rPr>
            <w:color w:val="auto"/>
            <w:sz w:val="24"/>
            <w:szCs w:val="24"/>
            <w:lang w:val="ru-RU" w:eastAsia="ar-SA"/>
          </w:rPr>
          <w:t>значения "Дом жилой с магазином, нач. XX в."</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_Toc131683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40</w:t>
        </w:r>
        <w:r w:rsidRPr="00CC55A2">
          <w:rPr>
            <w:color w:val="auto"/>
            <w:sz w:val="24"/>
            <w:szCs w:val="24"/>
            <w:lang w:val="ru-RU" w:eastAsia="ar-SA"/>
          </w:rPr>
          <w:fldChar w:fldCharType="end"/>
        </w:r>
      </w:hyperlink>
    </w:p>
    <w:p w14:paraId="05C8CAA4" w14:textId="77777777" w:rsidR="00563F0B" w:rsidRPr="00CC55A2" w:rsidRDefault="00563F0B" w:rsidP="00563F0B">
      <w:pPr>
        <w:pStyle w:val="15"/>
        <w:tabs>
          <w:tab w:val="right" w:leader="dot" w:pos="9574"/>
        </w:tabs>
        <w:rPr>
          <w:color w:val="auto"/>
          <w:sz w:val="24"/>
          <w:szCs w:val="24"/>
          <w:lang w:val="ru-RU" w:eastAsia="ar-SA"/>
        </w:rPr>
      </w:pPr>
      <w:hyperlink w:anchor="_Toc131684">
        <w:r w:rsidRPr="00CC55A2">
          <w:rPr>
            <w:color w:val="auto"/>
            <w:sz w:val="24"/>
            <w:szCs w:val="24"/>
            <w:lang w:val="ru-RU" w:eastAsia="ar-SA"/>
          </w:rPr>
          <w:t>ГЛАВА  2.  РЕГУЛИРОВАНИЕ  ЗЕМЛЕПОЛЬЗОВАНИЯ  И  ЗАСТРОЙКИ УПОЛНОМОЧЕННЫМИ ОРГАНАМИ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_Toc131684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43</w:t>
        </w:r>
        <w:r w:rsidRPr="00CC55A2">
          <w:rPr>
            <w:color w:val="auto"/>
            <w:sz w:val="24"/>
            <w:szCs w:val="24"/>
            <w:lang w:val="ru-RU" w:eastAsia="ar-SA"/>
          </w:rPr>
          <w:fldChar w:fldCharType="end"/>
        </w:r>
      </w:hyperlink>
    </w:p>
    <w:p w14:paraId="031296C7" w14:textId="77777777" w:rsidR="00563F0B" w:rsidRPr="00CC55A2" w:rsidRDefault="00563F0B" w:rsidP="00563F0B">
      <w:pPr>
        <w:pStyle w:val="15"/>
        <w:tabs>
          <w:tab w:val="right" w:leader="dot" w:pos="9574"/>
        </w:tabs>
        <w:rPr>
          <w:color w:val="auto"/>
          <w:sz w:val="24"/>
          <w:szCs w:val="24"/>
          <w:lang w:val="ru-RU" w:eastAsia="ar-SA"/>
        </w:rPr>
      </w:pPr>
      <w:hyperlink w:anchor="_Toc131685">
        <w:r w:rsidRPr="00CC55A2">
          <w:rPr>
            <w:color w:val="auto"/>
            <w:sz w:val="24"/>
            <w:szCs w:val="24"/>
            <w:lang w:val="ru-RU" w:eastAsia="ar-SA"/>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_Toc131685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43</w:t>
        </w:r>
        <w:r w:rsidRPr="00CC55A2">
          <w:rPr>
            <w:color w:val="auto"/>
            <w:sz w:val="24"/>
            <w:szCs w:val="24"/>
            <w:lang w:val="ru-RU" w:eastAsia="ar-SA"/>
          </w:rPr>
          <w:fldChar w:fldCharType="end"/>
        </w:r>
      </w:hyperlink>
    </w:p>
    <w:p w14:paraId="7B2EEF4F" w14:textId="77777777" w:rsidR="00563F0B" w:rsidRPr="00CC55A2" w:rsidRDefault="00563F0B" w:rsidP="00563F0B">
      <w:pPr>
        <w:pStyle w:val="15"/>
        <w:tabs>
          <w:tab w:val="right" w:leader="dot" w:pos="9574"/>
        </w:tabs>
        <w:rPr>
          <w:color w:val="auto"/>
          <w:sz w:val="24"/>
          <w:szCs w:val="24"/>
          <w:lang w:val="ru-RU" w:eastAsia="ar-SA"/>
        </w:rPr>
      </w:pPr>
      <w:hyperlink w:anchor="_Toc131686">
        <w:r w:rsidRPr="00CC55A2">
          <w:rPr>
            <w:color w:val="auto"/>
            <w:sz w:val="24"/>
            <w:szCs w:val="24"/>
            <w:lang w:val="ru-RU" w:eastAsia="ar-SA"/>
          </w:rPr>
          <w:t xml:space="preserve">Статья 6. Полномочия уполномоченных Правительством Московской области центральных </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_Toc131686 \h</w:instrText>
        </w:r>
        <w:r w:rsidRPr="00CC55A2">
          <w:rPr>
            <w:color w:val="auto"/>
            <w:sz w:val="24"/>
            <w:szCs w:val="24"/>
            <w:lang w:val="ru-RU" w:eastAsia="ar-SA"/>
          </w:rPr>
        </w:r>
        <w:r w:rsidR="00B07AD8">
          <w:rPr>
            <w:color w:val="auto"/>
            <w:sz w:val="24"/>
            <w:szCs w:val="24"/>
            <w:lang w:val="ru-RU" w:eastAsia="ar-SA"/>
          </w:rPr>
          <w:fldChar w:fldCharType="separate"/>
        </w:r>
        <w:r w:rsidR="00163C9E">
          <w:rPr>
            <w:noProof/>
            <w:color w:val="auto"/>
            <w:sz w:val="24"/>
            <w:szCs w:val="24"/>
            <w:lang w:val="ru-RU" w:eastAsia="ar-SA"/>
          </w:rPr>
          <w:t>44</w:t>
        </w:r>
        <w:r w:rsidRPr="00CC55A2">
          <w:rPr>
            <w:color w:val="auto"/>
            <w:sz w:val="24"/>
            <w:szCs w:val="24"/>
            <w:lang w:val="ru-RU" w:eastAsia="ar-SA"/>
          </w:rPr>
          <w:fldChar w:fldCharType="end"/>
        </w:r>
      </w:hyperlink>
    </w:p>
    <w:p w14:paraId="529FB18C" w14:textId="77777777" w:rsidR="00563F0B" w:rsidRPr="00CC55A2" w:rsidRDefault="00563F0B" w:rsidP="00563F0B">
      <w:pPr>
        <w:pStyle w:val="15"/>
        <w:tabs>
          <w:tab w:val="right" w:leader="dot" w:pos="9574"/>
        </w:tabs>
        <w:rPr>
          <w:color w:val="auto"/>
          <w:sz w:val="24"/>
          <w:szCs w:val="24"/>
          <w:lang w:val="ru-RU" w:eastAsia="ar-SA"/>
        </w:rPr>
      </w:pPr>
      <w:hyperlink w:anchor="_Toc131687">
        <w:r w:rsidRPr="00CC55A2">
          <w:rPr>
            <w:color w:val="auto"/>
            <w:sz w:val="24"/>
            <w:szCs w:val="24"/>
            <w:lang w:val="ru-RU" w:eastAsia="ar-SA"/>
          </w:rPr>
          <w:t>исполнительных органов Московской области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_Toc131687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44</w:t>
        </w:r>
        <w:r w:rsidRPr="00CC55A2">
          <w:rPr>
            <w:color w:val="auto"/>
            <w:sz w:val="24"/>
            <w:szCs w:val="24"/>
            <w:lang w:val="ru-RU" w:eastAsia="ar-SA"/>
          </w:rPr>
          <w:fldChar w:fldCharType="end"/>
        </w:r>
      </w:hyperlink>
    </w:p>
    <w:p w14:paraId="536B1E67" w14:textId="77777777" w:rsidR="00563F0B" w:rsidRPr="00CC55A2" w:rsidRDefault="00563F0B" w:rsidP="00563F0B">
      <w:pPr>
        <w:pStyle w:val="15"/>
        <w:tabs>
          <w:tab w:val="right" w:leader="dot" w:pos="9574"/>
        </w:tabs>
        <w:rPr>
          <w:color w:val="auto"/>
          <w:sz w:val="24"/>
          <w:szCs w:val="24"/>
          <w:lang w:val="ru-RU" w:eastAsia="ar-SA"/>
        </w:rPr>
      </w:pPr>
      <w:hyperlink w:anchor="_Toc131688">
        <w:r w:rsidRPr="00CC55A2">
          <w:rPr>
            <w:color w:val="auto"/>
            <w:sz w:val="24"/>
            <w:szCs w:val="24"/>
            <w:lang w:val="ru-RU" w:eastAsia="ar-SA"/>
          </w:rPr>
          <w:t>Статья 7. Полномочия органов местного самоуправления городского округа</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_Toc131688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45</w:t>
        </w:r>
        <w:r w:rsidRPr="00CC55A2">
          <w:rPr>
            <w:color w:val="auto"/>
            <w:sz w:val="24"/>
            <w:szCs w:val="24"/>
            <w:lang w:val="ru-RU" w:eastAsia="ar-SA"/>
          </w:rPr>
          <w:fldChar w:fldCharType="end"/>
        </w:r>
      </w:hyperlink>
    </w:p>
    <w:p w14:paraId="4F7A2764" w14:textId="77777777" w:rsidR="00563F0B" w:rsidRPr="00CC55A2" w:rsidRDefault="00563F0B" w:rsidP="00563F0B">
      <w:pPr>
        <w:pStyle w:val="15"/>
        <w:tabs>
          <w:tab w:val="right" w:leader="dot" w:pos="9574"/>
        </w:tabs>
        <w:rPr>
          <w:color w:val="auto"/>
          <w:sz w:val="24"/>
          <w:szCs w:val="24"/>
          <w:lang w:val="ru-RU" w:eastAsia="ar-SA"/>
        </w:rPr>
      </w:pPr>
      <w:hyperlink w:anchor="_Toc131689">
        <w:r w:rsidRPr="00CC55A2">
          <w:rPr>
            <w:color w:val="auto"/>
            <w:sz w:val="24"/>
            <w:szCs w:val="24"/>
            <w:lang w:val="ru-RU" w:eastAsia="ar-SA"/>
          </w:rPr>
          <w:t xml:space="preserve">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_Toc131689 \h</w:instrText>
        </w:r>
        <w:r w:rsidRPr="00CC55A2">
          <w:rPr>
            <w:color w:val="auto"/>
            <w:sz w:val="24"/>
            <w:szCs w:val="24"/>
            <w:lang w:val="ru-RU" w:eastAsia="ar-SA"/>
          </w:rPr>
        </w:r>
        <w:r w:rsidR="00B07AD8">
          <w:rPr>
            <w:color w:val="auto"/>
            <w:sz w:val="24"/>
            <w:szCs w:val="24"/>
            <w:lang w:val="ru-RU" w:eastAsia="ar-SA"/>
          </w:rPr>
          <w:fldChar w:fldCharType="separate"/>
        </w:r>
        <w:r w:rsidR="00163C9E">
          <w:rPr>
            <w:noProof/>
            <w:color w:val="auto"/>
            <w:sz w:val="24"/>
            <w:szCs w:val="24"/>
            <w:lang w:val="ru-RU" w:eastAsia="ar-SA"/>
          </w:rPr>
          <w:t>48</w:t>
        </w:r>
        <w:r w:rsidRPr="00CC55A2">
          <w:rPr>
            <w:color w:val="auto"/>
            <w:sz w:val="24"/>
            <w:szCs w:val="24"/>
            <w:lang w:val="ru-RU" w:eastAsia="ar-SA"/>
          </w:rPr>
          <w:fldChar w:fldCharType="end"/>
        </w:r>
      </w:hyperlink>
    </w:p>
    <w:p w14:paraId="1C45F63B" w14:textId="77777777" w:rsidR="00563F0B" w:rsidRPr="00CC55A2" w:rsidRDefault="00563F0B" w:rsidP="00563F0B">
      <w:pPr>
        <w:pStyle w:val="15"/>
        <w:tabs>
          <w:tab w:val="right" w:leader="dot" w:pos="9574"/>
        </w:tabs>
        <w:rPr>
          <w:color w:val="auto"/>
          <w:sz w:val="24"/>
          <w:szCs w:val="24"/>
          <w:lang w:val="ru-RU" w:eastAsia="ar-SA"/>
        </w:rPr>
      </w:pPr>
      <w:hyperlink w:anchor="_Toc131690">
        <w:r w:rsidRPr="00CC55A2">
          <w:rPr>
            <w:color w:val="auto"/>
            <w:sz w:val="24"/>
            <w:szCs w:val="24"/>
            <w:lang w:val="ru-RU" w:eastAsia="ar-SA"/>
          </w:rPr>
          <w:t>проекта правил землепользования и застройки в Московской области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_Toc131690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48</w:t>
        </w:r>
        <w:r w:rsidRPr="00CC55A2">
          <w:rPr>
            <w:color w:val="auto"/>
            <w:sz w:val="24"/>
            <w:szCs w:val="24"/>
            <w:lang w:val="ru-RU" w:eastAsia="ar-SA"/>
          </w:rPr>
          <w:fldChar w:fldCharType="end"/>
        </w:r>
      </w:hyperlink>
    </w:p>
    <w:p w14:paraId="4303F32D" w14:textId="77777777" w:rsidR="00563F0B" w:rsidRPr="00CC55A2" w:rsidRDefault="00563F0B" w:rsidP="00563F0B">
      <w:pPr>
        <w:pStyle w:val="15"/>
        <w:tabs>
          <w:tab w:val="right" w:leader="dot" w:pos="9574"/>
        </w:tabs>
        <w:rPr>
          <w:color w:val="auto"/>
          <w:sz w:val="24"/>
          <w:szCs w:val="24"/>
          <w:lang w:val="ru-RU" w:eastAsia="ar-SA"/>
        </w:rPr>
      </w:pPr>
      <w:hyperlink w:anchor="_Toc131691">
        <w:r w:rsidRPr="00CC55A2">
          <w:rPr>
            <w:color w:val="auto"/>
            <w:sz w:val="24"/>
            <w:szCs w:val="24"/>
            <w:lang w:val="ru-RU" w:eastAsia="ar-SA"/>
          </w:rPr>
          <w:t xml:space="preserve">Статья 9. Комиссия по подготовке проекта правил землепользования и застройки городского </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_Toc131691 \h</w:instrText>
        </w:r>
        <w:r w:rsidRPr="00CC55A2">
          <w:rPr>
            <w:color w:val="auto"/>
            <w:sz w:val="24"/>
            <w:szCs w:val="24"/>
            <w:lang w:val="ru-RU" w:eastAsia="ar-SA"/>
          </w:rPr>
        </w:r>
        <w:r w:rsidR="00B07AD8">
          <w:rPr>
            <w:color w:val="auto"/>
            <w:sz w:val="24"/>
            <w:szCs w:val="24"/>
            <w:lang w:val="ru-RU" w:eastAsia="ar-SA"/>
          </w:rPr>
          <w:fldChar w:fldCharType="separate"/>
        </w:r>
        <w:r w:rsidR="00163C9E">
          <w:rPr>
            <w:noProof/>
            <w:color w:val="auto"/>
            <w:sz w:val="24"/>
            <w:szCs w:val="24"/>
            <w:lang w:val="ru-RU" w:eastAsia="ar-SA"/>
          </w:rPr>
          <w:t>48</w:t>
        </w:r>
        <w:r w:rsidRPr="00CC55A2">
          <w:rPr>
            <w:color w:val="auto"/>
            <w:sz w:val="24"/>
            <w:szCs w:val="24"/>
            <w:lang w:val="ru-RU" w:eastAsia="ar-SA"/>
          </w:rPr>
          <w:fldChar w:fldCharType="end"/>
        </w:r>
      </w:hyperlink>
    </w:p>
    <w:p w14:paraId="0994D29A" w14:textId="77777777" w:rsidR="00563F0B" w:rsidRPr="00CC55A2" w:rsidRDefault="00563F0B" w:rsidP="00563F0B">
      <w:pPr>
        <w:pStyle w:val="15"/>
        <w:tabs>
          <w:tab w:val="right" w:leader="dot" w:pos="9574"/>
        </w:tabs>
        <w:rPr>
          <w:color w:val="auto"/>
          <w:sz w:val="24"/>
          <w:szCs w:val="24"/>
          <w:lang w:val="ru-RU" w:eastAsia="ar-SA"/>
        </w:rPr>
      </w:pPr>
      <w:hyperlink w:anchor="_Toc131692">
        <w:r w:rsidRPr="00CC55A2">
          <w:rPr>
            <w:color w:val="auto"/>
            <w:sz w:val="24"/>
            <w:szCs w:val="24"/>
            <w:lang w:val="ru-RU" w:eastAsia="ar-SA"/>
          </w:rPr>
          <w:t>округа</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_Toc131692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48</w:t>
        </w:r>
        <w:r w:rsidRPr="00CC55A2">
          <w:rPr>
            <w:color w:val="auto"/>
            <w:sz w:val="24"/>
            <w:szCs w:val="24"/>
            <w:lang w:val="ru-RU" w:eastAsia="ar-SA"/>
          </w:rPr>
          <w:fldChar w:fldCharType="end"/>
        </w:r>
      </w:hyperlink>
    </w:p>
    <w:p w14:paraId="2D601BD6" w14:textId="77777777" w:rsidR="00563F0B" w:rsidRPr="00CC55A2" w:rsidRDefault="00563F0B" w:rsidP="00563F0B">
      <w:pPr>
        <w:pStyle w:val="15"/>
        <w:tabs>
          <w:tab w:val="right" w:leader="dot" w:pos="9574"/>
        </w:tabs>
        <w:rPr>
          <w:color w:val="auto"/>
          <w:sz w:val="24"/>
          <w:szCs w:val="24"/>
          <w:lang w:val="ru-RU" w:eastAsia="ar-SA"/>
        </w:rPr>
      </w:pPr>
      <w:hyperlink w:anchor="_Toc131693">
        <w:r w:rsidRPr="00CC55A2">
          <w:rPr>
            <w:color w:val="auto"/>
            <w:sz w:val="24"/>
            <w:szCs w:val="24"/>
            <w:lang w:val="ru-RU" w:eastAsia="ar-SA"/>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_Toc131693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49</w:t>
        </w:r>
        <w:r w:rsidRPr="00CC55A2">
          <w:rPr>
            <w:color w:val="auto"/>
            <w:sz w:val="24"/>
            <w:szCs w:val="24"/>
            <w:lang w:val="ru-RU" w:eastAsia="ar-SA"/>
          </w:rPr>
          <w:fldChar w:fldCharType="end"/>
        </w:r>
      </w:hyperlink>
    </w:p>
    <w:p w14:paraId="5B18BBEE" w14:textId="77777777" w:rsidR="00563F0B" w:rsidRPr="00CC55A2" w:rsidRDefault="00563F0B" w:rsidP="00563F0B">
      <w:pPr>
        <w:pStyle w:val="15"/>
        <w:tabs>
          <w:tab w:val="right" w:leader="dot" w:pos="9574"/>
        </w:tabs>
        <w:rPr>
          <w:color w:val="auto"/>
          <w:sz w:val="24"/>
          <w:szCs w:val="24"/>
          <w:lang w:val="ru-RU" w:eastAsia="ar-SA"/>
        </w:rPr>
      </w:pPr>
      <w:hyperlink w:anchor="_Toc131694">
        <w:r w:rsidRPr="00CC55A2">
          <w:rPr>
            <w:color w:val="auto"/>
            <w:sz w:val="24"/>
            <w:szCs w:val="24"/>
            <w:lang w:val="ru-RU" w:eastAsia="ar-SA"/>
          </w:rPr>
          <w:t>Статья 10. Общие положения о градостроительном регламенте</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_Toc131694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49</w:t>
        </w:r>
        <w:r w:rsidRPr="00CC55A2">
          <w:rPr>
            <w:color w:val="auto"/>
            <w:sz w:val="24"/>
            <w:szCs w:val="24"/>
            <w:lang w:val="ru-RU" w:eastAsia="ar-SA"/>
          </w:rPr>
          <w:fldChar w:fldCharType="end"/>
        </w:r>
      </w:hyperlink>
    </w:p>
    <w:p w14:paraId="5EEE7579" w14:textId="77777777" w:rsidR="00563F0B" w:rsidRPr="00CC55A2" w:rsidRDefault="00563F0B" w:rsidP="00563F0B">
      <w:pPr>
        <w:pStyle w:val="15"/>
        <w:tabs>
          <w:tab w:val="right" w:leader="dot" w:pos="9574"/>
        </w:tabs>
        <w:rPr>
          <w:color w:val="auto"/>
          <w:sz w:val="24"/>
          <w:szCs w:val="24"/>
          <w:lang w:val="ru-RU" w:eastAsia="ar-SA"/>
        </w:rPr>
      </w:pPr>
      <w:hyperlink w:anchor="_Toc131695">
        <w:r w:rsidRPr="00CC55A2">
          <w:rPr>
            <w:color w:val="auto"/>
            <w:sz w:val="24"/>
            <w:szCs w:val="24"/>
            <w:lang w:val="ru-RU" w:eastAsia="ar-SA"/>
          </w:rPr>
          <w:t>Статья 11. Состав градостроительного регламента</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_Toc131695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50</w:t>
        </w:r>
        <w:r w:rsidRPr="00CC55A2">
          <w:rPr>
            <w:color w:val="auto"/>
            <w:sz w:val="24"/>
            <w:szCs w:val="24"/>
            <w:lang w:val="ru-RU" w:eastAsia="ar-SA"/>
          </w:rPr>
          <w:fldChar w:fldCharType="end"/>
        </w:r>
      </w:hyperlink>
    </w:p>
    <w:p w14:paraId="7D1D7EE4" w14:textId="77777777" w:rsidR="00563F0B" w:rsidRPr="00CC55A2" w:rsidRDefault="00563F0B" w:rsidP="00563F0B">
      <w:pPr>
        <w:pStyle w:val="15"/>
        <w:tabs>
          <w:tab w:val="right" w:leader="dot" w:pos="9574"/>
        </w:tabs>
        <w:rPr>
          <w:color w:val="auto"/>
          <w:sz w:val="24"/>
          <w:szCs w:val="24"/>
          <w:lang w:val="ru-RU" w:eastAsia="ar-SA"/>
        </w:rPr>
      </w:pPr>
      <w:hyperlink w:anchor="_Toc131696">
        <w:r w:rsidRPr="00CC55A2">
          <w:rPr>
            <w:color w:val="auto"/>
            <w:sz w:val="24"/>
            <w:szCs w:val="24"/>
            <w:lang w:val="ru-RU" w:eastAsia="ar-SA"/>
          </w:rPr>
          <w:t xml:space="preserve">Статья 12. Использование земельных участков и объектов капитального строительства, </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_Toc131696 \h</w:instrText>
        </w:r>
        <w:r w:rsidRPr="00CC55A2">
          <w:rPr>
            <w:color w:val="auto"/>
            <w:sz w:val="24"/>
            <w:szCs w:val="24"/>
            <w:lang w:val="ru-RU" w:eastAsia="ar-SA"/>
          </w:rPr>
        </w:r>
        <w:r w:rsidR="00B07AD8">
          <w:rPr>
            <w:color w:val="auto"/>
            <w:sz w:val="24"/>
            <w:szCs w:val="24"/>
            <w:lang w:val="ru-RU" w:eastAsia="ar-SA"/>
          </w:rPr>
          <w:fldChar w:fldCharType="separate"/>
        </w:r>
        <w:r w:rsidR="00163C9E">
          <w:rPr>
            <w:noProof/>
            <w:color w:val="auto"/>
            <w:sz w:val="24"/>
            <w:szCs w:val="24"/>
            <w:lang w:val="ru-RU" w:eastAsia="ar-SA"/>
          </w:rPr>
          <w:t>55</w:t>
        </w:r>
        <w:r w:rsidRPr="00CC55A2">
          <w:rPr>
            <w:color w:val="auto"/>
            <w:sz w:val="24"/>
            <w:szCs w:val="24"/>
            <w:lang w:val="ru-RU" w:eastAsia="ar-SA"/>
          </w:rPr>
          <w:fldChar w:fldCharType="end"/>
        </w:r>
      </w:hyperlink>
    </w:p>
    <w:p w14:paraId="6F99EC28" w14:textId="77777777" w:rsidR="00563F0B" w:rsidRPr="00CC55A2" w:rsidRDefault="00563F0B" w:rsidP="00563F0B">
      <w:pPr>
        <w:pStyle w:val="15"/>
        <w:tabs>
          <w:tab w:val="right" w:leader="dot" w:pos="9574"/>
        </w:tabs>
        <w:rPr>
          <w:color w:val="auto"/>
          <w:sz w:val="24"/>
          <w:szCs w:val="24"/>
          <w:lang w:val="ru-RU" w:eastAsia="ar-SA"/>
        </w:rPr>
      </w:pPr>
      <w:hyperlink w:anchor="_Toc131697">
        <w:r w:rsidRPr="00CC55A2">
          <w:rPr>
            <w:color w:val="auto"/>
            <w:sz w:val="24"/>
            <w:szCs w:val="24"/>
            <w:lang w:val="ru-RU" w:eastAsia="ar-SA"/>
          </w:rPr>
          <w:t>несоответствующих градостроительным регламентам</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_Toc131697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55</w:t>
        </w:r>
        <w:r w:rsidRPr="00CC55A2">
          <w:rPr>
            <w:color w:val="auto"/>
            <w:sz w:val="24"/>
            <w:szCs w:val="24"/>
            <w:lang w:val="ru-RU" w:eastAsia="ar-SA"/>
          </w:rPr>
          <w:fldChar w:fldCharType="end"/>
        </w:r>
      </w:hyperlink>
    </w:p>
    <w:p w14:paraId="7F05BA21" w14:textId="77777777" w:rsidR="00563F0B" w:rsidRPr="00CC55A2" w:rsidRDefault="00563F0B" w:rsidP="00563F0B">
      <w:pPr>
        <w:pStyle w:val="15"/>
        <w:tabs>
          <w:tab w:val="right" w:leader="dot" w:pos="9574"/>
        </w:tabs>
        <w:rPr>
          <w:color w:val="auto"/>
          <w:sz w:val="24"/>
          <w:szCs w:val="24"/>
          <w:lang w:val="ru-RU" w:eastAsia="ar-SA"/>
        </w:rPr>
      </w:pPr>
      <w:hyperlink w:anchor="_Toc131698">
        <w:r w:rsidRPr="00CC55A2">
          <w:rPr>
            <w:color w:val="auto"/>
            <w:sz w:val="24"/>
            <w:szCs w:val="24"/>
            <w:lang w:val="ru-RU" w:eastAsia="ar-SA"/>
          </w:rPr>
          <w:t xml:space="preserve">Статья 13. Изменение видов разрешенного использования земельных участков и объектов </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_Toc131698 \h</w:instrText>
        </w:r>
        <w:r w:rsidRPr="00CC55A2">
          <w:rPr>
            <w:color w:val="auto"/>
            <w:sz w:val="24"/>
            <w:szCs w:val="24"/>
            <w:lang w:val="ru-RU" w:eastAsia="ar-SA"/>
          </w:rPr>
        </w:r>
        <w:r w:rsidR="00B07AD8">
          <w:rPr>
            <w:color w:val="auto"/>
            <w:sz w:val="24"/>
            <w:szCs w:val="24"/>
            <w:lang w:val="ru-RU" w:eastAsia="ar-SA"/>
          </w:rPr>
          <w:fldChar w:fldCharType="separate"/>
        </w:r>
        <w:r w:rsidR="00163C9E">
          <w:rPr>
            <w:noProof/>
            <w:color w:val="auto"/>
            <w:sz w:val="24"/>
            <w:szCs w:val="24"/>
            <w:lang w:val="ru-RU" w:eastAsia="ar-SA"/>
          </w:rPr>
          <w:t>55</w:t>
        </w:r>
        <w:r w:rsidRPr="00CC55A2">
          <w:rPr>
            <w:color w:val="auto"/>
            <w:sz w:val="24"/>
            <w:szCs w:val="24"/>
            <w:lang w:val="ru-RU" w:eastAsia="ar-SA"/>
          </w:rPr>
          <w:fldChar w:fldCharType="end"/>
        </w:r>
      </w:hyperlink>
    </w:p>
    <w:p w14:paraId="19C29115" w14:textId="77777777" w:rsidR="00563F0B" w:rsidRPr="00CC55A2" w:rsidRDefault="00563F0B" w:rsidP="00563F0B">
      <w:pPr>
        <w:pStyle w:val="15"/>
        <w:tabs>
          <w:tab w:val="right" w:leader="dot" w:pos="9574"/>
        </w:tabs>
        <w:rPr>
          <w:color w:val="auto"/>
          <w:sz w:val="24"/>
          <w:szCs w:val="24"/>
          <w:lang w:val="ru-RU" w:eastAsia="ar-SA"/>
        </w:rPr>
      </w:pPr>
      <w:hyperlink w:anchor="_Toc131699">
        <w:r w:rsidRPr="00CC55A2">
          <w:rPr>
            <w:color w:val="auto"/>
            <w:sz w:val="24"/>
            <w:szCs w:val="24"/>
            <w:lang w:val="ru-RU" w:eastAsia="ar-SA"/>
          </w:rPr>
          <w:t>капитального строительства физическими и юридическими лицами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_Toc131699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55</w:t>
        </w:r>
        <w:r w:rsidRPr="00CC55A2">
          <w:rPr>
            <w:color w:val="auto"/>
            <w:sz w:val="24"/>
            <w:szCs w:val="24"/>
            <w:lang w:val="ru-RU" w:eastAsia="ar-SA"/>
          </w:rPr>
          <w:fldChar w:fldCharType="end"/>
        </w:r>
      </w:hyperlink>
    </w:p>
    <w:p w14:paraId="5844874D" w14:textId="77777777" w:rsidR="00563F0B" w:rsidRPr="00CC55A2" w:rsidRDefault="00563F0B" w:rsidP="00563F0B">
      <w:pPr>
        <w:pStyle w:val="15"/>
        <w:tabs>
          <w:tab w:val="right" w:leader="dot" w:pos="9574"/>
        </w:tabs>
        <w:rPr>
          <w:color w:val="auto"/>
          <w:sz w:val="24"/>
          <w:szCs w:val="24"/>
          <w:lang w:val="ru-RU" w:eastAsia="ar-SA"/>
        </w:rPr>
      </w:pPr>
      <w:hyperlink w:anchor="_Toc131700">
        <w:r w:rsidRPr="00CC55A2">
          <w:rPr>
            <w:color w:val="auto"/>
            <w:sz w:val="24"/>
            <w:szCs w:val="24"/>
            <w:lang w:val="ru-RU" w:eastAsia="ar-SA"/>
          </w:rPr>
          <w:t xml:space="preserve">Статья 14. Порядок предоставления разрешения на условно разрешенный вид использования </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_Toc131700 \h</w:instrText>
        </w:r>
        <w:r w:rsidRPr="00CC55A2">
          <w:rPr>
            <w:color w:val="auto"/>
            <w:sz w:val="24"/>
            <w:szCs w:val="24"/>
            <w:lang w:val="ru-RU" w:eastAsia="ar-SA"/>
          </w:rPr>
        </w:r>
        <w:r w:rsidR="00B07AD8">
          <w:rPr>
            <w:color w:val="auto"/>
            <w:sz w:val="24"/>
            <w:szCs w:val="24"/>
            <w:lang w:val="ru-RU" w:eastAsia="ar-SA"/>
          </w:rPr>
          <w:fldChar w:fldCharType="separate"/>
        </w:r>
        <w:r w:rsidR="00163C9E">
          <w:rPr>
            <w:noProof/>
            <w:color w:val="auto"/>
            <w:sz w:val="24"/>
            <w:szCs w:val="24"/>
            <w:lang w:val="ru-RU" w:eastAsia="ar-SA"/>
          </w:rPr>
          <w:t>56</w:t>
        </w:r>
        <w:r w:rsidRPr="00CC55A2">
          <w:rPr>
            <w:color w:val="auto"/>
            <w:sz w:val="24"/>
            <w:szCs w:val="24"/>
            <w:lang w:val="ru-RU" w:eastAsia="ar-SA"/>
          </w:rPr>
          <w:fldChar w:fldCharType="end"/>
        </w:r>
      </w:hyperlink>
    </w:p>
    <w:p w14:paraId="58078969" w14:textId="77777777" w:rsidR="00563F0B" w:rsidRPr="00CC55A2" w:rsidRDefault="00563F0B" w:rsidP="00563F0B">
      <w:pPr>
        <w:pStyle w:val="15"/>
        <w:tabs>
          <w:tab w:val="right" w:leader="dot" w:pos="9574"/>
        </w:tabs>
        <w:rPr>
          <w:color w:val="auto"/>
          <w:sz w:val="24"/>
          <w:szCs w:val="24"/>
          <w:lang w:val="ru-RU" w:eastAsia="ar-SA"/>
        </w:rPr>
      </w:pPr>
      <w:hyperlink w:anchor="_Toc131701">
        <w:r w:rsidRPr="00CC55A2">
          <w:rPr>
            <w:color w:val="auto"/>
            <w:sz w:val="24"/>
            <w:szCs w:val="24"/>
            <w:lang w:val="ru-RU" w:eastAsia="ar-SA"/>
          </w:rPr>
          <w:t>земельного участка или объекта капитального строительства</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_Toc131701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56</w:t>
        </w:r>
        <w:r w:rsidRPr="00CC55A2">
          <w:rPr>
            <w:color w:val="auto"/>
            <w:sz w:val="24"/>
            <w:szCs w:val="24"/>
            <w:lang w:val="ru-RU" w:eastAsia="ar-SA"/>
          </w:rPr>
          <w:fldChar w:fldCharType="end"/>
        </w:r>
      </w:hyperlink>
    </w:p>
    <w:p w14:paraId="342F6553" w14:textId="77777777" w:rsidR="00563F0B" w:rsidRPr="00CC55A2" w:rsidRDefault="00563F0B" w:rsidP="00563F0B">
      <w:pPr>
        <w:pStyle w:val="15"/>
        <w:tabs>
          <w:tab w:val="right" w:leader="dot" w:pos="9574"/>
        </w:tabs>
        <w:rPr>
          <w:color w:val="auto"/>
          <w:sz w:val="24"/>
          <w:szCs w:val="24"/>
          <w:lang w:val="ru-RU" w:eastAsia="ar-SA"/>
        </w:rPr>
      </w:pPr>
      <w:hyperlink w:anchor="_Toc131702">
        <w:r w:rsidRPr="00CC55A2">
          <w:rPr>
            <w:color w:val="auto"/>
            <w:sz w:val="24"/>
            <w:szCs w:val="24"/>
            <w:lang w:val="ru-RU" w:eastAsia="ar-SA"/>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_Toc131702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58</w:t>
        </w:r>
        <w:r w:rsidRPr="00CC55A2">
          <w:rPr>
            <w:color w:val="auto"/>
            <w:sz w:val="24"/>
            <w:szCs w:val="24"/>
            <w:lang w:val="ru-RU" w:eastAsia="ar-SA"/>
          </w:rPr>
          <w:fldChar w:fldCharType="end"/>
        </w:r>
      </w:hyperlink>
    </w:p>
    <w:p w14:paraId="194EF560" w14:textId="77777777" w:rsidR="00563F0B" w:rsidRPr="00CC55A2" w:rsidRDefault="00563F0B" w:rsidP="00563F0B">
      <w:pPr>
        <w:pStyle w:val="15"/>
        <w:tabs>
          <w:tab w:val="right" w:leader="dot" w:pos="9574"/>
        </w:tabs>
        <w:rPr>
          <w:color w:val="auto"/>
          <w:sz w:val="24"/>
          <w:szCs w:val="24"/>
          <w:lang w:val="ru-RU" w:eastAsia="ar-SA"/>
        </w:rPr>
      </w:pPr>
      <w:hyperlink w:anchor="_Toc131703">
        <w:r w:rsidRPr="00CC55A2">
          <w:rPr>
            <w:color w:val="auto"/>
            <w:sz w:val="24"/>
            <w:szCs w:val="24"/>
            <w:lang w:val="ru-RU" w:eastAsia="ar-SA"/>
          </w:rPr>
          <w:t>Статья 15.1. Архитектурно-градостроительный облик объекта капитального строительства</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_Toc131703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61</w:t>
        </w:r>
        <w:r w:rsidRPr="00CC55A2">
          <w:rPr>
            <w:color w:val="auto"/>
            <w:sz w:val="24"/>
            <w:szCs w:val="24"/>
            <w:lang w:val="ru-RU" w:eastAsia="ar-SA"/>
          </w:rPr>
          <w:fldChar w:fldCharType="end"/>
        </w:r>
      </w:hyperlink>
    </w:p>
    <w:p w14:paraId="05281DA6" w14:textId="77777777" w:rsidR="00563F0B" w:rsidRPr="00CC55A2" w:rsidRDefault="00563F0B" w:rsidP="00563F0B">
      <w:pPr>
        <w:pStyle w:val="15"/>
        <w:tabs>
          <w:tab w:val="right" w:leader="dot" w:pos="9574"/>
        </w:tabs>
        <w:rPr>
          <w:color w:val="auto"/>
          <w:sz w:val="24"/>
          <w:szCs w:val="24"/>
          <w:lang w:val="ru-RU" w:eastAsia="ar-SA"/>
        </w:rPr>
      </w:pPr>
      <w:hyperlink w:anchor="_Toc131704">
        <w:r w:rsidRPr="00CC55A2">
          <w:rPr>
            <w:color w:val="auto"/>
            <w:sz w:val="24"/>
            <w:szCs w:val="24"/>
            <w:lang w:val="ru-RU" w:eastAsia="ar-SA"/>
          </w:rPr>
          <w:t>Статья 16. Градостроительный план земельного участка</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_Toc131704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63</w:t>
        </w:r>
        <w:r w:rsidRPr="00CC55A2">
          <w:rPr>
            <w:color w:val="auto"/>
            <w:sz w:val="24"/>
            <w:szCs w:val="24"/>
            <w:lang w:val="ru-RU" w:eastAsia="ar-SA"/>
          </w:rPr>
          <w:fldChar w:fldCharType="end"/>
        </w:r>
      </w:hyperlink>
    </w:p>
    <w:p w14:paraId="6F061E80" w14:textId="77777777" w:rsidR="00563F0B" w:rsidRPr="00CC55A2" w:rsidRDefault="00563F0B" w:rsidP="00563F0B">
      <w:pPr>
        <w:pStyle w:val="15"/>
        <w:tabs>
          <w:tab w:val="right" w:leader="dot" w:pos="9574"/>
        </w:tabs>
        <w:rPr>
          <w:color w:val="auto"/>
          <w:sz w:val="24"/>
          <w:szCs w:val="24"/>
          <w:lang w:val="ru-RU" w:eastAsia="ar-SA"/>
        </w:rPr>
      </w:pPr>
      <w:hyperlink w:anchor="_Toc131705">
        <w:r w:rsidRPr="00CC55A2">
          <w:rPr>
            <w:color w:val="auto"/>
            <w:sz w:val="24"/>
            <w:szCs w:val="24"/>
            <w:lang w:val="ru-RU" w:eastAsia="ar-SA"/>
          </w:rPr>
          <w:t>Статья 17. Разрешение на строительство и разрешение на ввод объекта в эксплуатацию</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_Toc131705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64</w:t>
        </w:r>
        <w:r w:rsidRPr="00CC55A2">
          <w:rPr>
            <w:color w:val="auto"/>
            <w:sz w:val="24"/>
            <w:szCs w:val="24"/>
            <w:lang w:val="ru-RU" w:eastAsia="ar-SA"/>
          </w:rPr>
          <w:fldChar w:fldCharType="end"/>
        </w:r>
      </w:hyperlink>
    </w:p>
    <w:p w14:paraId="58CD135A" w14:textId="77777777" w:rsidR="00563F0B" w:rsidRPr="00CC55A2" w:rsidRDefault="00563F0B" w:rsidP="00563F0B">
      <w:pPr>
        <w:pStyle w:val="15"/>
        <w:tabs>
          <w:tab w:val="right" w:leader="dot" w:pos="9574"/>
        </w:tabs>
        <w:rPr>
          <w:color w:val="auto"/>
          <w:sz w:val="24"/>
          <w:szCs w:val="24"/>
          <w:lang w:val="ru-RU" w:eastAsia="ar-SA"/>
        </w:rPr>
      </w:pPr>
      <w:hyperlink w:anchor="_Toc131706">
        <w:r w:rsidRPr="00CC55A2">
          <w:rPr>
            <w:color w:val="auto"/>
            <w:sz w:val="24"/>
            <w:szCs w:val="24"/>
            <w:lang w:val="ru-RU" w:eastAsia="ar-SA"/>
          </w:rPr>
          <w:t>ГЛАВА 4. ДОКУМЕНТАЦИЯ ПО ПЛАНИРОВКЕ ТЕРРИТОРИИ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_Toc131706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66</w:t>
        </w:r>
        <w:r w:rsidRPr="00CC55A2">
          <w:rPr>
            <w:color w:val="auto"/>
            <w:sz w:val="24"/>
            <w:szCs w:val="24"/>
            <w:lang w:val="ru-RU" w:eastAsia="ar-SA"/>
          </w:rPr>
          <w:fldChar w:fldCharType="end"/>
        </w:r>
      </w:hyperlink>
    </w:p>
    <w:p w14:paraId="4E6C5177" w14:textId="77777777" w:rsidR="00563F0B" w:rsidRPr="00CC55A2" w:rsidRDefault="00563F0B" w:rsidP="00563F0B">
      <w:pPr>
        <w:pStyle w:val="15"/>
        <w:tabs>
          <w:tab w:val="right" w:leader="dot" w:pos="9574"/>
        </w:tabs>
        <w:rPr>
          <w:color w:val="auto"/>
          <w:sz w:val="24"/>
          <w:szCs w:val="24"/>
          <w:lang w:val="ru-RU" w:eastAsia="ar-SA"/>
        </w:rPr>
      </w:pPr>
      <w:hyperlink w:anchor="_Toc131707">
        <w:r w:rsidRPr="00CC55A2">
          <w:rPr>
            <w:color w:val="auto"/>
            <w:sz w:val="24"/>
            <w:szCs w:val="24"/>
            <w:lang w:val="ru-RU" w:eastAsia="ar-SA"/>
          </w:rPr>
          <w:t>Статья 18. Общие положения по документации по планировке территории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_Toc131707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66</w:t>
        </w:r>
        <w:r w:rsidRPr="00CC55A2">
          <w:rPr>
            <w:color w:val="auto"/>
            <w:sz w:val="24"/>
            <w:szCs w:val="24"/>
            <w:lang w:val="ru-RU" w:eastAsia="ar-SA"/>
          </w:rPr>
          <w:fldChar w:fldCharType="end"/>
        </w:r>
      </w:hyperlink>
    </w:p>
    <w:p w14:paraId="2C7E200B" w14:textId="77777777" w:rsidR="00563F0B" w:rsidRPr="00CC55A2" w:rsidRDefault="00563F0B" w:rsidP="00563F0B">
      <w:pPr>
        <w:pStyle w:val="15"/>
        <w:tabs>
          <w:tab w:val="right" w:leader="dot" w:pos="9574"/>
        </w:tabs>
        <w:rPr>
          <w:color w:val="auto"/>
          <w:sz w:val="24"/>
          <w:szCs w:val="24"/>
          <w:lang w:val="ru-RU" w:eastAsia="ar-SA"/>
        </w:rPr>
      </w:pPr>
      <w:hyperlink w:anchor="_Toc131708">
        <w:r w:rsidRPr="00CC55A2">
          <w:rPr>
            <w:color w:val="auto"/>
            <w:sz w:val="24"/>
            <w:szCs w:val="24"/>
            <w:lang w:val="ru-RU" w:eastAsia="ar-SA"/>
          </w:rPr>
          <w:t>Статья 19. Цели комплексного развития территории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_Toc131708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69</w:t>
        </w:r>
        <w:r w:rsidRPr="00CC55A2">
          <w:rPr>
            <w:color w:val="auto"/>
            <w:sz w:val="24"/>
            <w:szCs w:val="24"/>
            <w:lang w:val="ru-RU" w:eastAsia="ar-SA"/>
          </w:rPr>
          <w:fldChar w:fldCharType="end"/>
        </w:r>
      </w:hyperlink>
    </w:p>
    <w:p w14:paraId="7DA0095A" w14:textId="77777777" w:rsidR="00563F0B" w:rsidRPr="00CC55A2" w:rsidRDefault="00563F0B" w:rsidP="00563F0B">
      <w:pPr>
        <w:pStyle w:val="15"/>
        <w:tabs>
          <w:tab w:val="right" w:leader="dot" w:pos="9574"/>
        </w:tabs>
        <w:rPr>
          <w:color w:val="auto"/>
          <w:sz w:val="24"/>
          <w:szCs w:val="24"/>
          <w:lang w:val="ru-RU" w:eastAsia="ar-SA"/>
        </w:rPr>
      </w:pPr>
      <w:hyperlink w:anchor="_Toc131709">
        <w:r w:rsidRPr="00CC55A2">
          <w:rPr>
            <w:color w:val="auto"/>
            <w:sz w:val="24"/>
            <w:szCs w:val="24"/>
            <w:lang w:val="ru-RU" w:eastAsia="ar-SA"/>
          </w:rPr>
          <w:t>Статья 20. Виды комплексного развития территории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_Toc131709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70</w:t>
        </w:r>
        <w:r w:rsidRPr="00CC55A2">
          <w:rPr>
            <w:color w:val="auto"/>
            <w:sz w:val="24"/>
            <w:szCs w:val="24"/>
            <w:lang w:val="ru-RU" w:eastAsia="ar-SA"/>
          </w:rPr>
          <w:fldChar w:fldCharType="end"/>
        </w:r>
      </w:hyperlink>
    </w:p>
    <w:p w14:paraId="7F93CD35" w14:textId="77777777" w:rsidR="00563F0B" w:rsidRPr="00CC55A2" w:rsidRDefault="00563F0B" w:rsidP="00563F0B">
      <w:pPr>
        <w:pStyle w:val="15"/>
        <w:tabs>
          <w:tab w:val="right" w:leader="dot" w:pos="9574"/>
        </w:tabs>
        <w:rPr>
          <w:color w:val="auto"/>
          <w:sz w:val="24"/>
          <w:szCs w:val="24"/>
          <w:lang w:val="ru-RU" w:eastAsia="ar-SA"/>
        </w:rPr>
      </w:pPr>
      <w:hyperlink w:anchor="_Toc131710">
        <w:r w:rsidRPr="00CC55A2">
          <w:rPr>
            <w:color w:val="auto"/>
            <w:sz w:val="24"/>
            <w:szCs w:val="24"/>
            <w:lang w:val="ru-RU" w:eastAsia="ar-SA"/>
          </w:rPr>
          <w:t>Статья 21. Порядок принятия и реализации решения о комплексном развитии территории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_Toc131710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73</w:t>
        </w:r>
        <w:r w:rsidRPr="00CC55A2">
          <w:rPr>
            <w:color w:val="auto"/>
            <w:sz w:val="24"/>
            <w:szCs w:val="24"/>
            <w:lang w:val="ru-RU" w:eastAsia="ar-SA"/>
          </w:rPr>
          <w:fldChar w:fldCharType="end"/>
        </w:r>
      </w:hyperlink>
    </w:p>
    <w:p w14:paraId="643472D9" w14:textId="77777777" w:rsidR="00563F0B" w:rsidRPr="00CC55A2" w:rsidRDefault="00563F0B" w:rsidP="00563F0B">
      <w:pPr>
        <w:pStyle w:val="15"/>
        <w:tabs>
          <w:tab w:val="right" w:leader="dot" w:pos="9574"/>
        </w:tabs>
        <w:rPr>
          <w:color w:val="auto"/>
          <w:sz w:val="24"/>
          <w:szCs w:val="24"/>
          <w:lang w:val="ru-RU" w:eastAsia="ar-SA"/>
        </w:rPr>
      </w:pPr>
      <w:hyperlink w:anchor="_Toc131711">
        <w:r w:rsidRPr="00CC55A2">
          <w:rPr>
            <w:color w:val="auto"/>
            <w:sz w:val="24"/>
            <w:szCs w:val="24"/>
            <w:lang w:val="ru-RU" w:eastAsia="ar-SA"/>
          </w:rPr>
          <w:t>Статья 22. Решение о комплексном развитии территории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_Toc131711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77</w:t>
        </w:r>
        <w:r w:rsidRPr="00CC55A2">
          <w:rPr>
            <w:color w:val="auto"/>
            <w:sz w:val="24"/>
            <w:szCs w:val="24"/>
            <w:lang w:val="ru-RU" w:eastAsia="ar-SA"/>
          </w:rPr>
          <w:fldChar w:fldCharType="end"/>
        </w:r>
      </w:hyperlink>
    </w:p>
    <w:p w14:paraId="4B26CDC4" w14:textId="77777777" w:rsidR="00563F0B" w:rsidRPr="00CC55A2" w:rsidRDefault="00563F0B" w:rsidP="00563F0B">
      <w:pPr>
        <w:pStyle w:val="15"/>
        <w:tabs>
          <w:tab w:val="right" w:leader="dot" w:pos="9574"/>
        </w:tabs>
        <w:rPr>
          <w:color w:val="auto"/>
          <w:sz w:val="24"/>
          <w:szCs w:val="24"/>
          <w:lang w:val="ru-RU" w:eastAsia="ar-SA"/>
        </w:rPr>
      </w:pPr>
      <w:hyperlink w:anchor="_Toc131712">
        <w:r w:rsidRPr="00CC55A2">
          <w:rPr>
            <w:color w:val="auto"/>
            <w:sz w:val="24"/>
            <w:szCs w:val="24"/>
            <w:lang w:val="ru-RU" w:eastAsia="ar-SA"/>
          </w:rPr>
          <w:t>Статья 23. Договор о комплексном развитии территории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_Toc131712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78</w:t>
        </w:r>
        <w:r w:rsidRPr="00CC55A2">
          <w:rPr>
            <w:color w:val="auto"/>
            <w:sz w:val="24"/>
            <w:szCs w:val="24"/>
            <w:lang w:val="ru-RU" w:eastAsia="ar-SA"/>
          </w:rPr>
          <w:fldChar w:fldCharType="end"/>
        </w:r>
      </w:hyperlink>
    </w:p>
    <w:p w14:paraId="2AB0B75D" w14:textId="77777777" w:rsidR="00563F0B" w:rsidRPr="00CC55A2" w:rsidRDefault="00563F0B" w:rsidP="00563F0B">
      <w:pPr>
        <w:pStyle w:val="15"/>
        <w:tabs>
          <w:tab w:val="right" w:leader="dot" w:pos="9574"/>
        </w:tabs>
        <w:rPr>
          <w:color w:val="auto"/>
          <w:sz w:val="24"/>
          <w:szCs w:val="24"/>
          <w:lang w:val="ru-RU" w:eastAsia="ar-SA"/>
        </w:rPr>
      </w:pPr>
      <w:hyperlink w:anchor="_Toc131713">
        <w:r w:rsidRPr="00CC55A2">
          <w:rPr>
            <w:color w:val="auto"/>
            <w:sz w:val="24"/>
            <w:szCs w:val="24"/>
            <w:lang w:val="ru-RU" w:eastAsia="ar-SA"/>
          </w:rPr>
          <w:t>Статья 24. Порядок заключения договора о комплексном развитии территории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_Toc131713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82</w:t>
        </w:r>
        <w:r w:rsidRPr="00CC55A2">
          <w:rPr>
            <w:color w:val="auto"/>
            <w:sz w:val="24"/>
            <w:szCs w:val="24"/>
            <w:lang w:val="ru-RU" w:eastAsia="ar-SA"/>
          </w:rPr>
          <w:fldChar w:fldCharType="end"/>
        </w:r>
      </w:hyperlink>
    </w:p>
    <w:p w14:paraId="5877387C" w14:textId="77777777" w:rsidR="00563F0B" w:rsidRPr="00CC55A2" w:rsidRDefault="00563F0B" w:rsidP="00563F0B">
      <w:pPr>
        <w:pStyle w:val="15"/>
        <w:tabs>
          <w:tab w:val="right" w:leader="dot" w:pos="9574"/>
        </w:tabs>
        <w:rPr>
          <w:color w:val="auto"/>
          <w:sz w:val="24"/>
          <w:szCs w:val="24"/>
          <w:lang w:val="ru-RU" w:eastAsia="ar-SA"/>
        </w:rPr>
      </w:pPr>
      <w:hyperlink w:anchor="_Toc131714">
        <w:r w:rsidRPr="00CC55A2">
          <w:rPr>
            <w:color w:val="auto"/>
            <w:sz w:val="24"/>
            <w:szCs w:val="24"/>
            <w:lang w:val="ru-RU" w:eastAsia="ar-SA"/>
          </w:rPr>
          <w:t>Статья 25. Комплексное развитие территории по инициативе правообладателей</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_Toc131714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84</w:t>
        </w:r>
        <w:r w:rsidRPr="00CC55A2">
          <w:rPr>
            <w:color w:val="auto"/>
            <w:sz w:val="24"/>
            <w:szCs w:val="24"/>
            <w:lang w:val="ru-RU" w:eastAsia="ar-SA"/>
          </w:rPr>
          <w:fldChar w:fldCharType="end"/>
        </w:r>
      </w:hyperlink>
    </w:p>
    <w:p w14:paraId="70BED4BF" w14:textId="77777777" w:rsidR="00563F0B" w:rsidRPr="00CC55A2" w:rsidRDefault="00563F0B" w:rsidP="00563F0B">
      <w:pPr>
        <w:pStyle w:val="15"/>
        <w:tabs>
          <w:tab w:val="right" w:leader="dot" w:pos="9574"/>
        </w:tabs>
        <w:rPr>
          <w:color w:val="auto"/>
          <w:sz w:val="24"/>
          <w:szCs w:val="24"/>
          <w:lang w:val="ru-RU" w:eastAsia="ar-SA"/>
        </w:rPr>
      </w:pPr>
      <w:hyperlink w:anchor="_Toc131715">
        <w:r w:rsidRPr="00CC55A2">
          <w:rPr>
            <w:color w:val="auto"/>
            <w:sz w:val="24"/>
            <w:szCs w:val="24"/>
            <w:lang w:val="ru-RU" w:eastAsia="ar-SA"/>
          </w:rPr>
          <w:t xml:space="preserve">Статья 25.1. Порядок реализации решения о комплексном развитии территории оператором </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_Toc131715 \h</w:instrText>
        </w:r>
        <w:r w:rsidRPr="00CC55A2">
          <w:rPr>
            <w:color w:val="auto"/>
            <w:sz w:val="24"/>
            <w:szCs w:val="24"/>
            <w:lang w:val="ru-RU" w:eastAsia="ar-SA"/>
          </w:rPr>
        </w:r>
        <w:r w:rsidR="00B07AD8">
          <w:rPr>
            <w:color w:val="auto"/>
            <w:sz w:val="24"/>
            <w:szCs w:val="24"/>
            <w:lang w:val="ru-RU" w:eastAsia="ar-SA"/>
          </w:rPr>
          <w:fldChar w:fldCharType="separate"/>
        </w:r>
        <w:r w:rsidR="00163C9E">
          <w:rPr>
            <w:noProof/>
            <w:color w:val="auto"/>
            <w:sz w:val="24"/>
            <w:szCs w:val="24"/>
            <w:lang w:val="ru-RU" w:eastAsia="ar-SA"/>
          </w:rPr>
          <w:t>86</w:t>
        </w:r>
        <w:r w:rsidRPr="00CC55A2">
          <w:rPr>
            <w:color w:val="auto"/>
            <w:sz w:val="24"/>
            <w:szCs w:val="24"/>
            <w:lang w:val="ru-RU" w:eastAsia="ar-SA"/>
          </w:rPr>
          <w:fldChar w:fldCharType="end"/>
        </w:r>
      </w:hyperlink>
    </w:p>
    <w:p w14:paraId="63F48C36" w14:textId="77777777" w:rsidR="00563F0B" w:rsidRPr="00CC55A2" w:rsidRDefault="00563F0B" w:rsidP="00563F0B">
      <w:pPr>
        <w:pStyle w:val="15"/>
        <w:tabs>
          <w:tab w:val="right" w:leader="dot" w:pos="9574"/>
        </w:tabs>
        <w:rPr>
          <w:color w:val="auto"/>
          <w:sz w:val="24"/>
          <w:szCs w:val="24"/>
          <w:lang w:val="ru-RU" w:eastAsia="ar-SA"/>
        </w:rPr>
      </w:pPr>
      <w:hyperlink w:anchor="_Toc131716">
        <w:r w:rsidRPr="00CC55A2">
          <w:rPr>
            <w:color w:val="auto"/>
            <w:sz w:val="24"/>
            <w:szCs w:val="24"/>
            <w:lang w:val="ru-RU" w:eastAsia="ar-SA"/>
          </w:rPr>
          <w:t>комплексного развития территории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_Toc131716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86</w:t>
        </w:r>
        <w:r w:rsidRPr="00CC55A2">
          <w:rPr>
            <w:color w:val="auto"/>
            <w:sz w:val="24"/>
            <w:szCs w:val="24"/>
            <w:lang w:val="ru-RU" w:eastAsia="ar-SA"/>
          </w:rPr>
          <w:fldChar w:fldCharType="end"/>
        </w:r>
      </w:hyperlink>
    </w:p>
    <w:p w14:paraId="37B3D1F4" w14:textId="77777777" w:rsidR="00563F0B" w:rsidRPr="00CC55A2" w:rsidRDefault="00563F0B" w:rsidP="00563F0B">
      <w:pPr>
        <w:pStyle w:val="15"/>
        <w:tabs>
          <w:tab w:val="right" w:leader="dot" w:pos="9574"/>
        </w:tabs>
        <w:rPr>
          <w:color w:val="auto"/>
          <w:sz w:val="24"/>
          <w:szCs w:val="24"/>
          <w:lang w:val="ru-RU" w:eastAsia="ar-SA"/>
        </w:rPr>
      </w:pPr>
      <w:hyperlink w:anchor="_Toc131717">
        <w:r w:rsidRPr="00CC55A2">
          <w:rPr>
            <w:color w:val="auto"/>
            <w:sz w:val="24"/>
            <w:szCs w:val="24"/>
            <w:lang w:val="ru-RU" w:eastAsia="ar-SA"/>
          </w:rPr>
          <w:t>ГЛАВА 5. ОБЩЕСТВЕННЫЕ ОБСУЖДЕНИЯ ИЛИ ПУБЛИЧНЫЕ СЛУШАНИЯ ПО ВОПРОСАМ ЗЕМЛЕПОЛЬЗОВАНИЯ И ЗАСТРОЙКИ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_Toc131717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88</w:t>
        </w:r>
        <w:r w:rsidRPr="00CC55A2">
          <w:rPr>
            <w:color w:val="auto"/>
            <w:sz w:val="24"/>
            <w:szCs w:val="24"/>
            <w:lang w:val="ru-RU" w:eastAsia="ar-SA"/>
          </w:rPr>
          <w:fldChar w:fldCharType="end"/>
        </w:r>
      </w:hyperlink>
    </w:p>
    <w:p w14:paraId="088A4B6B" w14:textId="77777777" w:rsidR="00563F0B" w:rsidRPr="00CC55A2" w:rsidRDefault="00563F0B" w:rsidP="00563F0B">
      <w:pPr>
        <w:pStyle w:val="15"/>
        <w:tabs>
          <w:tab w:val="right" w:leader="dot" w:pos="9574"/>
        </w:tabs>
        <w:rPr>
          <w:color w:val="auto"/>
          <w:sz w:val="24"/>
          <w:szCs w:val="24"/>
          <w:lang w:val="ru-RU" w:eastAsia="ar-SA"/>
        </w:rPr>
      </w:pPr>
      <w:hyperlink w:anchor="_Toc131718">
        <w:r w:rsidRPr="00CC55A2">
          <w:rPr>
            <w:color w:val="auto"/>
            <w:sz w:val="24"/>
            <w:szCs w:val="24"/>
            <w:lang w:val="ru-RU" w:eastAsia="ar-SA"/>
          </w:rPr>
          <w:t>Статья 26.Общие положения об общественных обсуждениях или публичных слушаниях по вопросам землепользования и застройки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_Toc131718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88</w:t>
        </w:r>
        <w:r w:rsidRPr="00CC55A2">
          <w:rPr>
            <w:color w:val="auto"/>
            <w:sz w:val="24"/>
            <w:szCs w:val="24"/>
            <w:lang w:val="ru-RU" w:eastAsia="ar-SA"/>
          </w:rPr>
          <w:fldChar w:fldCharType="end"/>
        </w:r>
      </w:hyperlink>
    </w:p>
    <w:p w14:paraId="3C7C102D" w14:textId="77777777" w:rsidR="00563F0B" w:rsidRPr="00CC55A2" w:rsidRDefault="00563F0B" w:rsidP="00563F0B">
      <w:pPr>
        <w:pStyle w:val="15"/>
        <w:tabs>
          <w:tab w:val="right" w:leader="dot" w:pos="9574"/>
        </w:tabs>
        <w:rPr>
          <w:color w:val="auto"/>
          <w:sz w:val="24"/>
          <w:szCs w:val="24"/>
          <w:lang w:val="ru-RU" w:eastAsia="ar-SA"/>
        </w:rPr>
      </w:pPr>
      <w:hyperlink w:anchor="_Toc131719">
        <w:r w:rsidRPr="00CC55A2">
          <w:rPr>
            <w:color w:val="auto"/>
            <w:sz w:val="24"/>
            <w:szCs w:val="24"/>
            <w:lang w:val="ru-RU" w:eastAsia="ar-SA"/>
          </w:rPr>
          <w:t xml:space="preserve">Статья 28. Особенности проведения общественных обсуждений или публичных слушаний </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_Toc131719 \h</w:instrText>
        </w:r>
        <w:r w:rsidRPr="00CC55A2">
          <w:rPr>
            <w:color w:val="auto"/>
            <w:sz w:val="24"/>
            <w:szCs w:val="24"/>
            <w:lang w:val="ru-RU" w:eastAsia="ar-SA"/>
          </w:rPr>
        </w:r>
        <w:r w:rsidR="00B07AD8">
          <w:rPr>
            <w:color w:val="auto"/>
            <w:sz w:val="24"/>
            <w:szCs w:val="24"/>
            <w:lang w:val="ru-RU" w:eastAsia="ar-SA"/>
          </w:rPr>
          <w:fldChar w:fldCharType="separate"/>
        </w:r>
        <w:r w:rsidR="00163C9E">
          <w:rPr>
            <w:noProof/>
            <w:color w:val="auto"/>
            <w:sz w:val="24"/>
            <w:szCs w:val="24"/>
            <w:lang w:val="ru-RU" w:eastAsia="ar-SA"/>
          </w:rPr>
          <w:t>91</w:t>
        </w:r>
        <w:r w:rsidRPr="00CC55A2">
          <w:rPr>
            <w:color w:val="auto"/>
            <w:sz w:val="24"/>
            <w:szCs w:val="24"/>
            <w:lang w:val="ru-RU" w:eastAsia="ar-SA"/>
          </w:rPr>
          <w:fldChar w:fldCharType="end"/>
        </w:r>
      </w:hyperlink>
    </w:p>
    <w:p w14:paraId="7E85730C" w14:textId="77777777" w:rsidR="00563F0B" w:rsidRPr="00CC55A2" w:rsidRDefault="00563F0B" w:rsidP="00563F0B">
      <w:pPr>
        <w:pStyle w:val="15"/>
        <w:tabs>
          <w:tab w:val="right" w:leader="dot" w:pos="9574"/>
        </w:tabs>
        <w:rPr>
          <w:color w:val="auto"/>
          <w:sz w:val="24"/>
          <w:szCs w:val="24"/>
          <w:lang w:val="ru-RU" w:eastAsia="ar-SA"/>
        </w:rPr>
      </w:pPr>
      <w:hyperlink w:anchor="_Toc131720">
        <w:r w:rsidRPr="00CC55A2">
          <w:rPr>
            <w:color w:val="auto"/>
            <w:sz w:val="24"/>
            <w:szCs w:val="24"/>
            <w:lang w:val="ru-RU" w:eastAsia="ar-SA"/>
          </w:rPr>
          <w:t>по проекту Правил, проекту о внесении изменений в Правила</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_Toc131720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91</w:t>
        </w:r>
        <w:r w:rsidRPr="00CC55A2">
          <w:rPr>
            <w:color w:val="auto"/>
            <w:sz w:val="24"/>
            <w:szCs w:val="24"/>
            <w:lang w:val="ru-RU" w:eastAsia="ar-SA"/>
          </w:rPr>
          <w:fldChar w:fldCharType="end"/>
        </w:r>
      </w:hyperlink>
    </w:p>
    <w:p w14:paraId="609B985B" w14:textId="77777777" w:rsidR="00563F0B" w:rsidRPr="00CC55A2" w:rsidRDefault="00563F0B" w:rsidP="00563F0B">
      <w:pPr>
        <w:pStyle w:val="15"/>
        <w:tabs>
          <w:tab w:val="right" w:leader="dot" w:pos="9574"/>
        </w:tabs>
        <w:rPr>
          <w:color w:val="auto"/>
          <w:sz w:val="24"/>
          <w:szCs w:val="24"/>
          <w:lang w:val="ru-RU" w:eastAsia="ar-SA"/>
        </w:rPr>
      </w:pPr>
      <w:hyperlink w:anchor="_Toc131721">
        <w:r w:rsidRPr="00CC55A2">
          <w:rPr>
            <w:color w:val="auto"/>
            <w:sz w:val="24"/>
            <w:szCs w:val="24"/>
            <w:lang w:val="ru-RU" w:eastAsia="ar-SA"/>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_Toc131721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91</w:t>
        </w:r>
        <w:r w:rsidRPr="00CC55A2">
          <w:rPr>
            <w:color w:val="auto"/>
            <w:sz w:val="24"/>
            <w:szCs w:val="24"/>
            <w:lang w:val="ru-RU" w:eastAsia="ar-SA"/>
          </w:rPr>
          <w:fldChar w:fldCharType="end"/>
        </w:r>
      </w:hyperlink>
    </w:p>
    <w:p w14:paraId="4C30C4C8" w14:textId="77777777" w:rsidR="00563F0B" w:rsidRPr="00CC55A2" w:rsidRDefault="00563F0B" w:rsidP="00563F0B">
      <w:pPr>
        <w:pStyle w:val="15"/>
        <w:tabs>
          <w:tab w:val="right" w:leader="dot" w:pos="9574"/>
        </w:tabs>
        <w:rPr>
          <w:color w:val="auto"/>
          <w:sz w:val="24"/>
          <w:szCs w:val="24"/>
          <w:lang w:val="ru-RU" w:eastAsia="ar-SA"/>
        </w:rPr>
      </w:pPr>
      <w:hyperlink w:anchor="_Toc131722">
        <w:r w:rsidRPr="00CC55A2">
          <w:rPr>
            <w:color w:val="auto"/>
            <w:sz w:val="24"/>
            <w:szCs w:val="24"/>
            <w:lang w:val="ru-RU" w:eastAsia="ar-SA"/>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_Toc131722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92</w:t>
        </w:r>
        <w:r w:rsidRPr="00CC55A2">
          <w:rPr>
            <w:color w:val="auto"/>
            <w:sz w:val="24"/>
            <w:szCs w:val="24"/>
            <w:lang w:val="ru-RU" w:eastAsia="ar-SA"/>
          </w:rPr>
          <w:fldChar w:fldCharType="end"/>
        </w:r>
      </w:hyperlink>
    </w:p>
    <w:p w14:paraId="05FA11D0" w14:textId="77777777" w:rsidR="00563F0B" w:rsidRPr="00CC55A2" w:rsidRDefault="00563F0B" w:rsidP="00563F0B">
      <w:pPr>
        <w:pStyle w:val="15"/>
        <w:tabs>
          <w:tab w:val="right" w:leader="dot" w:pos="9574"/>
        </w:tabs>
        <w:rPr>
          <w:color w:val="auto"/>
          <w:sz w:val="24"/>
          <w:szCs w:val="24"/>
          <w:lang w:val="ru-RU" w:eastAsia="ar-SA"/>
        </w:rPr>
      </w:pPr>
      <w:hyperlink w:anchor="_Toc131723">
        <w:r w:rsidRPr="00CC55A2">
          <w:rPr>
            <w:color w:val="auto"/>
            <w:sz w:val="24"/>
            <w:szCs w:val="24"/>
            <w:lang w:val="ru-RU" w:eastAsia="ar-SA"/>
          </w:rPr>
          <w:t>ГЛАВА 6. ПОРЯДОК ВНЕСЕНИЯ ИЗМЕНЕНИЙ В ПРАВИЛА</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_Toc131723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95</w:t>
        </w:r>
        <w:r w:rsidRPr="00CC55A2">
          <w:rPr>
            <w:color w:val="auto"/>
            <w:sz w:val="24"/>
            <w:szCs w:val="24"/>
            <w:lang w:val="ru-RU" w:eastAsia="ar-SA"/>
          </w:rPr>
          <w:fldChar w:fldCharType="end"/>
        </w:r>
      </w:hyperlink>
    </w:p>
    <w:p w14:paraId="658A1447" w14:textId="77777777" w:rsidR="00563F0B" w:rsidRPr="00CC55A2" w:rsidRDefault="00563F0B" w:rsidP="00563F0B">
      <w:pPr>
        <w:pStyle w:val="15"/>
        <w:tabs>
          <w:tab w:val="right" w:leader="dot" w:pos="9574"/>
        </w:tabs>
        <w:rPr>
          <w:color w:val="auto"/>
          <w:sz w:val="24"/>
          <w:szCs w:val="24"/>
          <w:lang w:val="ru-RU" w:eastAsia="ar-SA"/>
        </w:rPr>
      </w:pPr>
      <w:hyperlink w:anchor="_Toc131724">
        <w:r w:rsidRPr="00CC55A2">
          <w:rPr>
            <w:color w:val="auto"/>
            <w:sz w:val="24"/>
            <w:szCs w:val="24"/>
            <w:lang w:val="ru-RU" w:eastAsia="ar-SA"/>
          </w:rPr>
          <w:t>Статья 32. Основания для внесения изменений в Правила</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_Toc131724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95</w:t>
        </w:r>
        <w:r w:rsidRPr="00CC55A2">
          <w:rPr>
            <w:color w:val="auto"/>
            <w:sz w:val="24"/>
            <w:szCs w:val="24"/>
            <w:lang w:val="ru-RU" w:eastAsia="ar-SA"/>
          </w:rPr>
          <w:fldChar w:fldCharType="end"/>
        </w:r>
      </w:hyperlink>
    </w:p>
    <w:p w14:paraId="7D38DF13" w14:textId="77777777" w:rsidR="00563F0B" w:rsidRPr="00CC55A2" w:rsidRDefault="00563F0B" w:rsidP="00563F0B">
      <w:pPr>
        <w:pStyle w:val="15"/>
        <w:tabs>
          <w:tab w:val="right" w:leader="dot" w:pos="9574"/>
        </w:tabs>
        <w:rPr>
          <w:color w:val="auto"/>
          <w:sz w:val="24"/>
          <w:szCs w:val="24"/>
          <w:lang w:val="ru-RU" w:eastAsia="ar-SA"/>
        </w:rPr>
      </w:pPr>
      <w:hyperlink w:anchor="_Toc131725">
        <w:r w:rsidRPr="00CC55A2">
          <w:rPr>
            <w:color w:val="auto"/>
            <w:sz w:val="24"/>
            <w:szCs w:val="24"/>
            <w:lang w:val="ru-RU" w:eastAsia="ar-SA"/>
          </w:rPr>
          <w:t>Статья 33. Порядок внесения изменений в Правила</w:t>
        </w:r>
        <w:r w:rsidRPr="00CC55A2">
          <w:rPr>
            <w:color w:val="auto"/>
            <w:sz w:val="24"/>
            <w:szCs w:val="24"/>
            <w:lang w:val="ru-RU" w:eastAsia="ar-SA"/>
          </w:rPr>
          <w:tab/>
        </w:r>
        <w:r w:rsidRPr="00CC55A2">
          <w:rPr>
            <w:color w:val="auto"/>
            <w:sz w:val="24"/>
            <w:szCs w:val="24"/>
            <w:lang w:val="ru-RU" w:eastAsia="ar-SA"/>
          </w:rPr>
          <w:fldChar w:fldCharType="begin"/>
        </w:r>
        <w:r w:rsidRPr="00CC55A2">
          <w:rPr>
            <w:color w:val="auto"/>
            <w:sz w:val="24"/>
            <w:szCs w:val="24"/>
            <w:lang w:val="ru-RU" w:eastAsia="ar-SA"/>
          </w:rPr>
          <w:instrText>PAGEREF _Toc131725 \h</w:instrText>
        </w:r>
        <w:r w:rsidRPr="00CC55A2">
          <w:rPr>
            <w:color w:val="auto"/>
            <w:sz w:val="24"/>
            <w:szCs w:val="24"/>
            <w:lang w:val="ru-RU" w:eastAsia="ar-SA"/>
          </w:rPr>
        </w:r>
        <w:r w:rsidRPr="00CC55A2">
          <w:rPr>
            <w:color w:val="auto"/>
            <w:sz w:val="24"/>
            <w:szCs w:val="24"/>
            <w:lang w:val="ru-RU" w:eastAsia="ar-SA"/>
          </w:rPr>
          <w:fldChar w:fldCharType="separate"/>
        </w:r>
        <w:r w:rsidR="00163C9E">
          <w:rPr>
            <w:noProof/>
            <w:color w:val="auto"/>
            <w:sz w:val="24"/>
            <w:szCs w:val="24"/>
            <w:lang w:val="ru-RU" w:eastAsia="ar-SA"/>
          </w:rPr>
          <w:t>96</w:t>
        </w:r>
        <w:r w:rsidRPr="00CC55A2">
          <w:rPr>
            <w:color w:val="auto"/>
            <w:sz w:val="24"/>
            <w:szCs w:val="24"/>
            <w:lang w:val="ru-RU" w:eastAsia="ar-SA"/>
          </w:rPr>
          <w:fldChar w:fldCharType="end"/>
        </w:r>
      </w:hyperlink>
    </w:p>
    <w:p w14:paraId="09D2E2B4" w14:textId="77777777" w:rsidR="00CC55A2" w:rsidRDefault="00563F0B" w:rsidP="00CC55A2">
      <w:pPr>
        <w:pStyle w:val="ab"/>
      </w:pPr>
      <w:r w:rsidRPr="00CC55A2">
        <w:rPr>
          <w:color w:val="auto"/>
          <w:sz w:val="24"/>
          <w:szCs w:val="24"/>
        </w:rPr>
        <w:fldChar w:fldCharType="end"/>
      </w:r>
    </w:p>
    <w:p w14:paraId="7A4FBE2C" w14:textId="77777777" w:rsidR="00CC55A2" w:rsidRDefault="00CC55A2" w:rsidP="00563F0B">
      <w:pPr>
        <w:pStyle w:val="ab"/>
        <w:jc w:val="center"/>
      </w:pPr>
    </w:p>
    <w:p w14:paraId="603F9352" w14:textId="77777777" w:rsidR="00CC55A2" w:rsidRDefault="00CC55A2" w:rsidP="00563F0B">
      <w:pPr>
        <w:pStyle w:val="ab"/>
        <w:jc w:val="center"/>
      </w:pPr>
    </w:p>
    <w:p w14:paraId="02039C04" w14:textId="77777777" w:rsidR="00CC55A2" w:rsidRPr="00CC55A2" w:rsidRDefault="00CC55A2" w:rsidP="00CC55A2">
      <w:pPr>
        <w:pStyle w:val="1"/>
        <w:ind w:left="290" w:right="308"/>
        <w:rPr>
          <w:rFonts w:ascii="Times New Roman" w:hAnsi="Times New Roman" w:cs="Times New Roman"/>
          <w:b w:val="0"/>
          <w:sz w:val="24"/>
          <w:szCs w:val="24"/>
        </w:rPr>
      </w:pPr>
      <w:bookmarkStart w:id="1" w:name="_Toc131670"/>
      <w:r w:rsidRPr="00CC55A2">
        <w:rPr>
          <w:rFonts w:ascii="Times New Roman" w:hAnsi="Times New Roman" w:cs="Times New Roman"/>
          <w:b w:val="0"/>
          <w:sz w:val="24"/>
          <w:szCs w:val="24"/>
        </w:rPr>
        <w:t xml:space="preserve">ГЛАВА 1. ОБЩИЕ ПОЛОЖЕНИЯ </w:t>
      </w:r>
      <w:bookmarkEnd w:id="1"/>
    </w:p>
    <w:p w14:paraId="5F84F628" w14:textId="77777777" w:rsidR="00CC55A2" w:rsidRPr="00CC55A2" w:rsidRDefault="00CC55A2" w:rsidP="00CC55A2">
      <w:pPr>
        <w:spacing w:after="32" w:line="259" w:lineRule="auto"/>
        <w:rPr>
          <w:sz w:val="24"/>
          <w:szCs w:val="24"/>
        </w:rPr>
      </w:pPr>
      <w:r w:rsidRPr="00CC55A2">
        <w:rPr>
          <w:sz w:val="24"/>
          <w:szCs w:val="24"/>
        </w:rPr>
        <w:t xml:space="preserve"> </w:t>
      </w:r>
    </w:p>
    <w:p w14:paraId="0AE438EC" w14:textId="77777777" w:rsidR="00CC55A2" w:rsidRPr="00CC55A2" w:rsidRDefault="00CC55A2" w:rsidP="00CC55A2">
      <w:pPr>
        <w:pStyle w:val="1"/>
        <w:ind w:left="290" w:right="307"/>
        <w:rPr>
          <w:rFonts w:ascii="Times New Roman" w:hAnsi="Times New Roman" w:cs="Times New Roman"/>
          <w:b w:val="0"/>
          <w:sz w:val="24"/>
          <w:szCs w:val="24"/>
        </w:rPr>
      </w:pPr>
      <w:bookmarkStart w:id="2" w:name="_Toc131671"/>
      <w:r w:rsidRPr="00CC55A2">
        <w:rPr>
          <w:rFonts w:ascii="Times New Roman" w:hAnsi="Times New Roman" w:cs="Times New Roman"/>
          <w:b w:val="0"/>
          <w:sz w:val="24"/>
          <w:szCs w:val="24"/>
        </w:rPr>
        <w:t xml:space="preserve">Статья 1. Общие положения </w:t>
      </w:r>
      <w:bookmarkEnd w:id="2"/>
    </w:p>
    <w:p w14:paraId="70687EC9" w14:textId="77777777" w:rsidR="00CC55A2" w:rsidRPr="009907BF" w:rsidRDefault="00CC55A2" w:rsidP="00CC55A2">
      <w:pPr>
        <w:spacing w:after="18" w:line="259" w:lineRule="auto"/>
        <w:ind w:left="29"/>
        <w:jc w:val="center"/>
        <w:rPr>
          <w:sz w:val="24"/>
          <w:szCs w:val="24"/>
        </w:rPr>
      </w:pPr>
      <w:r w:rsidRPr="009907BF">
        <w:rPr>
          <w:b/>
          <w:sz w:val="24"/>
          <w:szCs w:val="24"/>
        </w:rPr>
        <w:t xml:space="preserve"> </w:t>
      </w:r>
    </w:p>
    <w:p w14:paraId="73D4E90A" w14:textId="77777777" w:rsidR="00CC55A2" w:rsidRPr="009907BF" w:rsidRDefault="00CC55A2" w:rsidP="00044A04">
      <w:pPr>
        <w:numPr>
          <w:ilvl w:val="0"/>
          <w:numId w:val="2"/>
        </w:numPr>
        <w:suppressAutoHyphens w:val="0"/>
        <w:spacing w:after="15" w:line="267" w:lineRule="auto"/>
        <w:ind w:right="26" w:firstLine="700"/>
        <w:jc w:val="both"/>
        <w:rPr>
          <w:sz w:val="24"/>
          <w:szCs w:val="24"/>
        </w:rPr>
      </w:pPr>
      <w:r w:rsidRPr="009907BF">
        <w:rPr>
          <w:sz w:val="24"/>
          <w:szCs w:val="24"/>
        </w:rPr>
        <w:t xml:space="preserve">Правила землепользования и застройки городского округа Павловский Посад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Павловский Посад Московской области (далее –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публичных слушаний или общественных обсуждений по проекту Правил и предложений заинтересованных лиц. </w:t>
      </w:r>
    </w:p>
    <w:p w14:paraId="49FD26EF" w14:textId="77777777" w:rsidR="00CC55A2" w:rsidRPr="009907BF" w:rsidRDefault="00CC55A2" w:rsidP="00044A04">
      <w:pPr>
        <w:numPr>
          <w:ilvl w:val="0"/>
          <w:numId w:val="2"/>
        </w:numPr>
        <w:suppressAutoHyphens w:val="0"/>
        <w:spacing w:after="15" w:line="267" w:lineRule="auto"/>
        <w:ind w:right="26" w:firstLine="700"/>
        <w:jc w:val="both"/>
        <w:rPr>
          <w:sz w:val="24"/>
          <w:szCs w:val="24"/>
        </w:rPr>
      </w:pPr>
      <w:r w:rsidRPr="009907BF">
        <w:rPr>
          <w:sz w:val="24"/>
          <w:szCs w:val="24"/>
        </w:rPr>
        <w:t xml:space="preserve">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 </w:t>
      </w:r>
    </w:p>
    <w:p w14:paraId="0FCB73DF" w14:textId="77777777" w:rsidR="00CC55A2" w:rsidRPr="009907BF" w:rsidRDefault="00CC55A2" w:rsidP="00CC55A2">
      <w:pPr>
        <w:ind w:right="28"/>
        <w:rPr>
          <w:sz w:val="24"/>
          <w:szCs w:val="24"/>
        </w:rPr>
      </w:pPr>
      <w:r w:rsidRPr="009907BF">
        <w:rPr>
          <w:sz w:val="24"/>
          <w:szCs w:val="24"/>
        </w:rPr>
        <w:t xml:space="preserve">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 </w:t>
      </w:r>
    </w:p>
    <w:p w14:paraId="0B28EBB6" w14:textId="77777777" w:rsidR="00CC55A2" w:rsidRPr="009907BF" w:rsidRDefault="00CC55A2" w:rsidP="00044A04">
      <w:pPr>
        <w:numPr>
          <w:ilvl w:val="0"/>
          <w:numId w:val="2"/>
        </w:numPr>
        <w:suppressAutoHyphens w:val="0"/>
        <w:spacing w:after="15" w:line="267" w:lineRule="auto"/>
        <w:ind w:right="26" w:firstLine="700"/>
        <w:jc w:val="both"/>
        <w:rPr>
          <w:sz w:val="24"/>
          <w:szCs w:val="24"/>
        </w:rPr>
      </w:pPr>
      <w:r w:rsidRPr="009907BF">
        <w:rPr>
          <w:sz w:val="24"/>
          <w:szCs w:val="24"/>
        </w:rPr>
        <w:t xml:space="preserve">Правила обязательны для исполнения органами государственной власти, органами местного самоуправления, физическими и юридическими лицами. </w:t>
      </w:r>
    </w:p>
    <w:p w14:paraId="3BE75359" w14:textId="77777777" w:rsidR="00CC55A2" w:rsidRPr="009907BF" w:rsidRDefault="00CC55A2" w:rsidP="00044A04">
      <w:pPr>
        <w:numPr>
          <w:ilvl w:val="0"/>
          <w:numId w:val="2"/>
        </w:numPr>
        <w:suppressAutoHyphens w:val="0"/>
        <w:spacing w:after="15" w:line="267" w:lineRule="auto"/>
        <w:ind w:right="26" w:firstLine="700"/>
        <w:jc w:val="both"/>
        <w:rPr>
          <w:sz w:val="24"/>
          <w:szCs w:val="24"/>
        </w:rPr>
      </w:pPr>
      <w:r w:rsidRPr="009907BF">
        <w:rPr>
          <w:sz w:val="24"/>
          <w:szCs w:val="24"/>
        </w:rPr>
        <w:t xml:space="preserve">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 </w:t>
      </w:r>
    </w:p>
    <w:p w14:paraId="347559F2" w14:textId="77777777" w:rsidR="00CC55A2" w:rsidRPr="009907BF" w:rsidRDefault="00CC55A2" w:rsidP="00044A04">
      <w:pPr>
        <w:numPr>
          <w:ilvl w:val="0"/>
          <w:numId w:val="2"/>
        </w:numPr>
        <w:suppressAutoHyphens w:val="0"/>
        <w:spacing w:after="15" w:line="267" w:lineRule="auto"/>
        <w:ind w:right="26" w:firstLine="700"/>
        <w:jc w:val="both"/>
        <w:rPr>
          <w:sz w:val="24"/>
          <w:szCs w:val="24"/>
        </w:rPr>
      </w:pPr>
      <w:r w:rsidRPr="009907BF">
        <w:rPr>
          <w:sz w:val="24"/>
          <w:szCs w:val="24"/>
        </w:rPr>
        <w:t xml:space="preserve">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 </w:t>
      </w:r>
    </w:p>
    <w:p w14:paraId="15085FE0" w14:textId="77777777" w:rsidR="00CC55A2" w:rsidRPr="009907BF" w:rsidRDefault="00CC55A2" w:rsidP="00044A04">
      <w:pPr>
        <w:numPr>
          <w:ilvl w:val="0"/>
          <w:numId w:val="2"/>
        </w:numPr>
        <w:suppressAutoHyphens w:val="0"/>
        <w:spacing w:after="15" w:line="267" w:lineRule="auto"/>
        <w:ind w:right="26" w:firstLine="700"/>
        <w:jc w:val="both"/>
        <w:rPr>
          <w:sz w:val="24"/>
          <w:szCs w:val="24"/>
        </w:rPr>
      </w:pPr>
      <w:r w:rsidRPr="009907BF">
        <w:rPr>
          <w:sz w:val="24"/>
          <w:szCs w:val="24"/>
        </w:rPr>
        <w:lastRenderedPageBreak/>
        <w:t xml:space="preserve">В соответствии с Постановлением Правительства Московской области от 17.08.2015 № 713/30 «Об утверждении нормативов градостроительного проектирования Московской области» город Павловский Посад отнесен к историческим поселениям регионального значения. </w:t>
      </w:r>
    </w:p>
    <w:p w14:paraId="7D52C85F" w14:textId="77777777" w:rsidR="00CC55A2" w:rsidRPr="009907BF" w:rsidRDefault="00CC55A2" w:rsidP="00CC55A2">
      <w:pPr>
        <w:spacing w:after="24" w:line="259" w:lineRule="auto"/>
        <w:rPr>
          <w:sz w:val="24"/>
          <w:szCs w:val="24"/>
        </w:rPr>
      </w:pPr>
      <w:r w:rsidRPr="009907BF">
        <w:rPr>
          <w:sz w:val="24"/>
          <w:szCs w:val="24"/>
        </w:rPr>
        <w:t xml:space="preserve"> </w:t>
      </w:r>
    </w:p>
    <w:p w14:paraId="6BDDE6F6" w14:textId="77777777" w:rsidR="00CC55A2" w:rsidRPr="009907BF" w:rsidRDefault="00CC55A2" w:rsidP="00CC55A2">
      <w:pPr>
        <w:pStyle w:val="1"/>
        <w:ind w:left="290" w:right="311"/>
        <w:rPr>
          <w:rFonts w:ascii="Times New Roman" w:hAnsi="Times New Roman" w:cs="Times New Roman"/>
          <w:sz w:val="24"/>
          <w:szCs w:val="24"/>
        </w:rPr>
      </w:pPr>
      <w:bookmarkStart w:id="3" w:name="_Toc131672"/>
      <w:r w:rsidRPr="009907BF">
        <w:rPr>
          <w:rFonts w:ascii="Times New Roman" w:hAnsi="Times New Roman" w:cs="Times New Roman"/>
          <w:sz w:val="24"/>
          <w:szCs w:val="24"/>
        </w:rPr>
        <w:t xml:space="preserve">Статья 2. Назначение и содержание Правил </w:t>
      </w:r>
      <w:bookmarkEnd w:id="3"/>
    </w:p>
    <w:p w14:paraId="3AF24E59" w14:textId="77777777" w:rsidR="00CC55A2" w:rsidRPr="009907BF" w:rsidRDefault="00CC55A2" w:rsidP="00CC55A2">
      <w:pPr>
        <w:spacing w:after="14" w:line="259" w:lineRule="auto"/>
        <w:ind w:left="29"/>
        <w:jc w:val="center"/>
        <w:rPr>
          <w:sz w:val="24"/>
          <w:szCs w:val="24"/>
        </w:rPr>
      </w:pPr>
      <w:r w:rsidRPr="009907BF">
        <w:rPr>
          <w:b/>
          <w:sz w:val="24"/>
          <w:szCs w:val="24"/>
        </w:rPr>
        <w:t xml:space="preserve"> </w:t>
      </w:r>
    </w:p>
    <w:p w14:paraId="7CB48438" w14:textId="77777777" w:rsidR="00CC55A2" w:rsidRPr="009907BF" w:rsidRDefault="00CC55A2" w:rsidP="00CC55A2">
      <w:pPr>
        <w:ind w:left="710" w:right="107"/>
        <w:rPr>
          <w:sz w:val="24"/>
          <w:szCs w:val="24"/>
        </w:rPr>
      </w:pPr>
      <w:r w:rsidRPr="009907BF">
        <w:rPr>
          <w:sz w:val="24"/>
          <w:szCs w:val="24"/>
        </w:rPr>
        <w:t>1.</w:t>
      </w:r>
      <w:r w:rsidRPr="009907BF">
        <w:rPr>
          <w:rFonts w:eastAsia="Arial"/>
          <w:sz w:val="24"/>
          <w:szCs w:val="24"/>
        </w:rPr>
        <w:t xml:space="preserve"> </w:t>
      </w:r>
      <w:r w:rsidRPr="009907BF">
        <w:rPr>
          <w:sz w:val="24"/>
          <w:szCs w:val="24"/>
        </w:rPr>
        <w:t xml:space="preserve">Правила разработаны в целях: </w:t>
      </w:r>
    </w:p>
    <w:p w14:paraId="34415B05" w14:textId="77777777" w:rsidR="00CC55A2" w:rsidRPr="009907BF" w:rsidRDefault="00CC55A2" w:rsidP="00044A04">
      <w:pPr>
        <w:numPr>
          <w:ilvl w:val="0"/>
          <w:numId w:val="3"/>
        </w:numPr>
        <w:suppressAutoHyphens w:val="0"/>
        <w:spacing w:after="15" w:line="267" w:lineRule="auto"/>
        <w:ind w:right="12" w:firstLine="700"/>
        <w:jc w:val="both"/>
        <w:rPr>
          <w:sz w:val="24"/>
          <w:szCs w:val="24"/>
        </w:rPr>
      </w:pPr>
      <w:r w:rsidRPr="009907BF">
        <w:rPr>
          <w:sz w:val="24"/>
          <w:szCs w:val="24"/>
        </w:rPr>
        <w:t xml:space="preserve">создания условий для устойчивого развития территории городского округа, сохранения окружающей среды и объектов культурного наследия; </w:t>
      </w:r>
    </w:p>
    <w:p w14:paraId="4A4DA043" w14:textId="77777777" w:rsidR="00CC55A2" w:rsidRPr="009907BF" w:rsidRDefault="00CC55A2" w:rsidP="00044A04">
      <w:pPr>
        <w:numPr>
          <w:ilvl w:val="0"/>
          <w:numId w:val="3"/>
        </w:numPr>
        <w:suppressAutoHyphens w:val="0"/>
        <w:spacing w:after="15" w:line="267" w:lineRule="auto"/>
        <w:ind w:right="12" w:firstLine="700"/>
        <w:jc w:val="both"/>
        <w:rPr>
          <w:sz w:val="24"/>
          <w:szCs w:val="24"/>
        </w:rPr>
      </w:pPr>
      <w:r w:rsidRPr="009907BF">
        <w:rPr>
          <w:sz w:val="24"/>
          <w:szCs w:val="24"/>
        </w:rPr>
        <w:t xml:space="preserve">создания условий для планировки территории городского округа; </w:t>
      </w:r>
    </w:p>
    <w:p w14:paraId="1F0A1531" w14:textId="77777777" w:rsidR="00CC55A2" w:rsidRPr="009907BF" w:rsidRDefault="00CC55A2" w:rsidP="00044A04">
      <w:pPr>
        <w:numPr>
          <w:ilvl w:val="0"/>
          <w:numId w:val="3"/>
        </w:numPr>
        <w:suppressAutoHyphens w:val="0"/>
        <w:spacing w:after="15" w:line="267" w:lineRule="auto"/>
        <w:ind w:right="12" w:firstLine="700"/>
        <w:jc w:val="both"/>
        <w:rPr>
          <w:sz w:val="24"/>
          <w:szCs w:val="24"/>
        </w:rPr>
      </w:pPr>
      <w:r w:rsidRPr="009907BF">
        <w:rPr>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 </w:t>
      </w:r>
    </w:p>
    <w:p w14:paraId="60DBAD06" w14:textId="77777777" w:rsidR="00CC55A2" w:rsidRPr="009907BF" w:rsidRDefault="00CC55A2" w:rsidP="00044A04">
      <w:pPr>
        <w:numPr>
          <w:ilvl w:val="0"/>
          <w:numId w:val="3"/>
        </w:numPr>
        <w:suppressAutoHyphens w:val="0"/>
        <w:spacing w:after="15" w:line="267" w:lineRule="auto"/>
        <w:ind w:right="12" w:firstLine="700"/>
        <w:jc w:val="both"/>
        <w:rPr>
          <w:sz w:val="24"/>
          <w:szCs w:val="24"/>
        </w:rPr>
      </w:pPr>
      <w:r w:rsidRPr="009907BF">
        <w:rPr>
          <w:sz w:val="24"/>
          <w:szCs w:val="24"/>
        </w:rPr>
        <w:t xml:space="preserve">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 </w:t>
      </w:r>
    </w:p>
    <w:p w14:paraId="6689B02B" w14:textId="77777777" w:rsidR="00CC55A2" w:rsidRPr="009907BF" w:rsidRDefault="00CC55A2" w:rsidP="00044A04">
      <w:pPr>
        <w:numPr>
          <w:ilvl w:val="0"/>
          <w:numId w:val="4"/>
        </w:numPr>
        <w:suppressAutoHyphens w:val="0"/>
        <w:spacing w:after="15" w:line="267" w:lineRule="auto"/>
        <w:ind w:left="1135" w:right="107" w:hanging="425"/>
        <w:jc w:val="both"/>
        <w:rPr>
          <w:sz w:val="24"/>
          <w:szCs w:val="24"/>
        </w:rPr>
      </w:pPr>
      <w:r w:rsidRPr="009907BF">
        <w:rPr>
          <w:sz w:val="24"/>
          <w:szCs w:val="24"/>
        </w:rPr>
        <w:t xml:space="preserve">Правила включают в себя: </w:t>
      </w:r>
    </w:p>
    <w:p w14:paraId="4B385E87" w14:textId="77777777" w:rsidR="00CC55A2" w:rsidRPr="009907BF" w:rsidRDefault="00CC55A2" w:rsidP="00CC55A2">
      <w:pPr>
        <w:rPr>
          <w:sz w:val="24"/>
          <w:szCs w:val="24"/>
        </w:rPr>
      </w:pPr>
      <w:r w:rsidRPr="009907BF">
        <w:rPr>
          <w:sz w:val="24"/>
          <w:szCs w:val="24"/>
        </w:rPr>
        <w:t>2.1.</w:t>
      </w:r>
      <w:r w:rsidRPr="009907BF">
        <w:rPr>
          <w:rFonts w:eastAsia="Arial"/>
          <w:sz w:val="24"/>
          <w:szCs w:val="24"/>
        </w:rPr>
        <w:t xml:space="preserve"> </w:t>
      </w:r>
      <w:r w:rsidRPr="009907BF">
        <w:rPr>
          <w:sz w:val="24"/>
          <w:szCs w:val="24"/>
        </w:rPr>
        <w:t xml:space="preserve">Порядок применения Правил и внесения в них изменений (часть I Правил), содержащий положения: </w:t>
      </w:r>
    </w:p>
    <w:p w14:paraId="4C8F3304" w14:textId="77777777" w:rsidR="00CC55A2" w:rsidRPr="009907BF" w:rsidRDefault="00CC55A2" w:rsidP="009907BF">
      <w:pPr>
        <w:numPr>
          <w:ilvl w:val="0"/>
          <w:numId w:val="5"/>
        </w:numPr>
        <w:suppressAutoHyphens w:val="0"/>
        <w:spacing w:after="15" w:line="267" w:lineRule="auto"/>
        <w:ind w:left="0" w:right="53" w:firstLine="709"/>
        <w:jc w:val="both"/>
        <w:rPr>
          <w:sz w:val="24"/>
          <w:szCs w:val="24"/>
        </w:rPr>
      </w:pPr>
      <w:r w:rsidRPr="009907BF">
        <w:rPr>
          <w:sz w:val="24"/>
          <w:szCs w:val="24"/>
        </w:rPr>
        <w:t xml:space="preserve">о регулировании землепользования и застройки органами местного самоуправления (иными уполномоченными органами); </w:t>
      </w:r>
    </w:p>
    <w:p w14:paraId="2CA4EF5B" w14:textId="77777777" w:rsidR="00CC55A2" w:rsidRPr="009907BF" w:rsidRDefault="00CC55A2" w:rsidP="009907BF">
      <w:pPr>
        <w:numPr>
          <w:ilvl w:val="0"/>
          <w:numId w:val="5"/>
        </w:numPr>
        <w:suppressAutoHyphens w:val="0"/>
        <w:spacing w:after="15" w:line="267" w:lineRule="auto"/>
        <w:ind w:left="0" w:right="53" w:firstLine="709"/>
        <w:jc w:val="both"/>
        <w:rPr>
          <w:sz w:val="24"/>
          <w:szCs w:val="24"/>
        </w:rPr>
      </w:pPr>
      <w:r w:rsidRPr="009907BF">
        <w:rPr>
          <w:sz w:val="24"/>
          <w:szCs w:val="24"/>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w:t>
      </w:r>
    </w:p>
    <w:p w14:paraId="4E7F33CD" w14:textId="77777777" w:rsidR="00CC55A2" w:rsidRPr="009907BF" w:rsidRDefault="00CC55A2" w:rsidP="009907BF">
      <w:pPr>
        <w:numPr>
          <w:ilvl w:val="0"/>
          <w:numId w:val="5"/>
        </w:numPr>
        <w:suppressAutoHyphens w:val="0"/>
        <w:spacing w:after="15" w:line="267" w:lineRule="auto"/>
        <w:ind w:left="0" w:right="53" w:firstLine="709"/>
        <w:jc w:val="both"/>
        <w:rPr>
          <w:sz w:val="24"/>
          <w:szCs w:val="24"/>
        </w:rPr>
      </w:pPr>
      <w:r w:rsidRPr="009907BF">
        <w:rPr>
          <w:sz w:val="24"/>
          <w:szCs w:val="24"/>
        </w:rPr>
        <w:t xml:space="preserve">о подготовке документации по планировке территории; </w:t>
      </w:r>
    </w:p>
    <w:p w14:paraId="00F30CBA" w14:textId="77777777" w:rsidR="00CC55A2" w:rsidRPr="009907BF" w:rsidRDefault="00CC55A2" w:rsidP="009907BF">
      <w:pPr>
        <w:numPr>
          <w:ilvl w:val="0"/>
          <w:numId w:val="5"/>
        </w:numPr>
        <w:suppressAutoHyphens w:val="0"/>
        <w:spacing w:after="15" w:line="267" w:lineRule="auto"/>
        <w:ind w:left="0" w:right="53" w:firstLine="709"/>
        <w:jc w:val="both"/>
        <w:rPr>
          <w:sz w:val="24"/>
          <w:szCs w:val="24"/>
        </w:rPr>
      </w:pPr>
      <w:r w:rsidRPr="009907BF">
        <w:rPr>
          <w:sz w:val="24"/>
          <w:szCs w:val="24"/>
        </w:rPr>
        <w:t xml:space="preserve">о проведении общественных обсуждений или публичных слушаний по вопросам землепользования и застройки; </w:t>
      </w:r>
    </w:p>
    <w:p w14:paraId="073BF977" w14:textId="77777777" w:rsidR="00CC55A2" w:rsidRPr="009907BF" w:rsidRDefault="00CC55A2" w:rsidP="009907BF">
      <w:pPr>
        <w:numPr>
          <w:ilvl w:val="0"/>
          <w:numId w:val="5"/>
        </w:numPr>
        <w:suppressAutoHyphens w:val="0"/>
        <w:spacing w:after="15" w:line="267" w:lineRule="auto"/>
        <w:ind w:left="0" w:right="53" w:firstLine="709"/>
        <w:jc w:val="both"/>
        <w:rPr>
          <w:sz w:val="24"/>
          <w:szCs w:val="24"/>
        </w:rPr>
      </w:pPr>
      <w:r w:rsidRPr="009907BF">
        <w:rPr>
          <w:sz w:val="24"/>
          <w:szCs w:val="24"/>
        </w:rPr>
        <w:t xml:space="preserve">о внесении изменений в настоящие Правила; </w:t>
      </w:r>
    </w:p>
    <w:p w14:paraId="22DDFF0F" w14:textId="77777777" w:rsidR="00CC55A2" w:rsidRPr="009907BF" w:rsidRDefault="00CC55A2" w:rsidP="009907BF">
      <w:pPr>
        <w:numPr>
          <w:ilvl w:val="0"/>
          <w:numId w:val="5"/>
        </w:numPr>
        <w:suppressAutoHyphens w:val="0"/>
        <w:spacing w:after="15" w:line="267" w:lineRule="auto"/>
        <w:ind w:left="0" w:right="53" w:firstLine="709"/>
        <w:jc w:val="both"/>
        <w:rPr>
          <w:sz w:val="24"/>
          <w:szCs w:val="24"/>
        </w:rPr>
      </w:pPr>
      <w:r w:rsidRPr="009907BF">
        <w:rPr>
          <w:sz w:val="24"/>
          <w:szCs w:val="24"/>
        </w:rPr>
        <w:t xml:space="preserve">о регулировании иных вопросов землепользования и застройки. </w:t>
      </w:r>
    </w:p>
    <w:p w14:paraId="398EA39A" w14:textId="77777777" w:rsidR="00CC55A2" w:rsidRPr="009907BF" w:rsidRDefault="00CC55A2" w:rsidP="00CC55A2">
      <w:pPr>
        <w:spacing w:after="36"/>
        <w:ind w:left="710" w:right="107"/>
        <w:rPr>
          <w:sz w:val="24"/>
          <w:szCs w:val="24"/>
        </w:rPr>
      </w:pPr>
      <w:r w:rsidRPr="009907BF">
        <w:rPr>
          <w:sz w:val="24"/>
          <w:szCs w:val="24"/>
        </w:rPr>
        <w:t>2.2.</w:t>
      </w:r>
      <w:r w:rsidRPr="009907BF">
        <w:rPr>
          <w:rFonts w:eastAsia="Arial"/>
          <w:sz w:val="24"/>
          <w:szCs w:val="24"/>
        </w:rPr>
        <w:t xml:space="preserve"> </w:t>
      </w:r>
      <w:r w:rsidRPr="009907BF">
        <w:rPr>
          <w:sz w:val="24"/>
          <w:szCs w:val="24"/>
        </w:rPr>
        <w:t xml:space="preserve">Карту (карты) градостроительного зонирования (часть II Правил). </w:t>
      </w:r>
    </w:p>
    <w:p w14:paraId="30270F2B" w14:textId="77777777" w:rsidR="00CC55A2" w:rsidRPr="009907BF" w:rsidRDefault="00CC55A2" w:rsidP="00044A04">
      <w:pPr>
        <w:numPr>
          <w:ilvl w:val="0"/>
          <w:numId w:val="6"/>
        </w:numPr>
        <w:suppressAutoHyphens w:val="0"/>
        <w:spacing w:after="36" w:line="267" w:lineRule="auto"/>
        <w:ind w:right="26" w:firstLine="700"/>
        <w:jc w:val="both"/>
        <w:rPr>
          <w:sz w:val="24"/>
          <w:szCs w:val="24"/>
        </w:rPr>
      </w:pPr>
      <w:r w:rsidRPr="009907BF">
        <w:rPr>
          <w:sz w:val="24"/>
          <w:szCs w:val="24"/>
        </w:rPr>
        <w:t xml:space="preserve">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 </w:t>
      </w:r>
    </w:p>
    <w:p w14:paraId="657DBA0A" w14:textId="77777777" w:rsidR="00CC55A2" w:rsidRPr="009907BF" w:rsidRDefault="00CC55A2" w:rsidP="00044A04">
      <w:pPr>
        <w:numPr>
          <w:ilvl w:val="0"/>
          <w:numId w:val="6"/>
        </w:numPr>
        <w:suppressAutoHyphens w:val="0"/>
        <w:spacing w:after="37" w:line="267" w:lineRule="auto"/>
        <w:ind w:right="26" w:firstLine="700"/>
        <w:jc w:val="both"/>
        <w:rPr>
          <w:sz w:val="24"/>
          <w:szCs w:val="24"/>
        </w:rPr>
      </w:pPr>
      <w:r w:rsidRPr="009907BF">
        <w:rPr>
          <w:sz w:val="24"/>
          <w:szCs w:val="24"/>
        </w:rPr>
        <w:t xml:space="preserve">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 </w:t>
      </w:r>
    </w:p>
    <w:p w14:paraId="2356EE2C" w14:textId="77777777" w:rsidR="00CC55A2" w:rsidRPr="009907BF" w:rsidRDefault="00CC55A2" w:rsidP="00044A04">
      <w:pPr>
        <w:numPr>
          <w:ilvl w:val="0"/>
          <w:numId w:val="6"/>
        </w:numPr>
        <w:suppressAutoHyphens w:val="0"/>
        <w:spacing w:after="37" w:line="267" w:lineRule="auto"/>
        <w:ind w:right="26" w:firstLine="700"/>
        <w:jc w:val="both"/>
        <w:rPr>
          <w:sz w:val="24"/>
          <w:szCs w:val="24"/>
        </w:rPr>
      </w:pPr>
      <w:r w:rsidRPr="009907BF">
        <w:rPr>
          <w:sz w:val="24"/>
          <w:szCs w:val="24"/>
        </w:rPr>
        <w:t xml:space="preserve">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 </w:t>
      </w:r>
    </w:p>
    <w:p w14:paraId="58FBCDF9" w14:textId="77777777" w:rsidR="00CC55A2" w:rsidRPr="009907BF" w:rsidRDefault="00CC55A2" w:rsidP="00044A04">
      <w:pPr>
        <w:numPr>
          <w:ilvl w:val="0"/>
          <w:numId w:val="6"/>
        </w:numPr>
        <w:suppressAutoHyphens w:val="0"/>
        <w:spacing w:after="15" w:line="267" w:lineRule="auto"/>
        <w:ind w:right="26" w:firstLine="700"/>
        <w:jc w:val="both"/>
        <w:rPr>
          <w:sz w:val="24"/>
          <w:szCs w:val="24"/>
        </w:rPr>
      </w:pPr>
      <w:r w:rsidRPr="009907BF">
        <w:rPr>
          <w:sz w:val="24"/>
          <w:szCs w:val="24"/>
        </w:rPr>
        <w:t xml:space="preserve">Карту (карты)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 </w:t>
      </w:r>
    </w:p>
    <w:p w14:paraId="4F19A7F1" w14:textId="77777777" w:rsidR="00CC55A2" w:rsidRPr="009907BF" w:rsidRDefault="00CC55A2" w:rsidP="00044A04">
      <w:pPr>
        <w:numPr>
          <w:ilvl w:val="0"/>
          <w:numId w:val="6"/>
        </w:numPr>
        <w:suppressAutoHyphens w:val="0"/>
        <w:spacing w:after="15" w:line="267" w:lineRule="auto"/>
        <w:ind w:right="26" w:firstLine="700"/>
        <w:jc w:val="both"/>
        <w:rPr>
          <w:sz w:val="24"/>
          <w:szCs w:val="24"/>
        </w:rPr>
      </w:pPr>
      <w:r w:rsidRPr="009907BF">
        <w:rPr>
          <w:sz w:val="24"/>
          <w:szCs w:val="24"/>
        </w:rPr>
        <w:t xml:space="preserve">Карту (карты) градостроительного зонирования c отображением территорий дополнительного согласования (по письму Комитета лесного хозяйства Московской области от </w:t>
      </w:r>
      <w:r w:rsidRPr="009907BF">
        <w:rPr>
          <w:sz w:val="24"/>
          <w:szCs w:val="24"/>
        </w:rPr>
        <w:lastRenderedPageBreak/>
        <w:t xml:space="preserve">03.06.2020 №28Вх-28247 ДСП) (по письму Комитета по архитектуре и градостроительству Московской области от 15.07.2024 № 29Исх-10252/08) (карта ограниченного доступа). </w:t>
      </w:r>
    </w:p>
    <w:p w14:paraId="264CA444" w14:textId="77777777" w:rsidR="00CC55A2" w:rsidRPr="009907BF" w:rsidRDefault="00CC55A2" w:rsidP="00044A04">
      <w:pPr>
        <w:numPr>
          <w:ilvl w:val="1"/>
          <w:numId w:val="7"/>
        </w:numPr>
        <w:suppressAutoHyphens w:val="0"/>
        <w:spacing w:after="15" w:line="267" w:lineRule="auto"/>
        <w:ind w:right="68" w:firstLine="700"/>
        <w:jc w:val="both"/>
        <w:rPr>
          <w:sz w:val="24"/>
          <w:szCs w:val="24"/>
        </w:rPr>
      </w:pPr>
      <w:r w:rsidRPr="009907BF">
        <w:rPr>
          <w:sz w:val="24"/>
          <w:szCs w:val="24"/>
        </w:rPr>
        <w:t xml:space="preserve">Градостроительные регламенты (часть III Правил). </w:t>
      </w:r>
    </w:p>
    <w:p w14:paraId="654684C4" w14:textId="77777777" w:rsidR="00CC55A2" w:rsidRPr="009907BF" w:rsidRDefault="00CC55A2" w:rsidP="00044A04">
      <w:pPr>
        <w:numPr>
          <w:ilvl w:val="1"/>
          <w:numId w:val="7"/>
        </w:numPr>
        <w:suppressAutoHyphens w:val="0"/>
        <w:spacing w:after="15" w:line="267" w:lineRule="auto"/>
        <w:ind w:right="68" w:firstLine="700"/>
        <w:jc w:val="both"/>
        <w:rPr>
          <w:sz w:val="24"/>
          <w:szCs w:val="24"/>
        </w:rPr>
      </w:pPr>
      <w:r w:rsidRPr="009907BF">
        <w:rPr>
          <w:sz w:val="24"/>
          <w:szCs w:val="24"/>
        </w:rPr>
        <w:t xml:space="preserve">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14:paraId="5D6038A8" w14:textId="77777777" w:rsidR="00CC55A2" w:rsidRPr="009907BF" w:rsidRDefault="00CC55A2" w:rsidP="00044A04">
      <w:pPr>
        <w:numPr>
          <w:ilvl w:val="0"/>
          <w:numId w:val="8"/>
        </w:numPr>
        <w:suppressAutoHyphens w:val="0"/>
        <w:spacing w:after="15" w:line="267" w:lineRule="auto"/>
        <w:ind w:right="28" w:firstLine="700"/>
        <w:jc w:val="both"/>
        <w:rPr>
          <w:sz w:val="24"/>
          <w:szCs w:val="24"/>
        </w:rPr>
      </w:pPr>
      <w:r w:rsidRPr="009907BF">
        <w:rPr>
          <w:sz w:val="24"/>
          <w:szCs w:val="24"/>
        </w:rPr>
        <w:t xml:space="preserve">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w:t>
      </w:r>
    </w:p>
    <w:p w14:paraId="4F6A5C9F" w14:textId="77777777" w:rsidR="00CC55A2" w:rsidRPr="009907BF" w:rsidRDefault="00CC55A2" w:rsidP="00044A04">
      <w:pPr>
        <w:numPr>
          <w:ilvl w:val="0"/>
          <w:numId w:val="8"/>
        </w:numPr>
        <w:suppressAutoHyphens w:val="0"/>
        <w:spacing w:after="15" w:line="267" w:lineRule="auto"/>
        <w:ind w:right="28" w:firstLine="700"/>
        <w:jc w:val="both"/>
        <w:rPr>
          <w:sz w:val="24"/>
          <w:szCs w:val="24"/>
        </w:rPr>
      </w:pPr>
      <w:r w:rsidRPr="009907BF">
        <w:rPr>
          <w:sz w:val="24"/>
          <w:szCs w:val="24"/>
        </w:rPr>
        <w:t xml:space="preserve">При осуществлении градостроительной деятельности на территории городского округа наряду с Правилами применяются технические регламенты (до их вступления в силу в установленном порядке - нормативные технические документы в части, не противоречащей Федеральному закону от 27.12.2002 № 184-ФЗ «О техническом регулировании» и Градостроительному кодексу Российской Федерации), региональные нормативы градостроительного проектирования и местные нормативы градостроительного проектирования городского округа (далее - нормативы градостроительного проектирования), а также иные муниципальные правовые акты в части, не противоречащей настоящим Правилам. </w:t>
      </w:r>
    </w:p>
    <w:p w14:paraId="3E702690" w14:textId="77777777" w:rsidR="00CC55A2" w:rsidRPr="009907BF" w:rsidRDefault="00CC55A2" w:rsidP="00CC55A2">
      <w:pPr>
        <w:spacing w:after="36" w:line="259" w:lineRule="auto"/>
        <w:rPr>
          <w:sz w:val="24"/>
          <w:szCs w:val="24"/>
        </w:rPr>
      </w:pPr>
      <w:r w:rsidRPr="009907BF">
        <w:rPr>
          <w:sz w:val="24"/>
          <w:szCs w:val="24"/>
        </w:rPr>
        <w:t xml:space="preserve"> </w:t>
      </w:r>
    </w:p>
    <w:p w14:paraId="6F84443E" w14:textId="77777777" w:rsidR="00CC55A2" w:rsidRPr="009907BF" w:rsidRDefault="00CC55A2" w:rsidP="00CC55A2">
      <w:pPr>
        <w:pStyle w:val="1"/>
        <w:ind w:left="290" w:right="316"/>
        <w:rPr>
          <w:rFonts w:ascii="Times New Roman" w:hAnsi="Times New Roman" w:cs="Times New Roman"/>
          <w:sz w:val="24"/>
          <w:szCs w:val="24"/>
        </w:rPr>
      </w:pPr>
      <w:bookmarkStart w:id="4" w:name="_Toc131673"/>
      <w:r w:rsidRPr="009907BF">
        <w:rPr>
          <w:rFonts w:ascii="Times New Roman" w:hAnsi="Times New Roman" w:cs="Times New Roman"/>
          <w:sz w:val="24"/>
          <w:szCs w:val="24"/>
        </w:rPr>
        <w:t xml:space="preserve">Статья 3. Порядок установления территориальных зон </w:t>
      </w:r>
      <w:bookmarkEnd w:id="4"/>
    </w:p>
    <w:p w14:paraId="403AE7DF" w14:textId="77777777" w:rsidR="00CC55A2" w:rsidRPr="009907BF" w:rsidRDefault="00CC55A2" w:rsidP="00CC55A2">
      <w:pPr>
        <w:spacing w:after="18" w:line="259" w:lineRule="auto"/>
        <w:ind w:left="29"/>
        <w:jc w:val="center"/>
        <w:rPr>
          <w:sz w:val="24"/>
          <w:szCs w:val="24"/>
        </w:rPr>
      </w:pPr>
      <w:r w:rsidRPr="009907BF">
        <w:rPr>
          <w:b/>
          <w:sz w:val="24"/>
          <w:szCs w:val="24"/>
        </w:rPr>
        <w:t xml:space="preserve"> </w:t>
      </w:r>
    </w:p>
    <w:p w14:paraId="2EDE3ED6" w14:textId="77777777" w:rsidR="00CC55A2" w:rsidRPr="009907BF" w:rsidRDefault="00CC55A2" w:rsidP="00044A04">
      <w:pPr>
        <w:numPr>
          <w:ilvl w:val="0"/>
          <w:numId w:val="9"/>
        </w:numPr>
        <w:suppressAutoHyphens w:val="0"/>
        <w:spacing w:after="15" w:line="267" w:lineRule="auto"/>
        <w:ind w:right="26" w:firstLine="700"/>
        <w:jc w:val="both"/>
        <w:rPr>
          <w:sz w:val="24"/>
          <w:szCs w:val="24"/>
        </w:rPr>
      </w:pPr>
      <w:r w:rsidRPr="009907BF">
        <w:rPr>
          <w:sz w:val="24"/>
          <w:szCs w:val="24"/>
        </w:rPr>
        <w:t xml:space="preserve">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 </w:t>
      </w:r>
    </w:p>
    <w:p w14:paraId="1F1D7601" w14:textId="77777777" w:rsidR="00CC55A2" w:rsidRPr="009907BF" w:rsidRDefault="00CC55A2" w:rsidP="009907BF">
      <w:pPr>
        <w:numPr>
          <w:ilvl w:val="0"/>
          <w:numId w:val="9"/>
        </w:numPr>
        <w:suppressAutoHyphens w:val="0"/>
        <w:spacing w:after="15" w:line="267" w:lineRule="auto"/>
        <w:ind w:right="26" w:firstLine="700"/>
        <w:jc w:val="both"/>
        <w:rPr>
          <w:sz w:val="24"/>
          <w:szCs w:val="24"/>
        </w:rPr>
      </w:pPr>
      <w:r w:rsidRPr="009907BF">
        <w:rPr>
          <w:sz w:val="24"/>
          <w:szCs w:val="24"/>
        </w:rPr>
        <w:t xml:space="preserve">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Росреестра от 23.10.2020 N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 </w:t>
      </w:r>
    </w:p>
    <w:p w14:paraId="4844CB2C" w14:textId="77777777" w:rsidR="00CC55A2" w:rsidRPr="009907BF" w:rsidRDefault="00CC55A2" w:rsidP="009907BF">
      <w:pPr>
        <w:ind w:right="21" w:firstLine="700"/>
        <w:jc w:val="both"/>
        <w:rPr>
          <w:sz w:val="24"/>
          <w:szCs w:val="24"/>
        </w:rPr>
      </w:pPr>
      <w:r w:rsidRPr="009907BF">
        <w:rPr>
          <w:sz w:val="24"/>
          <w:szCs w:val="24"/>
        </w:rPr>
        <w:t xml:space="preserve">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 </w:t>
      </w:r>
    </w:p>
    <w:p w14:paraId="1233236A" w14:textId="77777777" w:rsidR="00CC55A2" w:rsidRPr="009907BF" w:rsidRDefault="00CC55A2" w:rsidP="009907BF">
      <w:pPr>
        <w:numPr>
          <w:ilvl w:val="0"/>
          <w:numId w:val="9"/>
        </w:numPr>
        <w:suppressAutoHyphens w:val="0"/>
        <w:spacing w:after="15" w:line="267" w:lineRule="auto"/>
        <w:ind w:right="26" w:firstLine="700"/>
        <w:jc w:val="both"/>
        <w:rPr>
          <w:sz w:val="24"/>
          <w:szCs w:val="24"/>
        </w:rPr>
      </w:pPr>
      <w:r w:rsidRPr="009907BF">
        <w:rPr>
          <w:sz w:val="24"/>
          <w:szCs w:val="24"/>
        </w:rPr>
        <w:t xml:space="preserve">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w:t>
      </w:r>
      <w:r w:rsidRPr="009907BF">
        <w:rPr>
          <w:sz w:val="24"/>
          <w:szCs w:val="24"/>
        </w:rPr>
        <w:lastRenderedPageBreak/>
        <w:t xml:space="preserve">территории. В отношении таких территорий заключается один или несколько договоров о комплексном развитии территории. </w:t>
      </w:r>
    </w:p>
    <w:p w14:paraId="4EE25779" w14:textId="77777777" w:rsidR="00CC55A2" w:rsidRPr="009907BF" w:rsidRDefault="00CC55A2" w:rsidP="009907BF">
      <w:pPr>
        <w:ind w:right="27"/>
        <w:jc w:val="both"/>
        <w:rPr>
          <w:sz w:val="24"/>
          <w:szCs w:val="24"/>
        </w:rPr>
      </w:pPr>
      <w:r w:rsidRPr="009907BF">
        <w:rPr>
          <w:sz w:val="24"/>
          <w:szCs w:val="24"/>
        </w:rPr>
        <w:t xml:space="preserve">3.1. 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 </w:t>
      </w:r>
    </w:p>
    <w:p w14:paraId="5C429F1D" w14:textId="77777777" w:rsidR="00CC55A2" w:rsidRPr="009907BF" w:rsidRDefault="00CC55A2" w:rsidP="009907BF">
      <w:pPr>
        <w:numPr>
          <w:ilvl w:val="0"/>
          <w:numId w:val="9"/>
        </w:numPr>
        <w:suppressAutoHyphens w:val="0"/>
        <w:spacing w:after="15" w:line="267" w:lineRule="auto"/>
        <w:ind w:right="26" w:firstLine="700"/>
        <w:jc w:val="both"/>
        <w:rPr>
          <w:sz w:val="24"/>
          <w:szCs w:val="24"/>
        </w:rPr>
      </w:pPr>
      <w:r w:rsidRPr="009907BF">
        <w:rPr>
          <w:sz w:val="24"/>
          <w:szCs w:val="24"/>
        </w:rPr>
        <w:t xml:space="preserve">На карте градостроительного зонирования отображены границы населенных пунктов, входящих в состав городского округа. </w:t>
      </w:r>
    </w:p>
    <w:p w14:paraId="02DEF36E" w14:textId="77777777" w:rsidR="00CC55A2" w:rsidRPr="009907BF" w:rsidRDefault="00CC55A2" w:rsidP="009907BF">
      <w:pPr>
        <w:numPr>
          <w:ilvl w:val="0"/>
          <w:numId w:val="9"/>
        </w:numPr>
        <w:suppressAutoHyphens w:val="0"/>
        <w:spacing w:after="15" w:line="267" w:lineRule="auto"/>
        <w:ind w:right="26" w:firstLine="700"/>
        <w:jc w:val="both"/>
        <w:rPr>
          <w:sz w:val="24"/>
          <w:szCs w:val="24"/>
        </w:rPr>
      </w:pPr>
      <w:r w:rsidRPr="009907BF">
        <w:rPr>
          <w:sz w:val="24"/>
          <w:szCs w:val="24"/>
        </w:rPr>
        <w:t xml:space="preserve">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w:t>
      </w:r>
    </w:p>
    <w:p w14:paraId="3E2D78E9" w14:textId="77777777" w:rsidR="00CC55A2" w:rsidRPr="009907BF" w:rsidRDefault="00CC55A2" w:rsidP="009907BF">
      <w:pPr>
        <w:numPr>
          <w:ilvl w:val="0"/>
          <w:numId w:val="9"/>
        </w:numPr>
        <w:suppressAutoHyphens w:val="0"/>
        <w:spacing w:after="15" w:line="267" w:lineRule="auto"/>
        <w:ind w:right="26" w:firstLine="700"/>
        <w:jc w:val="both"/>
        <w:rPr>
          <w:sz w:val="24"/>
          <w:szCs w:val="24"/>
        </w:rPr>
      </w:pPr>
      <w:r w:rsidRPr="009907BF">
        <w:rPr>
          <w:sz w:val="24"/>
          <w:szCs w:val="24"/>
        </w:rPr>
        <w:t xml:space="preserve">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отображаются на отдельной карте. </w:t>
      </w:r>
    </w:p>
    <w:p w14:paraId="71845417" w14:textId="77777777" w:rsidR="00CC55A2" w:rsidRPr="009907BF" w:rsidRDefault="00CC55A2" w:rsidP="009907BF">
      <w:pPr>
        <w:numPr>
          <w:ilvl w:val="0"/>
          <w:numId w:val="9"/>
        </w:numPr>
        <w:suppressAutoHyphens w:val="0"/>
        <w:spacing w:after="15" w:line="267" w:lineRule="auto"/>
        <w:ind w:right="26" w:firstLine="700"/>
        <w:jc w:val="both"/>
        <w:rPr>
          <w:sz w:val="24"/>
          <w:szCs w:val="24"/>
        </w:rPr>
      </w:pPr>
      <w:r w:rsidRPr="009907BF">
        <w:rPr>
          <w:sz w:val="24"/>
          <w:szCs w:val="24"/>
        </w:rPr>
        <w:t xml:space="preserve">Границы территориальных зон установлены с учетом: </w:t>
      </w:r>
    </w:p>
    <w:p w14:paraId="7C9AF834" w14:textId="77777777" w:rsidR="00CC55A2" w:rsidRPr="009907BF" w:rsidRDefault="00CC55A2" w:rsidP="009907BF">
      <w:pPr>
        <w:numPr>
          <w:ilvl w:val="0"/>
          <w:numId w:val="10"/>
        </w:numPr>
        <w:suppressAutoHyphens w:val="0"/>
        <w:spacing w:after="15" w:line="267" w:lineRule="auto"/>
        <w:ind w:firstLine="700"/>
        <w:jc w:val="both"/>
        <w:rPr>
          <w:sz w:val="24"/>
          <w:szCs w:val="24"/>
        </w:rPr>
      </w:pPr>
      <w:r w:rsidRPr="009907BF">
        <w:rPr>
          <w:sz w:val="24"/>
          <w:szCs w:val="24"/>
        </w:rPr>
        <w:t xml:space="preserve">возможности сочетания в пределах одной территориальной зоны различных видов существующего и планируемого использования земельных участков; </w:t>
      </w:r>
    </w:p>
    <w:p w14:paraId="6030DAD9" w14:textId="77777777" w:rsidR="00CC55A2" w:rsidRPr="009907BF" w:rsidRDefault="00CC55A2" w:rsidP="009907BF">
      <w:pPr>
        <w:numPr>
          <w:ilvl w:val="0"/>
          <w:numId w:val="10"/>
        </w:numPr>
        <w:suppressAutoHyphens w:val="0"/>
        <w:spacing w:after="27" w:line="256" w:lineRule="auto"/>
        <w:ind w:firstLine="700"/>
        <w:jc w:val="both"/>
        <w:rPr>
          <w:sz w:val="24"/>
          <w:szCs w:val="24"/>
        </w:rPr>
      </w:pPr>
      <w:r w:rsidRPr="009907BF">
        <w:rPr>
          <w:sz w:val="24"/>
          <w:szCs w:val="24"/>
        </w:rPr>
        <w:t xml:space="preserve">функциональных зон и параметров их планируемого развития, определенных генеральным планом; </w:t>
      </w:r>
    </w:p>
    <w:p w14:paraId="4D48AFB1" w14:textId="77777777" w:rsidR="00CC55A2" w:rsidRPr="009907BF" w:rsidRDefault="00CC55A2" w:rsidP="009907BF">
      <w:pPr>
        <w:numPr>
          <w:ilvl w:val="0"/>
          <w:numId w:val="10"/>
        </w:numPr>
        <w:suppressAutoHyphens w:val="0"/>
        <w:spacing w:after="15" w:line="267" w:lineRule="auto"/>
        <w:ind w:firstLine="700"/>
        <w:jc w:val="both"/>
        <w:rPr>
          <w:sz w:val="24"/>
          <w:szCs w:val="24"/>
        </w:rPr>
      </w:pPr>
      <w:r w:rsidRPr="009907BF">
        <w:rPr>
          <w:sz w:val="24"/>
          <w:szCs w:val="24"/>
        </w:rPr>
        <w:t xml:space="preserve">определенных </w:t>
      </w:r>
      <w:r w:rsidRPr="009907BF">
        <w:rPr>
          <w:sz w:val="24"/>
          <w:szCs w:val="24"/>
        </w:rPr>
        <w:tab/>
        <w:t>Градостро</w:t>
      </w:r>
      <w:r w:rsidR="003F30BE">
        <w:rPr>
          <w:sz w:val="24"/>
          <w:szCs w:val="24"/>
        </w:rPr>
        <w:t xml:space="preserve">ительным </w:t>
      </w:r>
      <w:r w:rsidR="003F30BE">
        <w:rPr>
          <w:sz w:val="24"/>
          <w:szCs w:val="24"/>
        </w:rPr>
        <w:tab/>
        <w:t xml:space="preserve">кодексом </w:t>
      </w:r>
      <w:r w:rsidR="003F30BE">
        <w:rPr>
          <w:sz w:val="24"/>
          <w:szCs w:val="24"/>
        </w:rPr>
        <w:tab/>
        <w:t xml:space="preserve">Российской </w:t>
      </w:r>
      <w:r w:rsidRPr="009907BF">
        <w:rPr>
          <w:sz w:val="24"/>
          <w:szCs w:val="24"/>
        </w:rPr>
        <w:t xml:space="preserve">Федерации </w:t>
      </w:r>
    </w:p>
    <w:p w14:paraId="7888F29D" w14:textId="77777777" w:rsidR="00CC55A2" w:rsidRPr="009907BF" w:rsidRDefault="00CC55A2" w:rsidP="009907BF">
      <w:pPr>
        <w:ind w:right="107"/>
        <w:jc w:val="both"/>
        <w:rPr>
          <w:sz w:val="24"/>
          <w:szCs w:val="24"/>
        </w:rPr>
      </w:pPr>
      <w:r w:rsidRPr="009907BF">
        <w:rPr>
          <w:sz w:val="24"/>
          <w:szCs w:val="24"/>
        </w:rPr>
        <w:t xml:space="preserve">территориальных зон; </w:t>
      </w:r>
    </w:p>
    <w:p w14:paraId="38D05EA8" w14:textId="77777777" w:rsidR="00CC55A2" w:rsidRPr="009907BF" w:rsidRDefault="00CC55A2" w:rsidP="009907BF">
      <w:pPr>
        <w:numPr>
          <w:ilvl w:val="0"/>
          <w:numId w:val="10"/>
        </w:numPr>
        <w:suppressAutoHyphens w:val="0"/>
        <w:spacing w:after="15" w:line="267" w:lineRule="auto"/>
        <w:ind w:firstLine="700"/>
        <w:jc w:val="both"/>
        <w:rPr>
          <w:sz w:val="24"/>
          <w:szCs w:val="24"/>
        </w:rPr>
      </w:pPr>
      <w:r w:rsidRPr="009907BF">
        <w:rPr>
          <w:sz w:val="24"/>
          <w:szCs w:val="24"/>
        </w:rPr>
        <w:t xml:space="preserve">сложившейся планировки территории и существующего землепользования; </w:t>
      </w:r>
    </w:p>
    <w:p w14:paraId="2CCC22FB" w14:textId="77777777" w:rsidR="00CC55A2" w:rsidRPr="009907BF" w:rsidRDefault="00CC55A2" w:rsidP="00044A04">
      <w:pPr>
        <w:numPr>
          <w:ilvl w:val="0"/>
          <w:numId w:val="10"/>
        </w:numPr>
        <w:suppressAutoHyphens w:val="0"/>
        <w:spacing w:after="15" w:line="267" w:lineRule="auto"/>
        <w:ind w:firstLine="700"/>
        <w:jc w:val="both"/>
        <w:rPr>
          <w:sz w:val="24"/>
          <w:szCs w:val="24"/>
        </w:rPr>
      </w:pPr>
      <w:r w:rsidRPr="009907BF">
        <w:rPr>
          <w:sz w:val="24"/>
          <w:szCs w:val="24"/>
        </w:rPr>
        <w:t xml:space="preserve">планируемых изменений границ земель различных категорий; </w:t>
      </w:r>
    </w:p>
    <w:p w14:paraId="2E66C9C2" w14:textId="77777777" w:rsidR="00CC55A2" w:rsidRPr="009907BF" w:rsidRDefault="00CC55A2" w:rsidP="00044A04">
      <w:pPr>
        <w:numPr>
          <w:ilvl w:val="0"/>
          <w:numId w:val="10"/>
        </w:numPr>
        <w:suppressAutoHyphens w:val="0"/>
        <w:spacing w:after="15" w:line="267" w:lineRule="auto"/>
        <w:ind w:firstLine="700"/>
        <w:jc w:val="both"/>
        <w:rPr>
          <w:sz w:val="24"/>
          <w:szCs w:val="24"/>
        </w:rPr>
      </w:pPr>
      <w:r w:rsidRPr="009907BF">
        <w:rPr>
          <w:sz w:val="24"/>
          <w:szCs w:val="24"/>
        </w:rPr>
        <w:t xml:space="preserve">предотвращения возможности причинения вреда объектам капитального строительства, расположенным на смежных земельных участках; </w:t>
      </w:r>
    </w:p>
    <w:p w14:paraId="3856D166" w14:textId="77777777" w:rsidR="00CC55A2" w:rsidRPr="009907BF" w:rsidRDefault="00CC55A2" w:rsidP="00044A04">
      <w:pPr>
        <w:numPr>
          <w:ilvl w:val="0"/>
          <w:numId w:val="10"/>
        </w:numPr>
        <w:suppressAutoHyphens w:val="0"/>
        <w:spacing w:after="15" w:line="267" w:lineRule="auto"/>
        <w:ind w:firstLine="700"/>
        <w:jc w:val="both"/>
        <w:rPr>
          <w:sz w:val="24"/>
          <w:szCs w:val="24"/>
        </w:rPr>
      </w:pPr>
      <w:r w:rsidRPr="009907BF">
        <w:rPr>
          <w:sz w:val="24"/>
          <w:szCs w:val="24"/>
        </w:rPr>
        <w:t xml:space="preserve">историко-культурного опорного плана исторического поселения регионального значения. </w:t>
      </w:r>
    </w:p>
    <w:p w14:paraId="75ABF930" w14:textId="77777777" w:rsidR="00CC55A2" w:rsidRPr="009907BF" w:rsidRDefault="00CC55A2" w:rsidP="00CC55A2">
      <w:pPr>
        <w:tabs>
          <w:tab w:val="center" w:pos="788"/>
          <w:tab w:val="center" w:pos="3575"/>
        </w:tabs>
        <w:rPr>
          <w:sz w:val="24"/>
          <w:szCs w:val="24"/>
        </w:rPr>
      </w:pPr>
      <w:r w:rsidRPr="009907BF">
        <w:rPr>
          <w:rFonts w:eastAsia="Calibri"/>
          <w:sz w:val="24"/>
          <w:szCs w:val="24"/>
        </w:rPr>
        <w:tab/>
      </w:r>
      <w:r w:rsidRPr="009907BF">
        <w:rPr>
          <w:sz w:val="24"/>
          <w:szCs w:val="24"/>
        </w:rPr>
        <w:t>8.</w:t>
      </w:r>
      <w:r w:rsidRPr="009907BF">
        <w:rPr>
          <w:rFonts w:eastAsia="Arial"/>
          <w:sz w:val="24"/>
          <w:szCs w:val="24"/>
        </w:rPr>
        <w:t xml:space="preserve"> </w:t>
      </w:r>
      <w:r w:rsidRPr="009907BF">
        <w:rPr>
          <w:rFonts w:eastAsia="Arial"/>
          <w:sz w:val="24"/>
          <w:szCs w:val="24"/>
        </w:rPr>
        <w:tab/>
      </w:r>
      <w:r w:rsidRPr="009907BF">
        <w:rPr>
          <w:sz w:val="24"/>
          <w:szCs w:val="24"/>
        </w:rPr>
        <w:t xml:space="preserve">Границы территориальных зон установлены по: </w:t>
      </w:r>
    </w:p>
    <w:p w14:paraId="61839D0C" w14:textId="77777777" w:rsidR="00CC55A2" w:rsidRPr="009907BF" w:rsidRDefault="00CC55A2" w:rsidP="009907BF">
      <w:pPr>
        <w:numPr>
          <w:ilvl w:val="0"/>
          <w:numId w:val="11"/>
        </w:numPr>
        <w:suppressAutoHyphens w:val="0"/>
        <w:spacing w:after="15" w:line="267" w:lineRule="auto"/>
        <w:ind w:left="0" w:right="107" w:firstLine="709"/>
        <w:jc w:val="both"/>
        <w:rPr>
          <w:sz w:val="24"/>
          <w:szCs w:val="24"/>
        </w:rPr>
      </w:pPr>
      <w:r w:rsidRPr="009907BF">
        <w:rPr>
          <w:sz w:val="24"/>
          <w:szCs w:val="24"/>
        </w:rPr>
        <w:t xml:space="preserve">линиям магистралей, улиц, проездов, разделяющих транспортные потоки противоположных направлений; </w:t>
      </w:r>
    </w:p>
    <w:p w14:paraId="112CC3E2" w14:textId="77777777" w:rsidR="00CC55A2" w:rsidRPr="009907BF" w:rsidRDefault="00CC55A2" w:rsidP="009907BF">
      <w:pPr>
        <w:numPr>
          <w:ilvl w:val="0"/>
          <w:numId w:val="11"/>
        </w:numPr>
        <w:suppressAutoHyphens w:val="0"/>
        <w:spacing w:after="15" w:line="267" w:lineRule="auto"/>
        <w:ind w:left="0" w:right="107" w:firstLine="709"/>
        <w:jc w:val="both"/>
        <w:rPr>
          <w:sz w:val="24"/>
          <w:szCs w:val="24"/>
        </w:rPr>
      </w:pPr>
      <w:r w:rsidRPr="009907BF">
        <w:rPr>
          <w:sz w:val="24"/>
          <w:szCs w:val="24"/>
        </w:rPr>
        <w:t xml:space="preserve">красным линиям; </w:t>
      </w:r>
    </w:p>
    <w:p w14:paraId="7D636580" w14:textId="77777777" w:rsidR="00CC55A2" w:rsidRPr="009907BF" w:rsidRDefault="00CC55A2" w:rsidP="009907BF">
      <w:pPr>
        <w:numPr>
          <w:ilvl w:val="0"/>
          <w:numId w:val="11"/>
        </w:numPr>
        <w:suppressAutoHyphens w:val="0"/>
        <w:spacing w:after="15" w:line="267" w:lineRule="auto"/>
        <w:ind w:left="0" w:right="107" w:firstLine="709"/>
        <w:jc w:val="both"/>
        <w:rPr>
          <w:sz w:val="24"/>
          <w:szCs w:val="24"/>
        </w:rPr>
      </w:pPr>
      <w:r w:rsidRPr="009907BF">
        <w:rPr>
          <w:sz w:val="24"/>
          <w:szCs w:val="24"/>
        </w:rPr>
        <w:t xml:space="preserve">границам земельных участков; </w:t>
      </w:r>
    </w:p>
    <w:p w14:paraId="6939ECBD" w14:textId="77777777" w:rsidR="00CC55A2" w:rsidRPr="009907BF" w:rsidRDefault="00CC55A2" w:rsidP="009907BF">
      <w:pPr>
        <w:numPr>
          <w:ilvl w:val="0"/>
          <w:numId w:val="11"/>
        </w:numPr>
        <w:suppressAutoHyphens w:val="0"/>
        <w:spacing w:after="15" w:line="267" w:lineRule="auto"/>
        <w:ind w:left="0" w:right="107" w:firstLine="709"/>
        <w:jc w:val="both"/>
        <w:rPr>
          <w:sz w:val="24"/>
          <w:szCs w:val="24"/>
        </w:rPr>
      </w:pPr>
      <w:r w:rsidRPr="009907BF">
        <w:rPr>
          <w:sz w:val="24"/>
          <w:szCs w:val="24"/>
        </w:rPr>
        <w:t xml:space="preserve">границам населенных пунктов в пределах городского округа; </w:t>
      </w:r>
    </w:p>
    <w:p w14:paraId="6E3BF7A2" w14:textId="77777777" w:rsidR="00CC55A2" w:rsidRPr="009907BF" w:rsidRDefault="00CC55A2" w:rsidP="009907BF">
      <w:pPr>
        <w:numPr>
          <w:ilvl w:val="0"/>
          <w:numId w:val="11"/>
        </w:numPr>
        <w:suppressAutoHyphens w:val="0"/>
        <w:spacing w:after="15" w:line="267" w:lineRule="auto"/>
        <w:ind w:left="0" w:right="107" w:firstLine="709"/>
        <w:jc w:val="both"/>
        <w:rPr>
          <w:sz w:val="24"/>
          <w:szCs w:val="24"/>
        </w:rPr>
      </w:pPr>
      <w:r w:rsidRPr="009907BF">
        <w:rPr>
          <w:sz w:val="24"/>
          <w:szCs w:val="24"/>
        </w:rPr>
        <w:t xml:space="preserve">границам городского округа; </w:t>
      </w:r>
    </w:p>
    <w:p w14:paraId="0D97EE0D" w14:textId="77777777" w:rsidR="00CC55A2" w:rsidRPr="009907BF" w:rsidRDefault="00CC55A2" w:rsidP="009907BF">
      <w:pPr>
        <w:numPr>
          <w:ilvl w:val="0"/>
          <w:numId w:val="11"/>
        </w:numPr>
        <w:suppressAutoHyphens w:val="0"/>
        <w:spacing w:after="15" w:line="267" w:lineRule="auto"/>
        <w:ind w:left="0" w:right="107" w:firstLine="709"/>
        <w:jc w:val="both"/>
        <w:rPr>
          <w:sz w:val="24"/>
          <w:szCs w:val="24"/>
        </w:rPr>
      </w:pPr>
      <w:r w:rsidRPr="009907BF">
        <w:rPr>
          <w:sz w:val="24"/>
          <w:szCs w:val="24"/>
        </w:rPr>
        <w:t>естественным границам природных объектов; -</w:t>
      </w:r>
      <w:r w:rsidRPr="009907BF">
        <w:rPr>
          <w:rFonts w:eastAsia="Arial"/>
          <w:sz w:val="24"/>
          <w:szCs w:val="24"/>
        </w:rPr>
        <w:t xml:space="preserve"> </w:t>
      </w:r>
      <w:r w:rsidRPr="009907BF">
        <w:rPr>
          <w:sz w:val="24"/>
          <w:szCs w:val="24"/>
        </w:rPr>
        <w:t xml:space="preserve">иным границам. </w:t>
      </w:r>
    </w:p>
    <w:p w14:paraId="1894274A" w14:textId="77777777" w:rsidR="00CC55A2" w:rsidRPr="009907BF" w:rsidRDefault="00CC55A2" w:rsidP="00044A04">
      <w:pPr>
        <w:numPr>
          <w:ilvl w:val="0"/>
          <w:numId w:val="12"/>
        </w:numPr>
        <w:suppressAutoHyphens w:val="0"/>
        <w:spacing w:after="15" w:line="267" w:lineRule="auto"/>
        <w:ind w:right="22" w:firstLine="700"/>
        <w:jc w:val="both"/>
        <w:rPr>
          <w:sz w:val="24"/>
          <w:szCs w:val="24"/>
        </w:rPr>
      </w:pPr>
      <w:r w:rsidRPr="009907BF">
        <w:rPr>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w:t>
      </w:r>
    </w:p>
    <w:p w14:paraId="06B40F10" w14:textId="77777777" w:rsidR="00CC55A2" w:rsidRPr="009907BF" w:rsidRDefault="00CC55A2" w:rsidP="00044A04">
      <w:pPr>
        <w:numPr>
          <w:ilvl w:val="0"/>
          <w:numId w:val="12"/>
        </w:numPr>
        <w:suppressAutoHyphens w:val="0"/>
        <w:spacing w:after="15" w:line="267" w:lineRule="auto"/>
        <w:ind w:right="22" w:firstLine="700"/>
        <w:jc w:val="both"/>
        <w:rPr>
          <w:sz w:val="24"/>
          <w:szCs w:val="24"/>
        </w:rPr>
      </w:pPr>
      <w:r w:rsidRPr="009907BF">
        <w:rPr>
          <w:sz w:val="24"/>
          <w:szCs w:val="24"/>
        </w:rPr>
        <w:lastRenderedPageBreak/>
        <w:t xml:space="preserve">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 </w:t>
      </w:r>
    </w:p>
    <w:p w14:paraId="44B28FBC" w14:textId="77777777" w:rsidR="00CC55A2" w:rsidRPr="009907BF" w:rsidRDefault="00CC55A2" w:rsidP="00044A04">
      <w:pPr>
        <w:numPr>
          <w:ilvl w:val="0"/>
          <w:numId w:val="12"/>
        </w:numPr>
        <w:suppressAutoHyphens w:val="0"/>
        <w:spacing w:after="15" w:line="267" w:lineRule="auto"/>
        <w:ind w:right="22" w:firstLine="700"/>
        <w:jc w:val="both"/>
        <w:rPr>
          <w:sz w:val="24"/>
          <w:szCs w:val="24"/>
        </w:rPr>
      </w:pPr>
      <w:r w:rsidRPr="009907BF">
        <w:rPr>
          <w:sz w:val="24"/>
          <w:szCs w:val="24"/>
        </w:rPr>
        <w:t xml:space="preserve">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 </w:t>
      </w:r>
    </w:p>
    <w:p w14:paraId="1140FE9C" w14:textId="77777777" w:rsidR="00CC55A2" w:rsidRPr="009907BF" w:rsidRDefault="00CC55A2" w:rsidP="00CC55A2">
      <w:pPr>
        <w:spacing w:line="259" w:lineRule="auto"/>
        <w:rPr>
          <w:sz w:val="24"/>
          <w:szCs w:val="24"/>
        </w:rPr>
      </w:pPr>
      <w:r w:rsidRPr="009907BF">
        <w:rPr>
          <w:sz w:val="24"/>
          <w:szCs w:val="24"/>
        </w:rPr>
        <w:t xml:space="preserve"> </w:t>
      </w:r>
    </w:p>
    <w:p w14:paraId="05745BF3" w14:textId="77777777" w:rsidR="00CC55A2" w:rsidRPr="009907BF" w:rsidRDefault="00CC55A2" w:rsidP="00CC55A2">
      <w:pPr>
        <w:pStyle w:val="1"/>
        <w:ind w:left="290" w:right="316"/>
        <w:rPr>
          <w:rFonts w:ascii="Times New Roman" w:hAnsi="Times New Roman" w:cs="Times New Roman"/>
          <w:sz w:val="24"/>
          <w:szCs w:val="24"/>
        </w:rPr>
      </w:pPr>
      <w:bookmarkStart w:id="5" w:name="_Toc131674"/>
      <w:r w:rsidRPr="009907BF">
        <w:rPr>
          <w:rFonts w:ascii="Times New Roman" w:hAnsi="Times New Roman" w:cs="Times New Roman"/>
          <w:sz w:val="24"/>
          <w:szCs w:val="24"/>
        </w:rPr>
        <w:t xml:space="preserve">Статья 3.1. Территории пересечения государственного лесного реестра и Единого государственного реестра недвижимости </w:t>
      </w:r>
      <w:bookmarkEnd w:id="5"/>
    </w:p>
    <w:p w14:paraId="5BF8325F" w14:textId="77777777" w:rsidR="00CC55A2" w:rsidRPr="009907BF" w:rsidRDefault="00CC55A2" w:rsidP="00CC55A2">
      <w:pPr>
        <w:spacing w:line="259" w:lineRule="auto"/>
        <w:ind w:left="29"/>
        <w:jc w:val="center"/>
        <w:rPr>
          <w:sz w:val="24"/>
          <w:szCs w:val="24"/>
        </w:rPr>
      </w:pPr>
      <w:r w:rsidRPr="009907BF">
        <w:rPr>
          <w:b/>
          <w:sz w:val="24"/>
          <w:szCs w:val="24"/>
        </w:rPr>
        <w:t xml:space="preserve"> </w:t>
      </w:r>
    </w:p>
    <w:p w14:paraId="5BB15016" w14:textId="77777777" w:rsidR="00CC55A2" w:rsidRPr="009907BF" w:rsidRDefault="00CC55A2" w:rsidP="00CC55A2">
      <w:pPr>
        <w:ind w:right="1"/>
        <w:rPr>
          <w:sz w:val="24"/>
          <w:szCs w:val="24"/>
        </w:rPr>
      </w:pPr>
      <w:r w:rsidRPr="009907BF">
        <w:rPr>
          <w:sz w:val="24"/>
          <w:szCs w:val="24"/>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 </w:t>
      </w:r>
    </w:p>
    <w:p w14:paraId="3C5A3336" w14:textId="77777777" w:rsidR="00CC55A2" w:rsidRPr="009907BF" w:rsidRDefault="00CC55A2" w:rsidP="00044A04">
      <w:pPr>
        <w:numPr>
          <w:ilvl w:val="0"/>
          <w:numId w:val="13"/>
        </w:numPr>
        <w:suppressAutoHyphens w:val="0"/>
        <w:spacing w:after="15" w:line="267" w:lineRule="auto"/>
        <w:ind w:firstLine="700"/>
        <w:jc w:val="both"/>
        <w:rPr>
          <w:sz w:val="24"/>
          <w:szCs w:val="24"/>
        </w:rPr>
      </w:pPr>
      <w:r w:rsidRPr="009907BF">
        <w:rPr>
          <w:sz w:val="24"/>
          <w:szCs w:val="24"/>
        </w:rPr>
        <w:t xml:space="preserve">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 </w:t>
      </w:r>
    </w:p>
    <w:p w14:paraId="6B6B6293" w14:textId="77777777" w:rsidR="00CC55A2" w:rsidRPr="009907BF" w:rsidRDefault="00CC55A2" w:rsidP="00044A04">
      <w:pPr>
        <w:numPr>
          <w:ilvl w:val="0"/>
          <w:numId w:val="13"/>
        </w:numPr>
        <w:suppressAutoHyphens w:val="0"/>
        <w:spacing w:after="15" w:line="267" w:lineRule="auto"/>
        <w:ind w:firstLine="700"/>
        <w:jc w:val="both"/>
        <w:rPr>
          <w:sz w:val="24"/>
          <w:szCs w:val="24"/>
        </w:rPr>
      </w:pPr>
      <w:r w:rsidRPr="009907BF">
        <w:rPr>
          <w:sz w:val="24"/>
          <w:szCs w:val="24"/>
        </w:rPr>
        <w:t xml:space="preserve">отсутствия в границах земельного участка территорий лесничеств (по данным Единого государственного реестра недвижимости); </w:t>
      </w:r>
    </w:p>
    <w:p w14:paraId="11B197F1" w14:textId="77777777" w:rsidR="00CC55A2" w:rsidRPr="009907BF" w:rsidRDefault="00CC55A2" w:rsidP="00044A04">
      <w:pPr>
        <w:numPr>
          <w:ilvl w:val="0"/>
          <w:numId w:val="13"/>
        </w:numPr>
        <w:suppressAutoHyphens w:val="0"/>
        <w:spacing w:after="15" w:line="267" w:lineRule="auto"/>
        <w:ind w:firstLine="700"/>
        <w:jc w:val="both"/>
        <w:rPr>
          <w:sz w:val="24"/>
          <w:szCs w:val="24"/>
        </w:rPr>
      </w:pPr>
      <w:r w:rsidRPr="009907BF">
        <w:rPr>
          <w:sz w:val="24"/>
          <w:szCs w:val="24"/>
        </w:rPr>
        <w:t xml:space="preserve">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 </w:t>
      </w:r>
    </w:p>
    <w:p w14:paraId="651EB9D0" w14:textId="77777777" w:rsidR="00CC55A2" w:rsidRPr="009907BF" w:rsidRDefault="00CC55A2" w:rsidP="00044A04">
      <w:pPr>
        <w:numPr>
          <w:ilvl w:val="0"/>
          <w:numId w:val="13"/>
        </w:numPr>
        <w:suppressAutoHyphens w:val="0"/>
        <w:spacing w:after="15" w:line="267" w:lineRule="auto"/>
        <w:ind w:firstLine="700"/>
        <w:jc w:val="both"/>
        <w:rPr>
          <w:sz w:val="24"/>
          <w:szCs w:val="24"/>
        </w:rPr>
      </w:pPr>
      <w:r w:rsidRPr="009907BF">
        <w:rPr>
          <w:sz w:val="24"/>
          <w:szCs w:val="24"/>
        </w:rPr>
        <w:t xml:space="preserve">наличия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не пересекает границы государственного лесного фонда. </w:t>
      </w:r>
    </w:p>
    <w:p w14:paraId="66CB426B" w14:textId="77777777" w:rsidR="00CC55A2" w:rsidRPr="009907BF" w:rsidRDefault="00CC55A2" w:rsidP="00044A04">
      <w:pPr>
        <w:numPr>
          <w:ilvl w:val="0"/>
          <w:numId w:val="13"/>
        </w:numPr>
        <w:suppressAutoHyphens w:val="0"/>
        <w:spacing w:after="15" w:line="267" w:lineRule="auto"/>
        <w:ind w:firstLine="700"/>
        <w:jc w:val="both"/>
        <w:rPr>
          <w:sz w:val="24"/>
          <w:szCs w:val="24"/>
        </w:rPr>
      </w:pPr>
    </w:p>
    <w:p w14:paraId="1EBFE541" w14:textId="77777777" w:rsidR="00CC55A2" w:rsidRPr="009907BF" w:rsidRDefault="00CC55A2" w:rsidP="00CC55A2">
      <w:pPr>
        <w:pStyle w:val="1"/>
        <w:ind w:left="290" w:right="316"/>
        <w:rPr>
          <w:rFonts w:ascii="Times New Roman" w:hAnsi="Times New Roman" w:cs="Times New Roman"/>
          <w:sz w:val="24"/>
          <w:szCs w:val="24"/>
        </w:rPr>
      </w:pPr>
      <w:bookmarkStart w:id="6" w:name="_Toc131675"/>
      <w:r w:rsidRPr="009907BF">
        <w:rPr>
          <w:rFonts w:ascii="Times New Roman" w:hAnsi="Times New Roman" w:cs="Times New Roman"/>
          <w:sz w:val="24"/>
          <w:szCs w:val="24"/>
        </w:rPr>
        <w:t xml:space="preserve">Статья 4. Зоны с особыми условиями использования территорий </w:t>
      </w:r>
      <w:bookmarkEnd w:id="6"/>
    </w:p>
    <w:p w14:paraId="42CAB50C" w14:textId="77777777" w:rsidR="00CC55A2" w:rsidRPr="009907BF" w:rsidRDefault="00CC55A2" w:rsidP="00CC55A2">
      <w:pPr>
        <w:spacing w:line="259" w:lineRule="auto"/>
        <w:rPr>
          <w:sz w:val="24"/>
          <w:szCs w:val="24"/>
        </w:rPr>
      </w:pPr>
      <w:r w:rsidRPr="009907BF">
        <w:rPr>
          <w:b/>
          <w:sz w:val="24"/>
          <w:szCs w:val="24"/>
        </w:rPr>
        <w:t xml:space="preserve"> </w:t>
      </w:r>
    </w:p>
    <w:p w14:paraId="75905D4E" w14:textId="77777777" w:rsidR="00CC55A2" w:rsidRPr="009907BF" w:rsidRDefault="00CC55A2" w:rsidP="00CC55A2">
      <w:pPr>
        <w:ind w:right="1"/>
        <w:rPr>
          <w:sz w:val="24"/>
          <w:szCs w:val="24"/>
        </w:rPr>
      </w:pPr>
      <w:r w:rsidRPr="009907BF">
        <w:rPr>
          <w:sz w:val="24"/>
          <w:szCs w:val="24"/>
        </w:rPr>
        <w:t xml:space="preserve">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 </w:t>
      </w:r>
    </w:p>
    <w:p w14:paraId="3E587245" w14:textId="77777777" w:rsidR="00CC55A2" w:rsidRPr="009907BF" w:rsidRDefault="00CC55A2" w:rsidP="00CC55A2">
      <w:pPr>
        <w:spacing w:line="259" w:lineRule="auto"/>
        <w:rPr>
          <w:sz w:val="24"/>
          <w:szCs w:val="24"/>
        </w:rPr>
      </w:pPr>
      <w:r w:rsidRPr="009907BF">
        <w:rPr>
          <w:sz w:val="24"/>
          <w:szCs w:val="24"/>
        </w:rPr>
        <w:t xml:space="preserve"> </w:t>
      </w:r>
    </w:p>
    <w:tbl>
      <w:tblPr>
        <w:tblW w:w="9644" w:type="dxa"/>
        <w:tblInd w:w="-140" w:type="dxa"/>
        <w:tblCellMar>
          <w:top w:w="1" w:type="dxa"/>
          <w:left w:w="61" w:type="dxa"/>
          <w:right w:w="4" w:type="dxa"/>
        </w:tblCellMar>
        <w:tblLook w:val="04A0" w:firstRow="1" w:lastRow="0" w:firstColumn="1" w:lastColumn="0" w:noHBand="0" w:noVBand="1"/>
      </w:tblPr>
      <w:tblGrid>
        <w:gridCol w:w="569"/>
        <w:gridCol w:w="1985"/>
        <w:gridCol w:w="7090"/>
      </w:tblGrid>
      <w:tr w:rsidR="00CC55A2" w:rsidRPr="009907BF" w14:paraId="095D13FA" w14:textId="77777777" w:rsidTr="00CC55A2">
        <w:trPr>
          <w:trHeight w:val="562"/>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6224A17F" w14:textId="77777777" w:rsidR="00CC55A2" w:rsidRPr="009907BF" w:rsidRDefault="00CC55A2" w:rsidP="00CC55A2">
            <w:pPr>
              <w:spacing w:line="259" w:lineRule="auto"/>
              <w:ind w:left="119" w:firstLine="68"/>
              <w:rPr>
                <w:sz w:val="24"/>
                <w:szCs w:val="24"/>
              </w:rPr>
            </w:pPr>
            <w:r w:rsidRPr="009907BF">
              <w:rPr>
                <w:sz w:val="24"/>
                <w:szCs w:val="24"/>
              </w:rPr>
              <w:t xml:space="preserve">№ п/п </w:t>
            </w:r>
          </w:p>
        </w:tc>
        <w:tc>
          <w:tcPr>
            <w:tcW w:w="198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2547C93" w14:textId="77777777" w:rsidR="00CC55A2" w:rsidRPr="009907BF" w:rsidRDefault="00CC55A2" w:rsidP="00CC55A2">
            <w:pPr>
              <w:spacing w:line="259" w:lineRule="auto"/>
              <w:ind w:right="111"/>
              <w:jc w:val="center"/>
              <w:rPr>
                <w:sz w:val="24"/>
                <w:szCs w:val="24"/>
              </w:rPr>
            </w:pPr>
            <w:r w:rsidRPr="009907BF">
              <w:rPr>
                <w:sz w:val="24"/>
                <w:szCs w:val="24"/>
              </w:rPr>
              <w:t xml:space="preserve">Вид зоны </w:t>
            </w:r>
          </w:p>
        </w:tc>
        <w:tc>
          <w:tcPr>
            <w:tcW w:w="709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E3BDB68" w14:textId="77777777" w:rsidR="00CC55A2" w:rsidRPr="009907BF" w:rsidRDefault="00CC55A2" w:rsidP="00CC55A2">
            <w:pPr>
              <w:spacing w:line="259" w:lineRule="auto"/>
              <w:ind w:right="55"/>
              <w:jc w:val="center"/>
              <w:rPr>
                <w:sz w:val="24"/>
                <w:szCs w:val="24"/>
              </w:rPr>
            </w:pPr>
            <w:r w:rsidRPr="009907BF">
              <w:rPr>
                <w:sz w:val="24"/>
                <w:szCs w:val="24"/>
              </w:rPr>
              <w:t xml:space="preserve">Основание </w:t>
            </w:r>
          </w:p>
        </w:tc>
      </w:tr>
      <w:tr w:rsidR="00CC55A2" w:rsidRPr="009907BF" w14:paraId="48FA6D84" w14:textId="77777777" w:rsidTr="00CC55A2">
        <w:trPr>
          <w:trHeight w:val="11879"/>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52D42693" w14:textId="77777777" w:rsidR="00CC55A2" w:rsidRPr="009907BF" w:rsidRDefault="00CC55A2" w:rsidP="00CC55A2">
            <w:pPr>
              <w:spacing w:line="259" w:lineRule="auto"/>
              <w:ind w:right="59"/>
              <w:jc w:val="center"/>
              <w:rPr>
                <w:sz w:val="24"/>
                <w:szCs w:val="24"/>
              </w:rPr>
            </w:pPr>
            <w:r w:rsidRPr="009907BF">
              <w:rPr>
                <w:sz w:val="24"/>
                <w:szCs w:val="24"/>
              </w:rPr>
              <w:lastRenderedPageBreak/>
              <w:t xml:space="preserve">1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2FD8BD8E" w14:textId="77777777" w:rsidR="00CC55A2" w:rsidRPr="009907BF" w:rsidRDefault="00CC55A2" w:rsidP="00CC55A2">
            <w:pPr>
              <w:tabs>
                <w:tab w:val="center" w:pos="479"/>
                <w:tab w:val="right" w:pos="1919"/>
              </w:tabs>
              <w:spacing w:line="259" w:lineRule="auto"/>
              <w:rPr>
                <w:sz w:val="24"/>
                <w:szCs w:val="24"/>
              </w:rPr>
            </w:pPr>
            <w:r w:rsidRPr="009907BF">
              <w:rPr>
                <w:rFonts w:eastAsia="Calibri"/>
                <w:sz w:val="24"/>
                <w:szCs w:val="24"/>
              </w:rPr>
              <w:tab/>
            </w:r>
            <w:hyperlink r:id="rId9">
              <w:r w:rsidRPr="009907BF">
                <w:rPr>
                  <w:sz w:val="24"/>
                  <w:szCs w:val="24"/>
                </w:rPr>
                <w:t xml:space="preserve">зоны </w:t>
              </w:r>
            </w:hyperlink>
            <w:r w:rsidRPr="009907BF">
              <w:rPr>
                <w:sz w:val="24"/>
                <w:szCs w:val="24"/>
              </w:rPr>
              <w:tab/>
            </w:r>
            <w:hyperlink r:id="rId10">
              <w:r w:rsidRPr="009907BF">
                <w:rPr>
                  <w:sz w:val="24"/>
                  <w:szCs w:val="24"/>
                </w:rPr>
                <w:t>о</w:t>
              </w:r>
            </w:hyperlink>
            <w:r w:rsidRPr="009907BF">
              <w:rPr>
                <w:sz w:val="24"/>
                <w:szCs w:val="24"/>
              </w:rPr>
              <w:t xml:space="preserve">храны </w:t>
            </w:r>
          </w:p>
          <w:p w14:paraId="28ECB67F" w14:textId="77777777" w:rsidR="00CC55A2" w:rsidRPr="009907BF" w:rsidRDefault="00CC55A2" w:rsidP="00CC55A2">
            <w:pPr>
              <w:spacing w:line="259" w:lineRule="auto"/>
              <w:rPr>
                <w:sz w:val="24"/>
                <w:szCs w:val="24"/>
              </w:rPr>
            </w:pPr>
            <w:r w:rsidRPr="009907BF">
              <w:rPr>
                <w:sz w:val="24"/>
                <w:szCs w:val="24"/>
              </w:rPr>
              <w:t xml:space="preserve">объектов культурного наследия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1C21EBAC" w14:textId="77777777" w:rsidR="00CC55A2" w:rsidRPr="009907BF" w:rsidRDefault="00CC55A2" w:rsidP="00CC55A2">
            <w:pPr>
              <w:spacing w:line="258" w:lineRule="auto"/>
              <w:ind w:right="56" w:firstLine="227"/>
              <w:rPr>
                <w:sz w:val="24"/>
                <w:szCs w:val="24"/>
              </w:rPr>
            </w:pPr>
            <w:r w:rsidRPr="009907BF">
              <w:rPr>
                <w:sz w:val="24"/>
                <w:szCs w:val="24"/>
              </w:rPr>
              <w:t xml:space="preserve">Федеральный закон от 25.06.2002 № 73-ФЗ «Об объектах культурного наследия (памятниках истории и культуры) народов Российской Федерации», статья 34; </w:t>
            </w:r>
          </w:p>
          <w:p w14:paraId="5C5AEE8A" w14:textId="77777777" w:rsidR="00CC55A2" w:rsidRPr="009907BF" w:rsidRDefault="00CC55A2" w:rsidP="00CC55A2">
            <w:pPr>
              <w:spacing w:after="25" w:line="253" w:lineRule="auto"/>
              <w:ind w:right="56" w:firstLine="227"/>
              <w:rPr>
                <w:sz w:val="24"/>
                <w:szCs w:val="24"/>
              </w:rPr>
            </w:pPr>
            <w:r w:rsidRPr="009907BF">
              <w:rPr>
                <w:sz w:val="24"/>
                <w:szCs w:val="24"/>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11">
              <w:r w:rsidRPr="009907BF">
                <w:rPr>
                  <w:sz w:val="24"/>
                  <w:szCs w:val="24"/>
                </w:rPr>
                <w:t>статьи</w:t>
              </w:r>
            </w:hyperlink>
            <w:hyperlink r:id="rId12">
              <w:r w:rsidRPr="009907BF">
                <w:rPr>
                  <w:sz w:val="24"/>
                  <w:szCs w:val="24"/>
                </w:rPr>
                <w:t xml:space="preserve"> </w:t>
              </w:r>
            </w:hyperlink>
          </w:p>
          <w:p w14:paraId="277E01CC" w14:textId="77777777" w:rsidR="00CC55A2" w:rsidRPr="009907BF" w:rsidRDefault="00CC55A2" w:rsidP="00CC55A2">
            <w:pPr>
              <w:spacing w:line="277" w:lineRule="auto"/>
              <w:ind w:right="59"/>
              <w:rPr>
                <w:sz w:val="24"/>
                <w:szCs w:val="24"/>
              </w:rPr>
            </w:pPr>
            <w:hyperlink r:id="rId13">
              <w:r w:rsidRPr="009907BF">
                <w:rPr>
                  <w:sz w:val="24"/>
                  <w:szCs w:val="24"/>
                </w:rPr>
                <w:t xml:space="preserve">106 </w:t>
              </w:r>
            </w:hyperlink>
            <w:hyperlink r:id="rId14">
              <w:r w:rsidRPr="009907BF">
                <w:rPr>
                  <w:sz w:val="24"/>
                  <w:szCs w:val="24"/>
                </w:rPr>
                <w:t>З</w:t>
              </w:r>
            </w:hyperlink>
            <w:r w:rsidRPr="009907BF">
              <w:rPr>
                <w:sz w:val="24"/>
                <w:szCs w:val="24"/>
              </w:rPr>
              <w:t xml:space="preserve">емельного кодекса РФ в соответствии с </w:t>
            </w:r>
            <w:hyperlink r:id="rId15">
              <w:r w:rsidRPr="009907BF">
                <w:rPr>
                  <w:sz w:val="24"/>
                  <w:szCs w:val="24"/>
                </w:rPr>
                <w:t>частью 16</w:t>
              </w:r>
            </w:hyperlink>
            <w:hyperlink r:id="rId16">
              <w:r w:rsidRPr="009907BF">
                <w:rPr>
                  <w:sz w:val="24"/>
                  <w:szCs w:val="24"/>
                </w:rPr>
                <w:t xml:space="preserve"> </w:t>
              </w:r>
            </w:hyperlink>
            <w:hyperlink r:id="rId17">
              <w:r w:rsidRPr="009907BF">
                <w:rPr>
                  <w:sz w:val="24"/>
                  <w:szCs w:val="24"/>
                </w:rPr>
                <w:t>статьи</w:t>
              </w:r>
            </w:hyperlink>
            <w:hyperlink r:id="rId18">
              <w:r w:rsidRPr="009907BF">
                <w:rPr>
                  <w:sz w:val="24"/>
                  <w:szCs w:val="24"/>
                </w:rPr>
                <w:t xml:space="preserve"> </w:t>
              </w:r>
            </w:hyperlink>
            <w:hyperlink r:id="rId19">
              <w:r w:rsidRPr="009907BF">
                <w:rPr>
                  <w:sz w:val="24"/>
                  <w:szCs w:val="24"/>
                </w:rPr>
                <w:t>26</w:t>
              </w:r>
            </w:hyperlink>
            <w:hyperlink r:id="rId20">
              <w:r w:rsidRPr="009907BF">
                <w:rPr>
                  <w:sz w:val="24"/>
                  <w:szCs w:val="24"/>
                </w:rPr>
                <w:t xml:space="preserve"> </w:t>
              </w:r>
            </w:hyperlink>
            <w:r w:rsidRPr="009907BF">
              <w:rPr>
                <w:sz w:val="24"/>
                <w:szCs w:val="24"/>
              </w:rPr>
              <w:t xml:space="preserve">Федерального закона от 03.08.2018 № 342- ФЗ «О внесении изменений в Градостроительный кодекс Российской Федерации и отдельные законодательные акты Российской Федерации») (далее – ФЗ от 03.08.2018 № 342- ФЗ); </w:t>
            </w:r>
          </w:p>
          <w:p w14:paraId="2817A489" w14:textId="77777777" w:rsidR="00CC55A2" w:rsidRPr="009907BF" w:rsidRDefault="00CC55A2" w:rsidP="00CC55A2">
            <w:pPr>
              <w:spacing w:line="250" w:lineRule="auto"/>
              <w:ind w:right="59" w:firstLine="227"/>
              <w:rPr>
                <w:sz w:val="24"/>
                <w:szCs w:val="24"/>
              </w:rPr>
            </w:pPr>
            <w:r w:rsidRPr="009907BF">
              <w:rPr>
                <w:sz w:val="24"/>
                <w:szCs w:val="24"/>
              </w:rPr>
              <w:t xml:space="preserve">Распоряжение Главного управления культурного наследия Московской области от 05.09.2018 N 32РВ-402 "Об утверждении границы территории и режима использования территории объекта культурного наследия регионального значения "Училище городское, 1873 г.", расположенного по адресу: Московская область, городской округ Павловский Посад, город Павловский Посад, улица Ленина, дом 5"; </w:t>
            </w:r>
          </w:p>
          <w:p w14:paraId="2E0FE2CE" w14:textId="77777777" w:rsidR="00CC55A2" w:rsidRPr="009907BF" w:rsidRDefault="00CC55A2" w:rsidP="00CC55A2">
            <w:pPr>
              <w:spacing w:line="251" w:lineRule="auto"/>
              <w:ind w:right="58" w:firstLine="227"/>
              <w:rPr>
                <w:sz w:val="24"/>
                <w:szCs w:val="24"/>
              </w:rPr>
            </w:pPr>
            <w:r w:rsidRPr="009907BF">
              <w:rPr>
                <w:sz w:val="24"/>
                <w:szCs w:val="24"/>
              </w:rPr>
              <w:t xml:space="preserve">Распоряжение Главного управления культурного наследия Московской области от 05.09.2018 N 32РВ-403 "Об утверждении границы территории и режима использования территории объекта культурного наследия регионального значения "Здание кинотеатра Тарасова, 1913 г.", расположенного по адресу: Московская область, городской округ Павловский Посад, город Павловский Посад, улица Кирова, дом 2"; </w:t>
            </w:r>
          </w:p>
          <w:p w14:paraId="327CB3CE" w14:textId="77777777" w:rsidR="00CC55A2" w:rsidRPr="009907BF" w:rsidRDefault="00CC55A2" w:rsidP="00CC55A2">
            <w:pPr>
              <w:spacing w:line="257" w:lineRule="auto"/>
              <w:ind w:right="62" w:firstLine="227"/>
              <w:rPr>
                <w:sz w:val="24"/>
                <w:szCs w:val="24"/>
              </w:rPr>
            </w:pPr>
            <w:r w:rsidRPr="009907BF">
              <w:rPr>
                <w:sz w:val="24"/>
                <w:szCs w:val="24"/>
              </w:rPr>
              <w:t xml:space="preserve">Распоряжение Главного управления культурного наследия Московской области от 14.09.2018 N 32РВ-421 "Об утверждении границы территории и режима использования территории объекта культурного наследия регионального значения "Здание пожарного депо с каланчей, 1860-1870-е гг.", расположенного по адресу: Московская область, городской округ Павловский Посад, город Павловский Посад, улица Ленина, дом 3"; </w:t>
            </w:r>
          </w:p>
          <w:p w14:paraId="750ABDCD" w14:textId="77777777" w:rsidR="00CC55A2" w:rsidRPr="009907BF" w:rsidRDefault="00CC55A2" w:rsidP="00CC55A2">
            <w:pPr>
              <w:spacing w:line="257" w:lineRule="auto"/>
              <w:ind w:right="59" w:firstLine="227"/>
              <w:rPr>
                <w:sz w:val="24"/>
                <w:szCs w:val="24"/>
              </w:rPr>
            </w:pPr>
            <w:r w:rsidRPr="009907BF">
              <w:rPr>
                <w:sz w:val="24"/>
                <w:szCs w:val="24"/>
              </w:rPr>
              <w:t xml:space="preserve">Распоряжение Главного управления культурного наследия Московской области от 14.09.2018 N 32РВ-422 "Об утверждении границы территории и режима использования территории объекта культурного наследия регионального значения "Дом почетного гражданина В.И. Чернышева, нач. XX в.", расположенного по адресу: Московская область, городской округ Павловский Посад, город Павловский Посад, улица Кирова, дом 45"; </w:t>
            </w:r>
          </w:p>
          <w:p w14:paraId="382044C1" w14:textId="77777777" w:rsidR="00CC55A2" w:rsidRPr="009907BF" w:rsidRDefault="00CC55A2" w:rsidP="00CC55A2">
            <w:pPr>
              <w:spacing w:line="259" w:lineRule="auto"/>
              <w:ind w:right="62"/>
              <w:jc w:val="right"/>
              <w:rPr>
                <w:sz w:val="24"/>
                <w:szCs w:val="24"/>
              </w:rPr>
            </w:pPr>
            <w:r w:rsidRPr="009907BF">
              <w:rPr>
                <w:sz w:val="24"/>
                <w:szCs w:val="24"/>
              </w:rPr>
              <w:t xml:space="preserve">Распоряжение Главного управления культурного наследия </w:t>
            </w:r>
          </w:p>
        </w:tc>
      </w:tr>
    </w:tbl>
    <w:p w14:paraId="4A482CC8" w14:textId="77777777" w:rsidR="00CC55A2" w:rsidRPr="009907BF" w:rsidRDefault="00CC55A2" w:rsidP="00CC55A2">
      <w:pPr>
        <w:spacing w:line="259" w:lineRule="auto"/>
        <w:ind w:left="-1703" w:right="11090"/>
        <w:rPr>
          <w:sz w:val="24"/>
          <w:szCs w:val="24"/>
        </w:rPr>
      </w:pPr>
    </w:p>
    <w:tbl>
      <w:tblPr>
        <w:tblW w:w="9644" w:type="dxa"/>
        <w:tblInd w:w="-140" w:type="dxa"/>
        <w:tblCellMar>
          <w:top w:w="55" w:type="dxa"/>
          <w:left w:w="61" w:type="dxa"/>
          <w:right w:w="5" w:type="dxa"/>
        </w:tblCellMar>
        <w:tblLook w:val="04A0" w:firstRow="1" w:lastRow="0" w:firstColumn="1" w:lastColumn="0" w:noHBand="0" w:noVBand="1"/>
      </w:tblPr>
      <w:tblGrid>
        <w:gridCol w:w="569"/>
        <w:gridCol w:w="1985"/>
        <w:gridCol w:w="7090"/>
      </w:tblGrid>
      <w:tr w:rsidR="00CC55A2" w:rsidRPr="009907BF" w14:paraId="5189AF42" w14:textId="77777777" w:rsidTr="00CC55A2">
        <w:trPr>
          <w:trHeight w:val="14363"/>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4DEAC79A" w14:textId="77777777" w:rsidR="00CC55A2" w:rsidRPr="009907BF" w:rsidRDefault="00CC55A2" w:rsidP="00CC55A2">
            <w:pPr>
              <w:spacing w:after="160" w:line="259" w:lineRule="auto"/>
              <w:rPr>
                <w:sz w:val="24"/>
                <w:szCs w:val="24"/>
              </w:rPr>
            </w:pPr>
          </w:p>
        </w:tc>
        <w:tc>
          <w:tcPr>
            <w:tcW w:w="1985" w:type="dxa"/>
            <w:tcBorders>
              <w:top w:val="single" w:sz="3" w:space="0" w:color="000000"/>
              <w:left w:val="single" w:sz="3" w:space="0" w:color="000000"/>
              <w:bottom w:val="single" w:sz="3" w:space="0" w:color="000000"/>
              <w:right w:val="single" w:sz="3" w:space="0" w:color="000000"/>
            </w:tcBorders>
            <w:shd w:val="clear" w:color="auto" w:fill="auto"/>
            <w:vAlign w:val="bottom"/>
          </w:tcPr>
          <w:p w14:paraId="42F83BB5" w14:textId="77777777" w:rsidR="00CC55A2" w:rsidRPr="009907BF" w:rsidRDefault="00CC55A2" w:rsidP="00CC55A2">
            <w:pPr>
              <w:spacing w:after="160" w:line="259" w:lineRule="auto"/>
              <w:rPr>
                <w:sz w:val="24"/>
                <w:szCs w:val="24"/>
              </w:rPr>
            </w:pP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481763A6" w14:textId="77777777" w:rsidR="00CC55A2" w:rsidRPr="009907BF" w:rsidRDefault="00CC55A2" w:rsidP="00CC55A2">
            <w:pPr>
              <w:spacing w:line="253" w:lineRule="auto"/>
              <w:ind w:right="58"/>
              <w:rPr>
                <w:sz w:val="24"/>
                <w:szCs w:val="24"/>
              </w:rPr>
            </w:pPr>
            <w:r w:rsidRPr="009907BF">
              <w:rPr>
                <w:sz w:val="24"/>
                <w:szCs w:val="24"/>
              </w:rPr>
              <w:t xml:space="preserve">Московской области от 14.09.2018 N 32РВ-423 "Об утверждении границы территории и режима использования территории объекта культурного наследия регионального значения "Дом Хахалина, 1905 г.", расположенного по адресу: Московская область, городской округ Павловский Посад, город Павловский Посад, улица Павловская, дом 21"; </w:t>
            </w:r>
          </w:p>
          <w:p w14:paraId="4456A96D" w14:textId="77777777" w:rsidR="00CC55A2" w:rsidRPr="009907BF" w:rsidRDefault="00CC55A2" w:rsidP="00CC55A2">
            <w:pPr>
              <w:spacing w:line="248" w:lineRule="auto"/>
              <w:ind w:right="58" w:firstLine="227"/>
              <w:rPr>
                <w:sz w:val="24"/>
                <w:szCs w:val="24"/>
              </w:rPr>
            </w:pPr>
            <w:r w:rsidRPr="009907BF">
              <w:rPr>
                <w:sz w:val="24"/>
                <w:szCs w:val="24"/>
              </w:rPr>
              <w:t xml:space="preserve">Распоряжение Главного управления культурного наследия Московской области от 26.04.2021 N 34РВ-82 "Об утверждении границы территории и режима использования территории объекта культурного наследия регионального значения "Производственный корпус фабрики А.Е. Соколиковой, посл. тр. XIX в.", расположенного по адресу: Московская область, городской округ Павловский Посад, город Павловский Посад, улица 1-го Мая, дом 105"; </w:t>
            </w:r>
          </w:p>
          <w:p w14:paraId="4BAE976F" w14:textId="77777777" w:rsidR="00CC55A2" w:rsidRPr="009907BF" w:rsidRDefault="00CC55A2" w:rsidP="00CC55A2">
            <w:pPr>
              <w:spacing w:line="261" w:lineRule="auto"/>
              <w:ind w:right="58" w:firstLine="227"/>
              <w:rPr>
                <w:sz w:val="24"/>
                <w:szCs w:val="24"/>
              </w:rPr>
            </w:pPr>
            <w:r w:rsidRPr="009907BF">
              <w:rPr>
                <w:sz w:val="24"/>
                <w:szCs w:val="24"/>
              </w:rPr>
              <w:t xml:space="preserve">Распоряжение Главного управления культурного наследия Московской области от 20.05.2021 N 34РВ-99 "Об утверждении границы территории и режима использования территории объекта культурного наследия регионального значения "Усадьба Баталина, 1900-е гг.", расположенного по адресу: Московская область, городской округ Павловский Посад, деревня Теренино, дом 23"; </w:t>
            </w:r>
          </w:p>
          <w:p w14:paraId="03F45931" w14:textId="77777777" w:rsidR="00CC55A2" w:rsidRPr="009907BF" w:rsidRDefault="00CC55A2" w:rsidP="00CC55A2">
            <w:pPr>
              <w:spacing w:line="257" w:lineRule="auto"/>
              <w:ind w:right="60" w:firstLine="227"/>
              <w:rPr>
                <w:sz w:val="24"/>
                <w:szCs w:val="24"/>
              </w:rPr>
            </w:pPr>
            <w:r w:rsidRPr="009907BF">
              <w:rPr>
                <w:sz w:val="24"/>
                <w:szCs w:val="24"/>
              </w:rPr>
              <w:t xml:space="preserve">Распоряжение Главного управления культурного наследия Московской области от 21.07.2021 N 34РВ-157 "Об утверждении границы территории и режима использования территории объекта культурного наследия регионального значения "Церковь Рождества Христова, 1883-1890 гг.", расположенного по адресу: Московская область, городской округ Павловский Посад, рабочий поселок Большие Дворы, улица Руфины Красавиной, дом 79а"; </w:t>
            </w:r>
          </w:p>
          <w:p w14:paraId="500E5470" w14:textId="77777777" w:rsidR="00CC55A2" w:rsidRPr="009907BF" w:rsidRDefault="00CC55A2" w:rsidP="00CC55A2">
            <w:pPr>
              <w:spacing w:line="257" w:lineRule="auto"/>
              <w:ind w:right="61" w:firstLine="227"/>
              <w:rPr>
                <w:sz w:val="24"/>
                <w:szCs w:val="24"/>
              </w:rPr>
            </w:pPr>
            <w:r w:rsidRPr="009907BF">
              <w:rPr>
                <w:sz w:val="24"/>
                <w:szCs w:val="24"/>
              </w:rPr>
              <w:t xml:space="preserve">Распоряжение Главного управления культурного наследия Московской области от 10.08.2022 N 34РВ-320 "Об утверждении границы территории и режима использования территории объекта культурного наследия регионального значения "Церковь Рождества Христова, 1806-1809 гг., 1855 г.", расположенного по адресу: Московская область, городской округ Павловский Посад, деревня Заозерье"; </w:t>
            </w:r>
          </w:p>
          <w:p w14:paraId="50CA29E6" w14:textId="77777777" w:rsidR="00CC55A2" w:rsidRPr="009907BF" w:rsidRDefault="00CC55A2" w:rsidP="00CC55A2">
            <w:pPr>
              <w:spacing w:line="271" w:lineRule="auto"/>
              <w:ind w:right="55" w:firstLine="227"/>
              <w:rPr>
                <w:sz w:val="24"/>
                <w:szCs w:val="24"/>
              </w:rPr>
            </w:pPr>
            <w:r w:rsidRPr="009907BF">
              <w:rPr>
                <w:sz w:val="24"/>
                <w:szCs w:val="24"/>
              </w:rPr>
              <w:t xml:space="preserve">Распоряжение Главного управления культурного наследия Московской области от 23.11.2022 N 34РВ-424 "Об утверждении границы территории и режима использования территории объекта культурного наследия регионального значения "ПокровскоВасильевский монастырь: корпус восточный келейный, 1910-е гг.; корпус западный келейный, 1910-е гг.; церковь Покрова Пресвятой Богородицы, 1869-1895 гг.", расположенного по адресу: </w:t>
            </w:r>
          </w:p>
          <w:p w14:paraId="76B634E4" w14:textId="77777777" w:rsidR="00CC55A2" w:rsidRPr="009907BF" w:rsidRDefault="00CC55A2" w:rsidP="00CC55A2">
            <w:pPr>
              <w:spacing w:line="278" w:lineRule="auto"/>
              <w:rPr>
                <w:sz w:val="24"/>
                <w:szCs w:val="24"/>
              </w:rPr>
            </w:pPr>
            <w:r w:rsidRPr="009907BF">
              <w:rPr>
                <w:sz w:val="24"/>
                <w:szCs w:val="24"/>
              </w:rPr>
              <w:t xml:space="preserve">Московская область, городской округ Павловский Посад, город Павловский Посад"; </w:t>
            </w:r>
          </w:p>
          <w:p w14:paraId="471814F3" w14:textId="77777777" w:rsidR="00CC55A2" w:rsidRPr="009907BF" w:rsidRDefault="00CC55A2" w:rsidP="00CC55A2">
            <w:pPr>
              <w:spacing w:line="261" w:lineRule="auto"/>
              <w:ind w:right="58" w:firstLine="227"/>
              <w:rPr>
                <w:sz w:val="24"/>
                <w:szCs w:val="24"/>
              </w:rPr>
            </w:pPr>
            <w:r w:rsidRPr="009907BF">
              <w:rPr>
                <w:sz w:val="24"/>
                <w:szCs w:val="24"/>
              </w:rPr>
              <w:t xml:space="preserve">Распоряжение Главного управления культурного наследия Московской области от 19.12.2017 N 45РВ-580 "Об утверждении границы территории и режима использования территории объекта культурного наследия регионального значения "Церковь Святой </w:t>
            </w:r>
            <w:r w:rsidRPr="009907BF">
              <w:rPr>
                <w:sz w:val="24"/>
                <w:szCs w:val="24"/>
              </w:rPr>
              <w:lastRenderedPageBreak/>
              <w:t xml:space="preserve">Троицы, 1911-1913 гг.", расположенного по адресу: Московская область, городской округ Павловский Посад, деревня Аверкиево"; </w:t>
            </w:r>
          </w:p>
          <w:p w14:paraId="01E88D84" w14:textId="77777777" w:rsidR="00CC55A2" w:rsidRPr="009907BF" w:rsidRDefault="00CC55A2" w:rsidP="00CC55A2">
            <w:pPr>
              <w:spacing w:line="259" w:lineRule="auto"/>
              <w:ind w:right="62" w:firstLine="227"/>
              <w:rPr>
                <w:sz w:val="24"/>
                <w:szCs w:val="24"/>
              </w:rPr>
            </w:pPr>
            <w:r w:rsidRPr="009907BF">
              <w:rPr>
                <w:sz w:val="24"/>
                <w:szCs w:val="24"/>
              </w:rPr>
              <w:t xml:space="preserve">Распоряжение Главного управления культурного наследия Московской области от 19.12.2017 N 45РВ-581 "Об утверждении границы территории и режима использования территории объекта </w:t>
            </w:r>
          </w:p>
        </w:tc>
      </w:tr>
    </w:tbl>
    <w:p w14:paraId="2A155A8F" w14:textId="77777777" w:rsidR="00CC55A2" w:rsidRPr="009907BF" w:rsidRDefault="00CC55A2" w:rsidP="00CC55A2">
      <w:pPr>
        <w:spacing w:line="259" w:lineRule="auto"/>
        <w:ind w:left="-1703" w:right="11090"/>
        <w:rPr>
          <w:sz w:val="24"/>
          <w:szCs w:val="24"/>
        </w:rPr>
      </w:pPr>
    </w:p>
    <w:tbl>
      <w:tblPr>
        <w:tblW w:w="9644" w:type="dxa"/>
        <w:tblInd w:w="-140" w:type="dxa"/>
        <w:tblCellMar>
          <w:top w:w="55" w:type="dxa"/>
          <w:left w:w="61" w:type="dxa"/>
          <w:right w:w="5" w:type="dxa"/>
        </w:tblCellMar>
        <w:tblLook w:val="04A0" w:firstRow="1" w:lastRow="0" w:firstColumn="1" w:lastColumn="0" w:noHBand="0" w:noVBand="1"/>
      </w:tblPr>
      <w:tblGrid>
        <w:gridCol w:w="569"/>
        <w:gridCol w:w="1985"/>
        <w:gridCol w:w="7090"/>
      </w:tblGrid>
      <w:tr w:rsidR="00CC55A2" w:rsidRPr="009907BF" w14:paraId="370EB92A" w14:textId="77777777" w:rsidTr="00CC55A2">
        <w:trPr>
          <w:trHeight w:val="14363"/>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103FF9CB" w14:textId="77777777" w:rsidR="00CC55A2" w:rsidRPr="009907BF" w:rsidRDefault="00CC55A2" w:rsidP="00CC55A2">
            <w:pPr>
              <w:spacing w:after="160" w:line="259" w:lineRule="auto"/>
              <w:rPr>
                <w:sz w:val="24"/>
                <w:szCs w:val="24"/>
              </w:rPr>
            </w:pP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015E8C0F" w14:textId="77777777" w:rsidR="00CC55A2" w:rsidRPr="009907BF" w:rsidRDefault="00CC55A2" w:rsidP="00CC55A2">
            <w:pPr>
              <w:spacing w:after="160" w:line="259" w:lineRule="auto"/>
              <w:rPr>
                <w:sz w:val="24"/>
                <w:szCs w:val="24"/>
              </w:rPr>
            </w:pP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232FCE7A" w14:textId="77777777" w:rsidR="00CC55A2" w:rsidRPr="009907BF" w:rsidRDefault="00CC55A2" w:rsidP="00CC55A2">
            <w:pPr>
              <w:spacing w:line="257" w:lineRule="auto"/>
              <w:ind w:right="56"/>
              <w:rPr>
                <w:sz w:val="24"/>
                <w:szCs w:val="24"/>
              </w:rPr>
            </w:pPr>
            <w:r w:rsidRPr="009907BF">
              <w:rPr>
                <w:sz w:val="24"/>
                <w:szCs w:val="24"/>
              </w:rPr>
              <w:t xml:space="preserve">культурного наследия регионального значения "Дом причта, 19121914 гг.", расположенного по адресу: Московская область, городской округ Павловский Посад деревня Аверкиево"; </w:t>
            </w:r>
          </w:p>
          <w:p w14:paraId="7C10EC8B" w14:textId="77777777" w:rsidR="00CC55A2" w:rsidRPr="009907BF" w:rsidRDefault="00CC55A2" w:rsidP="00CC55A2">
            <w:pPr>
              <w:spacing w:line="257" w:lineRule="auto"/>
              <w:ind w:right="59" w:firstLine="227"/>
              <w:rPr>
                <w:sz w:val="24"/>
                <w:szCs w:val="24"/>
              </w:rPr>
            </w:pPr>
            <w:r w:rsidRPr="009907BF">
              <w:rPr>
                <w:sz w:val="24"/>
                <w:szCs w:val="24"/>
              </w:rPr>
              <w:t xml:space="preserve">Распоряжение Главного управления культурного наследия Московской области от 10.05.2017 N 45РВ-225 "Об утверждении границы территории и режима использования территории объекта культурного наследия регионального значения "Комплекс домов фабриканта Мойкина, кон. XIX - нач. XX вв.", расположенного по адресу: Московская область, городской округ Павловский Посад, город Павловский Посад, улица Привокзальная, дом 17, дом 18";  </w:t>
            </w:r>
          </w:p>
          <w:p w14:paraId="304F8E1D" w14:textId="77777777" w:rsidR="00CC55A2" w:rsidRPr="009907BF" w:rsidRDefault="00CC55A2" w:rsidP="00CC55A2">
            <w:pPr>
              <w:spacing w:line="254" w:lineRule="auto"/>
              <w:ind w:right="61" w:firstLine="227"/>
              <w:rPr>
                <w:sz w:val="24"/>
                <w:szCs w:val="24"/>
              </w:rPr>
            </w:pPr>
            <w:r w:rsidRPr="009907BF">
              <w:rPr>
                <w:sz w:val="24"/>
                <w:szCs w:val="24"/>
              </w:rPr>
              <w:t xml:space="preserve">Постановление Правительства Московской области от 25.02.2019 N 84/5 "Об установлении зон охраны объекта культурного наследия регионального значения "Здание пожарного депо с каланчей, 1860-1870-е гг.", расположенного по адресу: Московская область, городской округ Павловский Посад, город Павловский Посад, улица Ленина, дом 3, и об утверждении требований к градостроительным регламентам в границах территорий данных зон"; </w:t>
            </w:r>
          </w:p>
          <w:p w14:paraId="770BC945" w14:textId="77777777" w:rsidR="00CC55A2" w:rsidRPr="009907BF" w:rsidRDefault="00CC55A2" w:rsidP="00CC55A2">
            <w:pPr>
              <w:spacing w:after="1" w:line="237" w:lineRule="auto"/>
              <w:ind w:right="59" w:firstLine="227"/>
              <w:rPr>
                <w:sz w:val="24"/>
                <w:szCs w:val="24"/>
              </w:rPr>
            </w:pPr>
            <w:r w:rsidRPr="009907BF">
              <w:rPr>
                <w:sz w:val="24"/>
                <w:szCs w:val="24"/>
              </w:rPr>
              <w:t xml:space="preserve">Постановление Правительства Московской области от 22.02.2019 N 82/5 "Об установлении зон охраны объекта культурного наследия регионального значения "Здание кинотеатра Тарасова, 1913 г.", расположенного по адресу: Московская область, городской округ Павловский Посад, город Павловский Посад, улица Кирова, дом 2, и об утверждении требований к градостроительным регламентам в границах территорий данных зон" (вместе с "Требованиями к градостроительным регламентам в границах территорий зон охраны объекта культурного наследия регионального значения "Здание кинотеатра Тарасова, 1913 г.", расположенного по адресу: Московская область, городской округ Павловский Посад, город Павловский Посад, улица Кирова, дом </w:t>
            </w:r>
          </w:p>
          <w:p w14:paraId="1A355AFF" w14:textId="77777777" w:rsidR="00CC55A2" w:rsidRPr="009907BF" w:rsidRDefault="00CC55A2" w:rsidP="00CC55A2">
            <w:pPr>
              <w:spacing w:line="259" w:lineRule="auto"/>
              <w:rPr>
                <w:sz w:val="24"/>
                <w:szCs w:val="24"/>
              </w:rPr>
            </w:pPr>
            <w:r w:rsidRPr="009907BF">
              <w:rPr>
                <w:sz w:val="24"/>
                <w:szCs w:val="24"/>
              </w:rPr>
              <w:t xml:space="preserve">2"); </w:t>
            </w:r>
          </w:p>
          <w:p w14:paraId="0BF0B717" w14:textId="77777777" w:rsidR="00CC55A2" w:rsidRPr="009907BF" w:rsidRDefault="00CC55A2" w:rsidP="00CC55A2">
            <w:pPr>
              <w:spacing w:line="257" w:lineRule="auto"/>
              <w:ind w:right="60" w:firstLine="227"/>
              <w:rPr>
                <w:sz w:val="24"/>
                <w:szCs w:val="24"/>
              </w:rPr>
            </w:pPr>
            <w:r w:rsidRPr="009907BF">
              <w:rPr>
                <w:sz w:val="24"/>
                <w:szCs w:val="24"/>
              </w:rPr>
              <w:t xml:space="preserve">Распоряжение Главного управления культурного наследия Московской области от 03.04.2024 N 34РВ-260 "Об утверждении границы территории и режима использования территории объекта культурного наследия регионального значения "Дом жилой с магазином, нач. XX в.", расположенного по адресу: Московская область, Павлово-Посадский городской округ, город Павловский Посад, улица Толстого, дом 8"; </w:t>
            </w:r>
          </w:p>
          <w:p w14:paraId="2CACA7A7" w14:textId="77777777" w:rsidR="00CC55A2" w:rsidRPr="009907BF" w:rsidRDefault="00CC55A2" w:rsidP="00CC55A2">
            <w:pPr>
              <w:spacing w:line="264" w:lineRule="auto"/>
              <w:ind w:right="54" w:firstLine="227"/>
              <w:rPr>
                <w:sz w:val="24"/>
                <w:szCs w:val="24"/>
              </w:rPr>
            </w:pPr>
            <w:r w:rsidRPr="009907BF">
              <w:rPr>
                <w:sz w:val="24"/>
                <w:szCs w:val="24"/>
              </w:rPr>
              <w:t xml:space="preserve">Распоряжение Главного управления культурного наследия Московской области от 03.04.2024 N 34РВ-261 "Об утверждении границы территории и режима использования территории объекта культурного наследия регионального значения "Дом жилой, 1890-е г.", расположенного по адресу: Московская область, ПавловоПосадский городской округ, город Павловский Посад, улица Лукина, дом 22"; </w:t>
            </w:r>
          </w:p>
          <w:p w14:paraId="76A87147" w14:textId="77777777" w:rsidR="00CC55A2" w:rsidRPr="009907BF" w:rsidRDefault="00CC55A2" w:rsidP="00CC55A2">
            <w:pPr>
              <w:spacing w:line="259" w:lineRule="auto"/>
              <w:ind w:right="59" w:firstLine="227"/>
              <w:rPr>
                <w:sz w:val="24"/>
                <w:szCs w:val="24"/>
              </w:rPr>
            </w:pPr>
            <w:r w:rsidRPr="009907BF">
              <w:rPr>
                <w:sz w:val="24"/>
                <w:szCs w:val="24"/>
              </w:rPr>
              <w:t xml:space="preserve">Распоряжение Главного управления культурного наследия Московской области от 03.04.2024 N 34РВ-262 "Об утверждении границы территории и режима использования территории объекта культурного наследия регионального значения "Дом купца </w:t>
            </w:r>
            <w:r w:rsidRPr="009907BF">
              <w:rPr>
                <w:sz w:val="24"/>
                <w:szCs w:val="24"/>
              </w:rPr>
              <w:lastRenderedPageBreak/>
              <w:t xml:space="preserve">Широкова, кон. XIX в.", расположенного по адресу: Московская область, Павлово-Посадский городской округ, город Павловский Посад, площадь Революции, дом 9"; </w:t>
            </w:r>
          </w:p>
        </w:tc>
      </w:tr>
    </w:tbl>
    <w:p w14:paraId="4AE24A36" w14:textId="77777777" w:rsidR="00CC55A2" w:rsidRPr="009907BF" w:rsidRDefault="00CC55A2" w:rsidP="00CC55A2">
      <w:pPr>
        <w:spacing w:line="259" w:lineRule="auto"/>
        <w:ind w:left="-1703" w:right="11090"/>
        <w:rPr>
          <w:sz w:val="24"/>
          <w:szCs w:val="24"/>
        </w:rPr>
      </w:pPr>
    </w:p>
    <w:tbl>
      <w:tblPr>
        <w:tblW w:w="9644" w:type="dxa"/>
        <w:tblInd w:w="-140" w:type="dxa"/>
        <w:tblCellMar>
          <w:top w:w="56" w:type="dxa"/>
          <w:left w:w="61" w:type="dxa"/>
          <w:right w:w="5" w:type="dxa"/>
        </w:tblCellMar>
        <w:tblLook w:val="04A0" w:firstRow="1" w:lastRow="0" w:firstColumn="1" w:lastColumn="0" w:noHBand="0" w:noVBand="1"/>
      </w:tblPr>
      <w:tblGrid>
        <w:gridCol w:w="569"/>
        <w:gridCol w:w="1985"/>
        <w:gridCol w:w="7090"/>
      </w:tblGrid>
      <w:tr w:rsidR="00CC55A2" w:rsidRPr="009907BF" w14:paraId="747740E0" w14:textId="77777777" w:rsidTr="00CC55A2">
        <w:trPr>
          <w:trHeight w:val="14363"/>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6645DE2B" w14:textId="77777777" w:rsidR="00CC55A2" w:rsidRPr="009907BF" w:rsidRDefault="00CC55A2" w:rsidP="00CC55A2">
            <w:pPr>
              <w:spacing w:after="160" w:line="259" w:lineRule="auto"/>
              <w:rPr>
                <w:sz w:val="24"/>
                <w:szCs w:val="24"/>
              </w:rPr>
            </w:pP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21690EAF" w14:textId="77777777" w:rsidR="00CC55A2" w:rsidRPr="009907BF" w:rsidRDefault="00CC55A2" w:rsidP="00CC55A2">
            <w:pPr>
              <w:spacing w:after="160" w:line="259" w:lineRule="auto"/>
              <w:rPr>
                <w:sz w:val="24"/>
                <w:szCs w:val="24"/>
              </w:rPr>
            </w:pP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56651B1A" w14:textId="77777777" w:rsidR="00CC55A2" w:rsidRPr="009907BF" w:rsidRDefault="00CC55A2" w:rsidP="00CC55A2">
            <w:pPr>
              <w:spacing w:line="257" w:lineRule="auto"/>
              <w:ind w:right="57" w:firstLine="227"/>
              <w:rPr>
                <w:sz w:val="24"/>
                <w:szCs w:val="24"/>
              </w:rPr>
            </w:pPr>
            <w:r w:rsidRPr="009907BF">
              <w:rPr>
                <w:sz w:val="24"/>
                <w:szCs w:val="24"/>
              </w:rPr>
              <w:t xml:space="preserve">Распоряжение Главного управления культурного наследия Московской области от 03.04.2024 N 34РВ-263 "Об утверждении границы территории и режима использования территории объекта культурного наследия регионального значения "Дом купца Лебедева, 1902 г.", расположенного по адресу: Московская область, Павлово-Посадский городской округ, город Павловский Посад, улица Павловская, дом 40"; </w:t>
            </w:r>
          </w:p>
          <w:p w14:paraId="7FCD91E1" w14:textId="77777777" w:rsidR="00CC55A2" w:rsidRPr="009907BF" w:rsidRDefault="00CC55A2" w:rsidP="00CC55A2">
            <w:pPr>
              <w:spacing w:line="257" w:lineRule="auto"/>
              <w:ind w:right="59" w:firstLine="227"/>
              <w:rPr>
                <w:sz w:val="24"/>
                <w:szCs w:val="24"/>
              </w:rPr>
            </w:pPr>
            <w:r w:rsidRPr="009907BF">
              <w:rPr>
                <w:sz w:val="24"/>
                <w:szCs w:val="24"/>
              </w:rPr>
              <w:t xml:space="preserve">Распоряжение Главного управления культурного наследия Московской области от 03.04.2024 N 34РВ-264 "Об утверждении границы территории и режима использования территории объекта культурного наследия регионального значения "Церковь Казанской иконы Божией Матери, 1904 г.", расположенного по адресу: Московская область, Павлово-Посадский городской округ, город Павловский Посад, улица Павловская, дом 28"; </w:t>
            </w:r>
          </w:p>
          <w:p w14:paraId="0C6251FD" w14:textId="77777777" w:rsidR="00CC55A2" w:rsidRPr="009907BF" w:rsidRDefault="00CC55A2" w:rsidP="00CC55A2">
            <w:pPr>
              <w:spacing w:line="255" w:lineRule="auto"/>
              <w:ind w:right="55" w:firstLine="227"/>
              <w:rPr>
                <w:sz w:val="24"/>
                <w:szCs w:val="24"/>
              </w:rPr>
            </w:pPr>
            <w:r w:rsidRPr="009907BF">
              <w:rPr>
                <w:sz w:val="24"/>
                <w:szCs w:val="24"/>
              </w:rPr>
              <w:t xml:space="preserve">Распоряжение Главного управления культурного наследия Московской области от 06.06.2024 N 34РВ-382 "Об утверждении границы территории и режима использования территории объекта культурного наследия регионального значения "Комплекс домов купца и трактирщиков Сачкова и Воеводина, вт. пол. XIX в.", расположенного по адресу: Московская область, ПавловоПосадский городской округ, город Павловский Посад, площадь Революции, дом 13, дом 15"; </w:t>
            </w:r>
          </w:p>
          <w:p w14:paraId="32F00418" w14:textId="77777777" w:rsidR="00CC55A2" w:rsidRPr="009907BF" w:rsidRDefault="00CC55A2" w:rsidP="00CC55A2">
            <w:pPr>
              <w:spacing w:after="36" w:line="247" w:lineRule="auto"/>
              <w:ind w:right="59" w:firstLine="227"/>
              <w:rPr>
                <w:sz w:val="24"/>
                <w:szCs w:val="24"/>
              </w:rPr>
            </w:pPr>
            <w:r w:rsidRPr="009907BF">
              <w:rPr>
                <w:sz w:val="24"/>
                <w:szCs w:val="24"/>
              </w:rPr>
              <w:t xml:space="preserve">Распоряжение Главного управления культурного наследия Московской области от 27.08.2024 N 34РВ-508 "Об утверждении границы территории и режима использования территории объекта культурного наследия федерального значения "Колокольня собора Дмитрия Салунского, 1 пол. XIX в.", расположенного по адресу: </w:t>
            </w:r>
          </w:p>
          <w:p w14:paraId="3CD9D480" w14:textId="77777777" w:rsidR="00CC55A2" w:rsidRPr="009907BF" w:rsidRDefault="00CC55A2" w:rsidP="00CC55A2">
            <w:pPr>
              <w:spacing w:line="275" w:lineRule="auto"/>
              <w:rPr>
                <w:sz w:val="24"/>
                <w:szCs w:val="24"/>
              </w:rPr>
            </w:pPr>
            <w:r w:rsidRPr="009907BF">
              <w:rPr>
                <w:sz w:val="24"/>
                <w:szCs w:val="24"/>
              </w:rPr>
              <w:t xml:space="preserve">Московская область, Павлово-Посадский городской округ, город Павловский Посад, улица Мира, дом 1"; </w:t>
            </w:r>
          </w:p>
          <w:p w14:paraId="0BBA0CCB" w14:textId="77777777" w:rsidR="00CC55A2" w:rsidRPr="009907BF" w:rsidRDefault="00CC55A2" w:rsidP="00CC55A2">
            <w:pPr>
              <w:spacing w:line="244" w:lineRule="auto"/>
              <w:ind w:right="58" w:firstLine="227"/>
              <w:rPr>
                <w:sz w:val="24"/>
                <w:szCs w:val="24"/>
              </w:rPr>
            </w:pPr>
            <w:r w:rsidRPr="009907BF">
              <w:rPr>
                <w:sz w:val="24"/>
                <w:szCs w:val="24"/>
              </w:rPr>
              <w:t xml:space="preserve">Распоряжение Главного управления культурного наследия Московской области от 28.02.2020 N 35РВ-70 "Об утверждении границы территории и режима использования территории объекта культурного наследия регионального значения "Дом купца А. Гурина, вт. пол. XIX в.", расположенного по адресу: Московская область, городской округ Павловский Посад, село Казанское, дом 63"; </w:t>
            </w:r>
          </w:p>
          <w:p w14:paraId="7B89767F" w14:textId="77777777" w:rsidR="00CC55A2" w:rsidRPr="009907BF" w:rsidRDefault="00CC55A2" w:rsidP="00CC55A2">
            <w:pPr>
              <w:spacing w:line="264" w:lineRule="auto"/>
              <w:ind w:right="58" w:firstLine="227"/>
              <w:rPr>
                <w:sz w:val="24"/>
                <w:szCs w:val="24"/>
              </w:rPr>
            </w:pPr>
            <w:r w:rsidRPr="009907BF">
              <w:rPr>
                <w:sz w:val="24"/>
                <w:szCs w:val="24"/>
              </w:rPr>
              <w:t xml:space="preserve">Распоряжение Главного управления культурного наследия Московской области от 19.12.2017 N 45РВ-579 "Об утверждении границы территории и режима использования территории объекта культурного наследия регионального значения "Церковноприходская школа Самарина, 1912-1914 гг.", расположенного по адресу: Московская область, городской округ Павловский Посад, деревня Аверкиево, дом 102"; </w:t>
            </w:r>
          </w:p>
          <w:p w14:paraId="6393F386" w14:textId="77777777" w:rsidR="00CC55A2" w:rsidRPr="009907BF" w:rsidRDefault="00CC55A2" w:rsidP="00CC55A2">
            <w:pPr>
              <w:spacing w:after="30" w:line="249" w:lineRule="auto"/>
              <w:ind w:right="60" w:firstLine="227"/>
              <w:rPr>
                <w:sz w:val="24"/>
                <w:szCs w:val="24"/>
              </w:rPr>
            </w:pPr>
            <w:r w:rsidRPr="009907BF">
              <w:rPr>
                <w:sz w:val="24"/>
                <w:szCs w:val="24"/>
              </w:rPr>
              <w:t xml:space="preserve">Постановление Правительства Московской области от 11.06.2024 N 582-ПП "Об установлении зон охраны объекта культурного наследия регионального значения "Дом жилой с магазином, нач. XX в.", расположенного по адресу: Московская область, Павлово-Посадский городской округ, город Павловский </w:t>
            </w:r>
            <w:r w:rsidRPr="009907BF">
              <w:rPr>
                <w:sz w:val="24"/>
                <w:szCs w:val="24"/>
              </w:rPr>
              <w:lastRenderedPageBreak/>
              <w:t xml:space="preserve">Посад, улица Льва Толстого, дом 8, и об утверждении требований к градостроительным регламентам в границах территорий данных </w:t>
            </w:r>
          </w:p>
          <w:p w14:paraId="3DF25297" w14:textId="77777777" w:rsidR="00CC55A2" w:rsidRPr="009907BF" w:rsidRDefault="00CC55A2" w:rsidP="00CC55A2">
            <w:pPr>
              <w:spacing w:after="1" w:line="259" w:lineRule="auto"/>
              <w:rPr>
                <w:sz w:val="24"/>
                <w:szCs w:val="24"/>
              </w:rPr>
            </w:pPr>
            <w:r w:rsidRPr="009907BF">
              <w:rPr>
                <w:sz w:val="24"/>
                <w:szCs w:val="24"/>
              </w:rPr>
              <w:t xml:space="preserve">зон"; </w:t>
            </w:r>
          </w:p>
          <w:p w14:paraId="14574ED0" w14:textId="77777777" w:rsidR="00CC55A2" w:rsidRPr="009907BF" w:rsidRDefault="00CC55A2" w:rsidP="00CC55A2">
            <w:pPr>
              <w:tabs>
                <w:tab w:val="center" w:pos="1009"/>
                <w:tab w:val="center" w:pos="2888"/>
                <w:tab w:val="center" w:pos="4615"/>
                <w:tab w:val="center" w:pos="5994"/>
                <w:tab w:val="center" w:pos="6849"/>
              </w:tabs>
              <w:spacing w:line="259" w:lineRule="auto"/>
              <w:rPr>
                <w:sz w:val="24"/>
                <w:szCs w:val="24"/>
              </w:rPr>
            </w:pPr>
            <w:r w:rsidRPr="009907BF">
              <w:rPr>
                <w:rFonts w:eastAsia="Calibri"/>
                <w:sz w:val="24"/>
                <w:szCs w:val="24"/>
              </w:rPr>
              <w:tab/>
            </w:r>
            <w:r w:rsidRPr="009907BF">
              <w:rPr>
                <w:sz w:val="24"/>
                <w:szCs w:val="24"/>
              </w:rPr>
              <w:t xml:space="preserve">Постановление </w:t>
            </w:r>
            <w:r w:rsidRPr="009907BF">
              <w:rPr>
                <w:sz w:val="24"/>
                <w:szCs w:val="24"/>
              </w:rPr>
              <w:tab/>
              <w:t xml:space="preserve">Правительства </w:t>
            </w:r>
            <w:r w:rsidRPr="009907BF">
              <w:rPr>
                <w:sz w:val="24"/>
                <w:szCs w:val="24"/>
              </w:rPr>
              <w:tab/>
              <w:t xml:space="preserve">Московской </w:t>
            </w:r>
            <w:r w:rsidRPr="009907BF">
              <w:rPr>
                <w:sz w:val="24"/>
                <w:szCs w:val="24"/>
              </w:rPr>
              <w:tab/>
              <w:t xml:space="preserve">области </w:t>
            </w:r>
            <w:r w:rsidRPr="009907BF">
              <w:rPr>
                <w:sz w:val="24"/>
                <w:szCs w:val="24"/>
              </w:rPr>
              <w:tab/>
              <w:t xml:space="preserve">от </w:t>
            </w:r>
          </w:p>
        </w:tc>
      </w:tr>
    </w:tbl>
    <w:p w14:paraId="1E00BDE0" w14:textId="77777777" w:rsidR="00CC55A2" w:rsidRPr="009907BF" w:rsidRDefault="00CC55A2" w:rsidP="00CC55A2">
      <w:pPr>
        <w:spacing w:line="259" w:lineRule="auto"/>
        <w:ind w:left="-1703" w:right="11090"/>
        <w:rPr>
          <w:sz w:val="24"/>
          <w:szCs w:val="24"/>
        </w:rPr>
      </w:pPr>
    </w:p>
    <w:tbl>
      <w:tblPr>
        <w:tblW w:w="9644" w:type="dxa"/>
        <w:tblInd w:w="-140" w:type="dxa"/>
        <w:tblCellMar>
          <w:top w:w="1" w:type="dxa"/>
          <w:left w:w="61" w:type="dxa"/>
          <w:right w:w="4" w:type="dxa"/>
        </w:tblCellMar>
        <w:tblLook w:val="04A0" w:firstRow="1" w:lastRow="0" w:firstColumn="1" w:lastColumn="0" w:noHBand="0" w:noVBand="1"/>
      </w:tblPr>
      <w:tblGrid>
        <w:gridCol w:w="569"/>
        <w:gridCol w:w="1985"/>
        <w:gridCol w:w="7090"/>
      </w:tblGrid>
      <w:tr w:rsidR="00CC55A2" w:rsidRPr="009907BF" w14:paraId="0094B28F" w14:textId="77777777" w:rsidTr="00CC55A2">
        <w:trPr>
          <w:trHeight w:val="1940"/>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1D80EE74" w14:textId="77777777" w:rsidR="00CC55A2" w:rsidRPr="009907BF" w:rsidRDefault="00CC55A2" w:rsidP="00CC55A2">
            <w:pPr>
              <w:spacing w:after="160" w:line="259" w:lineRule="auto"/>
              <w:rPr>
                <w:sz w:val="24"/>
                <w:szCs w:val="24"/>
              </w:rPr>
            </w:pP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764894D4" w14:textId="77777777" w:rsidR="00CC55A2" w:rsidRPr="009907BF" w:rsidRDefault="00CC55A2" w:rsidP="00CC55A2">
            <w:pPr>
              <w:spacing w:after="160" w:line="259" w:lineRule="auto"/>
              <w:rPr>
                <w:sz w:val="24"/>
                <w:szCs w:val="24"/>
              </w:rPr>
            </w:pP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59828E29" w14:textId="77777777" w:rsidR="00CC55A2" w:rsidRPr="009907BF" w:rsidRDefault="00CC55A2" w:rsidP="00CC55A2">
            <w:pPr>
              <w:spacing w:line="259" w:lineRule="auto"/>
              <w:ind w:right="58"/>
              <w:rPr>
                <w:sz w:val="24"/>
                <w:szCs w:val="24"/>
              </w:rPr>
            </w:pPr>
            <w:r w:rsidRPr="009907BF">
              <w:rPr>
                <w:sz w:val="24"/>
                <w:szCs w:val="24"/>
              </w:rPr>
              <w:t xml:space="preserve">21.06.2024 N 635-ПП "Об установлении зон охраны объекта культурного наследия регионального значения "Церковь Казанской иконы Божией Матери, 1904 г.", расположенного по адресу: Московская область, Павлово-Посадский городской округ, город Павловский Посад, улица Павловская, дом 28, и об утверждении требований к градостроительным регламентам в границах территорий данных зон". </w:t>
            </w:r>
          </w:p>
        </w:tc>
      </w:tr>
      <w:tr w:rsidR="00CC55A2" w:rsidRPr="009907BF" w14:paraId="4EFD053C" w14:textId="77777777" w:rsidTr="00CC55A2">
        <w:trPr>
          <w:trHeight w:val="1116"/>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6392CE7F" w14:textId="77777777" w:rsidR="00CC55A2" w:rsidRPr="009907BF" w:rsidRDefault="00CC55A2" w:rsidP="00CC55A2">
            <w:pPr>
              <w:spacing w:line="259" w:lineRule="auto"/>
              <w:ind w:right="59"/>
              <w:jc w:val="center"/>
              <w:rPr>
                <w:sz w:val="24"/>
                <w:szCs w:val="24"/>
              </w:rPr>
            </w:pPr>
            <w:r w:rsidRPr="009907BF">
              <w:rPr>
                <w:sz w:val="24"/>
                <w:szCs w:val="24"/>
              </w:rPr>
              <w:t xml:space="preserve">2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1208C0F9" w14:textId="77777777" w:rsidR="00CC55A2" w:rsidRPr="009907BF" w:rsidRDefault="00CC55A2" w:rsidP="00CC55A2">
            <w:pPr>
              <w:spacing w:after="20" w:line="259" w:lineRule="auto"/>
              <w:ind w:right="59"/>
              <w:jc w:val="right"/>
              <w:rPr>
                <w:sz w:val="24"/>
                <w:szCs w:val="24"/>
              </w:rPr>
            </w:pPr>
            <w:r w:rsidRPr="009907BF">
              <w:rPr>
                <w:sz w:val="24"/>
                <w:szCs w:val="24"/>
              </w:rPr>
              <w:t>защитна</w:t>
            </w:r>
            <w:hyperlink r:id="rId21">
              <w:r w:rsidRPr="009907BF">
                <w:rPr>
                  <w:sz w:val="24"/>
                  <w:szCs w:val="24"/>
                </w:rPr>
                <w:t xml:space="preserve">я зона </w:t>
              </w:r>
            </w:hyperlink>
          </w:p>
          <w:p w14:paraId="74DFBF6F" w14:textId="77777777" w:rsidR="00CC55A2" w:rsidRPr="009907BF" w:rsidRDefault="00CC55A2" w:rsidP="00CC55A2">
            <w:pPr>
              <w:spacing w:line="259" w:lineRule="auto"/>
              <w:rPr>
                <w:sz w:val="24"/>
                <w:szCs w:val="24"/>
              </w:rPr>
            </w:pPr>
            <w:r w:rsidRPr="009907BF">
              <w:rPr>
                <w:sz w:val="24"/>
                <w:szCs w:val="24"/>
              </w:rPr>
              <w:t xml:space="preserve">объекта культурного наследия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46C00141" w14:textId="77777777" w:rsidR="00CC55A2" w:rsidRPr="009907BF" w:rsidRDefault="00CC55A2" w:rsidP="00CC55A2">
            <w:pPr>
              <w:spacing w:line="259" w:lineRule="auto"/>
              <w:ind w:right="56" w:firstLine="227"/>
              <w:rPr>
                <w:sz w:val="24"/>
                <w:szCs w:val="24"/>
              </w:rPr>
            </w:pPr>
            <w:r w:rsidRPr="009907BF">
              <w:rPr>
                <w:sz w:val="24"/>
                <w:szCs w:val="24"/>
              </w:rPr>
              <w:t xml:space="preserve">Федеральный закон от 25.06.2002 № 73-ФЗ «Об объектах культурного наследия (памятниках истории и культуры) народов Российской Федерации», статья 34.1. </w:t>
            </w:r>
          </w:p>
        </w:tc>
      </w:tr>
      <w:tr w:rsidR="00CC55A2" w:rsidRPr="009907BF" w14:paraId="3C3B8BCA" w14:textId="77777777" w:rsidTr="00CC55A2">
        <w:trPr>
          <w:trHeight w:val="4148"/>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5BBEBAD8" w14:textId="77777777" w:rsidR="00CC55A2" w:rsidRPr="009907BF" w:rsidRDefault="00CC55A2" w:rsidP="00CC55A2">
            <w:pPr>
              <w:spacing w:line="259" w:lineRule="auto"/>
              <w:ind w:right="59"/>
              <w:jc w:val="center"/>
              <w:rPr>
                <w:sz w:val="24"/>
                <w:szCs w:val="24"/>
              </w:rPr>
            </w:pPr>
            <w:r w:rsidRPr="009907BF">
              <w:rPr>
                <w:sz w:val="24"/>
                <w:szCs w:val="24"/>
              </w:rPr>
              <w:t xml:space="preserve">3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3F12C776" w14:textId="77777777" w:rsidR="00CC55A2" w:rsidRPr="009907BF" w:rsidRDefault="00CC55A2" w:rsidP="00CC55A2">
            <w:pPr>
              <w:tabs>
                <w:tab w:val="center" w:pos="698"/>
                <w:tab w:val="center" w:pos="1635"/>
              </w:tabs>
              <w:spacing w:line="259" w:lineRule="auto"/>
              <w:rPr>
                <w:sz w:val="24"/>
                <w:szCs w:val="24"/>
              </w:rPr>
            </w:pPr>
            <w:r w:rsidRPr="009907BF">
              <w:rPr>
                <w:rFonts w:eastAsia="Calibri"/>
                <w:sz w:val="24"/>
                <w:szCs w:val="24"/>
              </w:rPr>
              <w:tab/>
            </w:r>
            <w:r w:rsidRPr="009907BF">
              <w:rPr>
                <w:sz w:val="24"/>
                <w:szCs w:val="24"/>
              </w:rPr>
              <w:t xml:space="preserve">охранная </w:t>
            </w:r>
            <w:r w:rsidRPr="009907BF">
              <w:rPr>
                <w:sz w:val="24"/>
                <w:szCs w:val="24"/>
              </w:rPr>
              <w:tab/>
              <w:t xml:space="preserve">зона </w:t>
            </w:r>
          </w:p>
          <w:p w14:paraId="4E7ACF49" w14:textId="77777777" w:rsidR="00CC55A2" w:rsidRPr="009907BF" w:rsidRDefault="00CC55A2" w:rsidP="00CC55A2">
            <w:pPr>
              <w:spacing w:after="30" w:line="238" w:lineRule="auto"/>
              <w:rPr>
                <w:sz w:val="24"/>
                <w:szCs w:val="24"/>
              </w:rPr>
            </w:pPr>
            <w:r w:rsidRPr="009907BF">
              <w:rPr>
                <w:sz w:val="24"/>
                <w:szCs w:val="24"/>
              </w:rPr>
              <w:t>объектов электроэнергетик</w:t>
            </w:r>
          </w:p>
          <w:p w14:paraId="586F000E" w14:textId="77777777" w:rsidR="00CC55A2" w:rsidRPr="009907BF" w:rsidRDefault="00CC55A2" w:rsidP="00CC55A2">
            <w:pPr>
              <w:tabs>
                <w:tab w:val="center" w:pos="65"/>
                <w:tab w:val="center" w:pos="1357"/>
              </w:tabs>
              <w:spacing w:line="259" w:lineRule="auto"/>
              <w:rPr>
                <w:sz w:val="24"/>
                <w:szCs w:val="24"/>
              </w:rPr>
            </w:pPr>
            <w:r w:rsidRPr="009907BF">
              <w:rPr>
                <w:rFonts w:eastAsia="Calibri"/>
                <w:sz w:val="24"/>
                <w:szCs w:val="24"/>
              </w:rPr>
              <w:tab/>
            </w:r>
            <w:r w:rsidRPr="009907BF">
              <w:rPr>
                <w:sz w:val="24"/>
                <w:szCs w:val="24"/>
              </w:rPr>
              <w:t xml:space="preserve">и </w:t>
            </w:r>
            <w:r w:rsidRPr="009907BF">
              <w:rPr>
                <w:sz w:val="24"/>
                <w:szCs w:val="24"/>
              </w:rPr>
              <w:tab/>
              <w:t xml:space="preserve">(объектов </w:t>
            </w:r>
          </w:p>
          <w:p w14:paraId="3561FF70" w14:textId="77777777" w:rsidR="00CC55A2" w:rsidRPr="009907BF" w:rsidRDefault="00CC55A2" w:rsidP="00CC55A2">
            <w:pPr>
              <w:spacing w:line="259" w:lineRule="auto"/>
              <w:rPr>
                <w:sz w:val="24"/>
                <w:szCs w:val="24"/>
              </w:rPr>
            </w:pPr>
            <w:r w:rsidRPr="009907BF">
              <w:rPr>
                <w:sz w:val="24"/>
                <w:szCs w:val="24"/>
              </w:rPr>
              <w:t xml:space="preserve">электросетевого </w:t>
            </w:r>
          </w:p>
          <w:p w14:paraId="0B914A2D" w14:textId="77777777" w:rsidR="00CC55A2" w:rsidRPr="009907BF" w:rsidRDefault="00CC55A2" w:rsidP="00CC55A2">
            <w:pPr>
              <w:spacing w:line="238" w:lineRule="auto"/>
              <w:rPr>
                <w:sz w:val="24"/>
                <w:szCs w:val="24"/>
              </w:rPr>
            </w:pPr>
            <w:r w:rsidRPr="009907BF">
              <w:rPr>
                <w:sz w:val="24"/>
                <w:szCs w:val="24"/>
              </w:rPr>
              <w:t xml:space="preserve">хозяйства и объектов по </w:t>
            </w:r>
          </w:p>
          <w:p w14:paraId="5FD755B2" w14:textId="77777777" w:rsidR="00CC55A2" w:rsidRPr="009907BF" w:rsidRDefault="00CC55A2" w:rsidP="00CC55A2">
            <w:pPr>
              <w:spacing w:line="259" w:lineRule="auto"/>
              <w:rPr>
                <w:sz w:val="24"/>
                <w:szCs w:val="24"/>
              </w:rPr>
            </w:pPr>
            <w:r w:rsidRPr="009907BF">
              <w:rPr>
                <w:sz w:val="24"/>
                <w:szCs w:val="24"/>
              </w:rPr>
              <w:t xml:space="preserve">производству электрической энергии)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62FF7417" w14:textId="77777777" w:rsidR="00CC55A2" w:rsidRPr="009907BF" w:rsidRDefault="00CC55A2" w:rsidP="00CC55A2">
            <w:pPr>
              <w:spacing w:after="27" w:line="254" w:lineRule="auto"/>
              <w:ind w:right="58" w:firstLine="227"/>
              <w:rPr>
                <w:sz w:val="24"/>
                <w:szCs w:val="24"/>
              </w:rPr>
            </w:pPr>
            <w:r w:rsidRPr="009907BF">
              <w:rPr>
                <w:sz w:val="24"/>
                <w:szCs w:val="24"/>
              </w:rPr>
              <w:t xml:space="preserve">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14:paraId="7D157BCE" w14:textId="77777777" w:rsidR="00CC55A2" w:rsidRPr="009907BF" w:rsidRDefault="00CC55A2" w:rsidP="00CC55A2">
            <w:pPr>
              <w:spacing w:line="259" w:lineRule="auto"/>
              <w:ind w:right="52" w:firstLine="227"/>
              <w:rPr>
                <w:sz w:val="24"/>
                <w:szCs w:val="24"/>
              </w:rPr>
            </w:pPr>
            <w:r w:rsidRPr="009907BF">
              <w:rPr>
                <w:sz w:val="24"/>
                <w:szCs w:val="24"/>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CC55A2" w:rsidRPr="009907BF" w14:paraId="7C3ECC6F" w14:textId="77777777" w:rsidTr="00CC55A2">
        <w:trPr>
          <w:trHeight w:val="2495"/>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536EAB42" w14:textId="77777777" w:rsidR="00CC55A2" w:rsidRPr="009907BF" w:rsidRDefault="00CC55A2" w:rsidP="00CC55A2">
            <w:pPr>
              <w:spacing w:line="259" w:lineRule="auto"/>
              <w:ind w:right="59"/>
              <w:jc w:val="center"/>
              <w:rPr>
                <w:sz w:val="24"/>
                <w:szCs w:val="24"/>
              </w:rPr>
            </w:pPr>
            <w:r w:rsidRPr="009907BF">
              <w:rPr>
                <w:sz w:val="24"/>
                <w:szCs w:val="24"/>
              </w:rPr>
              <w:t xml:space="preserve">4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57ACEBE0" w14:textId="77777777" w:rsidR="00CC55A2" w:rsidRPr="009907BF" w:rsidRDefault="00CC55A2" w:rsidP="00CC55A2">
            <w:pPr>
              <w:spacing w:line="259" w:lineRule="auto"/>
              <w:ind w:firstLine="227"/>
              <w:rPr>
                <w:sz w:val="24"/>
                <w:szCs w:val="24"/>
              </w:rPr>
            </w:pPr>
            <w:r w:rsidRPr="009907BF">
              <w:rPr>
                <w:sz w:val="24"/>
                <w:szCs w:val="24"/>
              </w:rPr>
              <w:t>охранная зона</w:t>
            </w:r>
            <w:hyperlink r:id="rId22">
              <w:r w:rsidRPr="009907BF">
                <w:rPr>
                  <w:sz w:val="24"/>
                  <w:szCs w:val="24"/>
                </w:rPr>
                <w:t xml:space="preserve"> </w:t>
              </w:r>
            </w:hyperlink>
            <w:r w:rsidRPr="009907BF">
              <w:rPr>
                <w:sz w:val="24"/>
                <w:szCs w:val="24"/>
              </w:rPr>
              <w:t xml:space="preserve">железных дорог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1FE1D59B" w14:textId="77777777" w:rsidR="00CC55A2" w:rsidRPr="009907BF" w:rsidRDefault="00CC55A2" w:rsidP="00CC55A2">
            <w:pPr>
              <w:ind w:right="56" w:firstLine="227"/>
              <w:rPr>
                <w:sz w:val="24"/>
                <w:szCs w:val="24"/>
              </w:rPr>
            </w:pPr>
            <w:r w:rsidRPr="009907BF">
              <w:rPr>
                <w:sz w:val="24"/>
                <w:szCs w:val="24"/>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23">
              <w:r w:rsidRPr="009907BF">
                <w:rPr>
                  <w:sz w:val="24"/>
                  <w:szCs w:val="24"/>
                </w:rPr>
                <w:t>статьи 106</w:t>
              </w:r>
            </w:hyperlink>
            <w:hyperlink r:id="rId24">
              <w:r w:rsidRPr="009907BF">
                <w:rPr>
                  <w:sz w:val="24"/>
                  <w:szCs w:val="24"/>
                </w:rPr>
                <w:t xml:space="preserve"> </w:t>
              </w:r>
            </w:hyperlink>
            <w:r w:rsidRPr="009907BF">
              <w:rPr>
                <w:sz w:val="24"/>
                <w:szCs w:val="24"/>
              </w:rPr>
              <w:t xml:space="preserve">Земельного Кодекса РФ в соответствии с </w:t>
            </w:r>
            <w:hyperlink r:id="rId25">
              <w:r w:rsidRPr="009907BF">
                <w:rPr>
                  <w:sz w:val="24"/>
                  <w:szCs w:val="24"/>
                </w:rPr>
                <w:t>частью 16</w:t>
              </w:r>
            </w:hyperlink>
            <w:hyperlink r:id="rId26">
              <w:r w:rsidRPr="009907BF">
                <w:rPr>
                  <w:sz w:val="24"/>
                  <w:szCs w:val="24"/>
                </w:rPr>
                <w:t xml:space="preserve"> </w:t>
              </w:r>
            </w:hyperlink>
            <w:hyperlink r:id="rId27">
              <w:r w:rsidRPr="009907BF">
                <w:rPr>
                  <w:sz w:val="24"/>
                  <w:szCs w:val="24"/>
                </w:rPr>
                <w:t>статьи</w:t>
              </w:r>
            </w:hyperlink>
            <w:hyperlink r:id="rId28">
              <w:r w:rsidRPr="009907BF">
                <w:rPr>
                  <w:sz w:val="24"/>
                  <w:szCs w:val="24"/>
                </w:rPr>
                <w:t xml:space="preserve"> </w:t>
              </w:r>
            </w:hyperlink>
            <w:hyperlink r:id="rId29">
              <w:r w:rsidRPr="009907BF">
                <w:rPr>
                  <w:sz w:val="24"/>
                  <w:szCs w:val="24"/>
                </w:rPr>
                <w:t>26</w:t>
              </w:r>
            </w:hyperlink>
            <w:hyperlink r:id="rId30">
              <w:r w:rsidRPr="009907BF">
                <w:rPr>
                  <w:sz w:val="24"/>
                  <w:szCs w:val="24"/>
                </w:rPr>
                <w:t xml:space="preserve"> </w:t>
              </w:r>
            </w:hyperlink>
            <w:r w:rsidRPr="009907BF">
              <w:rPr>
                <w:sz w:val="24"/>
                <w:szCs w:val="24"/>
              </w:rPr>
              <w:t xml:space="preserve">ФЗ от 03.08.2018 № 342-ФЗ); </w:t>
            </w:r>
          </w:p>
          <w:p w14:paraId="35CC5DFF" w14:textId="77777777" w:rsidR="00CC55A2" w:rsidRPr="009907BF" w:rsidRDefault="00CC55A2" w:rsidP="00CC55A2">
            <w:pPr>
              <w:spacing w:line="259" w:lineRule="auto"/>
              <w:ind w:right="54" w:firstLine="227"/>
              <w:rPr>
                <w:sz w:val="24"/>
                <w:szCs w:val="24"/>
              </w:rPr>
            </w:pPr>
            <w:r w:rsidRPr="009907BF">
              <w:rPr>
                <w:sz w:val="24"/>
                <w:szCs w:val="24"/>
              </w:rPr>
              <w:t xml:space="preserve">Приказ Минтранса России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tc>
      </w:tr>
      <w:tr w:rsidR="00CC55A2" w:rsidRPr="009907BF" w14:paraId="20B128F9" w14:textId="77777777" w:rsidTr="00CC55A2">
        <w:trPr>
          <w:trHeight w:val="1311"/>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1035C580" w14:textId="77777777" w:rsidR="00CC55A2" w:rsidRPr="009907BF" w:rsidRDefault="00CC55A2" w:rsidP="00CC55A2">
            <w:pPr>
              <w:spacing w:line="259" w:lineRule="auto"/>
              <w:ind w:right="59"/>
              <w:jc w:val="center"/>
              <w:rPr>
                <w:sz w:val="24"/>
                <w:szCs w:val="24"/>
              </w:rPr>
            </w:pPr>
            <w:r w:rsidRPr="009907BF">
              <w:rPr>
                <w:sz w:val="24"/>
                <w:szCs w:val="24"/>
              </w:rPr>
              <w:t xml:space="preserve">5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79E666AF" w14:textId="77777777" w:rsidR="00CC55A2" w:rsidRPr="009907BF" w:rsidRDefault="00CC55A2" w:rsidP="00CC55A2">
            <w:pPr>
              <w:spacing w:after="20" w:line="259" w:lineRule="auto"/>
              <w:ind w:right="41"/>
              <w:jc w:val="center"/>
              <w:rPr>
                <w:sz w:val="24"/>
                <w:szCs w:val="24"/>
              </w:rPr>
            </w:pPr>
            <w:r w:rsidRPr="009907BF">
              <w:rPr>
                <w:sz w:val="24"/>
                <w:szCs w:val="24"/>
              </w:rPr>
              <w:t xml:space="preserve">придорожные </w:t>
            </w:r>
          </w:p>
          <w:p w14:paraId="16FE47B4" w14:textId="77777777" w:rsidR="00CC55A2" w:rsidRPr="009907BF" w:rsidRDefault="00CC55A2" w:rsidP="00CC55A2">
            <w:pPr>
              <w:spacing w:line="259" w:lineRule="auto"/>
              <w:rPr>
                <w:sz w:val="24"/>
                <w:szCs w:val="24"/>
              </w:rPr>
            </w:pPr>
            <w:hyperlink r:id="rId31">
              <w:r w:rsidRPr="009907BF">
                <w:rPr>
                  <w:sz w:val="24"/>
                  <w:szCs w:val="24"/>
                </w:rPr>
                <w:t>полосы</w:t>
              </w:r>
            </w:hyperlink>
            <w:hyperlink r:id="rId32">
              <w:r w:rsidRPr="009907BF">
                <w:rPr>
                  <w:sz w:val="24"/>
                  <w:szCs w:val="24"/>
                </w:rPr>
                <w:t xml:space="preserve"> </w:t>
              </w:r>
            </w:hyperlink>
            <w:r w:rsidRPr="009907BF">
              <w:rPr>
                <w:sz w:val="24"/>
                <w:szCs w:val="24"/>
              </w:rPr>
              <w:t xml:space="preserve">автомобильных дорог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34118F3F" w14:textId="77777777" w:rsidR="00CC55A2" w:rsidRPr="009907BF" w:rsidRDefault="00CC55A2" w:rsidP="00CC55A2">
            <w:pPr>
              <w:spacing w:line="259" w:lineRule="auto"/>
              <w:ind w:right="54" w:firstLine="227"/>
              <w:rPr>
                <w:sz w:val="24"/>
                <w:szCs w:val="24"/>
              </w:rPr>
            </w:pPr>
            <w:r w:rsidRPr="009907BF">
              <w:rPr>
                <w:sz w:val="24"/>
                <w:szCs w:val="24"/>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 </w:t>
            </w:r>
          </w:p>
        </w:tc>
      </w:tr>
      <w:tr w:rsidR="00CC55A2" w:rsidRPr="009907BF" w14:paraId="28C80C64" w14:textId="77777777" w:rsidTr="00CC55A2">
        <w:trPr>
          <w:trHeight w:val="3320"/>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477D9E11" w14:textId="77777777" w:rsidR="00CC55A2" w:rsidRPr="009907BF" w:rsidRDefault="00CC55A2" w:rsidP="00CC55A2">
            <w:pPr>
              <w:spacing w:line="259" w:lineRule="auto"/>
              <w:ind w:right="59"/>
              <w:jc w:val="center"/>
              <w:rPr>
                <w:sz w:val="24"/>
                <w:szCs w:val="24"/>
              </w:rPr>
            </w:pPr>
            <w:r w:rsidRPr="009907BF">
              <w:rPr>
                <w:sz w:val="24"/>
                <w:szCs w:val="24"/>
              </w:rPr>
              <w:lastRenderedPageBreak/>
              <w:t xml:space="preserve">6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3925C233" w14:textId="77777777" w:rsidR="00CC55A2" w:rsidRPr="009907BF" w:rsidRDefault="00CC55A2" w:rsidP="00CC55A2">
            <w:pPr>
              <w:tabs>
                <w:tab w:val="center" w:pos="699"/>
                <w:tab w:val="center" w:pos="1636"/>
              </w:tabs>
              <w:spacing w:line="259" w:lineRule="auto"/>
              <w:rPr>
                <w:sz w:val="24"/>
                <w:szCs w:val="24"/>
              </w:rPr>
            </w:pPr>
            <w:r w:rsidRPr="009907BF">
              <w:rPr>
                <w:rFonts w:eastAsia="Calibri"/>
                <w:sz w:val="24"/>
                <w:szCs w:val="24"/>
              </w:rPr>
              <w:tab/>
            </w:r>
            <w:r w:rsidRPr="009907BF">
              <w:rPr>
                <w:sz w:val="24"/>
                <w:szCs w:val="24"/>
              </w:rPr>
              <w:t xml:space="preserve">охранная </w:t>
            </w:r>
            <w:r w:rsidRPr="009907BF">
              <w:rPr>
                <w:sz w:val="24"/>
                <w:szCs w:val="24"/>
              </w:rPr>
              <w:tab/>
              <w:t>зона</w:t>
            </w:r>
            <w:hyperlink r:id="rId33">
              <w:r w:rsidRPr="009907BF">
                <w:rPr>
                  <w:sz w:val="24"/>
                  <w:szCs w:val="24"/>
                </w:rPr>
                <w:t xml:space="preserve"> </w:t>
              </w:r>
            </w:hyperlink>
          </w:p>
          <w:p w14:paraId="7897F810" w14:textId="77777777" w:rsidR="00CC55A2" w:rsidRPr="009907BF" w:rsidRDefault="00CC55A2" w:rsidP="00CC55A2">
            <w:pPr>
              <w:spacing w:after="1" w:line="237" w:lineRule="auto"/>
              <w:rPr>
                <w:sz w:val="24"/>
                <w:szCs w:val="24"/>
              </w:rPr>
            </w:pPr>
            <w:r w:rsidRPr="009907BF">
              <w:rPr>
                <w:sz w:val="24"/>
                <w:szCs w:val="24"/>
              </w:rPr>
              <w:t xml:space="preserve">трубопроводов (газопроводов, нефтепроводов и нефтепродуктопр оводов, </w:t>
            </w:r>
          </w:p>
          <w:p w14:paraId="79148056" w14:textId="77777777" w:rsidR="00CC55A2" w:rsidRPr="009907BF" w:rsidRDefault="00CC55A2" w:rsidP="00CC55A2">
            <w:pPr>
              <w:spacing w:line="259" w:lineRule="auto"/>
              <w:rPr>
                <w:sz w:val="24"/>
                <w:szCs w:val="24"/>
              </w:rPr>
            </w:pPr>
            <w:r w:rsidRPr="009907BF">
              <w:rPr>
                <w:sz w:val="24"/>
                <w:szCs w:val="24"/>
              </w:rPr>
              <w:t>аммиакопроводов</w:t>
            </w:r>
          </w:p>
          <w:p w14:paraId="228C4D45" w14:textId="77777777" w:rsidR="00CC55A2" w:rsidRPr="009907BF" w:rsidRDefault="00CC55A2" w:rsidP="00CC55A2">
            <w:pPr>
              <w:spacing w:line="259" w:lineRule="auto"/>
              <w:rPr>
                <w:sz w:val="24"/>
                <w:szCs w:val="24"/>
              </w:rPr>
            </w:pPr>
            <w:r w:rsidRPr="009907BF">
              <w:rPr>
                <w:sz w:val="24"/>
                <w:szCs w:val="24"/>
              </w:rPr>
              <w:t xml:space="preserve">)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7B7D0470" w14:textId="77777777" w:rsidR="00CC55A2" w:rsidRPr="009907BF" w:rsidRDefault="00CC55A2" w:rsidP="00CC55A2">
            <w:pPr>
              <w:spacing w:after="19" w:line="259" w:lineRule="auto"/>
              <w:ind w:right="59"/>
              <w:jc w:val="right"/>
              <w:rPr>
                <w:sz w:val="24"/>
                <w:szCs w:val="24"/>
              </w:rPr>
            </w:pPr>
            <w:r w:rsidRPr="009907BF">
              <w:rPr>
                <w:sz w:val="24"/>
                <w:szCs w:val="24"/>
              </w:rPr>
              <w:t xml:space="preserve">Федеральный закон от 31.03.1999 № 69-ФЗ «О газоснабжении в </w:t>
            </w:r>
          </w:p>
          <w:p w14:paraId="06203B9F" w14:textId="77777777" w:rsidR="00CC55A2" w:rsidRPr="009907BF" w:rsidRDefault="00CC55A2" w:rsidP="00CC55A2">
            <w:pPr>
              <w:spacing w:after="21" w:line="259" w:lineRule="auto"/>
              <w:rPr>
                <w:sz w:val="24"/>
                <w:szCs w:val="24"/>
              </w:rPr>
            </w:pPr>
            <w:r w:rsidRPr="009907BF">
              <w:rPr>
                <w:sz w:val="24"/>
                <w:szCs w:val="24"/>
              </w:rPr>
              <w:t xml:space="preserve">Российской Федерации», статья 28;  </w:t>
            </w:r>
          </w:p>
          <w:p w14:paraId="1D9BEADA" w14:textId="77777777" w:rsidR="00CC55A2" w:rsidRPr="009907BF" w:rsidRDefault="00CC55A2" w:rsidP="00CC55A2">
            <w:pPr>
              <w:spacing w:line="276" w:lineRule="auto"/>
              <w:ind w:right="56" w:firstLine="227"/>
              <w:rPr>
                <w:sz w:val="24"/>
                <w:szCs w:val="24"/>
              </w:rPr>
            </w:pPr>
            <w:r w:rsidRPr="009907BF">
              <w:rPr>
                <w:sz w:val="24"/>
                <w:szCs w:val="24"/>
              </w:rPr>
              <w:t xml:space="preserve">Постановление Правительства Российской Федерации от 20.11.2000 № 878 «Об утверждении Правил охраны газораспределительных сетей»; </w:t>
            </w:r>
          </w:p>
          <w:p w14:paraId="018D677E" w14:textId="77777777" w:rsidR="00CC55A2" w:rsidRPr="009907BF" w:rsidRDefault="00CC55A2" w:rsidP="00CC55A2">
            <w:pPr>
              <w:spacing w:line="259" w:lineRule="auto"/>
              <w:ind w:right="56" w:firstLine="227"/>
              <w:rPr>
                <w:sz w:val="24"/>
                <w:szCs w:val="24"/>
              </w:rPr>
            </w:pPr>
            <w:r w:rsidRPr="009907BF">
              <w:rPr>
                <w:sz w:val="24"/>
                <w:szCs w:val="24"/>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w:t>
            </w:r>
          </w:p>
        </w:tc>
      </w:tr>
    </w:tbl>
    <w:p w14:paraId="1D9013FA" w14:textId="77777777" w:rsidR="00CC55A2" w:rsidRPr="009907BF" w:rsidRDefault="00CC55A2" w:rsidP="00CC55A2">
      <w:pPr>
        <w:spacing w:line="259" w:lineRule="auto"/>
        <w:ind w:left="-1703" w:right="11090"/>
        <w:rPr>
          <w:sz w:val="24"/>
          <w:szCs w:val="24"/>
        </w:rPr>
      </w:pPr>
    </w:p>
    <w:tbl>
      <w:tblPr>
        <w:tblW w:w="9644" w:type="dxa"/>
        <w:tblInd w:w="-140" w:type="dxa"/>
        <w:tblCellMar>
          <w:left w:w="61" w:type="dxa"/>
          <w:right w:w="4" w:type="dxa"/>
        </w:tblCellMar>
        <w:tblLook w:val="04A0" w:firstRow="1" w:lastRow="0" w:firstColumn="1" w:lastColumn="0" w:noHBand="0" w:noVBand="1"/>
      </w:tblPr>
      <w:tblGrid>
        <w:gridCol w:w="569"/>
        <w:gridCol w:w="1985"/>
        <w:gridCol w:w="7090"/>
      </w:tblGrid>
      <w:tr w:rsidR="00CC55A2" w:rsidRPr="009907BF" w14:paraId="752A2E49" w14:textId="77777777" w:rsidTr="00CC55A2">
        <w:trPr>
          <w:trHeight w:val="1940"/>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3B5B0CEA" w14:textId="77777777" w:rsidR="00CC55A2" w:rsidRPr="009907BF" w:rsidRDefault="00CC55A2" w:rsidP="00CC55A2">
            <w:pPr>
              <w:spacing w:after="160" w:line="259" w:lineRule="auto"/>
              <w:rPr>
                <w:sz w:val="24"/>
                <w:szCs w:val="24"/>
              </w:rPr>
            </w:pP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2F0B39D9" w14:textId="77777777" w:rsidR="00CC55A2" w:rsidRPr="009907BF" w:rsidRDefault="00CC55A2" w:rsidP="00CC55A2">
            <w:pPr>
              <w:spacing w:after="160" w:line="259" w:lineRule="auto"/>
              <w:rPr>
                <w:sz w:val="24"/>
                <w:szCs w:val="24"/>
              </w:rPr>
            </w:pP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5CB70AE7" w14:textId="77777777" w:rsidR="00CC55A2" w:rsidRPr="009907BF" w:rsidRDefault="00CC55A2" w:rsidP="00CC55A2">
            <w:pPr>
              <w:spacing w:line="259" w:lineRule="auto"/>
              <w:ind w:right="58"/>
              <w:rPr>
                <w:sz w:val="24"/>
                <w:szCs w:val="24"/>
              </w:rPr>
            </w:pPr>
            <w:r w:rsidRPr="009907BF">
              <w:rPr>
                <w:sz w:val="24"/>
                <w:szCs w:val="24"/>
              </w:rPr>
              <w:t xml:space="preserve">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w:t>
            </w:r>
          </w:p>
        </w:tc>
      </w:tr>
      <w:tr w:rsidR="00CC55A2" w:rsidRPr="009907BF" w14:paraId="1979C722" w14:textId="77777777" w:rsidTr="00CC55A2">
        <w:trPr>
          <w:trHeight w:val="1390"/>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6E3E95B6" w14:textId="77777777" w:rsidR="00CC55A2" w:rsidRPr="009907BF" w:rsidRDefault="00CC55A2" w:rsidP="00CC55A2">
            <w:pPr>
              <w:spacing w:line="259" w:lineRule="auto"/>
              <w:ind w:right="59"/>
              <w:jc w:val="center"/>
              <w:rPr>
                <w:sz w:val="24"/>
                <w:szCs w:val="24"/>
              </w:rPr>
            </w:pPr>
            <w:r w:rsidRPr="009907BF">
              <w:rPr>
                <w:sz w:val="24"/>
                <w:szCs w:val="24"/>
              </w:rPr>
              <w:t xml:space="preserve">7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7202563C" w14:textId="77777777" w:rsidR="00CC55A2" w:rsidRPr="009907BF" w:rsidRDefault="00CC55A2" w:rsidP="00CC55A2">
            <w:pPr>
              <w:spacing w:line="259" w:lineRule="auto"/>
              <w:ind w:right="58" w:firstLine="227"/>
              <w:rPr>
                <w:sz w:val="24"/>
                <w:szCs w:val="24"/>
              </w:rPr>
            </w:pPr>
            <w:r w:rsidRPr="009907BF">
              <w:rPr>
                <w:sz w:val="24"/>
                <w:szCs w:val="24"/>
              </w:rPr>
              <w:t>охранная зона</w:t>
            </w:r>
            <w:hyperlink r:id="rId34">
              <w:r w:rsidRPr="009907BF">
                <w:rPr>
                  <w:sz w:val="24"/>
                  <w:szCs w:val="24"/>
                </w:rPr>
                <w:t xml:space="preserve"> </w:t>
              </w:r>
            </w:hyperlink>
            <w:r w:rsidRPr="009907BF">
              <w:rPr>
                <w:sz w:val="24"/>
                <w:szCs w:val="24"/>
              </w:rPr>
              <w:t xml:space="preserve">линий </w:t>
            </w:r>
            <w:r w:rsidRPr="009907BF">
              <w:rPr>
                <w:sz w:val="24"/>
                <w:szCs w:val="24"/>
              </w:rPr>
              <w:tab/>
              <w:t xml:space="preserve">и сооружений связи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5EB32405" w14:textId="77777777" w:rsidR="00CC55A2" w:rsidRPr="009907BF" w:rsidRDefault="00CC55A2" w:rsidP="00CC55A2">
            <w:pPr>
              <w:spacing w:line="259" w:lineRule="auto"/>
              <w:ind w:right="55" w:firstLine="227"/>
              <w:rPr>
                <w:sz w:val="24"/>
                <w:szCs w:val="24"/>
              </w:rPr>
            </w:pPr>
            <w:r w:rsidRPr="009907BF">
              <w:rPr>
                <w:sz w:val="24"/>
                <w:szCs w:val="24"/>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35">
              <w:r w:rsidRPr="009907BF">
                <w:rPr>
                  <w:sz w:val="24"/>
                  <w:szCs w:val="24"/>
                </w:rPr>
                <w:t>статьи</w:t>
              </w:r>
            </w:hyperlink>
            <w:hyperlink r:id="rId36">
              <w:r w:rsidRPr="009907BF">
                <w:rPr>
                  <w:sz w:val="24"/>
                  <w:szCs w:val="24"/>
                </w:rPr>
                <w:t xml:space="preserve"> </w:t>
              </w:r>
            </w:hyperlink>
            <w:hyperlink r:id="rId37">
              <w:r w:rsidRPr="009907BF">
                <w:rPr>
                  <w:sz w:val="24"/>
                  <w:szCs w:val="24"/>
                </w:rPr>
                <w:t>106</w:t>
              </w:r>
            </w:hyperlink>
            <w:hyperlink r:id="rId38">
              <w:r w:rsidRPr="009907BF">
                <w:rPr>
                  <w:sz w:val="24"/>
                  <w:szCs w:val="24"/>
                </w:rPr>
                <w:t xml:space="preserve"> </w:t>
              </w:r>
            </w:hyperlink>
            <w:r w:rsidRPr="009907BF">
              <w:rPr>
                <w:sz w:val="24"/>
                <w:szCs w:val="24"/>
              </w:rPr>
              <w:t xml:space="preserve">Земельного Кодекса РФ в соответствии с </w:t>
            </w:r>
            <w:hyperlink r:id="rId39">
              <w:r w:rsidRPr="009907BF">
                <w:rPr>
                  <w:sz w:val="24"/>
                  <w:szCs w:val="24"/>
                </w:rPr>
                <w:t>частью</w:t>
              </w:r>
            </w:hyperlink>
            <w:hyperlink r:id="rId40">
              <w:r w:rsidRPr="009907BF">
                <w:rPr>
                  <w:sz w:val="24"/>
                  <w:szCs w:val="24"/>
                </w:rPr>
                <w:t xml:space="preserve"> </w:t>
              </w:r>
            </w:hyperlink>
            <w:hyperlink r:id="rId41">
              <w:r w:rsidRPr="009907BF">
                <w:rPr>
                  <w:sz w:val="24"/>
                  <w:szCs w:val="24"/>
                </w:rPr>
                <w:t>16</w:t>
              </w:r>
            </w:hyperlink>
            <w:hyperlink r:id="rId42">
              <w:r w:rsidRPr="009907BF">
                <w:rPr>
                  <w:sz w:val="24"/>
                  <w:szCs w:val="24"/>
                </w:rPr>
                <w:t xml:space="preserve"> </w:t>
              </w:r>
            </w:hyperlink>
            <w:hyperlink r:id="rId43">
              <w:r w:rsidRPr="009907BF">
                <w:rPr>
                  <w:sz w:val="24"/>
                  <w:szCs w:val="24"/>
                </w:rPr>
                <w:t>статьи 26</w:t>
              </w:r>
            </w:hyperlink>
            <w:hyperlink r:id="rId44">
              <w:r w:rsidRPr="009907BF">
                <w:rPr>
                  <w:sz w:val="24"/>
                  <w:szCs w:val="24"/>
                </w:rPr>
                <w:t xml:space="preserve"> </w:t>
              </w:r>
            </w:hyperlink>
            <w:r w:rsidRPr="009907BF">
              <w:rPr>
                <w:sz w:val="24"/>
                <w:szCs w:val="24"/>
              </w:rPr>
              <w:t xml:space="preserve">ФЗ от 03.08.2018 № 342-ФЗ). </w:t>
            </w:r>
          </w:p>
        </w:tc>
      </w:tr>
      <w:tr w:rsidR="00CC55A2" w:rsidRPr="009907BF" w14:paraId="14D33F7D" w14:textId="77777777" w:rsidTr="00CC55A2">
        <w:trPr>
          <w:trHeight w:val="3324"/>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6FD92BBB" w14:textId="77777777" w:rsidR="00CC55A2" w:rsidRPr="009907BF" w:rsidRDefault="00CC55A2" w:rsidP="00CC55A2">
            <w:pPr>
              <w:spacing w:line="259" w:lineRule="auto"/>
              <w:ind w:right="59"/>
              <w:jc w:val="center"/>
              <w:rPr>
                <w:sz w:val="24"/>
                <w:szCs w:val="24"/>
              </w:rPr>
            </w:pPr>
            <w:r w:rsidRPr="009907BF">
              <w:rPr>
                <w:sz w:val="24"/>
                <w:szCs w:val="24"/>
              </w:rPr>
              <w:t xml:space="preserve">8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796F909A" w14:textId="77777777" w:rsidR="00CC55A2" w:rsidRPr="009907BF" w:rsidRDefault="00CC55A2" w:rsidP="00CC55A2">
            <w:pPr>
              <w:spacing w:line="259" w:lineRule="auto"/>
              <w:ind w:right="3" w:firstLine="227"/>
              <w:rPr>
                <w:sz w:val="24"/>
                <w:szCs w:val="24"/>
              </w:rPr>
            </w:pPr>
            <w:r w:rsidRPr="009907BF">
              <w:rPr>
                <w:sz w:val="24"/>
                <w:szCs w:val="24"/>
              </w:rPr>
              <w:t xml:space="preserve">приаэродромна </w:t>
            </w:r>
            <w:hyperlink r:id="rId45">
              <w:r w:rsidRPr="009907BF">
                <w:rPr>
                  <w:sz w:val="24"/>
                  <w:szCs w:val="24"/>
                </w:rPr>
                <w:t>я территория</w:t>
              </w:r>
            </w:hyperlink>
            <w:hyperlink r:id="rId46">
              <w:r w:rsidRPr="009907BF">
                <w:rPr>
                  <w:sz w:val="24"/>
                  <w:szCs w:val="24"/>
                </w:rPr>
                <w:t xml:space="preserve"> </w:t>
              </w:r>
            </w:hyperlink>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480B64E6" w14:textId="77777777" w:rsidR="00CC55A2" w:rsidRPr="009907BF" w:rsidRDefault="00CC55A2" w:rsidP="00CC55A2">
            <w:pPr>
              <w:spacing w:line="259" w:lineRule="auto"/>
              <w:ind w:left="227"/>
              <w:rPr>
                <w:sz w:val="24"/>
                <w:szCs w:val="24"/>
              </w:rPr>
            </w:pPr>
            <w:r w:rsidRPr="009907BF">
              <w:rPr>
                <w:sz w:val="24"/>
                <w:szCs w:val="24"/>
              </w:rPr>
              <w:t xml:space="preserve">Воздушный кодекс Российской Федерации, статья 47;  </w:t>
            </w:r>
          </w:p>
          <w:p w14:paraId="782A9641" w14:textId="77777777" w:rsidR="00CC55A2" w:rsidRPr="009907BF" w:rsidRDefault="00CC55A2" w:rsidP="00CC55A2">
            <w:pPr>
              <w:spacing w:line="259" w:lineRule="auto"/>
              <w:ind w:right="56" w:firstLine="227"/>
              <w:rPr>
                <w:sz w:val="24"/>
                <w:szCs w:val="24"/>
              </w:rPr>
            </w:pPr>
            <w:r w:rsidRPr="009907BF">
              <w:rPr>
                <w:sz w:val="24"/>
                <w:szCs w:val="24"/>
              </w:rPr>
              <w:t xml:space="preserve">Постановление Правительства Российской Федерации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 </w:t>
            </w:r>
          </w:p>
        </w:tc>
      </w:tr>
      <w:tr w:rsidR="00CC55A2" w:rsidRPr="009907BF" w14:paraId="71E4C0FC" w14:textId="77777777" w:rsidTr="00CC55A2">
        <w:trPr>
          <w:trHeight w:val="1116"/>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07376C44" w14:textId="77777777" w:rsidR="00CC55A2" w:rsidRPr="009907BF" w:rsidRDefault="00CC55A2" w:rsidP="00CC55A2">
            <w:pPr>
              <w:spacing w:line="259" w:lineRule="auto"/>
              <w:ind w:right="59"/>
              <w:jc w:val="center"/>
              <w:rPr>
                <w:sz w:val="24"/>
                <w:szCs w:val="24"/>
              </w:rPr>
            </w:pPr>
            <w:r w:rsidRPr="009907BF">
              <w:rPr>
                <w:sz w:val="24"/>
                <w:szCs w:val="24"/>
              </w:rPr>
              <w:t xml:space="preserve">9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7441159C" w14:textId="77777777" w:rsidR="00CC55A2" w:rsidRPr="009907BF" w:rsidRDefault="00CC55A2" w:rsidP="00CC55A2">
            <w:pPr>
              <w:spacing w:line="259" w:lineRule="auto"/>
              <w:ind w:left="227"/>
              <w:rPr>
                <w:sz w:val="24"/>
                <w:szCs w:val="24"/>
              </w:rPr>
            </w:pPr>
            <w:hyperlink r:id="rId47">
              <w:r w:rsidRPr="009907BF">
                <w:rPr>
                  <w:sz w:val="24"/>
                  <w:szCs w:val="24"/>
                </w:rPr>
                <w:t xml:space="preserve">зона </w:t>
              </w:r>
            </w:hyperlink>
          </w:p>
          <w:p w14:paraId="7FE7089D" w14:textId="77777777" w:rsidR="00CC55A2" w:rsidRPr="009907BF" w:rsidRDefault="00CC55A2" w:rsidP="00CC55A2">
            <w:pPr>
              <w:spacing w:line="259" w:lineRule="auto"/>
              <w:rPr>
                <w:sz w:val="24"/>
                <w:szCs w:val="24"/>
              </w:rPr>
            </w:pPr>
            <w:r w:rsidRPr="009907BF">
              <w:rPr>
                <w:sz w:val="24"/>
                <w:szCs w:val="24"/>
              </w:rPr>
              <w:t xml:space="preserve">охраняемого объекта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5D42747B" w14:textId="77777777" w:rsidR="00CC55A2" w:rsidRPr="009907BF" w:rsidRDefault="00CC55A2" w:rsidP="00CC55A2">
            <w:pPr>
              <w:spacing w:line="276" w:lineRule="auto"/>
              <w:ind w:firstLine="227"/>
              <w:rPr>
                <w:sz w:val="24"/>
                <w:szCs w:val="24"/>
              </w:rPr>
            </w:pPr>
            <w:r w:rsidRPr="009907BF">
              <w:rPr>
                <w:sz w:val="24"/>
                <w:szCs w:val="24"/>
              </w:rPr>
              <w:t xml:space="preserve">Федеральный закон от 27.05.1996 № 57-ФЗ «О государственной охране», статья 15; </w:t>
            </w:r>
          </w:p>
          <w:p w14:paraId="597B7FDA" w14:textId="77777777" w:rsidR="00CC55A2" w:rsidRPr="009907BF" w:rsidRDefault="00CC55A2" w:rsidP="00CC55A2">
            <w:pPr>
              <w:spacing w:line="259" w:lineRule="auto"/>
              <w:ind w:firstLine="227"/>
              <w:rPr>
                <w:sz w:val="24"/>
                <w:szCs w:val="24"/>
              </w:rPr>
            </w:pPr>
            <w:r w:rsidRPr="009907BF">
              <w:rPr>
                <w:sz w:val="24"/>
                <w:szCs w:val="24"/>
              </w:rPr>
              <w:t xml:space="preserve">Постановление Правительства РФ от 31.08.2019 N 1132 "Об утверждении Положения о зоне охраняемого объекта". </w:t>
            </w:r>
          </w:p>
        </w:tc>
      </w:tr>
      <w:tr w:rsidR="00CC55A2" w:rsidRPr="009907BF" w14:paraId="39BA2076" w14:textId="77777777" w:rsidTr="00CC55A2">
        <w:trPr>
          <w:trHeight w:val="3874"/>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6FCC67E0" w14:textId="77777777" w:rsidR="00CC55A2" w:rsidRPr="009907BF" w:rsidRDefault="00CC55A2" w:rsidP="00CC55A2">
            <w:pPr>
              <w:spacing w:line="259" w:lineRule="auto"/>
              <w:ind w:left="101"/>
              <w:rPr>
                <w:sz w:val="24"/>
                <w:szCs w:val="24"/>
              </w:rPr>
            </w:pPr>
            <w:r w:rsidRPr="009907BF">
              <w:rPr>
                <w:sz w:val="24"/>
                <w:szCs w:val="24"/>
              </w:rPr>
              <w:lastRenderedPageBreak/>
              <w:t xml:space="preserve">10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0FB9DE9C" w14:textId="77777777" w:rsidR="00CC55A2" w:rsidRPr="009907BF" w:rsidRDefault="00CC55A2" w:rsidP="00CC55A2">
            <w:pPr>
              <w:spacing w:line="259" w:lineRule="auto"/>
              <w:ind w:left="227"/>
              <w:rPr>
                <w:sz w:val="24"/>
                <w:szCs w:val="24"/>
              </w:rPr>
            </w:pPr>
            <w:hyperlink r:id="rId48">
              <w:r w:rsidRPr="009907BF">
                <w:rPr>
                  <w:sz w:val="24"/>
                  <w:szCs w:val="24"/>
                </w:rPr>
                <w:t xml:space="preserve">зона </w:t>
              </w:r>
            </w:hyperlink>
          </w:p>
          <w:p w14:paraId="689DBF3E" w14:textId="77777777" w:rsidR="00CC55A2" w:rsidRPr="009907BF" w:rsidRDefault="00CC55A2" w:rsidP="00CC55A2">
            <w:pPr>
              <w:spacing w:line="259" w:lineRule="auto"/>
              <w:rPr>
                <w:sz w:val="24"/>
                <w:szCs w:val="24"/>
              </w:rPr>
            </w:pPr>
            <w:r w:rsidRPr="009907BF">
              <w:rPr>
                <w:sz w:val="24"/>
                <w:szCs w:val="24"/>
              </w:rPr>
              <w:t xml:space="preserve">охраняемого </w:t>
            </w:r>
          </w:p>
          <w:p w14:paraId="06BE8CB0" w14:textId="77777777" w:rsidR="00CC55A2" w:rsidRPr="009907BF" w:rsidRDefault="00CC55A2" w:rsidP="00CC55A2">
            <w:pPr>
              <w:spacing w:line="237" w:lineRule="auto"/>
              <w:ind w:right="58"/>
              <w:rPr>
                <w:sz w:val="24"/>
                <w:szCs w:val="24"/>
              </w:rPr>
            </w:pPr>
            <w:r w:rsidRPr="009907BF">
              <w:rPr>
                <w:sz w:val="24"/>
                <w:szCs w:val="24"/>
              </w:rPr>
              <w:t xml:space="preserve">военного объекта, охранная зона военного объекта, запретные и </w:t>
            </w:r>
          </w:p>
          <w:p w14:paraId="5727E346" w14:textId="77777777" w:rsidR="00CC55A2" w:rsidRPr="009907BF" w:rsidRDefault="00CC55A2" w:rsidP="00CC55A2">
            <w:pPr>
              <w:spacing w:after="26" w:line="238" w:lineRule="auto"/>
              <w:rPr>
                <w:sz w:val="24"/>
                <w:szCs w:val="24"/>
              </w:rPr>
            </w:pPr>
            <w:r w:rsidRPr="009907BF">
              <w:rPr>
                <w:sz w:val="24"/>
                <w:szCs w:val="24"/>
              </w:rPr>
              <w:t xml:space="preserve">специальные зоны, устанавливаемые </w:t>
            </w:r>
          </w:p>
          <w:p w14:paraId="3046DC22" w14:textId="77777777" w:rsidR="00CC55A2" w:rsidRPr="009907BF" w:rsidRDefault="00CC55A2" w:rsidP="00CC55A2">
            <w:pPr>
              <w:tabs>
                <w:tab w:val="center" w:pos="57"/>
                <w:tab w:val="center" w:pos="936"/>
                <w:tab w:val="center" w:pos="1807"/>
              </w:tabs>
              <w:spacing w:line="259" w:lineRule="auto"/>
              <w:rPr>
                <w:sz w:val="24"/>
                <w:szCs w:val="24"/>
              </w:rPr>
            </w:pPr>
            <w:r w:rsidRPr="009907BF">
              <w:rPr>
                <w:rFonts w:eastAsia="Calibri"/>
                <w:sz w:val="24"/>
                <w:szCs w:val="24"/>
              </w:rPr>
              <w:tab/>
            </w:r>
            <w:r w:rsidRPr="009907BF">
              <w:rPr>
                <w:sz w:val="24"/>
                <w:szCs w:val="24"/>
              </w:rPr>
              <w:t xml:space="preserve">в </w:t>
            </w:r>
            <w:r w:rsidRPr="009907BF">
              <w:rPr>
                <w:sz w:val="24"/>
                <w:szCs w:val="24"/>
              </w:rPr>
              <w:tab/>
              <w:t xml:space="preserve">связи </w:t>
            </w:r>
            <w:r w:rsidRPr="009907BF">
              <w:rPr>
                <w:sz w:val="24"/>
                <w:szCs w:val="24"/>
              </w:rPr>
              <w:tab/>
              <w:t xml:space="preserve">с </w:t>
            </w:r>
          </w:p>
          <w:p w14:paraId="2977C6D1" w14:textId="77777777" w:rsidR="00CC55A2" w:rsidRPr="009907BF" w:rsidRDefault="00CC55A2" w:rsidP="00CC55A2">
            <w:pPr>
              <w:spacing w:line="259" w:lineRule="auto"/>
              <w:rPr>
                <w:sz w:val="24"/>
                <w:szCs w:val="24"/>
              </w:rPr>
            </w:pPr>
            <w:r w:rsidRPr="009907BF">
              <w:rPr>
                <w:sz w:val="24"/>
                <w:szCs w:val="24"/>
              </w:rPr>
              <w:t xml:space="preserve">размещением указанных объектов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7312F7D2" w14:textId="77777777" w:rsidR="00CC55A2" w:rsidRPr="009907BF" w:rsidRDefault="00CC55A2" w:rsidP="00CC55A2">
            <w:pPr>
              <w:spacing w:line="259" w:lineRule="auto"/>
              <w:ind w:right="56" w:firstLine="227"/>
              <w:rPr>
                <w:sz w:val="24"/>
                <w:szCs w:val="24"/>
              </w:rPr>
            </w:pPr>
            <w:r w:rsidRPr="009907BF">
              <w:rPr>
                <w:sz w:val="24"/>
                <w:szCs w:val="24"/>
              </w:rPr>
              <w:t xml:space="preserve">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 </w:t>
            </w:r>
          </w:p>
        </w:tc>
      </w:tr>
      <w:tr w:rsidR="00CC55A2" w:rsidRPr="009907BF" w14:paraId="25E1C36C" w14:textId="77777777" w:rsidTr="00CC55A2">
        <w:trPr>
          <w:trHeight w:val="2769"/>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347C1B5F" w14:textId="77777777" w:rsidR="00CC55A2" w:rsidRPr="009907BF" w:rsidRDefault="00CC55A2" w:rsidP="00CC55A2">
            <w:pPr>
              <w:spacing w:line="259" w:lineRule="auto"/>
              <w:ind w:left="101"/>
              <w:rPr>
                <w:sz w:val="24"/>
                <w:szCs w:val="24"/>
              </w:rPr>
            </w:pPr>
            <w:r w:rsidRPr="009907BF">
              <w:rPr>
                <w:sz w:val="24"/>
                <w:szCs w:val="24"/>
              </w:rPr>
              <w:t xml:space="preserve">11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1832D073" w14:textId="77777777" w:rsidR="00CC55A2" w:rsidRPr="009907BF" w:rsidRDefault="00CC55A2" w:rsidP="00CC55A2">
            <w:pPr>
              <w:tabs>
                <w:tab w:val="center" w:pos="699"/>
                <w:tab w:val="center" w:pos="1636"/>
              </w:tabs>
              <w:spacing w:line="259" w:lineRule="auto"/>
              <w:rPr>
                <w:sz w:val="24"/>
                <w:szCs w:val="24"/>
              </w:rPr>
            </w:pPr>
            <w:r w:rsidRPr="009907BF">
              <w:rPr>
                <w:rFonts w:eastAsia="Calibri"/>
                <w:sz w:val="24"/>
                <w:szCs w:val="24"/>
              </w:rPr>
              <w:tab/>
            </w:r>
            <w:r w:rsidRPr="009907BF">
              <w:rPr>
                <w:sz w:val="24"/>
                <w:szCs w:val="24"/>
              </w:rPr>
              <w:t xml:space="preserve">охранная </w:t>
            </w:r>
            <w:r w:rsidRPr="009907BF">
              <w:rPr>
                <w:sz w:val="24"/>
                <w:szCs w:val="24"/>
              </w:rPr>
              <w:tab/>
              <w:t>зона</w:t>
            </w:r>
            <w:hyperlink r:id="rId49">
              <w:r w:rsidRPr="009907BF">
                <w:rPr>
                  <w:sz w:val="24"/>
                  <w:szCs w:val="24"/>
                </w:rPr>
                <w:t xml:space="preserve"> </w:t>
              </w:r>
            </w:hyperlink>
          </w:p>
          <w:p w14:paraId="70738372" w14:textId="77777777" w:rsidR="00CC55A2" w:rsidRPr="009907BF" w:rsidRDefault="00CC55A2" w:rsidP="00CC55A2">
            <w:pPr>
              <w:spacing w:after="32" w:line="247" w:lineRule="auto"/>
              <w:ind w:right="59"/>
              <w:rPr>
                <w:sz w:val="24"/>
                <w:szCs w:val="24"/>
              </w:rPr>
            </w:pPr>
            <w:r w:rsidRPr="009907BF">
              <w:rPr>
                <w:sz w:val="24"/>
                <w:szCs w:val="24"/>
              </w:rPr>
              <w:t>особо охраняемой природной территории (государственног</w:t>
            </w:r>
          </w:p>
          <w:p w14:paraId="1A86AB0C" w14:textId="77777777" w:rsidR="00CC55A2" w:rsidRPr="009907BF" w:rsidRDefault="00CC55A2" w:rsidP="00CC55A2">
            <w:pPr>
              <w:tabs>
                <w:tab w:val="center" w:pos="61"/>
                <w:tab w:val="center" w:pos="1263"/>
              </w:tabs>
              <w:spacing w:line="259" w:lineRule="auto"/>
              <w:rPr>
                <w:sz w:val="24"/>
                <w:szCs w:val="24"/>
              </w:rPr>
            </w:pPr>
            <w:r w:rsidRPr="009907BF">
              <w:rPr>
                <w:rFonts w:eastAsia="Calibri"/>
                <w:sz w:val="24"/>
                <w:szCs w:val="24"/>
              </w:rPr>
              <w:tab/>
            </w:r>
            <w:r w:rsidRPr="009907BF">
              <w:rPr>
                <w:sz w:val="24"/>
                <w:szCs w:val="24"/>
              </w:rPr>
              <w:t xml:space="preserve">о </w:t>
            </w:r>
            <w:r w:rsidRPr="009907BF">
              <w:rPr>
                <w:sz w:val="24"/>
                <w:szCs w:val="24"/>
              </w:rPr>
              <w:tab/>
              <w:t xml:space="preserve">природного </w:t>
            </w:r>
          </w:p>
          <w:p w14:paraId="3B5C9DF0" w14:textId="77777777" w:rsidR="00CC55A2" w:rsidRPr="009907BF" w:rsidRDefault="00CC55A2" w:rsidP="00CC55A2">
            <w:pPr>
              <w:spacing w:line="259" w:lineRule="auto"/>
              <w:rPr>
                <w:sz w:val="24"/>
                <w:szCs w:val="24"/>
              </w:rPr>
            </w:pPr>
            <w:r w:rsidRPr="009907BF">
              <w:rPr>
                <w:sz w:val="24"/>
                <w:szCs w:val="24"/>
              </w:rPr>
              <w:t xml:space="preserve">заповедника, национального парка,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6B23CAF7" w14:textId="77777777" w:rsidR="00CC55A2" w:rsidRPr="009907BF" w:rsidRDefault="00CC55A2" w:rsidP="00CC55A2">
            <w:pPr>
              <w:spacing w:after="1" w:line="276" w:lineRule="auto"/>
              <w:ind w:firstLine="227"/>
              <w:rPr>
                <w:sz w:val="24"/>
                <w:szCs w:val="24"/>
              </w:rPr>
            </w:pPr>
            <w:r w:rsidRPr="009907BF">
              <w:rPr>
                <w:sz w:val="24"/>
                <w:szCs w:val="24"/>
              </w:rPr>
              <w:t xml:space="preserve">Федеральный закон от 14.03.1995 № 33-ФЗ «Об особо охраняемых природных территориях», часть 10 статьи 2;  </w:t>
            </w:r>
          </w:p>
          <w:p w14:paraId="572E4A35" w14:textId="77777777" w:rsidR="00CC55A2" w:rsidRPr="009907BF" w:rsidRDefault="00CC55A2" w:rsidP="00CC55A2">
            <w:pPr>
              <w:spacing w:line="259" w:lineRule="auto"/>
              <w:ind w:right="52" w:firstLine="227"/>
              <w:rPr>
                <w:sz w:val="24"/>
                <w:szCs w:val="24"/>
              </w:rPr>
            </w:pPr>
            <w:r w:rsidRPr="009907BF">
              <w:rPr>
                <w:sz w:val="24"/>
                <w:szCs w:val="24"/>
              </w:rPr>
              <w:t xml:space="preserve">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50">
              <w:r w:rsidRPr="009907BF">
                <w:rPr>
                  <w:sz w:val="24"/>
                  <w:szCs w:val="24"/>
                </w:rPr>
                <w:t>статьи 106</w:t>
              </w:r>
            </w:hyperlink>
            <w:hyperlink r:id="rId51">
              <w:r w:rsidRPr="009907BF">
                <w:rPr>
                  <w:sz w:val="24"/>
                  <w:szCs w:val="24"/>
                </w:rPr>
                <w:t xml:space="preserve"> </w:t>
              </w:r>
            </w:hyperlink>
            <w:r w:rsidRPr="009907BF">
              <w:rPr>
                <w:sz w:val="24"/>
                <w:szCs w:val="24"/>
              </w:rPr>
              <w:t>Земельного Кодекса РФ в соответствии с</w:t>
            </w:r>
            <w:hyperlink r:id="rId52">
              <w:r w:rsidRPr="009907BF">
                <w:rPr>
                  <w:sz w:val="24"/>
                  <w:szCs w:val="24"/>
                </w:rPr>
                <w:t xml:space="preserve"> </w:t>
              </w:r>
            </w:hyperlink>
            <w:hyperlink r:id="rId53">
              <w:r w:rsidRPr="009907BF">
                <w:rPr>
                  <w:sz w:val="24"/>
                  <w:szCs w:val="24"/>
                </w:rPr>
                <w:t>частью</w:t>
              </w:r>
            </w:hyperlink>
            <w:hyperlink r:id="rId54">
              <w:r w:rsidRPr="009907BF">
                <w:rPr>
                  <w:sz w:val="24"/>
                  <w:szCs w:val="24"/>
                </w:rPr>
                <w:t xml:space="preserve"> </w:t>
              </w:r>
            </w:hyperlink>
            <w:hyperlink r:id="rId55">
              <w:r w:rsidRPr="009907BF">
                <w:rPr>
                  <w:sz w:val="24"/>
                  <w:szCs w:val="24"/>
                </w:rPr>
                <w:t>16</w:t>
              </w:r>
            </w:hyperlink>
            <w:hyperlink r:id="rId56">
              <w:r w:rsidRPr="009907BF">
                <w:rPr>
                  <w:sz w:val="24"/>
                  <w:szCs w:val="24"/>
                </w:rPr>
                <w:t xml:space="preserve"> </w:t>
              </w:r>
            </w:hyperlink>
            <w:hyperlink r:id="rId57">
              <w:r w:rsidRPr="009907BF">
                <w:rPr>
                  <w:sz w:val="24"/>
                  <w:szCs w:val="24"/>
                </w:rPr>
                <w:t>статьи</w:t>
              </w:r>
            </w:hyperlink>
            <w:hyperlink r:id="rId58">
              <w:r w:rsidRPr="009907BF">
                <w:rPr>
                  <w:sz w:val="24"/>
                  <w:szCs w:val="24"/>
                </w:rPr>
                <w:t xml:space="preserve"> </w:t>
              </w:r>
            </w:hyperlink>
            <w:hyperlink r:id="rId59">
              <w:r w:rsidRPr="009907BF">
                <w:rPr>
                  <w:sz w:val="24"/>
                  <w:szCs w:val="24"/>
                </w:rPr>
                <w:t>26</w:t>
              </w:r>
            </w:hyperlink>
            <w:hyperlink r:id="rId60">
              <w:r w:rsidRPr="009907BF">
                <w:rPr>
                  <w:sz w:val="24"/>
                  <w:szCs w:val="24"/>
                </w:rPr>
                <w:t xml:space="preserve"> </w:t>
              </w:r>
            </w:hyperlink>
            <w:r w:rsidRPr="009907BF">
              <w:rPr>
                <w:sz w:val="24"/>
                <w:szCs w:val="24"/>
              </w:rPr>
              <w:t xml:space="preserve">ФЗ от 03.08.2018 № 342-ФЗ); </w:t>
            </w:r>
          </w:p>
        </w:tc>
      </w:tr>
    </w:tbl>
    <w:p w14:paraId="6112DCDA" w14:textId="77777777" w:rsidR="00CC55A2" w:rsidRPr="009907BF" w:rsidRDefault="00CC55A2" w:rsidP="00CC55A2">
      <w:pPr>
        <w:spacing w:line="259" w:lineRule="auto"/>
        <w:ind w:left="-1703" w:right="11090"/>
        <w:rPr>
          <w:sz w:val="24"/>
          <w:szCs w:val="24"/>
        </w:rPr>
      </w:pPr>
    </w:p>
    <w:tbl>
      <w:tblPr>
        <w:tblW w:w="9644" w:type="dxa"/>
        <w:tblInd w:w="-140" w:type="dxa"/>
        <w:tblCellMar>
          <w:top w:w="1" w:type="dxa"/>
          <w:left w:w="1" w:type="dxa"/>
          <w:bottom w:w="9" w:type="dxa"/>
          <w:right w:w="0" w:type="dxa"/>
        </w:tblCellMar>
        <w:tblLook w:val="04A0" w:firstRow="1" w:lastRow="0" w:firstColumn="1" w:lastColumn="0" w:noHBand="0" w:noVBand="1"/>
      </w:tblPr>
      <w:tblGrid>
        <w:gridCol w:w="544"/>
        <w:gridCol w:w="2406"/>
        <w:gridCol w:w="183"/>
        <w:gridCol w:w="6511"/>
      </w:tblGrid>
      <w:tr w:rsidR="00CC55A2" w:rsidRPr="009907BF" w14:paraId="2FC0B658" w14:textId="77777777" w:rsidTr="00CC55A2">
        <w:trPr>
          <w:trHeight w:val="1112"/>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2BAF7023" w14:textId="77777777" w:rsidR="00CC55A2" w:rsidRPr="009907BF" w:rsidRDefault="00CC55A2" w:rsidP="00CC55A2">
            <w:pPr>
              <w:spacing w:after="160" w:line="259" w:lineRule="auto"/>
              <w:rPr>
                <w:sz w:val="24"/>
                <w:szCs w:val="24"/>
              </w:rPr>
            </w:pP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Pr>
          <w:p w14:paraId="046DB97F" w14:textId="77777777" w:rsidR="00CC55A2" w:rsidRPr="009907BF" w:rsidRDefault="00CC55A2" w:rsidP="00CC55A2">
            <w:pPr>
              <w:spacing w:line="259" w:lineRule="auto"/>
              <w:ind w:left="60" w:right="17"/>
              <w:rPr>
                <w:sz w:val="24"/>
                <w:szCs w:val="24"/>
              </w:rPr>
            </w:pPr>
            <w:r w:rsidRPr="009907BF">
              <w:rPr>
                <w:sz w:val="24"/>
                <w:szCs w:val="24"/>
              </w:rPr>
              <w:t xml:space="preserve">природного парка, памятника природы)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0071FB42" w14:textId="77777777" w:rsidR="00CC55A2" w:rsidRPr="009907BF" w:rsidRDefault="00CC55A2" w:rsidP="00CC55A2">
            <w:pPr>
              <w:spacing w:line="259" w:lineRule="auto"/>
              <w:ind w:left="60" w:right="65" w:firstLine="227"/>
              <w:rPr>
                <w:sz w:val="24"/>
                <w:szCs w:val="24"/>
              </w:rPr>
            </w:pPr>
            <w:r w:rsidRPr="009907BF">
              <w:rPr>
                <w:sz w:val="24"/>
                <w:szCs w:val="24"/>
              </w:rPr>
              <w:t xml:space="preserve">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 </w:t>
            </w:r>
          </w:p>
        </w:tc>
      </w:tr>
      <w:tr w:rsidR="00CC55A2" w:rsidRPr="009907BF" w14:paraId="72BE77A0" w14:textId="77777777" w:rsidTr="00CC55A2">
        <w:trPr>
          <w:trHeight w:val="2495"/>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0F201D9F" w14:textId="77777777" w:rsidR="00CC55A2" w:rsidRPr="009907BF" w:rsidRDefault="00CC55A2" w:rsidP="00CC55A2">
            <w:pPr>
              <w:spacing w:line="259" w:lineRule="auto"/>
              <w:ind w:left="161"/>
              <w:rPr>
                <w:sz w:val="24"/>
                <w:szCs w:val="24"/>
              </w:rPr>
            </w:pPr>
            <w:r w:rsidRPr="009907BF">
              <w:rPr>
                <w:sz w:val="24"/>
                <w:szCs w:val="24"/>
              </w:rPr>
              <w:t xml:space="preserve">12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Pr>
          <w:p w14:paraId="5E1D1EF6" w14:textId="77777777" w:rsidR="00CC55A2" w:rsidRPr="009907BF" w:rsidRDefault="00CC55A2" w:rsidP="00CC55A2">
            <w:pPr>
              <w:tabs>
                <w:tab w:val="center" w:pos="759"/>
                <w:tab w:val="center" w:pos="1696"/>
              </w:tabs>
              <w:spacing w:after="28" w:line="259" w:lineRule="auto"/>
              <w:rPr>
                <w:sz w:val="24"/>
                <w:szCs w:val="24"/>
              </w:rPr>
            </w:pPr>
            <w:r w:rsidRPr="009907BF">
              <w:rPr>
                <w:rFonts w:eastAsia="Calibri"/>
                <w:sz w:val="24"/>
                <w:szCs w:val="24"/>
              </w:rPr>
              <w:tab/>
            </w:r>
            <w:r w:rsidRPr="009907BF">
              <w:rPr>
                <w:sz w:val="24"/>
                <w:szCs w:val="24"/>
              </w:rPr>
              <w:t xml:space="preserve">охранная </w:t>
            </w:r>
            <w:r w:rsidRPr="009907BF">
              <w:rPr>
                <w:sz w:val="24"/>
                <w:szCs w:val="24"/>
              </w:rPr>
              <w:tab/>
              <w:t>зон</w:t>
            </w:r>
            <w:hyperlink r:id="rId61">
              <w:r w:rsidRPr="009907BF">
                <w:rPr>
                  <w:sz w:val="24"/>
                  <w:szCs w:val="24"/>
                </w:rPr>
                <w:t>а</w:t>
              </w:r>
            </w:hyperlink>
            <w:hyperlink r:id="rId62">
              <w:r w:rsidRPr="009907BF">
                <w:rPr>
                  <w:sz w:val="24"/>
                  <w:szCs w:val="24"/>
                </w:rPr>
                <w:t xml:space="preserve"> </w:t>
              </w:r>
            </w:hyperlink>
          </w:p>
          <w:p w14:paraId="1E399C6C" w14:textId="77777777" w:rsidR="00CC55A2" w:rsidRPr="009907BF" w:rsidRDefault="00CC55A2" w:rsidP="00CC55A2">
            <w:pPr>
              <w:spacing w:line="259" w:lineRule="auto"/>
              <w:ind w:left="60"/>
              <w:rPr>
                <w:sz w:val="24"/>
                <w:szCs w:val="24"/>
              </w:rPr>
            </w:pPr>
            <w:r w:rsidRPr="009907BF">
              <w:rPr>
                <w:sz w:val="24"/>
                <w:szCs w:val="24"/>
              </w:rPr>
              <w:t xml:space="preserve">стационарных </w:t>
            </w:r>
          </w:p>
          <w:p w14:paraId="23329D53" w14:textId="77777777" w:rsidR="00CC55A2" w:rsidRPr="009907BF" w:rsidRDefault="00CC55A2" w:rsidP="00CC55A2">
            <w:pPr>
              <w:spacing w:after="2" w:line="259" w:lineRule="auto"/>
              <w:ind w:left="60"/>
              <w:rPr>
                <w:sz w:val="24"/>
                <w:szCs w:val="24"/>
              </w:rPr>
            </w:pPr>
            <w:r w:rsidRPr="009907BF">
              <w:rPr>
                <w:sz w:val="24"/>
                <w:szCs w:val="24"/>
              </w:rPr>
              <w:t xml:space="preserve">пунктов </w:t>
            </w:r>
          </w:p>
          <w:p w14:paraId="67CA3492" w14:textId="77777777" w:rsidR="00CC55A2" w:rsidRPr="009907BF" w:rsidRDefault="00CC55A2" w:rsidP="00CC55A2">
            <w:pPr>
              <w:spacing w:line="244" w:lineRule="auto"/>
              <w:ind w:left="60"/>
              <w:rPr>
                <w:sz w:val="24"/>
                <w:szCs w:val="24"/>
              </w:rPr>
            </w:pPr>
            <w:r w:rsidRPr="009907BF">
              <w:rPr>
                <w:sz w:val="24"/>
                <w:szCs w:val="24"/>
              </w:rPr>
              <w:t xml:space="preserve">наблюдений </w:t>
            </w:r>
            <w:r w:rsidRPr="009907BF">
              <w:rPr>
                <w:sz w:val="24"/>
                <w:szCs w:val="24"/>
              </w:rPr>
              <w:tab/>
              <w:t xml:space="preserve">за состоянием </w:t>
            </w:r>
          </w:p>
          <w:p w14:paraId="534FA073" w14:textId="77777777" w:rsidR="00CC55A2" w:rsidRPr="009907BF" w:rsidRDefault="00CC55A2" w:rsidP="00CC55A2">
            <w:pPr>
              <w:spacing w:after="5" w:line="259" w:lineRule="auto"/>
              <w:ind w:left="60"/>
              <w:rPr>
                <w:sz w:val="24"/>
                <w:szCs w:val="24"/>
              </w:rPr>
            </w:pPr>
            <w:r w:rsidRPr="009907BF">
              <w:rPr>
                <w:sz w:val="24"/>
                <w:szCs w:val="24"/>
              </w:rPr>
              <w:t xml:space="preserve">окружающей </w:t>
            </w:r>
          </w:p>
          <w:p w14:paraId="30CB4CB2" w14:textId="77777777" w:rsidR="00CC55A2" w:rsidRPr="009907BF" w:rsidRDefault="00CC55A2" w:rsidP="00CC55A2">
            <w:pPr>
              <w:tabs>
                <w:tab w:val="center" w:pos="400"/>
                <w:tab w:val="center" w:pos="1815"/>
              </w:tabs>
              <w:spacing w:after="27" w:line="259" w:lineRule="auto"/>
              <w:rPr>
                <w:sz w:val="24"/>
                <w:szCs w:val="24"/>
              </w:rPr>
            </w:pPr>
            <w:r w:rsidRPr="009907BF">
              <w:rPr>
                <w:rFonts w:eastAsia="Calibri"/>
                <w:sz w:val="24"/>
                <w:szCs w:val="24"/>
              </w:rPr>
              <w:tab/>
            </w:r>
            <w:r w:rsidRPr="009907BF">
              <w:rPr>
                <w:sz w:val="24"/>
                <w:szCs w:val="24"/>
              </w:rPr>
              <w:t xml:space="preserve">среды, </w:t>
            </w:r>
            <w:r w:rsidRPr="009907BF">
              <w:rPr>
                <w:sz w:val="24"/>
                <w:szCs w:val="24"/>
              </w:rPr>
              <w:tab/>
              <w:t xml:space="preserve">ее </w:t>
            </w:r>
          </w:p>
          <w:p w14:paraId="024A183E" w14:textId="77777777" w:rsidR="00CC55A2" w:rsidRPr="009907BF" w:rsidRDefault="00CC55A2" w:rsidP="00CC55A2">
            <w:pPr>
              <w:spacing w:line="259" w:lineRule="auto"/>
              <w:ind w:left="60"/>
              <w:rPr>
                <w:sz w:val="24"/>
                <w:szCs w:val="24"/>
              </w:rPr>
            </w:pPr>
            <w:r w:rsidRPr="009907BF">
              <w:rPr>
                <w:sz w:val="24"/>
                <w:szCs w:val="24"/>
              </w:rPr>
              <w:t xml:space="preserve">загрязнением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6F90B240" w14:textId="77777777" w:rsidR="00CC55A2" w:rsidRPr="009907BF" w:rsidRDefault="00CC55A2" w:rsidP="00CC55A2">
            <w:pPr>
              <w:tabs>
                <w:tab w:val="center" w:pos="986"/>
                <w:tab w:val="center" w:pos="2340"/>
                <w:tab w:val="center" w:pos="3105"/>
                <w:tab w:val="center" w:pos="4124"/>
                <w:tab w:val="center" w:pos="5148"/>
                <w:tab w:val="center" w:pos="6008"/>
                <w:tab w:val="center" w:pos="6894"/>
              </w:tabs>
              <w:spacing w:after="28" w:line="259" w:lineRule="auto"/>
              <w:rPr>
                <w:sz w:val="24"/>
                <w:szCs w:val="24"/>
              </w:rPr>
            </w:pPr>
            <w:r w:rsidRPr="009907BF">
              <w:rPr>
                <w:rFonts w:eastAsia="Calibri"/>
                <w:sz w:val="24"/>
                <w:szCs w:val="24"/>
              </w:rPr>
              <w:tab/>
            </w:r>
            <w:r w:rsidRPr="009907BF">
              <w:rPr>
                <w:sz w:val="24"/>
                <w:szCs w:val="24"/>
              </w:rPr>
              <w:t xml:space="preserve">Федеральный </w:t>
            </w:r>
            <w:r w:rsidRPr="009907BF">
              <w:rPr>
                <w:sz w:val="24"/>
                <w:szCs w:val="24"/>
              </w:rPr>
              <w:tab/>
              <w:t xml:space="preserve">закон </w:t>
            </w:r>
            <w:r w:rsidRPr="009907BF">
              <w:rPr>
                <w:sz w:val="24"/>
                <w:szCs w:val="24"/>
              </w:rPr>
              <w:tab/>
              <w:t xml:space="preserve">от </w:t>
            </w:r>
            <w:r w:rsidRPr="009907BF">
              <w:rPr>
                <w:sz w:val="24"/>
                <w:szCs w:val="24"/>
              </w:rPr>
              <w:tab/>
              <w:t xml:space="preserve">19.07.1998 </w:t>
            </w:r>
            <w:r w:rsidRPr="009907BF">
              <w:rPr>
                <w:sz w:val="24"/>
                <w:szCs w:val="24"/>
              </w:rPr>
              <w:tab/>
              <w:t xml:space="preserve">№ </w:t>
            </w:r>
            <w:r w:rsidRPr="009907BF">
              <w:rPr>
                <w:sz w:val="24"/>
                <w:szCs w:val="24"/>
              </w:rPr>
              <w:tab/>
              <w:t xml:space="preserve">113-ФЗ </w:t>
            </w:r>
            <w:r w:rsidRPr="009907BF">
              <w:rPr>
                <w:sz w:val="24"/>
                <w:szCs w:val="24"/>
              </w:rPr>
              <w:tab/>
              <w:t xml:space="preserve">«О </w:t>
            </w:r>
          </w:p>
          <w:p w14:paraId="1D133625" w14:textId="77777777" w:rsidR="00CC55A2" w:rsidRPr="009907BF" w:rsidRDefault="00CC55A2" w:rsidP="00CC55A2">
            <w:pPr>
              <w:spacing w:after="21" w:line="259" w:lineRule="auto"/>
              <w:ind w:left="60"/>
              <w:rPr>
                <w:sz w:val="24"/>
                <w:szCs w:val="24"/>
              </w:rPr>
            </w:pPr>
            <w:r w:rsidRPr="009907BF">
              <w:rPr>
                <w:sz w:val="24"/>
                <w:szCs w:val="24"/>
              </w:rPr>
              <w:t xml:space="preserve">гидрометеорологической службе», часть 3 статьи 13;  </w:t>
            </w:r>
          </w:p>
          <w:p w14:paraId="0510DB6C" w14:textId="77777777" w:rsidR="00CC55A2" w:rsidRPr="009907BF" w:rsidRDefault="00CC55A2" w:rsidP="00CC55A2">
            <w:pPr>
              <w:spacing w:line="259" w:lineRule="auto"/>
              <w:ind w:left="60" w:right="65" w:firstLine="227"/>
              <w:rPr>
                <w:sz w:val="24"/>
                <w:szCs w:val="24"/>
              </w:rPr>
            </w:pPr>
            <w:r w:rsidRPr="009907BF">
              <w:rPr>
                <w:sz w:val="24"/>
                <w:szCs w:val="24"/>
              </w:rPr>
              <w:t xml:space="preserve">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 </w:t>
            </w:r>
          </w:p>
        </w:tc>
      </w:tr>
      <w:tr w:rsidR="00CC55A2" w:rsidRPr="009907BF" w14:paraId="3A662697" w14:textId="77777777" w:rsidTr="00CC55A2">
        <w:trPr>
          <w:trHeight w:val="2495"/>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10003A93" w14:textId="77777777" w:rsidR="00CC55A2" w:rsidRPr="009907BF" w:rsidRDefault="00CC55A2" w:rsidP="00CC55A2">
            <w:pPr>
              <w:spacing w:line="259" w:lineRule="auto"/>
              <w:ind w:left="161"/>
              <w:rPr>
                <w:sz w:val="24"/>
                <w:szCs w:val="24"/>
              </w:rPr>
            </w:pPr>
            <w:r w:rsidRPr="009907BF">
              <w:rPr>
                <w:sz w:val="24"/>
                <w:szCs w:val="24"/>
              </w:rPr>
              <w:t xml:space="preserve">13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Pr>
          <w:p w14:paraId="73D3E035" w14:textId="77777777" w:rsidR="00CC55A2" w:rsidRPr="009907BF" w:rsidRDefault="00CC55A2" w:rsidP="00CC55A2">
            <w:pPr>
              <w:spacing w:line="259" w:lineRule="auto"/>
              <w:ind w:left="60" w:firstLine="227"/>
              <w:rPr>
                <w:sz w:val="24"/>
                <w:szCs w:val="24"/>
              </w:rPr>
            </w:pPr>
            <w:r w:rsidRPr="009907BF">
              <w:rPr>
                <w:sz w:val="24"/>
                <w:szCs w:val="24"/>
              </w:rPr>
              <w:t xml:space="preserve">водоохранная (рыбоохранная) зона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224D440C" w14:textId="77777777" w:rsidR="00CC55A2" w:rsidRPr="009907BF" w:rsidRDefault="00CC55A2" w:rsidP="00CC55A2">
            <w:pPr>
              <w:spacing w:after="22" w:line="259" w:lineRule="auto"/>
              <w:ind w:left="287"/>
              <w:rPr>
                <w:sz w:val="24"/>
                <w:szCs w:val="24"/>
              </w:rPr>
            </w:pPr>
            <w:r w:rsidRPr="009907BF">
              <w:rPr>
                <w:sz w:val="24"/>
                <w:szCs w:val="24"/>
              </w:rPr>
              <w:t xml:space="preserve">Водный кодекс Российской Федерации, ч. 1 статья 65;  </w:t>
            </w:r>
          </w:p>
          <w:p w14:paraId="09383E54" w14:textId="77777777" w:rsidR="00CC55A2" w:rsidRPr="009907BF" w:rsidRDefault="00CC55A2" w:rsidP="00CC55A2">
            <w:pPr>
              <w:spacing w:line="276" w:lineRule="auto"/>
              <w:ind w:left="60" w:firstLine="227"/>
              <w:rPr>
                <w:sz w:val="24"/>
                <w:szCs w:val="24"/>
              </w:rPr>
            </w:pPr>
            <w:r w:rsidRPr="009907BF">
              <w:rPr>
                <w:sz w:val="24"/>
                <w:szCs w:val="24"/>
              </w:rPr>
              <w:t xml:space="preserve">Федеральный закон от 20.12.2004 № 166-ФЗ «О рыболовстве и сохранении водных биологических ресурсов», статья 56; </w:t>
            </w:r>
          </w:p>
          <w:p w14:paraId="4DBBD84F" w14:textId="77777777" w:rsidR="00CC55A2" w:rsidRPr="009907BF" w:rsidRDefault="00CC55A2" w:rsidP="00CC55A2">
            <w:pPr>
              <w:spacing w:line="259" w:lineRule="auto"/>
              <w:ind w:left="60" w:right="64" w:firstLine="227"/>
              <w:rPr>
                <w:sz w:val="24"/>
                <w:szCs w:val="24"/>
              </w:rPr>
            </w:pPr>
            <w:r w:rsidRPr="009907BF">
              <w:rPr>
                <w:sz w:val="24"/>
                <w:szCs w:val="24"/>
              </w:rPr>
              <w:t xml:space="preserve">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w:t>
            </w:r>
            <w:r w:rsidRPr="009907BF">
              <w:rPr>
                <w:sz w:val="24"/>
                <w:szCs w:val="24"/>
              </w:rPr>
              <w:lastRenderedPageBreak/>
              <w:t xml:space="preserve">статьи 106 Земельного кодекса РФ в соответствии с частью 16 статьи 26 ФЗ от 03.08.2018 № 342-ФЗ. </w:t>
            </w:r>
          </w:p>
        </w:tc>
      </w:tr>
      <w:tr w:rsidR="00CC55A2" w:rsidRPr="009907BF" w14:paraId="70DD7518" w14:textId="77777777" w:rsidTr="00CC55A2">
        <w:trPr>
          <w:trHeight w:val="2218"/>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7BE34B2A" w14:textId="77777777" w:rsidR="00CC55A2" w:rsidRPr="009907BF" w:rsidRDefault="00CC55A2" w:rsidP="00CC55A2">
            <w:pPr>
              <w:spacing w:line="259" w:lineRule="auto"/>
              <w:ind w:left="161"/>
              <w:rPr>
                <w:sz w:val="24"/>
                <w:szCs w:val="24"/>
              </w:rPr>
            </w:pPr>
            <w:r w:rsidRPr="009907BF">
              <w:rPr>
                <w:sz w:val="24"/>
                <w:szCs w:val="24"/>
              </w:rPr>
              <w:lastRenderedPageBreak/>
              <w:t xml:space="preserve">14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Pr>
          <w:p w14:paraId="59C78211" w14:textId="77777777" w:rsidR="00CC55A2" w:rsidRPr="009907BF" w:rsidRDefault="00CC55A2" w:rsidP="00CC55A2">
            <w:pPr>
              <w:spacing w:line="259" w:lineRule="auto"/>
              <w:ind w:left="287"/>
              <w:rPr>
                <w:sz w:val="24"/>
                <w:szCs w:val="24"/>
              </w:rPr>
            </w:pPr>
            <w:r w:rsidRPr="009907BF">
              <w:rPr>
                <w:sz w:val="24"/>
                <w:szCs w:val="24"/>
              </w:rPr>
              <w:t xml:space="preserve">прибрежная </w:t>
            </w:r>
          </w:p>
          <w:p w14:paraId="55D5B119" w14:textId="77777777" w:rsidR="00CC55A2" w:rsidRPr="009907BF" w:rsidRDefault="00CC55A2" w:rsidP="00CC55A2">
            <w:pPr>
              <w:spacing w:line="259" w:lineRule="auto"/>
              <w:ind w:left="60"/>
              <w:rPr>
                <w:sz w:val="24"/>
                <w:szCs w:val="24"/>
              </w:rPr>
            </w:pPr>
            <w:r w:rsidRPr="009907BF">
              <w:rPr>
                <w:sz w:val="24"/>
                <w:szCs w:val="24"/>
              </w:rPr>
              <w:t xml:space="preserve">защитная полоса; береговая полоса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01F7EDA5" w14:textId="77777777" w:rsidR="00CC55A2" w:rsidRPr="009907BF" w:rsidRDefault="00CC55A2" w:rsidP="00CC55A2">
            <w:pPr>
              <w:spacing w:after="18" w:line="259" w:lineRule="auto"/>
              <w:ind w:right="71"/>
              <w:jc w:val="right"/>
              <w:rPr>
                <w:sz w:val="24"/>
                <w:szCs w:val="24"/>
              </w:rPr>
            </w:pPr>
            <w:r w:rsidRPr="009907BF">
              <w:rPr>
                <w:sz w:val="24"/>
                <w:szCs w:val="24"/>
              </w:rPr>
              <w:t xml:space="preserve">Водный кодекс Российской Федерации, часть 6 статьи 6 и часть </w:t>
            </w:r>
          </w:p>
          <w:p w14:paraId="1F647317" w14:textId="77777777" w:rsidR="00CC55A2" w:rsidRPr="009907BF" w:rsidRDefault="00CC55A2" w:rsidP="00CC55A2">
            <w:pPr>
              <w:spacing w:line="259" w:lineRule="auto"/>
              <w:ind w:left="60"/>
              <w:rPr>
                <w:sz w:val="24"/>
                <w:szCs w:val="24"/>
              </w:rPr>
            </w:pPr>
            <w:r w:rsidRPr="009907BF">
              <w:rPr>
                <w:sz w:val="24"/>
                <w:szCs w:val="24"/>
              </w:rPr>
              <w:t xml:space="preserve">2 статьи 65;  </w:t>
            </w:r>
          </w:p>
          <w:p w14:paraId="6B9FE9E9" w14:textId="77777777" w:rsidR="00CC55A2" w:rsidRPr="009907BF" w:rsidRDefault="00CC55A2" w:rsidP="00CC55A2">
            <w:pPr>
              <w:spacing w:line="259" w:lineRule="auto"/>
              <w:ind w:left="60" w:right="64" w:firstLine="227"/>
              <w:rPr>
                <w:sz w:val="24"/>
                <w:szCs w:val="24"/>
              </w:rPr>
            </w:pPr>
            <w:r w:rsidRPr="009907BF">
              <w:rPr>
                <w:sz w:val="24"/>
                <w:szCs w:val="24"/>
              </w:rPr>
              <w:t xml:space="preserve">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 </w:t>
            </w:r>
          </w:p>
        </w:tc>
      </w:tr>
      <w:tr w:rsidR="00CC55A2" w:rsidRPr="009907BF" w14:paraId="2F237C96" w14:textId="77777777" w:rsidTr="00CC55A2">
        <w:trPr>
          <w:trHeight w:val="3046"/>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7AE217D2" w14:textId="77777777" w:rsidR="00CC55A2" w:rsidRPr="009907BF" w:rsidRDefault="00CC55A2" w:rsidP="00CC55A2">
            <w:pPr>
              <w:spacing w:line="259" w:lineRule="auto"/>
              <w:ind w:left="161"/>
              <w:rPr>
                <w:sz w:val="24"/>
                <w:szCs w:val="24"/>
              </w:rPr>
            </w:pPr>
            <w:r w:rsidRPr="009907BF">
              <w:rPr>
                <w:sz w:val="24"/>
                <w:szCs w:val="24"/>
              </w:rPr>
              <w:t xml:space="preserve">15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Pr>
          <w:p w14:paraId="4EB8C81A" w14:textId="77777777" w:rsidR="00CC55A2" w:rsidRPr="009907BF" w:rsidRDefault="00CC55A2" w:rsidP="00CC55A2">
            <w:pPr>
              <w:spacing w:line="259" w:lineRule="auto"/>
              <w:ind w:left="287"/>
              <w:rPr>
                <w:sz w:val="24"/>
                <w:szCs w:val="24"/>
              </w:rPr>
            </w:pPr>
            <w:hyperlink r:id="rId63">
              <w:r w:rsidRPr="009907BF">
                <w:rPr>
                  <w:sz w:val="24"/>
                  <w:szCs w:val="24"/>
                </w:rPr>
                <w:t xml:space="preserve">округ </w:t>
              </w:r>
            </w:hyperlink>
          </w:p>
          <w:p w14:paraId="21E16E2E" w14:textId="77777777" w:rsidR="00CC55A2" w:rsidRPr="009907BF" w:rsidRDefault="00CC55A2" w:rsidP="00CC55A2">
            <w:pPr>
              <w:spacing w:line="265" w:lineRule="auto"/>
              <w:ind w:left="60"/>
              <w:rPr>
                <w:sz w:val="24"/>
                <w:szCs w:val="24"/>
              </w:rPr>
            </w:pPr>
            <w:r w:rsidRPr="009907BF">
              <w:rPr>
                <w:sz w:val="24"/>
                <w:szCs w:val="24"/>
              </w:rPr>
              <w:t xml:space="preserve">санитарной (горно- санитарной) охраны лечебно- оздоровительных </w:t>
            </w:r>
          </w:p>
          <w:p w14:paraId="604CA14B" w14:textId="77777777" w:rsidR="00CC55A2" w:rsidRPr="009907BF" w:rsidRDefault="00CC55A2" w:rsidP="00CC55A2">
            <w:pPr>
              <w:spacing w:after="1" w:line="259" w:lineRule="auto"/>
              <w:ind w:left="60"/>
              <w:rPr>
                <w:sz w:val="24"/>
                <w:szCs w:val="24"/>
              </w:rPr>
            </w:pPr>
            <w:r w:rsidRPr="009907BF">
              <w:rPr>
                <w:sz w:val="24"/>
                <w:szCs w:val="24"/>
              </w:rPr>
              <w:t xml:space="preserve">местностей, </w:t>
            </w:r>
          </w:p>
          <w:p w14:paraId="76D49821" w14:textId="77777777" w:rsidR="00CC55A2" w:rsidRPr="009907BF" w:rsidRDefault="00CC55A2" w:rsidP="00CC55A2">
            <w:pPr>
              <w:spacing w:line="259" w:lineRule="auto"/>
              <w:ind w:left="60"/>
              <w:rPr>
                <w:sz w:val="24"/>
                <w:szCs w:val="24"/>
              </w:rPr>
            </w:pPr>
            <w:r w:rsidRPr="009907BF">
              <w:rPr>
                <w:sz w:val="24"/>
                <w:szCs w:val="24"/>
              </w:rPr>
              <w:t xml:space="preserve">курортов </w:t>
            </w:r>
            <w:r w:rsidRPr="009907BF">
              <w:rPr>
                <w:sz w:val="24"/>
                <w:szCs w:val="24"/>
              </w:rPr>
              <w:tab/>
              <w:t xml:space="preserve">и природных лечебных ресурсов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54DD1AAE" w14:textId="77777777" w:rsidR="00CC55A2" w:rsidRPr="009907BF" w:rsidRDefault="00CC55A2" w:rsidP="00CC55A2">
            <w:pPr>
              <w:spacing w:after="3" w:line="275" w:lineRule="auto"/>
              <w:ind w:left="60" w:firstLine="227"/>
              <w:rPr>
                <w:sz w:val="24"/>
                <w:szCs w:val="24"/>
              </w:rPr>
            </w:pPr>
            <w:r w:rsidRPr="009907BF">
              <w:rPr>
                <w:sz w:val="24"/>
                <w:szCs w:val="24"/>
              </w:rPr>
              <w:t xml:space="preserve">Федеральный закон от 23.02.1995 № 26-ФЗ «О природных лечебных ресурсах, лечебно-оздоровительных местностях и </w:t>
            </w:r>
          </w:p>
          <w:p w14:paraId="4155663E" w14:textId="77777777" w:rsidR="00CC55A2" w:rsidRPr="009907BF" w:rsidRDefault="00CC55A2" w:rsidP="00CC55A2">
            <w:pPr>
              <w:spacing w:line="259" w:lineRule="auto"/>
              <w:ind w:left="60"/>
              <w:rPr>
                <w:sz w:val="24"/>
                <w:szCs w:val="24"/>
              </w:rPr>
            </w:pPr>
            <w:r w:rsidRPr="009907BF">
              <w:rPr>
                <w:sz w:val="24"/>
                <w:szCs w:val="24"/>
              </w:rPr>
              <w:t xml:space="preserve">курортах»;  </w:t>
            </w:r>
          </w:p>
          <w:p w14:paraId="04403AFC" w14:textId="77777777" w:rsidR="00CC55A2" w:rsidRPr="009907BF" w:rsidRDefault="00CC55A2" w:rsidP="00CC55A2">
            <w:pPr>
              <w:spacing w:line="259" w:lineRule="auto"/>
              <w:ind w:left="60" w:right="60" w:firstLine="227"/>
              <w:rPr>
                <w:sz w:val="24"/>
                <w:szCs w:val="24"/>
              </w:rPr>
            </w:pPr>
            <w:r w:rsidRPr="009907BF">
              <w:rPr>
                <w:sz w:val="24"/>
                <w:szCs w:val="24"/>
              </w:rPr>
              <w:t xml:space="preserve">Постановление Правительства РФ от 30.08.2024 N 1186 «Об утверждении Положения об округах санитарной (горносанитарной) охраны природных лечебных ресурсов». </w:t>
            </w:r>
          </w:p>
        </w:tc>
      </w:tr>
      <w:tr w:rsidR="00CC55A2" w:rsidRPr="009907BF" w14:paraId="102ACB04" w14:textId="77777777" w:rsidTr="00CC55A2">
        <w:trPr>
          <w:trHeight w:val="3046"/>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7F6F5251" w14:textId="77777777" w:rsidR="00CC55A2" w:rsidRPr="009907BF" w:rsidRDefault="00CC55A2" w:rsidP="00CC55A2">
            <w:pPr>
              <w:spacing w:line="259" w:lineRule="auto"/>
              <w:ind w:left="161"/>
              <w:rPr>
                <w:sz w:val="24"/>
                <w:szCs w:val="24"/>
              </w:rPr>
            </w:pPr>
            <w:r w:rsidRPr="009907BF">
              <w:rPr>
                <w:sz w:val="24"/>
                <w:szCs w:val="24"/>
              </w:rPr>
              <w:t xml:space="preserve">16 </w:t>
            </w:r>
          </w:p>
        </w:tc>
        <w:tc>
          <w:tcPr>
            <w:tcW w:w="1793" w:type="dxa"/>
            <w:tcBorders>
              <w:top w:val="single" w:sz="3" w:space="0" w:color="000000"/>
              <w:left w:val="single" w:sz="3" w:space="0" w:color="000000"/>
              <w:bottom w:val="single" w:sz="3" w:space="0" w:color="000000"/>
              <w:right w:val="nil"/>
            </w:tcBorders>
            <w:shd w:val="clear" w:color="auto" w:fill="auto"/>
          </w:tcPr>
          <w:p w14:paraId="6CB5E6BB" w14:textId="77777777" w:rsidR="00CC55A2" w:rsidRPr="009907BF" w:rsidRDefault="00CC55A2" w:rsidP="00CC55A2">
            <w:pPr>
              <w:spacing w:line="259" w:lineRule="auto"/>
              <w:ind w:left="287"/>
              <w:rPr>
                <w:sz w:val="24"/>
                <w:szCs w:val="24"/>
              </w:rPr>
            </w:pPr>
            <w:hyperlink r:id="rId64">
              <w:r w:rsidRPr="009907BF">
                <w:rPr>
                  <w:sz w:val="24"/>
                  <w:szCs w:val="24"/>
                </w:rPr>
                <w:t xml:space="preserve">зоны </w:t>
              </w:r>
            </w:hyperlink>
          </w:p>
          <w:p w14:paraId="19619723" w14:textId="77777777" w:rsidR="00CC55A2" w:rsidRPr="009907BF" w:rsidRDefault="00CC55A2" w:rsidP="00CC55A2">
            <w:pPr>
              <w:spacing w:after="20" w:line="257" w:lineRule="auto"/>
              <w:ind w:left="60" w:right="-49"/>
              <w:rPr>
                <w:sz w:val="24"/>
                <w:szCs w:val="24"/>
              </w:rPr>
            </w:pPr>
            <w:r w:rsidRPr="009907BF">
              <w:rPr>
                <w:sz w:val="24"/>
                <w:szCs w:val="24"/>
              </w:rPr>
              <w:t>санитарной охраны источников питьевого хозяйственнобытового водоснабжения, также устанавливаемые</w:t>
            </w:r>
          </w:p>
          <w:p w14:paraId="4FEFCF4A" w14:textId="77777777" w:rsidR="00CC55A2" w:rsidRPr="009907BF" w:rsidRDefault="00CC55A2" w:rsidP="00CC55A2">
            <w:pPr>
              <w:tabs>
                <w:tab w:val="center" w:pos="117"/>
                <w:tab w:val="right" w:pos="1920"/>
              </w:tabs>
              <w:spacing w:line="259" w:lineRule="auto"/>
              <w:ind w:right="-129"/>
              <w:rPr>
                <w:sz w:val="24"/>
                <w:szCs w:val="24"/>
              </w:rPr>
            </w:pPr>
            <w:r w:rsidRPr="009907BF">
              <w:rPr>
                <w:rFonts w:eastAsia="Calibri"/>
                <w:sz w:val="24"/>
                <w:szCs w:val="24"/>
              </w:rPr>
              <w:tab/>
            </w:r>
            <w:r w:rsidRPr="009907BF">
              <w:rPr>
                <w:sz w:val="24"/>
                <w:szCs w:val="24"/>
              </w:rPr>
              <w:t xml:space="preserve">в </w:t>
            </w:r>
            <w:r w:rsidRPr="009907BF">
              <w:rPr>
                <w:sz w:val="24"/>
                <w:szCs w:val="24"/>
              </w:rPr>
              <w:tab/>
              <w:t xml:space="preserve">случаях, </w:t>
            </w:r>
          </w:p>
        </w:tc>
        <w:tc>
          <w:tcPr>
            <w:tcW w:w="192" w:type="dxa"/>
            <w:tcBorders>
              <w:top w:val="single" w:sz="3" w:space="0" w:color="000000"/>
              <w:left w:val="nil"/>
              <w:bottom w:val="single" w:sz="3" w:space="0" w:color="000000"/>
              <w:right w:val="single" w:sz="3" w:space="0" w:color="000000"/>
            </w:tcBorders>
            <w:shd w:val="clear" w:color="auto" w:fill="auto"/>
            <w:vAlign w:val="bottom"/>
          </w:tcPr>
          <w:p w14:paraId="3DF01EDA" w14:textId="77777777" w:rsidR="00CC55A2" w:rsidRPr="009907BF" w:rsidRDefault="00CC55A2" w:rsidP="00CC55A2">
            <w:pPr>
              <w:spacing w:after="557" w:line="259" w:lineRule="auto"/>
              <w:rPr>
                <w:sz w:val="24"/>
                <w:szCs w:val="24"/>
              </w:rPr>
            </w:pPr>
            <w:r w:rsidRPr="009907BF">
              <w:rPr>
                <w:sz w:val="24"/>
                <w:szCs w:val="24"/>
              </w:rPr>
              <w:t xml:space="preserve">и </w:t>
            </w:r>
          </w:p>
          <w:p w14:paraId="3FDC6A49" w14:textId="77777777" w:rsidR="00CC55A2" w:rsidRPr="009907BF" w:rsidRDefault="00CC55A2" w:rsidP="00CC55A2">
            <w:pPr>
              <w:spacing w:after="253" w:line="259" w:lineRule="auto"/>
              <w:ind w:left="22"/>
              <w:rPr>
                <w:sz w:val="24"/>
                <w:szCs w:val="24"/>
              </w:rPr>
            </w:pPr>
            <w:r w:rsidRPr="009907BF">
              <w:rPr>
                <w:sz w:val="24"/>
                <w:szCs w:val="24"/>
              </w:rPr>
              <w:t xml:space="preserve">а </w:t>
            </w:r>
          </w:p>
          <w:p w14:paraId="05E64B3D" w14:textId="77777777" w:rsidR="00CC55A2" w:rsidRPr="009907BF" w:rsidRDefault="00CC55A2" w:rsidP="00CC55A2">
            <w:pPr>
              <w:spacing w:line="259" w:lineRule="auto"/>
              <w:ind w:left="47"/>
              <w:rPr>
                <w:sz w:val="24"/>
                <w:szCs w:val="24"/>
              </w:rPr>
            </w:pPr>
            <w:r w:rsidRPr="009907BF">
              <w:rPr>
                <w:sz w:val="24"/>
                <w:szCs w:val="24"/>
              </w:rPr>
              <w:t xml:space="preserve">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6EE11908" w14:textId="77777777" w:rsidR="00CC55A2" w:rsidRPr="009907BF" w:rsidRDefault="00CC55A2" w:rsidP="00CC55A2">
            <w:pPr>
              <w:spacing w:after="5" w:line="259" w:lineRule="auto"/>
              <w:ind w:left="287"/>
              <w:rPr>
                <w:sz w:val="24"/>
                <w:szCs w:val="24"/>
              </w:rPr>
            </w:pPr>
            <w:r w:rsidRPr="009907BF">
              <w:rPr>
                <w:sz w:val="24"/>
                <w:szCs w:val="24"/>
              </w:rPr>
              <w:t xml:space="preserve">Водный кодекс Российской Федерации, статья 34;  </w:t>
            </w:r>
          </w:p>
          <w:p w14:paraId="4C8A38BF" w14:textId="77777777" w:rsidR="00CC55A2" w:rsidRPr="009907BF" w:rsidRDefault="00CC55A2" w:rsidP="00CC55A2">
            <w:pPr>
              <w:spacing w:line="265" w:lineRule="auto"/>
              <w:ind w:left="60" w:right="61" w:firstLine="227"/>
              <w:rPr>
                <w:sz w:val="24"/>
                <w:szCs w:val="24"/>
              </w:rPr>
            </w:pPr>
            <w:r w:rsidRPr="009907BF">
              <w:rPr>
                <w:sz w:val="24"/>
                <w:szCs w:val="24"/>
              </w:rPr>
              <w:t xml:space="preserve">Федеральный закон от 30.03.1999 № 52-ФЗ «О санитарноэпидемиологическом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65">
              <w:r w:rsidRPr="009907BF">
                <w:rPr>
                  <w:sz w:val="24"/>
                  <w:szCs w:val="24"/>
                </w:rPr>
                <w:t>ст.</w:t>
              </w:r>
            </w:hyperlink>
            <w:hyperlink r:id="rId66">
              <w:r w:rsidRPr="009907BF">
                <w:rPr>
                  <w:sz w:val="24"/>
                  <w:szCs w:val="24"/>
                </w:rPr>
                <w:t xml:space="preserve"> </w:t>
              </w:r>
            </w:hyperlink>
            <w:hyperlink r:id="rId67">
              <w:r w:rsidRPr="009907BF">
                <w:rPr>
                  <w:sz w:val="24"/>
                  <w:szCs w:val="24"/>
                </w:rPr>
                <w:t>106</w:t>
              </w:r>
            </w:hyperlink>
            <w:hyperlink r:id="rId68">
              <w:r w:rsidRPr="009907BF">
                <w:rPr>
                  <w:sz w:val="24"/>
                  <w:szCs w:val="24"/>
                </w:rPr>
                <w:t xml:space="preserve"> </w:t>
              </w:r>
            </w:hyperlink>
            <w:r w:rsidRPr="009907BF">
              <w:rPr>
                <w:sz w:val="24"/>
                <w:szCs w:val="24"/>
              </w:rPr>
              <w:t xml:space="preserve">ЗК РФ в </w:t>
            </w:r>
            <w:hyperlink r:id="rId69">
              <w:r w:rsidRPr="009907BF">
                <w:rPr>
                  <w:sz w:val="24"/>
                  <w:szCs w:val="24"/>
                </w:rPr>
                <w:t>порядке, у</w:t>
              </w:r>
            </w:hyperlink>
            <w:r w:rsidRPr="009907BF">
              <w:rPr>
                <w:sz w:val="24"/>
                <w:szCs w:val="24"/>
              </w:rPr>
              <w:t>становленном до 04.08.2018 (ФЗ от 03.08.2018</w:t>
            </w:r>
            <w:hyperlink r:id="rId70">
              <w:r w:rsidRPr="009907BF">
                <w:rPr>
                  <w:sz w:val="24"/>
                  <w:szCs w:val="24"/>
                </w:rPr>
                <w:t xml:space="preserve"> № </w:t>
              </w:r>
            </w:hyperlink>
            <w:hyperlink r:id="rId71">
              <w:r w:rsidRPr="009907BF">
                <w:rPr>
                  <w:sz w:val="24"/>
                  <w:szCs w:val="24"/>
                </w:rPr>
                <w:t>342</w:t>
              </w:r>
            </w:hyperlink>
            <w:hyperlink r:id="rId72">
              <w:r w:rsidRPr="009907BF">
                <w:rPr>
                  <w:sz w:val="24"/>
                  <w:szCs w:val="24"/>
                </w:rPr>
                <w:t>-</w:t>
              </w:r>
            </w:hyperlink>
            <w:hyperlink r:id="rId73">
              <w:r w:rsidRPr="009907BF">
                <w:rPr>
                  <w:sz w:val="24"/>
                  <w:szCs w:val="24"/>
                </w:rPr>
                <w:t>ФЗ</w:t>
              </w:r>
            </w:hyperlink>
            <w:hyperlink r:id="rId74">
              <w:r w:rsidRPr="009907BF">
                <w:rPr>
                  <w:sz w:val="24"/>
                  <w:szCs w:val="24"/>
                </w:rPr>
                <w:t>)</w:t>
              </w:r>
            </w:hyperlink>
            <w:r w:rsidRPr="009907BF">
              <w:rPr>
                <w:sz w:val="24"/>
                <w:szCs w:val="24"/>
              </w:rPr>
              <w:t xml:space="preserve">;  </w:t>
            </w:r>
          </w:p>
          <w:p w14:paraId="6DAFE681" w14:textId="77777777" w:rsidR="00CC55A2" w:rsidRPr="009907BF" w:rsidRDefault="00CC55A2" w:rsidP="00CC55A2">
            <w:pPr>
              <w:spacing w:line="259" w:lineRule="auto"/>
              <w:ind w:left="60" w:right="61" w:firstLine="227"/>
              <w:rPr>
                <w:sz w:val="24"/>
                <w:szCs w:val="24"/>
              </w:rPr>
            </w:pPr>
            <w:r w:rsidRPr="009907BF">
              <w:rPr>
                <w:sz w:val="24"/>
                <w:szCs w:val="24"/>
              </w:rPr>
              <w:t xml:space="preserve">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w:t>
            </w:r>
          </w:p>
        </w:tc>
      </w:tr>
    </w:tbl>
    <w:p w14:paraId="54BB1E83" w14:textId="77777777" w:rsidR="00CC55A2" w:rsidRPr="009907BF" w:rsidRDefault="00CC55A2" w:rsidP="00CC55A2">
      <w:pPr>
        <w:spacing w:line="259" w:lineRule="auto"/>
        <w:ind w:left="-1703" w:right="11090"/>
        <w:rPr>
          <w:sz w:val="24"/>
          <w:szCs w:val="24"/>
        </w:rPr>
      </w:pPr>
    </w:p>
    <w:tbl>
      <w:tblPr>
        <w:tblW w:w="9644" w:type="dxa"/>
        <w:tblInd w:w="-140" w:type="dxa"/>
        <w:tblCellMar>
          <w:left w:w="0" w:type="dxa"/>
          <w:right w:w="0" w:type="dxa"/>
        </w:tblCellMar>
        <w:tblLook w:val="04A0" w:firstRow="1" w:lastRow="0" w:firstColumn="1" w:lastColumn="0" w:noHBand="0" w:noVBand="1"/>
      </w:tblPr>
      <w:tblGrid>
        <w:gridCol w:w="549"/>
        <w:gridCol w:w="2308"/>
        <w:gridCol w:w="184"/>
        <w:gridCol w:w="6603"/>
      </w:tblGrid>
      <w:tr w:rsidR="00CC55A2" w:rsidRPr="009907BF" w14:paraId="2FC6D4CE" w14:textId="77777777" w:rsidTr="00CC55A2">
        <w:trPr>
          <w:trHeight w:val="4980"/>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298E5B10" w14:textId="77777777" w:rsidR="00CC55A2" w:rsidRPr="009907BF" w:rsidRDefault="00CC55A2" w:rsidP="00CC55A2">
            <w:pPr>
              <w:spacing w:after="160" w:line="259" w:lineRule="auto"/>
              <w:rPr>
                <w:sz w:val="24"/>
                <w:szCs w:val="24"/>
              </w:rPr>
            </w:pPr>
          </w:p>
        </w:tc>
        <w:tc>
          <w:tcPr>
            <w:tcW w:w="1793" w:type="dxa"/>
            <w:tcBorders>
              <w:top w:val="single" w:sz="3" w:space="0" w:color="000000"/>
              <w:left w:val="single" w:sz="3" w:space="0" w:color="000000"/>
              <w:bottom w:val="single" w:sz="3" w:space="0" w:color="000000"/>
              <w:right w:val="nil"/>
            </w:tcBorders>
            <w:shd w:val="clear" w:color="auto" w:fill="auto"/>
          </w:tcPr>
          <w:p w14:paraId="554835A0" w14:textId="77777777" w:rsidR="00CC55A2" w:rsidRPr="009907BF" w:rsidRDefault="00CC55A2" w:rsidP="00CC55A2">
            <w:pPr>
              <w:spacing w:line="259" w:lineRule="auto"/>
              <w:ind w:left="62" w:right="-113"/>
              <w:rPr>
                <w:sz w:val="24"/>
                <w:szCs w:val="24"/>
              </w:rPr>
            </w:pPr>
            <w:r w:rsidRPr="009907BF">
              <w:rPr>
                <w:sz w:val="24"/>
                <w:szCs w:val="24"/>
              </w:rPr>
              <w:t>предусмотренных</w:t>
            </w:r>
          </w:p>
          <w:p w14:paraId="4E3E1989" w14:textId="77777777" w:rsidR="00CC55A2" w:rsidRPr="009907BF" w:rsidRDefault="00CC55A2" w:rsidP="00CC55A2">
            <w:pPr>
              <w:spacing w:line="259" w:lineRule="auto"/>
              <w:ind w:left="62" w:right="-128"/>
              <w:rPr>
                <w:sz w:val="24"/>
                <w:szCs w:val="24"/>
              </w:rPr>
            </w:pPr>
            <w:r w:rsidRPr="009907BF">
              <w:rPr>
                <w:sz w:val="24"/>
                <w:szCs w:val="24"/>
              </w:rPr>
              <w:t xml:space="preserve">Водным </w:t>
            </w:r>
            <w:hyperlink r:id="rId75">
              <w:r w:rsidRPr="009907BF">
                <w:rPr>
                  <w:sz w:val="24"/>
                  <w:szCs w:val="24"/>
                </w:rPr>
                <w:t>кодексом</w:t>
              </w:r>
            </w:hyperlink>
          </w:p>
          <w:p w14:paraId="3F667184" w14:textId="77777777" w:rsidR="00CC55A2" w:rsidRPr="009907BF" w:rsidRDefault="00CC55A2" w:rsidP="00CC55A2">
            <w:pPr>
              <w:spacing w:line="259" w:lineRule="auto"/>
              <w:ind w:left="62" w:right="-133"/>
              <w:rPr>
                <w:sz w:val="24"/>
                <w:szCs w:val="24"/>
              </w:rPr>
            </w:pPr>
            <w:r w:rsidRPr="009907BF">
              <w:rPr>
                <w:sz w:val="24"/>
                <w:szCs w:val="24"/>
              </w:rPr>
              <w:t xml:space="preserve">Российской Федерации, отношении подземных водных объектов зоны специальной охраны </w:t>
            </w:r>
          </w:p>
        </w:tc>
        <w:tc>
          <w:tcPr>
            <w:tcW w:w="192" w:type="dxa"/>
            <w:tcBorders>
              <w:top w:val="single" w:sz="3" w:space="0" w:color="000000"/>
              <w:left w:val="nil"/>
              <w:bottom w:val="single" w:sz="3" w:space="0" w:color="000000"/>
              <w:right w:val="single" w:sz="3" w:space="0" w:color="000000"/>
            </w:tcBorders>
            <w:shd w:val="clear" w:color="auto" w:fill="auto"/>
          </w:tcPr>
          <w:p w14:paraId="581D9923" w14:textId="77777777" w:rsidR="00CC55A2" w:rsidRPr="009907BF" w:rsidRDefault="00CC55A2" w:rsidP="00CC55A2">
            <w:pPr>
              <w:spacing w:line="259" w:lineRule="auto"/>
              <w:ind w:left="112"/>
              <w:rPr>
                <w:sz w:val="24"/>
                <w:szCs w:val="24"/>
              </w:rPr>
            </w:pPr>
            <w:r w:rsidRPr="009907BF">
              <w:rPr>
                <w:sz w:val="24"/>
                <w:szCs w:val="24"/>
              </w:rPr>
              <w:t xml:space="preserve"> </w:t>
            </w:r>
          </w:p>
          <w:p w14:paraId="0288B8CC" w14:textId="77777777" w:rsidR="00CC55A2" w:rsidRPr="009907BF" w:rsidRDefault="00CC55A2" w:rsidP="00CC55A2">
            <w:pPr>
              <w:spacing w:after="253" w:line="259" w:lineRule="auto"/>
              <w:ind w:right="5"/>
              <w:jc w:val="right"/>
              <w:rPr>
                <w:sz w:val="24"/>
                <w:szCs w:val="24"/>
              </w:rPr>
            </w:pPr>
            <w:hyperlink r:id="rId76">
              <w:r w:rsidRPr="009907BF">
                <w:rPr>
                  <w:sz w:val="24"/>
                  <w:szCs w:val="24"/>
                </w:rPr>
                <w:t xml:space="preserve"> </w:t>
              </w:r>
            </w:hyperlink>
          </w:p>
          <w:p w14:paraId="52261EDC" w14:textId="77777777" w:rsidR="00CC55A2" w:rsidRPr="009907BF" w:rsidRDefault="00CC55A2" w:rsidP="00CC55A2">
            <w:pPr>
              <w:spacing w:after="526" w:line="259" w:lineRule="auto"/>
              <w:ind w:left="15"/>
              <w:rPr>
                <w:sz w:val="24"/>
                <w:szCs w:val="24"/>
              </w:rPr>
            </w:pPr>
            <w:r w:rsidRPr="009907BF">
              <w:rPr>
                <w:sz w:val="24"/>
                <w:szCs w:val="24"/>
              </w:rPr>
              <w:t xml:space="preserve">в </w:t>
            </w:r>
          </w:p>
          <w:p w14:paraId="1B7AB2F8" w14:textId="77777777" w:rsidR="00CC55A2" w:rsidRPr="009907BF" w:rsidRDefault="00CC55A2" w:rsidP="00CC55A2">
            <w:pPr>
              <w:spacing w:line="259" w:lineRule="auto"/>
              <w:ind w:right="4"/>
              <w:jc w:val="right"/>
              <w:rPr>
                <w:sz w:val="24"/>
                <w:szCs w:val="24"/>
              </w:rPr>
            </w:pPr>
            <w:r w:rsidRPr="009907BF">
              <w:rPr>
                <w:sz w:val="24"/>
                <w:szCs w:val="24"/>
              </w:rPr>
              <w:t xml:space="preserve">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4D30A4CB" w14:textId="77777777" w:rsidR="00CC55A2" w:rsidRPr="009907BF" w:rsidRDefault="00CC55A2" w:rsidP="00CC55A2">
            <w:pPr>
              <w:spacing w:after="34" w:line="247" w:lineRule="auto"/>
              <w:ind w:left="61" w:right="65"/>
              <w:rPr>
                <w:sz w:val="24"/>
                <w:szCs w:val="24"/>
              </w:rPr>
            </w:pPr>
            <w:r w:rsidRPr="009907BF">
              <w:rPr>
                <w:sz w:val="24"/>
                <w:szCs w:val="24"/>
              </w:rPr>
              <w:t xml:space="preserve">(вместе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w:t>
            </w:r>
          </w:p>
          <w:p w14:paraId="5E2ECB46" w14:textId="77777777" w:rsidR="00CC55A2" w:rsidRPr="009907BF" w:rsidRDefault="00CC55A2" w:rsidP="00CC55A2">
            <w:pPr>
              <w:spacing w:after="26" w:line="257" w:lineRule="auto"/>
              <w:ind w:left="61" w:right="63" w:firstLine="227"/>
              <w:rPr>
                <w:sz w:val="24"/>
                <w:szCs w:val="24"/>
              </w:rPr>
            </w:pPr>
            <w:r w:rsidRPr="009907BF">
              <w:rPr>
                <w:sz w:val="24"/>
                <w:szCs w:val="24"/>
              </w:rPr>
              <w:t xml:space="preserve">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w:t>
            </w:r>
          </w:p>
          <w:p w14:paraId="443919DE" w14:textId="77777777" w:rsidR="00CC55A2" w:rsidRPr="009907BF" w:rsidRDefault="00CC55A2" w:rsidP="00CC55A2">
            <w:pPr>
              <w:ind w:left="61" w:right="59" w:firstLine="227"/>
              <w:rPr>
                <w:sz w:val="24"/>
                <w:szCs w:val="24"/>
              </w:rPr>
            </w:pPr>
            <w:r w:rsidRPr="009907BF">
              <w:rPr>
                <w:sz w:val="24"/>
                <w:szCs w:val="24"/>
              </w:rPr>
              <w:t xml:space="preserve">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5485- 1 «О государственной тайне»); </w:t>
            </w:r>
          </w:p>
          <w:p w14:paraId="5DA22087" w14:textId="77777777" w:rsidR="00CC55A2" w:rsidRPr="009907BF" w:rsidRDefault="00CC55A2" w:rsidP="00CC55A2">
            <w:pPr>
              <w:spacing w:line="259" w:lineRule="auto"/>
              <w:ind w:left="61" w:right="66" w:firstLine="227"/>
              <w:rPr>
                <w:sz w:val="24"/>
                <w:szCs w:val="24"/>
              </w:rPr>
            </w:pPr>
            <w:r w:rsidRPr="009907BF">
              <w:rPr>
                <w:sz w:val="24"/>
                <w:szCs w:val="24"/>
              </w:rPr>
              <w:t xml:space="preserve">Постановление Правительства Российской Федерации от 20.11.2006 № 703 «Об утверждении Правил резервирования источников питьевого и хозяйственно- бытового водоснабжения». </w:t>
            </w:r>
          </w:p>
        </w:tc>
      </w:tr>
      <w:tr w:rsidR="00CC55A2" w:rsidRPr="009907BF" w14:paraId="2C11AAC3" w14:textId="77777777" w:rsidTr="00CC55A2">
        <w:trPr>
          <w:trHeight w:val="1112"/>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79DE9CAD" w14:textId="77777777" w:rsidR="00CC55A2" w:rsidRPr="009907BF" w:rsidRDefault="00CC55A2" w:rsidP="00CC55A2">
            <w:pPr>
              <w:spacing w:line="259" w:lineRule="auto"/>
              <w:ind w:left="162"/>
              <w:rPr>
                <w:sz w:val="24"/>
                <w:szCs w:val="24"/>
              </w:rPr>
            </w:pPr>
            <w:r w:rsidRPr="009907BF">
              <w:rPr>
                <w:sz w:val="24"/>
                <w:szCs w:val="24"/>
              </w:rPr>
              <w:t xml:space="preserve">17 </w:t>
            </w:r>
          </w:p>
        </w:tc>
        <w:tc>
          <w:tcPr>
            <w:tcW w:w="1793" w:type="dxa"/>
            <w:tcBorders>
              <w:top w:val="single" w:sz="3" w:space="0" w:color="000000"/>
              <w:left w:val="single" w:sz="3" w:space="0" w:color="000000"/>
              <w:bottom w:val="single" w:sz="3" w:space="0" w:color="000000"/>
              <w:right w:val="nil"/>
            </w:tcBorders>
            <w:shd w:val="clear" w:color="auto" w:fill="auto"/>
          </w:tcPr>
          <w:p w14:paraId="6C2DA1BD" w14:textId="77777777" w:rsidR="00CC55A2" w:rsidRPr="009907BF" w:rsidRDefault="00CC55A2" w:rsidP="00CC55A2">
            <w:pPr>
              <w:spacing w:line="259" w:lineRule="auto"/>
              <w:ind w:left="288"/>
              <w:rPr>
                <w:sz w:val="24"/>
                <w:szCs w:val="24"/>
              </w:rPr>
            </w:pPr>
            <w:hyperlink r:id="rId77">
              <w:r w:rsidRPr="009907BF">
                <w:rPr>
                  <w:sz w:val="24"/>
                  <w:szCs w:val="24"/>
                </w:rPr>
                <w:t xml:space="preserve">зоны </w:t>
              </w:r>
            </w:hyperlink>
          </w:p>
          <w:p w14:paraId="2DA2CA78" w14:textId="77777777" w:rsidR="00CC55A2" w:rsidRPr="009907BF" w:rsidRDefault="00CC55A2" w:rsidP="00CC55A2">
            <w:pPr>
              <w:spacing w:line="259" w:lineRule="auto"/>
              <w:ind w:left="62"/>
              <w:rPr>
                <w:sz w:val="24"/>
                <w:szCs w:val="24"/>
              </w:rPr>
            </w:pPr>
            <w:r w:rsidRPr="009907BF">
              <w:rPr>
                <w:sz w:val="24"/>
                <w:szCs w:val="24"/>
              </w:rPr>
              <w:t xml:space="preserve">затопления подтопления </w:t>
            </w:r>
          </w:p>
        </w:tc>
        <w:tc>
          <w:tcPr>
            <w:tcW w:w="192" w:type="dxa"/>
            <w:tcBorders>
              <w:top w:val="single" w:sz="3" w:space="0" w:color="000000"/>
              <w:left w:val="nil"/>
              <w:bottom w:val="single" w:sz="3" w:space="0" w:color="000000"/>
              <w:right w:val="single" w:sz="3" w:space="0" w:color="000000"/>
            </w:tcBorders>
            <w:shd w:val="clear" w:color="auto" w:fill="auto"/>
          </w:tcPr>
          <w:p w14:paraId="593E2C58" w14:textId="77777777" w:rsidR="00CC55A2" w:rsidRPr="009907BF" w:rsidRDefault="00CC55A2" w:rsidP="00CC55A2">
            <w:pPr>
              <w:spacing w:line="259" w:lineRule="auto"/>
              <w:rPr>
                <w:sz w:val="24"/>
                <w:szCs w:val="24"/>
              </w:rPr>
            </w:pPr>
            <w:r w:rsidRPr="009907BF">
              <w:rPr>
                <w:sz w:val="24"/>
                <w:szCs w:val="24"/>
              </w:rPr>
              <w:t xml:space="preserve">и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41380223" w14:textId="77777777" w:rsidR="00CC55A2" w:rsidRPr="009907BF" w:rsidRDefault="00CC55A2" w:rsidP="00CC55A2">
            <w:pPr>
              <w:spacing w:line="259" w:lineRule="auto"/>
              <w:ind w:left="288"/>
              <w:rPr>
                <w:sz w:val="24"/>
                <w:szCs w:val="24"/>
              </w:rPr>
            </w:pPr>
            <w:r w:rsidRPr="009907BF">
              <w:rPr>
                <w:sz w:val="24"/>
                <w:szCs w:val="24"/>
              </w:rPr>
              <w:t xml:space="preserve">Водный кодекс Российской Федерации, статья 67.1;  </w:t>
            </w:r>
          </w:p>
          <w:p w14:paraId="1CB6CE36" w14:textId="77777777" w:rsidR="00CC55A2" w:rsidRPr="009907BF" w:rsidRDefault="00CC55A2" w:rsidP="00CC55A2">
            <w:pPr>
              <w:spacing w:line="259" w:lineRule="auto"/>
              <w:ind w:left="61" w:right="65" w:firstLine="227"/>
              <w:rPr>
                <w:sz w:val="24"/>
                <w:szCs w:val="24"/>
              </w:rPr>
            </w:pPr>
            <w:r w:rsidRPr="009907BF">
              <w:rPr>
                <w:sz w:val="24"/>
                <w:szCs w:val="24"/>
              </w:rPr>
              <w:t xml:space="preserve">Постановление Правительства Российской Федерации от 18.04.2014 № 360 "О зонах затопления, подтопления" (вместе с "Положением о зонах затопления, подтопления"). </w:t>
            </w:r>
          </w:p>
        </w:tc>
      </w:tr>
      <w:tr w:rsidR="00CC55A2" w:rsidRPr="009907BF" w14:paraId="557696ED" w14:textId="77777777" w:rsidTr="00CC55A2">
        <w:trPr>
          <w:trHeight w:val="3874"/>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3CD0B6B5" w14:textId="77777777" w:rsidR="00CC55A2" w:rsidRPr="009907BF" w:rsidRDefault="00CC55A2" w:rsidP="00CC55A2">
            <w:pPr>
              <w:spacing w:line="259" w:lineRule="auto"/>
              <w:ind w:left="162"/>
              <w:rPr>
                <w:sz w:val="24"/>
                <w:szCs w:val="24"/>
              </w:rPr>
            </w:pPr>
            <w:r w:rsidRPr="009907BF">
              <w:rPr>
                <w:sz w:val="24"/>
                <w:szCs w:val="24"/>
              </w:rPr>
              <w:t xml:space="preserve">18 </w:t>
            </w:r>
          </w:p>
        </w:tc>
        <w:tc>
          <w:tcPr>
            <w:tcW w:w="1793" w:type="dxa"/>
            <w:tcBorders>
              <w:top w:val="single" w:sz="3" w:space="0" w:color="000000"/>
              <w:left w:val="single" w:sz="3" w:space="0" w:color="000000"/>
              <w:bottom w:val="single" w:sz="3" w:space="0" w:color="000000"/>
              <w:right w:val="nil"/>
            </w:tcBorders>
            <w:shd w:val="clear" w:color="auto" w:fill="auto"/>
          </w:tcPr>
          <w:p w14:paraId="2DFE1C9D" w14:textId="77777777" w:rsidR="00CC55A2" w:rsidRPr="009907BF" w:rsidRDefault="00CC55A2" w:rsidP="00CC55A2">
            <w:pPr>
              <w:spacing w:line="259" w:lineRule="auto"/>
              <w:ind w:left="62" w:firstLine="227"/>
              <w:rPr>
                <w:sz w:val="24"/>
                <w:szCs w:val="24"/>
              </w:rPr>
            </w:pPr>
            <w:r w:rsidRPr="009907BF">
              <w:rPr>
                <w:sz w:val="24"/>
                <w:szCs w:val="24"/>
              </w:rPr>
              <w:t xml:space="preserve">санитарнозащитная зона </w:t>
            </w:r>
          </w:p>
        </w:tc>
        <w:tc>
          <w:tcPr>
            <w:tcW w:w="192" w:type="dxa"/>
            <w:tcBorders>
              <w:top w:val="single" w:sz="3" w:space="0" w:color="000000"/>
              <w:left w:val="nil"/>
              <w:bottom w:val="single" w:sz="3" w:space="0" w:color="000000"/>
              <w:right w:val="single" w:sz="3" w:space="0" w:color="000000"/>
            </w:tcBorders>
            <w:shd w:val="clear" w:color="auto" w:fill="auto"/>
          </w:tcPr>
          <w:p w14:paraId="089C8B3B" w14:textId="77777777" w:rsidR="00CC55A2" w:rsidRPr="009907BF" w:rsidRDefault="00CC55A2" w:rsidP="00CC55A2">
            <w:pPr>
              <w:spacing w:after="160" w:line="259" w:lineRule="auto"/>
              <w:rPr>
                <w:sz w:val="24"/>
                <w:szCs w:val="24"/>
              </w:rPr>
            </w:pP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789601E4" w14:textId="77777777" w:rsidR="00CC55A2" w:rsidRPr="009907BF" w:rsidRDefault="00CC55A2" w:rsidP="00CC55A2">
            <w:pPr>
              <w:spacing w:line="279" w:lineRule="auto"/>
              <w:ind w:left="61" w:firstLine="227"/>
              <w:rPr>
                <w:sz w:val="24"/>
                <w:szCs w:val="24"/>
              </w:rPr>
            </w:pPr>
            <w:r w:rsidRPr="009907BF">
              <w:rPr>
                <w:sz w:val="24"/>
                <w:szCs w:val="24"/>
              </w:rPr>
              <w:t xml:space="preserve">Федеральный закон от 30.03.1999 № 52-ФЗ «О санитарноэпидемиологическом благополучии населения», статья 12; </w:t>
            </w:r>
          </w:p>
          <w:p w14:paraId="2DD36F28" w14:textId="77777777" w:rsidR="00CC55A2" w:rsidRPr="009907BF" w:rsidRDefault="00CC55A2" w:rsidP="00CC55A2">
            <w:pPr>
              <w:spacing w:after="17" w:line="264" w:lineRule="auto"/>
              <w:ind w:left="61" w:right="58" w:firstLine="227"/>
              <w:rPr>
                <w:sz w:val="24"/>
                <w:szCs w:val="24"/>
              </w:rPr>
            </w:pPr>
            <w:r w:rsidRPr="009907BF">
              <w:rPr>
                <w:sz w:val="24"/>
                <w:szCs w:val="24"/>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w:t>
            </w:r>
          </w:p>
          <w:p w14:paraId="235C1797" w14:textId="77777777" w:rsidR="00CC55A2" w:rsidRPr="009907BF" w:rsidRDefault="00CC55A2" w:rsidP="00CC55A2">
            <w:pPr>
              <w:spacing w:after="17" w:line="259" w:lineRule="auto"/>
              <w:ind w:left="61"/>
              <w:rPr>
                <w:sz w:val="24"/>
                <w:szCs w:val="24"/>
              </w:rPr>
            </w:pPr>
            <w:r w:rsidRPr="009907BF">
              <w:rPr>
                <w:sz w:val="24"/>
                <w:szCs w:val="24"/>
              </w:rPr>
              <w:t xml:space="preserve">(применяется с учетом требований </w:t>
            </w:r>
            <w:hyperlink r:id="rId78">
              <w:r w:rsidRPr="009907BF">
                <w:rPr>
                  <w:sz w:val="24"/>
                  <w:szCs w:val="24"/>
                </w:rPr>
                <w:t>статьи 106</w:t>
              </w:r>
            </w:hyperlink>
            <w:hyperlink r:id="rId79">
              <w:r w:rsidRPr="009907BF">
                <w:rPr>
                  <w:sz w:val="24"/>
                  <w:szCs w:val="24"/>
                </w:rPr>
                <w:t xml:space="preserve"> </w:t>
              </w:r>
            </w:hyperlink>
            <w:r w:rsidRPr="009907BF">
              <w:rPr>
                <w:sz w:val="24"/>
                <w:szCs w:val="24"/>
              </w:rPr>
              <w:t xml:space="preserve">Земельного Кодекса </w:t>
            </w:r>
          </w:p>
          <w:p w14:paraId="1F01CF54" w14:textId="77777777" w:rsidR="00CC55A2" w:rsidRPr="009907BF" w:rsidRDefault="00CC55A2" w:rsidP="00CC55A2">
            <w:pPr>
              <w:spacing w:line="269" w:lineRule="auto"/>
              <w:ind w:left="61"/>
              <w:rPr>
                <w:sz w:val="24"/>
                <w:szCs w:val="24"/>
              </w:rPr>
            </w:pPr>
            <w:r w:rsidRPr="009907BF">
              <w:rPr>
                <w:sz w:val="24"/>
                <w:szCs w:val="24"/>
              </w:rPr>
              <w:t xml:space="preserve">РФ в соответствии с </w:t>
            </w:r>
            <w:hyperlink r:id="rId80">
              <w:r w:rsidRPr="009907BF">
                <w:rPr>
                  <w:sz w:val="24"/>
                  <w:szCs w:val="24"/>
                </w:rPr>
                <w:t>частью 16 статьи</w:t>
              </w:r>
            </w:hyperlink>
            <w:hyperlink r:id="rId81">
              <w:r w:rsidRPr="009907BF">
                <w:rPr>
                  <w:sz w:val="24"/>
                  <w:szCs w:val="24"/>
                </w:rPr>
                <w:t xml:space="preserve"> </w:t>
              </w:r>
            </w:hyperlink>
            <w:hyperlink r:id="rId82">
              <w:r w:rsidRPr="009907BF">
                <w:rPr>
                  <w:sz w:val="24"/>
                  <w:szCs w:val="24"/>
                </w:rPr>
                <w:t xml:space="preserve">26 </w:t>
              </w:r>
            </w:hyperlink>
            <w:hyperlink r:id="rId83">
              <w:r w:rsidRPr="009907BF">
                <w:rPr>
                  <w:sz w:val="24"/>
                  <w:szCs w:val="24"/>
                </w:rPr>
                <w:t>Ф</w:t>
              </w:r>
            </w:hyperlink>
            <w:r w:rsidRPr="009907BF">
              <w:rPr>
                <w:sz w:val="24"/>
                <w:szCs w:val="24"/>
              </w:rPr>
              <w:t xml:space="preserve">З от 03.08.2018 № 342ФЗ); </w:t>
            </w:r>
          </w:p>
          <w:p w14:paraId="237B8A55" w14:textId="77777777" w:rsidR="00CC55A2" w:rsidRPr="009907BF" w:rsidRDefault="00CC55A2" w:rsidP="00CC55A2">
            <w:pPr>
              <w:spacing w:line="259" w:lineRule="auto"/>
              <w:ind w:left="61" w:right="63" w:firstLine="227"/>
              <w:rPr>
                <w:sz w:val="24"/>
                <w:szCs w:val="24"/>
              </w:rPr>
            </w:pPr>
            <w:r w:rsidRPr="009907BF">
              <w:rPr>
                <w:sz w:val="24"/>
                <w:szCs w:val="24"/>
              </w:rPr>
              <w:t xml:space="preserve">Распоряжение Минсельхозпрода Московской области от 27.12.2019 № 20РВ-437 (ред. от 09.10.2024) "Об утверждении Порядка по организации деятельности приютов для животных и установлению норм содержания животных в них на территории Московской области". </w:t>
            </w:r>
          </w:p>
        </w:tc>
      </w:tr>
      <w:tr w:rsidR="00CC55A2" w:rsidRPr="009907BF" w14:paraId="1710782F" w14:textId="77777777" w:rsidTr="00CC55A2">
        <w:trPr>
          <w:trHeight w:val="2495"/>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4188D6D7" w14:textId="77777777" w:rsidR="00CC55A2" w:rsidRPr="009907BF" w:rsidRDefault="00CC55A2" w:rsidP="00CC55A2">
            <w:pPr>
              <w:spacing w:line="259" w:lineRule="auto"/>
              <w:ind w:left="162"/>
              <w:rPr>
                <w:sz w:val="24"/>
                <w:szCs w:val="24"/>
              </w:rPr>
            </w:pPr>
            <w:r w:rsidRPr="009907BF">
              <w:rPr>
                <w:sz w:val="24"/>
                <w:szCs w:val="24"/>
              </w:rPr>
              <w:lastRenderedPageBreak/>
              <w:t xml:space="preserve">19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Pr>
          <w:p w14:paraId="39A6E0A7" w14:textId="77777777" w:rsidR="00CC55A2" w:rsidRPr="009907BF" w:rsidRDefault="00CC55A2" w:rsidP="00CC55A2">
            <w:pPr>
              <w:spacing w:line="259" w:lineRule="auto"/>
              <w:ind w:left="288"/>
              <w:rPr>
                <w:sz w:val="24"/>
                <w:szCs w:val="24"/>
              </w:rPr>
            </w:pPr>
            <w:hyperlink r:id="rId84">
              <w:r w:rsidRPr="009907BF">
                <w:rPr>
                  <w:sz w:val="24"/>
                  <w:szCs w:val="24"/>
                </w:rPr>
                <w:t xml:space="preserve">зона </w:t>
              </w:r>
            </w:hyperlink>
          </w:p>
          <w:p w14:paraId="52054BBF" w14:textId="77777777" w:rsidR="00CC55A2" w:rsidRPr="009907BF" w:rsidRDefault="00CC55A2" w:rsidP="00CC55A2">
            <w:pPr>
              <w:spacing w:after="31" w:line="237" w:lineRule="auto"/>
              <w:ind w:left="62"/>
              <w:rPr>
                <w:sz w:val="24"/>
                <w:szCs w:val="24"/>
              </w:rPr>
            </w:pPr>
            <w:r w:rsidRPr="009907BF">
              <w:rPr>
                <w:sz w:val="24"/>
                <w:szCs w:val="24"/>
              </w:rPr>
              <w:t>ограничений передающего радиотехническог</w:t>
            </w:r>
          </w:p>
          <w:p w14:paraId="3037B980" w14:textId="77777777" w:rsidR="00CC55A2" w:rsidRPr="009907BF" w:rsidRDefault="00CC55A2" w:rsidP="00CC55A2">
            <w:pPr>
              <w:tabs>
                <w:tab w:val="center" w:pos="122"/>
                <w:tab w:val="center" w:pos="1491"/>
              </w:tabs>
              <w:spacing w:line="259" w:lineRule="auto"/>
              <w:rPr>
                <w:sz w:val="24"/>
                <w:szCs w:val="24"/>
              </w:rPr>
            </w:pPr>
            <w:r w:rsidRPr="009907BF">
              <w:rPr>
                <w:rFonts w:eastAsia="Calibri"/>
                <w:sz w:val="24"/>
                <w:szCs w:val="24"/>
              </w:rPr>
              <w:tab/>
            </w:r>
            <w:r w:rsidRPr="009907BF">
              <w:rPr>
                <w:sz w:val="24"/>
                <w:szCs w:val="24"/>
              </w:rPr>
              <w:t xml:space="preserve">о </w:t>
            </w:r>
            <w:r w:rsidRPr="009907BF">
              <w:rPr>
                <w:sz w:val="24"/>
                <w:szCs w:val="24"/>
              </w:rPr>
              <w:tab/>
              <w:t xml:space="preserve">объекта, </w:t>
            </w:r>
          </w:p>
          <w:p w14:paraId="64D4388B" w14:textId="77777777" w:rsidR="00CC55A2" w:rsidRPr="009907BF" w:rsidRDefault="00CC55A2" w:rsidP="00CC55A2">
            <w:pPr>
              <w:spacing w:line="259" w:lineRule="auto"/>
              <w:ind w:left="62"/>
              <w:rPr>
                <w:sz w:val="24"/>
                <w:szCs w:val="24"/>
              </w:rPr>
            </w:pPr>
            <w:r w:rsidRPr="009907BF">
              <w:rPr>
                <w:sz w:val="24"/>
                <w:szCs w:val="24"/>
              </w:rPr>
              <w:t xml:space="preserve">являющегося объектом капитального строительства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3C8A0C8E" w14:textId="77777777" w:rsidR="00CC55A2" w:rsidRPr="009907BF" w:rsidRDefault="00CC55A2" w:rsidP="00CC55A2">
            <w:pPr>
              <w:spacing w:line="259" w:lineRule="auto"/>
              <w:ind w:left="61" w:right="60" w:firstLine="227"/>
              <w:rPr>
                <w:sz w:val="24"/>
                <w:szCs w:val="24"/>
              </w:rPr>
            </w:pPr>
            <w:r w:rsidRPr="009907BF">
              <w:rPr>
                <w:sz w:val="24"/>
                <w:szCs w:val="24"/>
              </w:rPr>
              <w:t xml:space="preserve">Постановление Главного государственного санитарного врача РФ от 09.06.2003 № 135 «О введении в действие Санитарных правил и нормативов - СанПиН 2.1.8./2.2.4.1383-03» (вместе с «СанПиН 2.1.8/2.2.4.1383- 03.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 </w:t>
            </w:r>
          </w:p>
        </w:tc>
      </w:tr>
      <w:tr w:rsidR="00CC55A2" w:rsidRPr="009907BF" w14:paraId="00D6A91A" w14:textId="77777777" w:rsidTr="00CC55A2">
        <w:trPr>
          <w:trHeight w:val="1941"/>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6DDF5952" w14:textId="77777777" w:rsidR="00CC55A2" w:rsidRPr="009907BF" w:rsidRDefault="00CC55A2" w:rsidP="00CC55A2">
            <w:pPr>
              <w:spacing w:line="259" w:lineRule="auto"/>
              <w:ind w:left="162"/>
              <w:rPr>
                <w:sz w:val="24"/>
                <w:szCs w:val="24"/>
              </w:rPr>
            </w:pPr>
            <w:r w:rsidRPr="009907BF">
              <w:rPr>
                <w:sz w:val="24"/>
                <w:szCs w:val="24"/>
              </w:rPr>
              <w:t xml:space="preserve">20 </w:t>
            </w:r>
          </w:p>
        </w:tc>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Pr>
          <w:p w14:paraId="2C728C1C" w14:textId="77777777" w:rsidR="00CC55A2" w:rsidRPr="009907BF" w:rsidRDefault="00CC55A2" w:rsidP="00CC55A2">
            <w:pPr>
              <w:tabs>
                <w:tab w:val="center" w:pos="760"/>
                <w:tab w:val="center" w:pos="1697"/>
              </w:tabs>
              <w:spacing w:line="259" w:lineRule="auto"/>
              <w:rPr>
                <w:sz w:val="24"/>
                <w:szCs w:val="24"/>
              </w:rPr>
            </w:pPr>
            <w:r w:rsidRPr="009907BF">
              <w:rPr>
                <w:rFonts w:eastAsia="Calibri"/>
                <w:sz w:val="24"/>
                <w:szCs w:val="24"/>
              </w:rPr>
              <w:tab/>
            </w:r>
            <w:r w:rsidRPr="009907BF">
              <w:rPr>
                <w:sz w:val="24"/>
                <w:szCs w:val="24"/>
              </w:rPr>
              <w:t xml:space="preserve">охранная </w:t>
            </w:r>
            <w:r w:rsidRPr="009907BF">
              <w:rPr>
                <w:sz w:val="24"/>
                <w:szCs w:val="24"/>
              </w:rPr>
              <w:tab/>
              <w:t>зона</w:t>
            </w:r>
            <w:hyperlink r:id="rId85">
              <w:r w:rsidRPr="009907BF">
                <w:rPr>
                  <w:sz w:val="24"/>
                  <w:szCs w:val="24"/>
                </w:rPr>
                <w:t xml:space="preserve"> </w:t>
              </w:r>
            </w:hyperlink>
          </w:p>
          <w:p w14:paraId="4175E89C" w14:textId="77777777" w:rsidR="00CC55A2" w:rsidRPr="009907BF" w:rsidRDefault="00CC55A2" w:rsidP="00CC55A2">
            <w:pPr>
              <w:spacing w:after="1" w:line="237" w:lineRule="auto"/>
              <w:ind w:left="62"/>
              <w:rPr>
                <w:sz w:val="24"/>
                <w:szCs w:val="24"/>
              </w:rPr>
            </w:pPr>
            <w:r w:rsidRPr="009907BF">
              <w:rPr>
                <w:sz w:val="24"/>
                <w:szCs w:val="24"/>
              </w:rPr>
              <w:t xml:space="preserve">пунктов государственной геодезической сети, </w:t>
            </w:r>
          </w:p>
          <w:p w14:paraId="63698BBA" w14:textId="77777777" w:rsidR="00CC55A2" w:rsidRPr="009907BF" w:rsidRDefault="00CC55A2" w:rsidP="00CC55A2">
            <w:pPr>
              <w:spacing w:line="259" w:lineRule="auto"/>
              <w:ind w:left="62"/>
              <w:rPr>
                <w:sz w:val="24"/>
                <w:szCs w:val="24"/>
              </w:rPr>
            </w:pPr>
            <w:r w:rsidRPr="009907BF">
              <w:rPr>
                <w:sz w:val="24"/>
                <w:szCs w:val="24"/>
              </w:rPr>
              <w:t xml:space="preserve">государственной нивелирной сети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63223D5A" w14:textId="77777777" w:rsidR="00CC55A2" w:rsidRPr="009907BF" w:rsidRDefault="00CC55A2" w:rsidP="00CC55A2">
            <w:pPr>
              <w:spacing w:line="250" w:lineRule="auto"/>
              <w:ind w:left="61" w:right="66" w:firstLine="227"/>
              <w:rPr>
                <w:sz w:val="24"/>
                <w:szCs w:val="24"/>
              </w:rPr>
            </w:pPr>
            <w:r w:rsidRPr="009907BF">
              <w:rPr>
                <w:sz w:val="24"/>
                <w:szCs w:val="24"/>
              </w:rPr>
              <w:t xml:space="preserve">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 </w:t>
            </w:r>
          </w:p>
          <w:p w14:paraId="33989D48" w14:textId="77777777" w:rsidR="00CC55A2" w:rsidRPr="009907BF" w:rsidRDefault="00CC55A2" w:rsidP="00CC55A2">
            <w:pPr>
              <w:spacing w:line="259" w:lineRule="auto"/>
              <w:ind w:left="61" w:right="66" w:firstLine="227"/>
              <w:rPr>
                <w:sz w:val="24"/>
                <w:szCs w:val="24"/>
              </w:rPr>
            </w:pPr>
            <w:r w:rsidRPr="009907BF">
              <w:rPr>
                <w:sz w:val="24"/>
                <w:szCs w:val="24"/>
              </w:rPr>
              <w:t xml:space="preserve">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w:t>
            </w:r>
          </w:p>
        </w:tc>
      </w:tr>
    </w:tbl>
    <w:p w14:paraId="46220B09" w14:textId="77777777" w:rsidR="00CC55A2" w:rsidRPr="009907BF" w:rsidRDefault="00CC55A2" w:rsidP="00CC55A2">
      <w:pPr>
        <w:spacing w:line="259" w:lineRule="auto"/>
        <w:ind w:left="-1703" w:right="11090"/>
        <w:rPr>
          <w:sz w:val="24"/>
          <w:szCs w:val="24"/>
        </w:rPr>
      </w:pPr>
    </w:p>
    <w:tbl>
      <w:tblPr>
        <w:tblW w:w="9644" w:type="dxa"/>
        <w:tblInd w:w="-140" w:type="dxa"/>
        <w:tblCellMar>
          <w:top w:w="1" w:type="dxa"/>
          <w:left w:w="61" w:type="dxa"/>
          <w:right w:w="4" w:type="dxa"/>
        </w:tblCellMar>
        <w:tblLook w:val="04A0" w:firstRow="1" w:lastRow="0" w:firstColumn="1" w:lastColumn="0" w:noHBand="0" w:noVBand="1"/>
      </w:tblPr>
      <w:tblGrid>
        <w:gridCol w:w="569"/>
        <w:gridCol w:w="1985"/>
        <w:gridCol w:w="7090"/>
      </w:tblGrid>
      <w:tr w:rsidR="00CC55A2" w:rsidRPr="009907BF" w14:paraId="3860A6C8" w14:textId="77777777" w:rsidTr="00CC55A2">
        <w:trPr>
          <w:trHeight w:val="1112"/>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230E21C7" w14:textId="77777777" w:rsidR="00CC55A2" w:rsidRPr="009907BF" w:rsidRDefault="00CC55A2" w:rsidP="00CC55A2">
            <w:pPr>
              <w:spacing w:after="160" w:line="259" w:lineRule="auto"/>
              <w:rPr>
                <w:sz w:val="24"/>
                <w:szCs w:val="24"/>
              </w:rPr>
            </w:pP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70329580" w14:textId="77777777" w:rsidR="00CC55A2" w:rsidRPr="009907BF" w:rsidRDefault="00CC55A2" w:rsidP="00CC55A2">
            <w:pPr>
              <w:spacing w:line="259" w:lineRule="auto"/>
              <w:rPr>
                <w:sz w:val="24"/>
                <w:szCs w:val="24"/>
              </w:rPr>
            </w:pPr>
            <w:r w:rsidRPr="009907BF">
              <w:rPr>
                <w:sz w:val="24"/>
                <w:szCs w:val="24"/>
              </w:rPr>
              <w:t xml:space="preserve">и </w:t>
            </w:r>
          </w:p>
          <w:p w14:paraId="5F9E30E8" w14:textId="77777777" w:rsidR="00CC55A2" w:rsidRPr="009907BF" w:rsidRDefault="00CC55A2" w:rsidP="00CC55A2">
            <w:pPr>
              <w:spacing w:after="44" w:line="238" w:lineRule="auto"/>
              <w:rPr>
                <w:sz w:val="24"/>
                <w:szCs w:val="24"/>
              </w:rPr>
            </w:pPr>
            <w:r w:rsidRPr="009907BF">
              <w:rPr>
                <w:sz w:val="24"/>
                <w:szCs w:val="24"/>
              </w:rPr>
              <w:t>государственной гравиметрическо</w:t>
            </w:r>
          </w:p>
          <w:p w14:paraId="52C71337" w14:textId="77777777" w:rsidR="00CC55A2" w:rsidRPr="009907BF" w:rsidRDefault="00CC55A2" w:rsidP="00CC55A2">
            <w:pPr>
              <w:spacing w:line="259" w:lineRule="auto"/>
              <w:rPr>
                <w:sz w:val="24"/>
                <w:szCs w:val="24"/>
              </w:rPr>
            </w:pPr>
            <w:r w:rsidRPr="009907BF">
              <w:rPr>
                <w:sz w:val="24"/>
                <w:szCs w:val="24"/>
              </w:rPr>
              <w:t xml:space="preserve">й сети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3A390424" w14:textId="77777777" w:rsidR="00CC55A2" w:rsidRPr="009907BF" w:rsidRDefault="00CC55A2" w:rsidP="00CC55A2">
            <w:pPr>
              <w:spacing w:line="259" w:lineRule="auto"/>
              <w:ind w:right="61"/>
              <w:rPr>
                <w:sz w:val="24"/>
                <w:szCs w:val="24"/>
              </w:rPr>
            </w:pPr>
            <w:r w:rsidRPr="009907BF">
              <w:rPr>
                <w:sz w:val="24"/>
                <w:szCs w:val="24"/>
              </w:rPr>
              <w:t xml:space="preserve">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 </w:t>
            </w:r>
          </w:p>
        </w:tc>
      </w:tr>
      <w:tr w:rsidR="00CC55A2" w:rsidRPr="009907BF" w14:paraId="76903F9C" w14:textId="77777777" w:rsidTr="00CC55A2">
        <w:trPr>
          <w:trHeight w:val="1667"/>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6EEB07FE" w14:textId="77777777" w:rsidR="00CC55A2" w:rsidRPr="009907BF" w:rsidRDefault="00CC55A2" w:rsidP="00CC55A2">
            <w:pPr>
              <w:spacing w:line="259" w:lineRule="auto"/>
              <w:ind w:left="101"/>
              <w:rPr>
                <w:sz w:val="24"/>
                <w:szCs w:val="24"/>
              </w:rPr>
            </w:pPr>
            <w:r w:rsidRPr="009907BF">
              <w:rPr>
                <w:sz w:val="24"/>
                <w:szCs w:val="24"/>
              </w:rPr>
              <w:t xml:space="preserve">21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499E8419" w14:textId="77777777" w:rsidR="00CC55A2" w:rsidRPr="009907BF" w:rsidRDefault="00CC55A2" w:rsidP="00CC55A2">
            <w:pPr>
              <w:spacing w:line="259" w:lineRule="auto"/>
              <w:ind w:firstLine="227"/>
              <w:rPr>
                <w:sz w:val="24"/>
                <w:szCs w:val="24"/>
              </w:rPr>
            </w:pPr>
            <w:hyperlink r:id="rId86">
              <w:r w:rsidRPr="009907BF">
                <w:rPr>
                  <w:sz w:val="24"/>
                  <w:szCs w:val="24"/>
                </w:rPr>
                <w:t xml:space="preserve">зона </w:t>
              </w:r>
            </w:hyperlink>
            <w:r w:rsidRPr="009907BF">
              <w:rPr>
                <w:sz w:val="24"/>
                <w:szCs w:val="24"/>
              </w:rPr>
              <w:t xml:space="preserve">наблюдения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613E916A" w14:textId="77777777" w:rsidR="00CC55A2" w:rsidRPr="009907BF" w:rsidRDefault="00CC55A2" w:rsidP="00CC55A2">
            <w:pPr>
              <w:spacing w:line="278" w:lineRule="auto"/>
              <w:ind w:firstLine="227"/>
              <w:rPr>
                <w:sz w:val="24"/>
                <w:szCs w:val="24"/>
              </w:rPr>
            </w:pPr>
            <w:r w:rsidRPr="009907BF">
              <w:rPr>
                <w:sz w:val="24"/>
                <w:szCs w:val="24"/>
              </w:rPr>
              <w:t xml:space="preserve">Федеральный закон от 21.11.1995 № 170-ФЗ «Об использовании атомной энергии», статья 31; </w:t>
            </w:r>
          </w:p>
          <w:p w14:paraId="385D83A6" w14:textId="77777777" w:rsidR="00CC55A2" w:rsidRPr="009907BF" w:rsidRDefault="00CC55A2" w:rsidP="00CC55A2">
            <w:pPr>
              <w:spacing w:line="259" w:lineRule="auto"/>
              <w:ind w:right="58" w:firstLine="227"/>
              <w:rPr>
                <w:sz w:val="24"/>
                <w:szCs w:val="24"/>
              </w:rPr>
            </w:pPr>
            <w:r w:rsidRPr="009907BF">
              <w:rPr>
                <w:sz w:val="24"/>
                <w:szCs w:val="24"/>
              </w:rPr>
              <w:t xml:space="preserve">До утверждения Правительством Российской Федерации Положения о зоне наблюдения такие зоны устанавливаются в соответствии с требованиями ст. 106 ЗК РФ в </w:t>
            </w:r>
            <w:hyperlink r:id="rId87">
              <w:r w:rsidRPr="009907BF">
                <w:rPr>
                  <w:sz w:val="24"/>
                  <w:szCs w:val="24"/>
                </w:rPr>
                <w:t>порядке</w:t>
              </w:r>
            </w:hyperlink>
            <w:hyperlink r:id="rId88">
              <w:r w:rsidRPr="009907BF">
                <w:rPr>
                  <w:sz w:val="24"/>
                  <w:szCs w:val="24"/>
                </w:rPr>
                <w:t>,</w:t>
              </w:r>
            </w:hyperlink>
            <w:r w:rsidRPr="009907BF">
              <w:rPr>
                <w:sz w:val="24"/>
                <w:szCs w:val="24"/>
              </w:rPr>
              <w:t xml:space="preserve"> установленном до 04.08.2018 (ФЗ</w:t>
            </w:r>
            <w:hyperlink r:id="rId89">
              <w:r w:rsidRPr="009907BF">
                <w:rPr>
                  <w:sz w:val="24"/>
                  <w:szCs w:val="24"/>
                </w:rPr>
                <w:t xml:space="preserve"> </w:t>
              </w:r>
            </w:hyperlink>
            <w:hyperlink r:id="rId90">
              <w:r w:rsidRPr="009907BF">
                <w:rPr>
                  <w:sz w:val="24"/>
                  <w:szCs w:val="24"/>
                </w:rPr>
                <w:t>от 03.08.2018 № 342</w:t>
              </w:r>
            </w:hyperlink>
            <w:hyperlink r:id="rId91">
              <w:r w:rsidRPr="009907BF">
                <w:rPr>
                  <w:sz w:val="24"/>
                  <w:szCs w:val="24"/>
                </w:rPr>
                <w:t>-</w:t>
              </w:r>
            </w:hyperlink>
            <w:hyperlink r:id="rId92">
              <w:r w:rsidRPr="009907BF">
                <w:rPr>
                  <w:sz w:val="24"/>
                  <w:szCs w:val="24"/>
                </w:rPr>
                <w:t>ФЗ</w:t>
              </w:r>
            </w:hyperlink>
            <w:hyperlink r:id="rId93">
              <w:r w:rsidRPr="009907BF">
                <w:rPr>
                  <w:sz w:val="24"/>
                  <w:szCs w:val="24"/>
                </w:rPr>
                <w:t>)</w:t>
              </w:r>
            </w:hyperlink>
            <w:r w:rsidRPr="009907BF">
              <w:rPr>
                <w:sz w:val="24"/>
                <w:szCs w:val="24"/>
              </w:rPr>
              <w:t xml:space="preserve">. </w:t>
            </w:r>
          </w:p>
        </w:tc>
      </w:tr>
      <w:tr w:rsidR="00CC55A2" w:rsidRPr="009907BF" w14:paraId="01A742E3" w14:textId="77777777" w:rsidTr="00CC55A2">
        <w:trPr>
          <w:trHeight w:val="1945"/>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16E52861" w14:textId="77777777" w:rsidR="00CC55A2" w:rsidRPr="009907BF" w:rsidRDefault="00CC55A2" w:rsidP="00CC55A2">
            <w:pPr>
              <w:spacing w:line="259" w:lineRule="auto"/>
              <w:ind w:left="101"/>
              <w:rPr>
                <w:sz w:val="24"/>
                <w:szCs w:val="24"/>
              </w:rPr>
            </w:pPr>
            <w:r w:rsidRPr="009907BF">
              <w:rPr>
                <w:sz w:val="24"/>
                <w:szCs w:val="24"/>
              </w:rPr>
              <w:t xml:space="preserve">22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704AC982" w14:textId="77777777" w:rsidR="00CC55A2" w:rsidRPr="009907BF" w:rsidRDefault="00CC55A2" w:rsidP="00CC55A2">
            <w:pPr>
              <w:spacing w:after="5" w:line="259" w:lineRule="auto"/>
              <w:ind w:left="227"/>
              <w:rPr>
                <w:sz w:val="24"/>
                <w:szCs w:val="24"/>
              </w:rPr>
            </w:pPr>
            <w:hyperlink r:id="rId94">
              <w:r w:rsidRPr="009907BF">
                <w:rPr>
                  <w:sz w:val="24"/>
                  <w:szCs w:val="24"/>
                </w:rPr>
                <w:t xml:space="preserve">зона </w:t>
              </w:r>
            </w:hyperlink>
          </w:p>
          <w:p w14:paraId="002169E1" w14:textId="77777777" w:rsidR="00CC55A2" w:rsidRPr="009907BF" w:rsidRDefault="00CC55A2" w:rsidP="00CC55A2">
            <w:pPr>
              <w:spacing w:line="259" w:lineRule="auto"/>
              <w:rPr>
                <w:sz w:val="24"/>
                <w:szCs w:val="24"/>
              </w:rPr>
            </w:pPr>
            <w:r w:rsidRPr="009907BF">
              <w:rPr>
                <w:sz w:val="24"/>
                <w:szCs w:val="24"/>
              </w:rPr>
              <w:t xml:space="preserve">безопасности </w:t>
            </w:r>
            <w:r w:rsidRPr="009907BF">
              <w:rPr>
                <w:sz w:val="24"/>
                <w:szCs w:val="24"/>
              </w:rPr>
              <w:tab/>
              <w:t xml:space="preserve">с особым правовым режимом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1CE794B6" w14:textId="77777777" w:rsidR="00CC55A2" w:rsidRPr="009907BF" w:rsidRDefault="00CC55A2" w:rsidP="00CC55A2">
            <w:pPr>
              <w:spacing w:line="278" w:lineRule="auto"/>
              <w:ind w:firstLine="227"/>
              <w:rPr>
                <w:sz w:val="24"/>
                <w:szCs w:val="24"/>
              </w:rPr>
            </w:pPr>
            <w:r w:rsidRPr="009907BF">
              <w:rPr>
                <w:sz w:val="24"/>
                <w:szCs w:val="24"/>
              </w:rPr>
              <w:t xml:space="preserve">Федеральный закон от 21.11.1995 № 170-ФЗ «Об использовании атомной энергии», статья 31;  </w:t>
            </w:r>
          </w:p>
          <w:p w14:paraId="7B40D7E4" w14:textId="77777777" w:rsidR="00CC55A2" w:rsidRPr="009907BF" w:rsidRDefault="00CC55A2" w:rsidP="00CC55A2">
            <w:pPr>
              <w:spacing w:line="259" w:lineRule="auto"/>
              <w:ind w:right="56" w:firstLine="227"/>
              <w:rPr>
                <w:sz w:val="24"/>
                <w:szCs w:val="24"/>
              </w:rPr>
            </w:pPr>
            <w:r w:rsidRPr="009907BF">
              <w:rPr>
                <w:sz w:val="24"/>
                <w:szCs w:val="24"/>
              </w:rPr>
              <w:t xml:space="preserve">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 </w:t>
            </w:r>
          </w:p>
        </w:tc>
      </w:tr>
      <w:tr w:rsidR="00CC55A2" w:rsidRPr="009907BF" w14:paraId="76E1D167" w14:textId="77777777" w:rsidTr="00CC55A2">
        <w:trPr>
          <w:trHeight w:val="2492"/>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08BDB817" w14:textId="77777777" w:rsidR="00CC55A2" w:rsidRPr="009907BF" w:rsidRDefault="00CC55A2" w:rsidP="00CC55A2">
            <w:pPr>
              <w:spacing w:line="259" w:lineRule="auto"/>
              <w:ind w:left="101"/>
              <w:rPr>
                <w:sz w:val="24"/>
                <w:szCs w:val="24"/>
              </w:rPr>
            </w:pPr>
            <w:r w:rsidRPr="009907BF">
              <w:rPr>
                <w:sz w:val="24"/>
                <w:szCs w:val="24"/>
              </w:rPr>
              <w:t xml:space="preserve">23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714BF19E" w14:textId="77777777" w:rsidR="00CC55A2" w:rsidRPr="009907BF" w:rsidRDefault="00CC55A2" w:rsidP="00CC55A2">
            <w:pPr>
              <w:spacing w:after="5" w:line="259" w:lineRule="auto"/>
              <w:ind w:left="67"/>
              <w:jc w:val="center"/>
              <w:rPr>
                <w:sz w:val="24"/>
                <w:szCs w:val="24"/>
              </w:rPr>
            </w:pPr>
            <w:r w:rsidRPr="009907BF">
              <w:rPr>
                <w:sz w:val="24"/>
                <w:szCs w:val="24"/>
              </w:rPr>
              <w:t>рыбохозяйстве</w:t>
            </w:r>
          </w:p>
          <w:p w14:paraId="098126A3" w14:textId="77777777" w:rsidR="00CC55A2" w:rsidRPr="009907BF" w:rsidRDefault="00CC55A2" w:rsidP="00CC55A2">
            <w:pPr>
              <w:spacing w:line="259" w:lineRule="auto"/>
              <w:rPr>
                <w:sz w:val="24"/>
                <w:szCs w:val="24"/>
              </w:rPr>
            </w:pPr>
            <w:r w:rsidRPr="009907BF">
              <w:rPr>
                <w:sz w:val="24"/>
                <w:szCs w:val="24"/>
              </w:rPr>
              <w:t xml:space="preserve">нная </w:t>
            </w:r>
            <w:r w:rsidRPr="009907BF">
              <w:rPr>
                <w:sz w:val="24"/>
                <w:szCs w:val="24"/>
              </w:rPr>
              <w:tab/>
              <w:t xml:space="preserve">заповедная зона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3AB3EA32" w14:textId="77777777" w:rsidR="00CC55A2" w:rsidRPr="009907BF" w:rsidRDefault="00CC55A2" w:rsidP="00CC55A2">
            <w:pPr>
              <w:spacing w:line="279" w:lineRule="auto"/>
              <w:ind w:firstLine="227"/>
              <w:rPr>
                <w:sz w:val="24"/>
                <w:szCs w:val="24"/>
              </w:rPr>
            </w:pPr>
            <w:r w:rsidRPr="009907BF">
              <w:rPr>
                <w:sz w:val="24"/>
                <w:szCs w:val="24"/>
              </w:rPr>
              <w:t xml:space="preserve">Федеральный закон от 20.12.2004 № 166-ФЗ «О рыболовстве и сохранении водных биологических ресурсов», статья 49; </w:t>
            </w:r>
          </w:p>
          <w:p w14:paraId="232C55BC" w14:textId="77777777" w:rsidR="00CC55A2" w:rsidRPr="009907BF" w:rsidRDefault="00CC55A2" w:rsidP="00CC55A2">
            <w:pPr>
              <w:spacing w:line="259" w:lineRule="auto"/>
              <w:ind w:right="60" w:firstLine="227"/>
              <w:rPr>
                <w:sz w:val="24"/>
                <w:szCs w:val="24"/>
              </w:rPr>
            </w:pPr>
            <w:r w:rsidRPr="009907BF">
              <w:rPr>
                <w:sz w:val="24"/>
                <w:szCs w:val="24"/>
              </w:rPr>
              <w:t xml:space="preserve">Постановление Правительства РФ от 16.11.2023 № 1928 «Об утверждении Правил установления рыбохозяйственных заповедных зон, изменения их границ, принятия решений о прекращении существования рыбохозяйственных заповедных зон» применяется с учетом требований статьи 106 Земельного кодекса Российской Федерации в соответствии с частью 16 статьи 26 ФЗ от 03.08.2018 № 342-ФЗ. </w:t>
            </w:r>
          </w:p>
        </w:tc>
      </w:tr>
      <w:tr w:rsidR="00CC55A2" w:rsidRPr="009907BF" w14:paraId="67515D48" w14:textId="77777777" w:rsidTr="00CC55A2">
        <w:trPr>
          <w:trHeight w:val="6636"/>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502B60E4" w14:textId="77777777" w:rsidR="00CC55A2" w:rsidRPr="009907BF" w:rsidRDefault="00CC55A2" w:rsidP="00CC55A2">
            <w:pPr>
              <w:spacing w:line="259" w:lineRule="auto"/>
              <w:ind w:left="101"/>
              <w:rPr>
                <w:sz w:val="24"/>
                <w:szCs w:val="24"/>
              </w:rPr>
            </w:pPr>
            <w:r w:rsidRPr="009907BF">
              <w:rPr>
                <w:sz w:val="24"/>
                <w:szCs w:val="24"/>
              </w:rPr>
              <w:lastRenderedPageBreak/>
              <w:t xml:space="preserve">24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2B30EA10" w14:textId="77777777" w:rsidR="00CC55A2" w:rsidRPr="009907BF" w:rsidRDefault="00CC55A2" w:rsidP="00CC55A2">
            <w:pPr>
              <w:spacing w:line="259" w:lineRule="auto"/>
              <w:ind w:left="227"/>
              <w:rPr>
                <w:sz w:val="24"/>
                <w:szCs w:val="24"/>
              </w:rPr>
            </w:pPr>
            <w:hyperlink r:id="rId95">
              <w:r w:rsidRPr="009907BF">
                <w:rPr>
                  <w:sz w:val="24"/>
                  <w:szCs w:val="24"/>
                </w:rPr>
                <w:t xml:space="preserve">зона </w:t>
              </w:r>
            </w:hyperlink>
          </w:p>
          <w:p w14:paraId="0E903C7C" w14:textId="77777777" w:rsidR="00CC55A2" w:rsidRPr="009907BF" w:rsidRDefault="00CC55A2" w:rsidP="00CC55A2">
            <w:pPr>
              <w:spacing w:line="237" w:lineRule="auto"/>
              <w:ind w:right="56"/>
              <w:rPr>
                <w:sz w:val="24"/>
                <w:szCs w:val="24"/>
              </w:rPr>
            </w:pPr>
            <w:r w:rsidRPr="009907BF">
              <w:rPr>
                <w:sz w:val="24"/>
                <w:szCs w:val="24"/>
              </w:rPr>
              <w:t xml:space="preserve">минимальных расстояний до магистральных или промышленных трубопроводов (газопроводов, нефтепроводов и нефтепродуктопр оводов, </w:t>
            </w:r>
          </w:p>
          <w:p w14:paraId="4E6D1E43" w14:textId="77777777" w:rsidR="00CC55A2" w:rsidRPr="009907BF" w:rsidRDefault="00CC55A2" w:rsidP="00CC55A2">
            <w:pPr>
              <w:spacing w:line="259" w:lineRule="auto"/>
              <w:rPr>
                <w:sz w:val="24"/>
                <w:szCs w:val="24"/>
              </w:rPr>
            </w:pPr>
            <w:r w:rsidRPr="009907BF">
              <w:rPr>
                <w:sz w:val="24"/>
                <w:szCs w:val="24"/>
              </w:rPr>
              <w:t>аммиакопроводов</w:t>
            </w:r>
          </w:p>
          <w:p w14:paraId="4B2ED98A" w14:textId="77777777" w:rsidR="00CC55A2" w:rsidRPr="009907BF" w:rsidRDefault="00CC55A2" w:rsidP="00CC55A2">
            <w:pPr>
              <w:spacing w:line="259" w:lineRule="auto"/>
              <w:rPr>
                <w:sz w:val="24"/>
                <w:szCs w:val="24"/>
              </w:rPr>
            </w:pPr>
            <w:r w:rsidRPr="009907BF">
              <w:rPr>
                <w:sz w:val="24"/>
                <w:szCs w:val="24"/>
              </w:rPr>
              <w:t xml:space="preserve">)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5F5C5DDF" w14:textId="77777777" w:rsidR="00CC55A2" w:rsidRPr="009907BF" w:rsidRDefault="00CC55A2" w:rsidP="00CC55A2">
            <w:pPr>
              <w:spacing w:line="278" w:lineRule="auto"/>
              <w:ind w:firstLine="227"/>
              <w:rPr>
                <w:sz w:val="24"/>
                <w:szCs w:val="24"/>
              </w:rPr>
            </w:pPr>
            <w:r w:rsidRPr="009907BF">
              <w:rPr>
                <w:sz w:val="24"/>
                <w:szCs w:val="24"/>
              </w:rPr>
              <w:t xml:space="preserve">Федеральный закон от 31.03.1999 № 69-ФЗ «О газоснабжении в Российской Федерации»; </w:t>
            </w:r>
          </w:p>
          <w:p w14:paraId="758A0C93" w14:textId="77777777" w:rsidR="00CC55A2" w:rsidRPr="009907BF" w:rsidRDefault="00CC55A2" w:rsidP="00CC55A2">
            <w:pPr>
              <w:spacing w:line="246" w:lineRule="auto"/>
              <w:ind w:right="57" w:firstLine="227"/>
              <w:rPr>
                <w:sz w:val="24"/>
                <w:szCs w:val="24"/>
              </w:rPr>
            </w:pPr>
            <w:r w:rsidRPr="009907BF">
              <w:rPr>
                <w:sz w:val="24"/>
                <w:szCs w:val="24"/>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w:t>
            </w:r>
          </w:p>
          <w:p w14:paraId="4C115811" w14:textId="77777777" w:rsidR="00CC55A2" w:rsidRPr="009907BF" w:rsidRDefault="00CC55A2" w:rsidP="00CC55A2">
            <w:pPr>
              <w:spacing w:line="257" w:lineRule="auto"/>
              <w:ind w:right="59" w:firstLine="227"/>
              <w:rPr>
                <w:sz w:val="24"/>
                <w:szCs w:val="24"/>
              </w:rPr>
            </w:pPr>
            <w:r w:rsidRPr="009907BF">
              <w:rPr>
                <w:sz w:val="24"/>
                <w:szCs w:val="24"/>
              </w:rPr>
              <w:t xml:space="preserve">Постановление Правительства Российской Федерации от 20.11.2000 № 878 «Об утверждении Правил охраны газораспределительных сетей»; </w:t>
            </w:r>
          </w:p>
          <w:p w14:paraId="506C56F9" w14:textId="77777777" w:rsidR="00CC55A2" w:rsidRPr="009907BF" w:rsidRDefault="00CC55A2" w:rsidP="00CC55A2">
            <w:pPr>
              <w:spacing w:line="259" w:lineRule="auto"/>
              <w:ind w:right="60" w:firstLine="227"/>
              <w:rPr>
                <w:sz w:val="24"/>
                <w:szCs w:val="24"/>
              </w:rPr>
            </w:pPr>
            <w:r w:rsidRPr="009907BF">
              <w:rPr>
                <w:sz w:val="24"/>
                <w:szCs w:val="24"/>
              </w:rPr>
              <w:t xml:space="preserve">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 </w:t>
            </w:r>
          </w:p>
        </w:tc>
      </w:tr>
      <w:tr w:rsidR="00CC55A2" w:rsidRPr="009907BF" w14:paraId="6940E81D" w14:textId="77777777" w:rsidTr="00CC55A2">
        <w:trPr>
          <w:trHeight w:val="562"/>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3774704B" w14:textId="77777777" w:rsidR="00CC55A2" w:rsidRPr="009907BF" w:rsidRDefault="00CC55A2" w:rsidP="00CC55A2">
            <w:pPr>
              <w:spacing w:line="259" w:lineRule="auto"/>
              <w:ind w:left="101"/>
              <w:rPr>
                <w:sz w:val="24"/>
                <w:szCs w:val="24"/>
              </w:rPr>
            </w:pPr>
            <w:r w:rsidRPr="009907BF">
              <w:rPr>
                <w:sz w:val="24"/>
                <w:szCs w:val="24"/>
              </w:rPr>
              <w:t xml:space="preserve">25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0904BE9F" w14:textId="77777777" w:rsidR="00CC55A2" w:rsidRPr="009907BF" w:rsidRDefault="00CC55A2" w:rsidP="00CC55A2">
            <w:pPr>
              <w:spacing w:line="259" w:lineRule="auto"/>
              <w:ind w:firstLine="227"/>
              <w:rPr>
                <w:sz w:val="24"/>
                <w:szCs w:val="24"/>
              </w:rPr>
            </w:pPr>
            <w:r w:rsidRPr="009907BF">
              <w:rPr>
                <w:sz w:val="24"/>
                <w:szCs w:val="24"/>
              </w:rPr>
              <w:t xml:space="preserve">охранная </w:t>
            </w:r>
            <w:r w:rsidRPr="009907BF">
              <w:rPr>
                <w:sz w:val="24"/>
                <w:szCs w:val="24"/>
              </w:rPr>
              <w:tab/>
              <w:t>зон</w:t>
            </w:r>
            <w:hyperlink r:id="rId96">
              <w:r w:rsidRPr="009907BF">
                <w:rPr>
                  <w:sz w:val="24"/>
                  <w:szCs w:val="24"/>
                </w:rPr>
                <w:t>а</w:t>
              </w:r>
            </w:hyperlink>
            <w:hyperlink r:id="rId97">
              <w:r w:rsidRPr="009907BF">
                <w:rPr>
                  <w:sz w:val="24"/>
                  <w:szCs w:val="24"/>
                </w:rPr>
                <w:t xml:space="preserve"> </w:t>
              </w:r>
            </w:hyperlink>
            <w:r w:rsidRPr="009907BF">
              <w:rPr>
                <w:sz w:val="24"/>
                <w:szCs w:val="24"/>
              </w:rPr>
              <w:t>гидроэнергетичес</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16119748" w14:textId="77777777" w:rsidR="00CC55A2" w:rsidRPr="009907BF" w:rsidRDefault="00CC55A2" w:rsidP="00CC55A2">
            <w:pPr>
              <w:spacing w:after="1" w:line="259" w:lineRule="auto"/>
              <w:ind w:left="227"/>
              <w:rPr>
                <w:sz w:val="24"/>
                <w:szCs w:val="24"/>
              </w:rPr>
            </w:pPr>
            <w:r w:rsidRPr="009907BF">
              <w:rPr>
                <w:sz w:val="24"/>
                <w:szCs w:val="24"/>
              </w:rPr>
              <w:t xml:space="preserve">Водный кодекс Российской Федерации, часть 3 статьи 62;  </w:t>
            </w:r>
          </w:p>
          <w:p w14:paraId="3BE55D81" w14:textId="77777777" w:rsidR="00CC55A2" w:rsidRPr="009907BF" w:rsidRDefault="00CC55A2" w:rsidP="00CC55A2">
            <w:pPr>
              <w:tabs>
                <w:tab w:val="center" w:pos="1009"/>
                <w:tab w:val="center" w:pos="2830"/>
                <w:tab w:val="center" w:pos="4471"/>
                <w:tab w:val="center" w:pos="5915"/>
                <w:tab w:val="center" w:pos="6862"/>
              </w:tabs>
              <w:spacing w:line="259" w:lineRule="auto"/>
              <w:rPr>
                <w:sz w:val="24"/>
                <w:szCs w:val="24"/>
              </w:rPr>
            </w:pPr>
            <w:r w:rsidRPr="009907BF">
              <w:rPr>
                <w:rFonts w:eastAsia="Calibri"/>
                <w:sz w:val="24"/>
                <w:szCs w:val="24"/>
              </w:rPr>
              <w:tab/>
            </w:r>
            <w:r w:rsidRPr="009907BF">
              <w:rPr>
                <w:sz w:val="24"/>
                <w:szCs w:val="24"/>
              </w:rPr>
              <w:t xml:space="preserve">Постановление </w:t>
            </w:r>
            <w:r w:rsidRPr="009907BF">
              <w:rPr>
                <w:sz w:val="24"/>
                <w:szCs w:val="24"/>
              </w:rPr>
              <w:tab/>
              <w:t xml:space="preserve">Правительства </w:t>
            </w:r>
            <w:r w:rsidRPr="009907BF">
              <w:rPr>
                <w:sz w:val="24"/>
                <w:szCs w:val="24"/>
              </w:rPr>
              <w:tab/>
              <w:t xml:space="preserve">Российской </w:t>
            </w:r>
            <w:r w:rsidRPr="009907BF">
              <w:rPr>
                <w:sz w:val="24"/>
                <w:szCs w:val="24"/>
              </w:rPr>
              <w:tab/>
              <w:t xml:space="preserve">Федерации </w:t>
            </w:r>
            <w:r w:rsidRPr="009907BF">
              <w:rPr>
                <w:sz w:val="24"/>
                <w:szCs w:val="24"/>
              </w:rPr>
              <w:tab/>
              <w:t xml:space="preserve">от </w:t>
            </w:r>
          </w:p>
        </w:tc>
      </w:tr>
      <w:tr w:rsidR="00CC55A2" w:rsidRPr="009907BF" w14:paraId="7FDBD7C4" w14:textId="77777777" w:rsidTr="00CC55A2">
        <w:trPr>
          <w:trHeight w:val="1667"/>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7A15A0F6" w14:textId="77777777" w:rsidR="00CC55A2" w:rsidRPr="009907BF" w:rsidRDefault="00CC55A2" w:rsidP="00CC55A2">
            <w:pPr>
              <w:spacing w:after="160" w:line="259" w:lineRule="auto"/>
              <w:rPr>
                <w:sz w:val="24"/>
                <w:szCs w:val="24"/>
              </w:rPr>
            </w:pP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2ACCE3F2" w14:textId="77777777" w:rsidR="00CC55A2" w:rsidRPr="009907BF" w:rsidRDefault="00CC55A2" w:rsidP="00CC55A2">
            <w:pPr>
              <w:spacing w:line="259" w:lineRule="auto"/>
              <w:rPr>
                <w:sz w:val="24"/>
                <w:szCs w:val="24"/>
              </w:rPr>
            </w:pPr>
            <w:r w:rsidRPr="009907BF">
              <w:rPr>
                <w:sz w:val="24"/>
                <w:szCs w:val="24"/>
              </w:rPr>
              <w:t xml:space="preserve">кого объекта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11518805" w14:textId="77777777" w:rsidR="00CC55A2" w:rsidRPr="009907BF" w:rsidRDefault="00CC55A2" w:rsidP="00CC55A2">
            <w:pPr>
              <w:spacing w:line="259" w:lineRule="auto"/>
              <w:ind w:right="57"/>
              <w:rPr>
                <w:sz w:val="24"/>
                <w:szCs w:val="24"/>
              </w:rPr>
            </w:pPr>
            <w:r w:rsidRPr="009907BF">
              <w:rPr>
                <w:sz w:val="24"/>
                <w:szCs w:val="24"/>
              </w:rPr>
              <w:t xml:space="preserve">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98">
              <w:r w:rsidRPr="009907BF">
                <w:rPr>
                  <w:sz w:val="24"/>
                  <w:szCs w:val="24"/>
                </w:rPr>
                <w:t>статьи</w:t>
              </w:r>
            </w:hyperlink>
            <w:hyperlink r:id="rId99">
              <w:r w:rsidRPr="009907BF">
                <w:rPr>
                  <w:sz w:val="24"/>
                  <w:szCs w:val="24"/>
                </w:rPr>
                <w:t xml:space="preserve"> </w:t>
              </w:r>
            </w:hyperlink>
            <w:hyperlink r:id="rId100">
              <w:r w:rsidRPr="009907BF">
                <w:rPr>
                  <w:sz w:val="24"/>
                  <w:szCs w:val="24"/>
                </w:rPr>
                <w:t xml:space="preserve">106 </w:t>
              </w:r>
            </w:hyperlink>
            <w:hyperlink r:id="rId101">
              <w:r w:rsidRPr="009907BF">
                <w:rPr>
                  <w:sz w:val="24"/>
                  <w:szCs w:val="24"/>
                </w:rPr>
                <w:t>З</w:t>
              </w:r>
            </w:hyperlink>
            <w:r w:rsidRPr="009907BF">
              <w:rPr>
                <w:sz w:val="24"/>
                <w:szCs w:val="24"/>
              </w:rPr>
              <w:t xml:space="preserve">емельного Кодекса РФ в соответствии с </w:t>
            </w:r>
            <w:hyperlink r:id="rId102">
              <w:r w:rsidRPr="009907BF">
                <w:rPr>
                  <w:sz w:val="24"/>
                  <w:szCs w:val="24"/>
                </w:rPr>
                <w:t xml:space="preserve">частью </w:t>
              </w:r>
            </w:hyperlink>
            <w:hyperlink r:id="rId103">
              <w:r w:rsidRPr="009907BF">
                <w:rPr>
                  <w:sz w:val="24"/>
                  <w:szCs w:val="24"/>
                </w:rPr>
                <w:t>1</w:t>
              </w:r>
            </w:hyperlink>
            <w:hyperlink r:id="rId104">
              <w:r w:rsidRPr="009907BF">
                <w:rPr>
                  <w:sz w:val="24"/>
                  <w:szCs w:val="24"/>
                </w:rPr>
                <w:t>6</w:t>
              </w:r>
            </w:hyperlink>
            <w:hyperlink r:id="rId105">
              <w:r w:rsidRPr="009907BF">
                <w:rPr>
                  <w:sz w:val="24"/>
                  <w:szCs w:val="24"/>
                </w:rPr>
                <w:t xml:space="preserve"> </w:t>
              </w:r>
            </w:hyperlink>
            <w:hyperlink r:id="rId106">
              <w:r w:rsidRPr="009907BF">
                <w:rPr>
                  <w:sz w:val="24"/>
                  <w:szCs w:val="24"/>
                </w:rPr>
                <w:t>статьи</w:t>
              </w:r>
            </w:hyperlink>
            <w:hyperlink r:id="rId107">
              <w:r w:rsidRPr="009907BF">
                <w:rPr>
                  <w:sz w:val="24"/>
                  <w:szCs w:val="24"/>
                </w:rPr>
                <w:t xml:space="preserve"> </w:t>
              </w:r>
            </w:hyperlink>
            <w:hyperlink r:id="rId108">
              <w:r w:rsidRPr="009907BF">
                <w:rPr>
                  <w:sz w:val="24"/>
                  <w:szCs w:val="24"/>
                </w:rPr>
                <w:t>26</w:t>
              </w:r>
            </w:hyperlink>
            <w:hyperlink r:id="rId109">
              <w:r w:rsidRPr="009907BF">
                <w:rPr>
                  <w:sz w:val="24"/>
                  <w:szCs w:val="24"/>
                </w:rPr>
                <w:t xml:space="preserve"> </w:t>
              </w:r>
            </w:hyperlink>
            <w:r w:rsidRPr="009907BF">
              <w:rPr>
                <w:sz w:val="24"/>
                <w:szCs w:val="24"/>
              </w:rPr>
              <w:t xml:space="preserve">ФЗ от 03.08.2018 № 342ФЗ). </w:t>
            </w:r>
          </w:p>
        </w:tc>
      </w:tr>
      <w:tr w:rsidR="00CC55A2" w:rsidRPr="009907BF" w14:paraId="0171150B" w14:textId="77777777" w:rsidTr="00CC55A2">
        <w:trPr>
          <w:trHeight w:val="1113"/>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2FF183FF" w14:textId="77777777" w:rsidR="00CC55A2" w:rsidRPr="009907BF" w:rsidRDefault="00CC55A2" w:rsidP="00CC55A2">
            <w:pPr>
              <w:spacing w:line="259" w:lineRule="auto"/>
              <w:ind w:left="101"/>
              <w:rPr>
                <w:sz w:val="24"/>
                <w:szCs w:val="24"/>
              </w:rPr>
            </w:pPr>
            <w:r w:rsidRPr="009907BF">
              <w:rPr>
                <w:sz w:val="24"/>
                <w:szCs w:val="24"/>
              </w:rPr>
              <w:t xml:space="preserve">26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5F61A8F9" w14:textId="77777777" w:rsidR="00CC55A2" w:rsidRPr="009907BF" w:rsidRDefault="00CC55A2" w:rsidP="00CC55A2">
            <w:pPr>
              <w:tabs>
                <w:tab w:val="center" w:pos="698"/>
                <w:tab w:val="right" w:pos="1919"/>
              </w:tabs>
              <w:spacing w:line="259" w:lineRule="auto"/>
              <w:rPr>
                <w:sz w:val="24"/>
                <w:szCs w:val="24"/>
              </w:rPr>
            </w:pPr>
            <w:r w:rsidRPr="009907BF">
              <w:rPr>
                <w:rFonts w:eastAsia="Calibri"/>
                <w:sz w:val="24"/>
                <w:szCs w:val="24"/>
              </w:rPr>
              <w:tab/>
            </w:r>
            <w:r w:rsidRPr="009907BF">
              <w:rPr>
                <w:sz w:val="24"/>
                <w:szCs w:val="24"/>
              </w:rPr>
              <w:t xml:space="preserve">охранная </w:t>
            </w:r>
            <w:r w:rsidRPr="009907BF">
              <w:rPr>
                <w:sz w:val="24"/>
                <w:szCs w:val="24"/>
              </w:rPr>
              <w:tab/>
              <w:t xml:space="preserve">зона </w:t>
            </w:r>
          </w:p>
          <w:p w14:paraId="409C4268" w14:textId="77777777" w:rsidR="00CC55A2" w:rsidRPr="009907BF" w:rsidRDefault="00CC55A2" w:rsidP="00CC55A2">
            <w:pPr>
              <w:spacing w:line="259" w:lineRule="auto"/>
              <w:rPr>
                <w:sz w:val="24"/>
                <w:szCs w:val="24"/>
              </w:rPr>
            </w:pPr>
            <w:r w:rsidRPr="009907BF">
              <w:rPr>
                <w:sz w:val="24"/>
                <w:szCs w:val="24"/>
              </w:rPr>
              <w:t xml:space="preserve">объектов инфраструктуры метрополитена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45AC637A" w14:textId="77777777" w:rsidR="00CC55A2" w:rsidRPr="009907BF" w:rsidRDefault="00CC55A2" w:rsidP="00CC55A2">
            <w:pPr>
              <w:spacing w:line="259" w:lineRule="auto"/>
              <w:ind w:right="59" w:firstLine="227"/>
              <w:rPr>
                <w:sz w:val="24"/>
                <w:szCs w:val="24"/>
              </w:rPr>
            </w:pPr>
            <w:r w:rsidRPr="009907BF">
              <w:rPr>
                <w:sz w:val="24"/>
                <w:szCs w:val="24"/>
              </w:rPr>
              <w:t xml:space="preserve">СП 120.13330.2022 «СНиП 32-02-2003 Метрополитены» (утв. приказом Министерства строительства и жилищно-коммунального хозяйства Российской Федерации от 27.12.2022 № 1131/пр). </w:t>
            </w:r>
          </w:p>
        </w:tc>
      </w:tr>
      <w:tr w:rsidR="00CC55A2" w:rsidRPr="009907BF" w14:paraId="1E854562" w14:textId="77777777" w:rsidTr="00CC55A2">
        <w:trPr>
          <w:trHeight w:val="1667"/>
        </w:trPr>
        <w:tc>
          <w:tcPr>
            <w:tcW w:w="569" w:type="dxa"/>
            <w:tcBorders>
              <w:top w:val="single" w:sz="3" w:space="0" w:color="000000"/>
              <w:left w:val="single" w:sz="3" w:space="0" w:color="000000"/>
              <w:bottom w:val="single" w:sz="3" w:space="0" w:color="000000"/>
              <w:right w:val="single" w:sz="3" w:space="0" w:color="000000"/>
            </w:tcBorders>
            <w:shd w:val="clear" w:color="auto" w:fill="auto"/>
          </w:tcPr>
          <w:p w14:paraId="6A40F2AD" w14:textId="77777777" w:rsidR="00CC55A2" w:rsidRPr="009907BF" w:rsidRDefault="00CC55A2" w:rsidP="00CC55A2">
            <w:pPr>
              <w:spacing w:line="259" w:lineRule="auto"/>
              <w:ind w:left="101"/>
              <w:rPr>
                <w:sz w:val="24"/>
                <w:szCs w:val="24"/>
              </w:rPr>
            </w:pPr>
            <w:r w:rsidRPr="009907BF">
              <w:rPr>
                <w:sz w:val="24"/>
                <w:szCs w:val="24"/>
              </w:rPr>
              <w:t xml:space="preserve">27 </w:t>
            </w:r>
          </w:p>
        </w:tc>
        <w:tc>
          <w:tcPr>
            <w:tcW w:w="1985" w:type="dxa"/>
            <w:tcBorders>
              <w:top w:val="single" w:sz="3" w:space="0" w:color="000000"/>
              <w:left w:val="single" w:sz="3" w:space="0" w:color="000000"/>
              <w:bottom w:val="single" w:sz="3" w:space="0" w:color="000000"/>
              <w:right w:val="single" w:sz="3" w:space="0" w:color="000000"/>
            </w:tcBorders>
            <w:shd w:val="clear" w:color="auto" w:fill="auto"/>
          </w:tcPr>
          <w:p w14:paraId="58AAD314" w14:textId="77777777" w:rsidR="00CC55A2" w:rsidRPr="009907BF" w:rsidRDefault="00CC55A2" w:rsidP="00CC55A2">
            <w:pPr>
              <w:spacing w:line="259" w:lineRule="auto"/>
              <w:ind w:firstLine="227"/>
              <w:rPr>
                <w:sz w:val="24"/>
                <w:szCs w:val="24"/>
              </w:rPr>
            </w:pPr>
            <w:r w:rsidRPr="009907BF">
              <w:rPr>
                <w:sz w:val="24"/>
                <w:szCs w:val="24"/>
              </w:rPr>
              <w:t>охранная зона</w:t>
            </w:r>
            <w:hyperlink r:id="rId110">
              <w:r w:rsidRPr="009907BF">
                <w:rPr>
                  <w:sz w:val="24"/>
                  <w:szCs w:val="24"/>
                </w:rPr>
                <w:t xml:space="preserve"> </w:t>
              </w:r>
            </w:hyperlink>
            <w:r w:rsidRPr="009907BF">
              <w:rPr>
                <w:sz w:val="24"/>
                <w:szCs w:val="24"/>
              </w:rPr>
              <w:t xml:space="preserve">тепловых сетей </w:t>
            </w:r>
          </w:p>
        </w:tc>
        <w:tc>
          <w:tcPr>
            <w:tcW w:w="7091" w:type="dxa"/>
            <w:tcBorders>
              <w:top w:val="single" w:sz="3" w:space="0" w:color="000000"/>
              <w:left w:val="single" w:sz="3" w:space="0" w:color="000000"/>
              <w:bottom w:val="single" w:sz="3" w:space="0" w:color="000000"/>
              <w:right w:val="single" w:sz="3" w:space="0" w:color="000000"/>
            </w:tcBorders>
            <w:shd w:val="clear" w:color="auto" w:fill="auto"/>
          </w:tcPr>
          <w:p w14:paraId="2C7091B7" w14:textId="77777777" w:rsidR="00CC55A2" w:rsidRPr="009907BF" w:rsidRDefault="00CC55A2" w:rsidP="00CC55A2">
            <w:pPr>
              <w:spacing w:line="278" w:lineRule="auto"/>
              <w:ind w:firstLine="227"/>
              <w:rPr>
                <w:sz w:val="24"/>
                <w:szCs w:val="24"/>
              </w:rPr>
            </w:pPr>
            <w:r w:rsidRPr="009907BF">
              <w:rPr>
                <w:sz w:val="24"/>
                <w:szCs w:val="24"/>
              </w:rPr>
              <w:t xml:space="preserve">Приказ Минстроя РФ от 17.08.1992 № 197 «О типовых правилах охраны коммунальных тепловых сетей»; </w:t>
            </w:r>
          </w:p>
          <w:p w14:paraId="7592DF16" w14:textId="77777777" w:rsidR="00CC55A2" w:rsidRPr="009907BF" w:rsidRDefault="00CC55A2" w:rsidP="00CC55A2">
            <w:pPr>
              <w:spacing w:line="259" w:lineRule="auto"/>
              <w:ind w:right="60" w:firstLine="227"/>
              <w:rPr>
                <w:sz w:val="24"/>
                <w:szCs w:val="24"/>
              </w:rPr>
            </w:pPr>
            <w:r w:rsidRPr="009907BF">
              <w:rPr>
                <w:sz w:val="24"/>
                <w:szCs w:val="24"/>
              </w:rPr>
              <w:t xml:space="preserve">Приказ Минстроя РФ от 06.08.2020 N 428/пр «О признании не подлежащим применению приказа Министерства архитектуры, строительства и жилищно-коммунального хозяйства Российской Федерации от 17 августа 1992 г. N 197». </w:t>
            </w:r>
          </w:p>
        </w:tc>
      </w:tr>
    </w:tbl>
    <w:p w14:paraId="79C373C6" w14:textId="77777777" w:rsidR="00CC55A2" w:rsidRPr="009907BF" w:rsidRDefault="00CC55A2" w:rsidP="00CC55A2">
      <w:pPr>
        <w:spacing w:after="66" w:line="259" w:lineRule="auto"/>
        <w:rPr>
          <w:sz w:val="24"/>
          <w:szCs w:val="24"/>
        </w:rPr>
      </w:pPr>
      <w:r w:rsidRPr="009907BF">
        <w:rPr>
          <w:sz w:val="24"/>
          <w:szCs w:val="24"/>
        </w:rPr>
        <w:t xml:space="preserve"> </w:t>
      </w:r>
    </w:p>
    <w:p w14:paraId="5A3D7574" w14:textId="77777777" w:rsidR="00CC55A2" w:rsidRPr="009907BF" w:rsidRDefault="00CC55A2" w:rsidP="00CC55A2">
      <w:pPr>
        <w:pStyle w:val="1"/>
        <w:ind w:left="290" w:right="280"/>
        <w:rPr>
          <w:rFonts w:ascii="Times New Roman" w:hAnsi="Times New Roman" w:cs="Times New Roman"/>
          <w:sz w:val="24"/>
          <w:szCs w:val="24"/>
        </w:rPr>
      </w:pPr>
      <w:bookmarkStart w:id="7" w:name="_Toc131676"/>
      <w:r w:rsidRPr="009907BF">
        <w:rPr>
          <w:rFonts w:ascii="Times New Roman" w:hAnsi="Times New Roman" w:cs="Times New Roman"/>
          <w:sz w:val="24"/>
          <w:szCs w:val="24"/>
        </w:rPr>
        <w:t xml:space="preserve">Статья 4.1. Режим использования территории объекта культурного наследия </w:t>
      </w:r>
      <w:bookmarkEnd w:id="7"/>
    </w:p>
    <w:p w14:paraId="02CFCD2B" w14:textId="77777777" w:rsidR="00CC55A2" w:rsidRPr="009907BF" w:rsidRDefault="00CC55A2" w:rsidP="00CC55A2">
      <w:pPr>
        <w:pStyle w:val="1"/>
        <w:ind w:left="290" w:right="280"/>
        <w:rPr>
          <w:rFonts w:ascii="Times New Roman" w:hAnsi="Times New Roman" w:cs="Times New Roman"/>
          <w:sz w:val="24"/>
          <w:szCs w:val="24"/>
        </w:rPr>
      </w:pPr>
      <w:bookmarkStart w:id="8" w:name="_Toc131677"/>
      <w:r w:rsidRPr="009907BF">
        <w:rPr>
          <w:rFonts w:ascii="Times New Roman" w:hAnsi="Times New Roman" w:cs="Times New Roman"/>
          <w:sz w:val="24"/>
          <w:szCs w:val="24"/>
        </w:rPr>
        <w:t xml:space="preserve">регионального значения "Здание пожарного депо с каланчей, 1860-1870-е гг." </w:t>
      </w:r>
      <w:bookmarkEnd w:id="8"/>
    </w:p>
    <w:p w14:paraId="78FE9EEB" w14:textId="77777777" w:rsidR="00CC55A2" w:rsidRPr="009907BF" w:rsidRDefault="00CC55A2" w:rsidP="00CC55A2">
      <w:pPr>
        <w:spacing w:line="259" w:lineRule="auto"/>
        <w:ind w:left="710"/>
        <w:rPr>
          <w:b/>
          <w:sz w:val="24"/>
          <w:szCs w:val="24"/>
        </w:rPr>
      </w:pPr>
      <w:r w:rsidRPr="009907BF">
        <w:rPr>
          <w:b/>
          <w:sz w:val="24"/>
          <w:szCs w:val="24"/>
        </w:rPr>
        <w:t xml:space="preserve"> </w:t>
      </w:r>
    </w:p>
    <w:p w14:paraId="5B239555" w14:textId="77777777" w:rsidR="00CC55A2" w:rsidRPr="009907BF" w:rsidRDefault="00CC55A2" w:rsidP="00CC55A2">
      <w:pPr>
        <w:ind w:right="107"/>
        <w:rPr>
          <w:sz w:val="24"/>
          <w:szCs w:val="24"/>
        </w:rPr>
      </w:pPr>
      <w:r w:rsidRPr="009907BF">
        <w:rPr>
          <w:sz w:val="24"/>
          <w:szCs w:val="24"/>
        </w:rPr>
        <w:t xml:space="preserve">В целях обеспечения сохранности объекта культурного наследия регионального значения "Здание пожарного депо с каланчей, 1860-1870-е гг." (далее - здание пожарного депо) в его </w:t>
      </w:r>
      <w:r w:rsidRPr="009907BF">
        <w:rPr>
          <w:sz w:val="24"/>
          <w:szCs w:val="24"/>
        </w:rPr>
        <w:lastRenderedPageBreak/>
        <w:t xml:space="preserve">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w:t>
      </w:r>
    </w:p>
    <w:p w14:paraId="7F24C74D" w14:textId="77777777" w:rsidR="00CC55A2" w:rsidRPr="009907BF" w:rsidRDefault="00CC55A2" w:rsidP="00CC55A2">
      <w:pPr>
        <w:ind w:right="107"/>
        <w:rPr>
          <w:sz w:val="24"/>
          <w:szCs w:val="24"/>
        </w:rPr>
      </w:pPr>
      <w:r w:rsidRPr="009907BF">
        <w:rPr>
          <w:sz w:val="24"/>
          <w:szCs w:val="24"/>
        </w:rPr>
        <w:t>1.</w:t>
      </w:r>
      <w:r w:rsidRPr="009907BF">
        <w:rPr>
          <w:rFonts w:eastAsia="Arial"/>
          <w:sz w:val="24"/>
          <w:szCs w:val="24"/>
        </w:rPr>
        <w:t xml:space="preserve"> </w:t>
      </w:r>
      <w:r w:rsidRPr="009907BF">
        <w:rPr>
          <w:sz w:val="24"/>
          <w:szCs w:val="24"/>
        </w:rPr>
        <w:t xml:space="preserve">Особый режим использования земель и земельных участков в границах охранной зоны здания пожарного депо: </w:t>
      </w:r>
    </w:p>
    <w:p w14:paraId="40FEC49E" w14:textId="77777777" w:rsidR="00CC55A2" w:rsidRPr="009907BF" w:rsidRDefault="00CC55A2" w:rsidP="00CC55A2">
      <w:pPr>
        <w:ind w:left="710" w:right="107"/>
        <w:rPr>
          <w:sz w:val="24"/>
          <w:szCs w:val="24"/>
        </w:rPr>
      </w:pPr>
      <w:r w:rsidRPr="009907BF">
        <w:rPr>
          <w:sz w:val="24"/>
          <w:szCs w:val="24"/>
        </w:rPr>
        <w:t>1)</w:t>
      </w:r>
      <w:r w:rsidRPr="009907BF">
        <w:rPr>
          <w:rFonts w:eastAsia="Arial"/>
          <w:sz w:val="24"/>
          <w:szCs w:val="24"/>
        </w:rPr>
        <w:t xml:space="preserve"> </w:t>
      </w:r>
      <w:r w:rsidRPr="009907BF">
        <w:rPr>
          <w:sz w:val="24"/>
          <w:szCs w:val="24"/>
        </w:rPr>
        <w:t xml:space="preserve">разрешается: </w:t>
      </w:r>
    </w:p>
    <w:p w14:paraId="08C9ADC1"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капитальный ремонт и реконструкция основного объема объектов капитального строительства без изменения параметров их объемно-пространственного решения, архитектурно-стилистического и цветового оформления фасадов; </w:t>
      </w:r>
    </w:p>
    <w:p w14:paraId="3C1B7C1C"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ремонт, реконструкция существующих линейных объектов, в том числе реконструкция существующих наземных и надземных инженерных сетей с их прокладкой в подземные трассы, установка отдельно стоящего оборудования уличного освещения, с последующим благоустройством территории и рекультивацией нарушенных земель; </w:t>
      </w:r>
    </w:p>
    <w:p w14:paraId="05752474"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пристройка к объектам капитального строительства террас, крылец, навесов, если они не искажают ценных фасадов объектов историко-градостроительной среды; </w:t>
      </w:r>
    </w:p>
    <w:p w14:paraId="7A04274A"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ремонт и реконструкция дорожного покрытия, тротуаров, пешеходных дорог; </w:t>
      </w:r>
      <w:r w:rsidRPr="009907BF">
        <w:rPr>
          <w:rFonts w:eastAsia="Segoe UI Symbol"/>
          <w:sz w:val="24"/>
          <w:szCs w:val="24"/>
        </w:rPr>
        <w:t></w:t>
      </w:r>
      <w:r w:rsidRPr="009907BF">
        <w:rPr>
          <w:rFonts w:eastAsia="Arial"/>
          <w:sz w:val="24"/>
          <w:szCs w:val="24"/>
        </w:rPr>
        <w:t xml:space="preserve"> </w:t>
      </w:r>
      <w:r w:rsidRPr="009907BF">
        <w:rPr>
          <w:sz w:val="24"/>
          <w:szCs w:val="24"/>
        </w:rPr>
        <w:t xml:space="preserve">сохранение исторически сложившегося дискретного характера застройки уличного фронта с размещением основного объема по линии застройки улицы; </w:t>
      </w:r>
    </w:p>
    <w:p w14:paraId="0C644815"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размещение хозяйственных построек в глубине земельных участков; </w:t>
      </w:r>
    </w:p>
    <w:p w14:paraId="7E2E0D64"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сохранение исторических линий застройки улиц; </w:t>
      </w:r>
    </w:p>
    <w:p w14:paraId="47C4A545"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ведение личного подсобного хозяйства, озеленение и благоустройство на приусадебных земельных участках; </w:t>
      </w:r>
    </w:p>
    <w:p w14:paraId="5E05304A"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сохранение и преемственное развитие существующего озеленения; </w:t>
      </w:r>
    </w:p>
    <w:p w14:paraId="081A7A20" w14:textId="77777777" w:rsidR="00CC55A2" w:rsidRPr="009907BF" w:rsidRDefault="00CC55A2" w:rsidP="00044A04">
      <w:pPr>
        <w:numPr>
          <w:ilvl w:val="0"/>
          <w:numId w:val="14"/>
        </w:numPr>
        <w:suppressAutoHyphens w:val="0"/>
        <w:spacing w:after="36" w:line="267" w:lineRule="auto"/>
        <w:ind w:right="107" w:firstLine="700"/>
        <w:jc w:val="both"/>
        <w:rPr>
          <w:sz w:val="24"/>
          <w:szCs w:val="24"/>
        </w:rPr>
      </w:pPr>
      <w:r w:rsidRPr="009907BF">
        <w:rPr>
          <w:sz w:val="24"/>
          <w:szCs w:val="24"/>
        </w:rPr>
        <w:t xml:space="preserve">установка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w:t>
      </w:r>
    </w:p>
    <w:p w14:paraId="7ACBDF09"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проведение </w:t>
      </w:r>
      <w:r w:rsidRPr="009907BF">
        <w:rPr>
          <w:sz w:val="24"/>
          <w:szCs w:val="24"/>
        </w:rPr>
        <w:tab/>
        <w:t xml:space="preserve">мероприятий, </w:t>
      </w:r>
      <w:r w:rsidRPr="009907BF">
        <w:rPr>
          <w:sz w:val="24"/>
          <w:szCs w:val="24"/>
        </w:rPr>
        <w:tab/>
        <w:t xml:space="preserve">направленных </w:t>
      </w:r>
      <w:r w:rsidRPr="009907BF">
        <w:rPr>
          <w:sz w:val="24"/>
          <w:szCs w:val="24"/>
        </w:rPr>
        <w:tab/>
        <w:t xml:space="preserve">на </w:t>
      </w:r>
      <w:r w:rsidRPr="009907BF">
        <w:rPr>
          <w:sz w:val="24"/>
          <w:szCs w:val="24"/>
        </w:rPr>
        <w:tab/>
        <w:t xml:space="preserve">обеспечение </w:t>
      </w:r>
      <w:r w:rsidRPr="009907BF">
        <w:rPr>
          <w:sz w:val="24"/>
          <w:szCs w:val="24"/>
        </w:rPr>
        <w:tab/>
        <w:t xml:space="preserve">пожарной </w:t>
      </w:r>
      <w:r w:rsidRPr="009907BF">
        <w:rPr>
          <w:sz w:val="24"/>
          <w:szCs w:val="24"/>
        </w:rPr>
        <w:tab/>
        <w:t xml:space="preserve">и </w:t>
      </w:r>
    </w:p>
    <w:p w14:paraId="7A384C0F" w14:textId="77777777" w:rsidR="00CC55A2" w:rsidRPr="009907BF" w:rsidRDefault="00CC55A2" w:rsidP="00CC55A2">
      <w:pPr>
        <w:ind w:left="710" w:right="6117" w:hanging="710"/>
        <w:rPr>
          <w:sz w:val="24"/>
          <w:szCs w:val="24"/>
        </w:rPr>
      </w:pPr>
      <w:r w:rsidRPr="009907BF">
        <w:rPr>
          <w:sz w:val="24"/>
          <w:szCs w:val="24"/>
        </w:rPr>
        <w:t>экологической безопасности; 2)</w:t>
      </w:r>
      <w:r w:rsidRPr="009907BF">
        <w:rPr>
          <w:rFonts w:eastAsia="Arial"/>
          <w:sz w:val="24"/>
          <w:szCs w:val="24"/>
        </w:rPr>
        <w:t xml:space="preserve"> </w:t>
      </w:r>
      <w:r w:rsidRPr="009907BF">
        <w:rPr>
          <w:sz w:val="24"/>
          <w:szCs w:val="24"/>
        </w:rPr>
        <w:t xml:space="preserve">запрещается: </w:t>
      </w:r>
    </w:p>
    <w:p w14:paraId="5CCADBF3"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хозяйственная деятельность, нарушающая целостность объектов культурного наследия и создающая угрозу их повреждения, разрушения или уничтожения; </w:t>
      </w:r>
    </w:p>
    <w:p w14:paraId="6D64E6E5" w14:textId="77777777" w:rsidR="00CC55A2" w:rsidRPr="009907BF" w:rsidRDefault="00CC55A2" w:rsidP="00044A04">
      <w:pPr>
        <w:numPr>
          <w:ilvl w:val="0"/>
          <w:numId w:val="14"/>
        </w:numPr>
        <w:suppressAutoHyphens w:val="0"/>
        <w:spacing w:after="36" w:line="267" w:lineRule="auto"/>
        <w:ind w:right="107" w:firstLine="700"/>
        <w:jc w:val="both"/>
        <w:rPr>
          <w:sz w:val="24"/>
          <w:szCs w:val="24"/>
        </w:rPr>
      </w:pPr>
      <w:r w:rsidRPr="009907BF">
        <w:rPr>
          <w:sz w:val="24"/>
          <w:szCs w:val="24"/>
        </w:rPr>
        <w:t xml:space="preserve">использование строительных технологий, создающих динамические нагрузки и оказывающих негативное воздействие на объекты культурного наследия и объекты историко-градостроительной среды; </w:t>
      </w:r>
    </w:p>
    <w:p w14:paraId="52FAD56D"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размещение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w:t>
      </w:r>
    </w:p>
    <w:p w14:paraId="7BDAA8B6" w14:textId="77777777" w:rsidR="00CC55A2" w:rsidRPr="009907BF" w:rsidRDefault="00CC55A2" w:rsidP="00CC55A2">
      <w:pPr>
        <w:ind w:right="107"/>
        <w:rPr>
          <w:sz w:val="24"/>
          <w:szCs w:val="24"/>
        </w:rPr>
      </w:pPr>
      <w:r w:rsidRPr="009907BF">
        <w:rPr>
          <w:sz w:val="24"/>
          <w:szCs w:val="24"/>
        </w:rPr>
        <w:t xml:space="preserve">(или) природной среды); </w:t>
      </w:r>
    </w:p>
    <w:p w14:paraId="0E874076"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размещение временных построек, киосков; </w:t>
      </w:r>
    </w:p>
    <w:p w14:paraId="75C0A988" w14:textId="77777777" w:rsidR="00CC55A2" w:rsidRPr="009907BF" w:rsidRDefault="00CC55A2" w:rsidP="00044A04">
      <w:pPr>
        <w:numPr>
          <w:ilvl w:val="0"/>
          <w:numId w:val="14"/>
        </w:numPr>
        <w:suppressAutoHyphens w:val="0"/>
        <w:spacing w:after="37" w:line="267" w:lineRule="auto"/>
        <w:ind w:right="107" w:firstLine="700"/>
        <w:jc w:val="both"/>
        <w:rPr>
          <w:sz w:val="24"/>
          <w:szCs w:val="24"/>
        </w:rPr>
      </w:pPr>
      <w:r w:rsidRPr="009907BF">
        <w:rPr>
          <w:sz w:val="24"/>
          <w:szCs w:val="24"/>
        </w:rPr>
        <w:t xml:space="preserve">размещение рекламных конструкций (в том числе отдельно стоящих), вывесок, указателей, искажающих визуальное восприятие объектов культурного наследия и объектов историко-градостроительной среды; </w:t>
      </w:r>
    </w:p>
    <w:p w14:paraId="7B34CF39"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устройство информационных надписей и обозначений, мемориальных досок выше первого этажа здания; </w:t>
      </w:r>
    </w:p>
    <w:p w14:paraId="33FEB19F"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lastRenderedPageBreak/>
        <w:t xml:space="preserve">прокладка наземных и надземных инженерных коммуникаций (теплотрасс, газопровода, линий электропередачи), установка вышек передающих радиотехнических объектов; </w:t>
      </w:r>
    </w:p>
    <w:p w14:paraId="4CF0FA9A"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установка на фасадах зданий, формирующих линии застройки улиц и территории общего пользования, антенн, наружных блоков вентиляции, </w:t>
      </w:r>
    </w:p>
    <w:p w14:paraId="53CAB79E" w14:textId="77777777" w:rsidR="00CC55A2" w:rsidRPr="009907BF" w:rsidRDefault="00CC55A2" w:rsidP="00CC55A2">
      <w:pPr>
        <w:ind w:left="710" w:right="2489" w:hanging="710"/>
        <w:rPr>
          <w:sz w:val="24"/>
          <w:szCs w:val="24"/>
        </w:rPr>
      </w:pPr>
      <w:r w:rsidRPr="009907BF">
        <w:rPr>
          <w:sz w:val="24"/>
          <w:szCs w:val="24"/>
        </w:rPr>
        <w:t xml:space="preserve">кондиционирования и иных средств технического обслуживания; </w:t>
      </w:r>
      <w:r w:rsidRPr="009907BF">
        <w:rPr>
          <w:rFonts w:eastAsia="Segoe UI Symbol"/>
          <w:sz w:val="24"/>
          <w:szCs w:val="24"/>
        </w:rPr>
        <w:t></w:t>
      </w:r>
      <w:r w:rsidRPr="009907BF">
        <w:rPr>
          <w:rFonts w:eastAsia="Arial"/>
          <w:sz w:val="24"/>
          <w:szCs w:val="24"/>
        </w:rPr>
        <w:t xml:space="preserve"> </w:t>
      </w:r>
      <w:r w:rsidRPr="009907BF">
        <w:rPr>
          <w:rFonts w:eastAsia="Arial"/>
          <w:sz w:val="24"/>
          <w:szCs w:val="24"/>
        </w:rPr>
        <w:tab/>
      </w:r>
      <w:r w:rsidRPr="009907BF">
        <w:rPr>
          <w:sz w:val="24"/>
          <w:szCs w:val="24"/>
        </w:rPr>
        <w:t xml:space="preserve">организация необорудованных мест для сбора мусора; </w:t>
      </w:r>
    </w:p>
    <w:p w14:paraId="22F301CA" w14:textId="77777777" w:rsidR="00CC55A2" w:rsidRPr="009907BF" w:rsidRDefault="00CC55A2" w:rsidP="00044A04">
      <w:pPr>
        <w:numPr>
          <w:ilvl w:val="0"/>
          <w:numId w:val="14"/>
        </w:numPr>
        <w:suppressAutoHyphens w:val="0"/>
        <w:spacing w:after="15" w:line="267" w:lineRule="auto"/>
        <w:ind w:right="107" w:firstLine="700"/>
        <w:jc w:val="both"/>
        <w:rPr>
          <w:sz w:val="24"/>
          <w:szCs w:val="24"/>
        </w:rPr>
      </w:pPr>
      <w:r w:rsidRPr="009907BF">
        <w:rPr>
          <w:sz w:val="24"/>
          <w:szCs w:val="24"/>
        </w:rPr>
        <w:t xml:space="preserve">установка ограждений из профилированного металлического листа и поликарбоната по линии застройки улиц. </w:t>
      </w:r>
    </w:p>
    <w:p w14:paraId="5F98709B" w14:textId="77777777" w:rsidR="00CC55A2" w:rsidRPr="009907BF" w:rsidRDefault="00CC55A2" w:rsidP="00CC55A2">
      <w:pPr>
        <w:ind w:right="107"/>
        <w:rPr>
          <w:sz w:val="24"/>
          <w:szCs w:val="24"/>
        </w:rPr>
      </w:pPr>
      <w:r w:rsidRPr="009907BF">
        <w:rPr>
          <w:sz w:val="24"/>
          <w:szCs w:val="24"/>
        </w:rPr>
        <w:t>2.</w:t>
      </w:r>
      <w:r w:rsidRPr="009907BF">
        <w:rPr>
          <w:rFonts w:eastAsia="Arial"/>
          <w:sz w:val="24"/>
          <w:szCs w:val="24"/>
        </w:rPr>
        <w:t xml:space="preserve"> </w:t>
      </w:r>
      <w:r w:rsidRPr="009907BF">
        <w:rPr>
          <w:sz w:val="24"/>
          <w:szCs w:val="24"/>
        </w:rPr>
        <w:t xml:space="preserve">Требования к градостроительному регламенту в границах территории охранной зоны здания пожарного депо </w:t>
      </w:r>
    </w:p>
    <w:p w14:paraId="7624DC6C" w14:textId="77777777" w:rsidR="00CC55A2" w:rsidRPr="009907BF" w:rsidRDefault="00CC55A2" w:rsidP="00044A04">
      <w:pPr>
        <w:numPr>
          <w:ilvl w:val="0"/>
          <w:numId w:val="15"/>
        </w:numPr>
        <w:suppressAutoHyphens w:val="0"/>
        <w:spacing w:after="15" w:line="267" w:lineRule="auto"/>
        <w:ind w:right="107" w:firstLine="700"/>
        <w:jc w:val="both"/>
        <w:rPr>
          <w:sz w:val="24"/>
          <w:szCs w:val="24"/>
        </w:rPr>
      </w:pPr>
      <w:r w:rsidRPr="009907BF">
        <w:rPr>
          <w:sz w:val="24"/>
          <w:szCs w:val="24"/>
        </w:rPr>
        <w:t xml:space="preserve">предельно допустимые высотные параметры реконструкции в существующих </w:t>
      </w:r>
    </w:p>
    <w:p w14:paraId="7F290D92" w14:textId="77777777" w:rsidR="00CC55A2" w:rsidRPr="009907BF" w:rsidRDefault="00CC55A2" w:rsidP="00CC55A2">
      <w:pPr>
        <w:spacing w:after="73" w:line="248" w:lineRule="auto"/>
        <w:ind w:left="-5" w:right="11" w:hanging="10"/>
        <w:rPr>
          <w:sz w:val="24"/>
          <w:szCs w:val="24"/>
        </w:rPr>
      </w:pPr>
      <w:r w:rsidRPr="009907BF">
        <w:rPr>
          <w:sz w:val="24"/>
          <w:szCs w:val="24"/>
        </w:rPr>
        <w:t xml:space="preserve">габаритах объектов капитального строительства; </w:t>
      </w:r>
    </w:p>
    <w:p w14:paraId="64FAA16F" w14:textId="77777777" w:rsidR="00CC55A2" w:rsidRPr="009907BF" w:rsidRDefault="00CC55A2" w:rsidP="00044A04">
      <w:pPr>
        <w:numPr>
          <w:ilvl w:val="0"/>
          <w:numId w:val="15"/>
        </w:numPr>
        <w:suppressAutoHyphens w:val="0"/>
        <w:spacing w:after="15" w:line="267" w:lineRule="auto"/>
        <w:ind w:right="107" w:firstLine="700"/>
        <w:jc w:val="both"/>
        <w:rPr>
          <w:sz w:val="24"/>
          <w:szCs w:val="24"/>
        </w:rPr>
      </w:pPr>
      <w:r w:rsidRPr="009907BF">
        <w:rPr>
          <w:sz w:val="24"/>
          <w:szCs w:val="24"/>
        </w:rPr>
        <w:t xml:space="preserve">ширина уличных фасадов реконструируемых объектов по линии застройки - в существующих габаритах; </w:t>
      </w:r>
    </w:p>
    <w:p w14:paraId="7E1001DA" w14:textId="77777777" w:rsidR="00CC55A2" w:rsidRPr="009907BF" w:rsidRDefault="00CC55A2" w:rsidP="00044A04">
      <w:pPr>
        <w:numPr>
          <w:ilvl w:val="0"/>
          <w:numId w:val="15"/>
        </w:numPr>
        <w:suppressAutoHyphens w:val="0"/>
        <w:spacing w:after="15" w:line="267" w:lineRule="auto"/>
        <w:ind w:right="107" w:firstLine="700"/>
        <w:jc w:val="both"/>
        <w:rPr>
          <w:sz w:val="24"/>
          <w:szCs w:val="24"/>
        </w:rPr>
      </w:pPr>
      <w:r w:rsidRPr="009907BF">
        <w:rPr>
          <w:sz w:val="24"/>
          <w:szCs w:val="24"/>
        </w:rPr>
        <w:t xml:space="preserve">сохранение ценных фасадов, конфигурации кровли (скатная, без изломов, с углом наклона не более 35 градусов) объектов историко-градостроительной среды по адресам: пер. Кирова, д. 3, ул. Ленина, д. 4, д. 9, ул. Павловская, д. 7; </w:t>
      </w:r>
    </w:p>
    <w:p w14:paraId="472402EE" w14:textId="77777777" w:rsidR="00CC55A2" w:rsidRPr="009907BF" w:rsidRDefault="00CC55A2" w:rsidP="00044A04">
      <w:pPr>
        <w:numPr>
          <w:ilvl w:val="0"/>
          <w:numId w:val="15"/>
        </w:numPr>
        <w:suppressAutoHyphens w:val="0"/>
        <w:spacing w:after="36" w:line="267" w:lineRule="auto"/>
        <w:ind w:right="107" w:firstLine="700"/>
        <w:jc w:val="both"/>
        <w:rPr>
          <w:sz w:val="24"/>
          <w:szCs w:val="24"/>
        </w:rPr>
      </w:pPr>
      <w:r w:rsidRPr="009907BF">
        <w:rPr>
          <w:sz w:val="24"/>
          <w:szCs w:val="24"/>
        </w:rPr>
        <w:t xml:space="preserve">конфигурация кровли (кроме объектов историко-градостроительной среды по адресам: пер. Кирова, д. 3, ул. Ленина, д. 4, д. 9, ул. Павловская, д. 7) скатная, без изломов, для хозяйственных построек в глубине участка допускается плоская кровля; </w:t>
      </w:r>
    </w:p>
    <w:p w14:paraId="4B912C51" w14:textId="77777777" w:rsidR="00CC55A2" w:rsidRPr="009907BF" w:rsidRDefault="00CC55A2" w:rsidP="00044A04">
      <w:pPr>
        <w:numPr>
          <w:ilvl w:val="0"/>
          <w:numId w:val="15"/>
        </w:numPr>
        <w:suppressAutoHyphens w:val="0"/>
        <w:spacing w:after="15" w:line="267" w:lineRule="auto"/>
        <w:ind w:right="107" w:firstLine="700"/>
        <w:jc w:val="both"/>
        <w:rPr>
          <w:sz w:val="24"/>
          <w:szCs w:val="24"/>
        </w:rPr>
      </w:pPr>
      <w:r w:rsidRPr="009907BF">
        <w:rPr>
          <w:sz w:val="24"/>
          <w:szCs w:val="24"/>
        </w:rPr>
        <w:t xml:space="preserve">угол наклона кровли (кроме объектов историко-градостроительной среды по адресам: пер. Кирова, д. 3, ул. Ленина, д. 4, д. 9, ул. Павловская, д. 7) - не более 40 градусов; </w:t>
      </w:r>
    </w:p>
    <w:p w14:paraId="1B5E00AF" w14:textId="77777777" w:rsidR="00CC55A2" w:rsidRPr="009907BF" w:rsidRDefault="00CC55A2" w:rsidP="00044A04">
      <w:pPr>
        <w:numPr>
          <w:ilvl w:val="0"/>
          <w:numId w:val="15"/>
        </w:numPr>
        <w:suppressAutoHyphens w:val="0"/>
        <w:spacing w:after="15" w:line="267" w:lineRule="auto"/>
        <w:ind w:right="107" w:firstLine="700"/>
        <w:jc w:val="both"/>
        <w:rPr>
          <w:sz w:val="24"/>
          <w:szCs w:val="24"/>
        </w:rPr>
      </w:pPr>
      <w:r w:rsidRPr="009907BF">
        <w:rPr>
          <w:sz w:val="24"/>
          <w:szCs w:val="24"/>
        </w:rPr>
        <w:t xml:space="preserve">высота хозяйственных построек в глубине участка - не более 6 м; </w:t>
      </w:r>
    </w:p>
    <w:p w14:paraId="004D0A93" w14:textId="77777777" w:rsidR="00CC55A2" w:rsidRPr="009907BF" w:rsidRDefault="00CC55A2" w:rsidP="00044A04">
      <w:pPr>
        <w:numPr>
          <w:ilvl w:val="0"/>
          <w:numId w:val="15"/>
        </w:numPr>
        <w:suppressAutoHyphens w:val="0"/>
        <w:spacing w:after="15" w:line="267" w:lineRule="auto"/>
        <w:ind w:right="107" w:firstLine="700"/>
        <w:jc w:val="both"/>
        <w:rPr>
          <w:sz w:val="24"/>
          <w:szCs w:val="24"/>
        </w:rPr>
      </w:pPr>
      <w:r w:rsidRPr="009907BF">
        <w:rPr>
          <w:sz w:val="24"/>
          <w:szCs w:val="24"/>
        </w:rPr>
        <w:t xml:space="preserve">использование в отделке фасадов натуральных отделочных материалов </w:t>
      </w:r>
    </w:p>
    <w:p w14:paraId="269B6A71" w14:textId="77777777" w:rsidR="00CC55A2" w:rsidRPr="009907BF" w:rsidRDefault="00CC55A2" w:rsidP="00CC55A2">
      <w:pPr>
        <w:ind w:left="710" w:right="1757" w:hanging="710"/>
        <w:rPr>
          <w:sz w:val="24"/>
          <w:szCs w:val="24"/>
        </w:rPr>
      </w:pPr>
      <w:r w:rsidRPr="009907BF">
        <w:rPr>
          <w:sz w:val="24"/>
          <w:szCs w:val="24"/>
        </w:rPr>
        <w:t xml:space="preserve">(натуральный камень, дерево, штукатурка с окраской); </w:t>
      </w:r>
      <w:r w:rsidRPr="009907BF">
        <w:rPr>
          <w:rFonts w:eastAsia="Segoe UI Symbol"/>
          <w:sz w:val="24"/>
          <w:szCs w:val="24"/>
        </w:rPr>
        <w:t></w:t>
      </w:r>
      <w:r w:rsidRPr="009907BF">
        <w:rPr>
          <w:rFonts w:eastAsia="Arial"/>
          <w:sz w:val="24"/>
          <w:szCs w:val="24"/>
        </w:rPr>
        <w:t xml:space="preserve"> </w:t>
      </w:r>
      <w:r w:rsidRPr="009907BF">
        <w:rPr>
          <w:rFonts w:eastAsia="Arial"/>
          <w:sz w:val="24"/>
          <w:szCs w:val="24"/>
        </w:rPr>
        <w:tab/>
      </w:r>
      <w:r w:rsidRPr="009907BF">
        <w:rPr>
          <w:sz w:val="24"/>
          <w:szCs w:val="24"/>
        </w:rPr>
        <w:t xml:space="preserve">высота ограждений по линии застройки улицы - не более 1,8 м. </w:t>
      </w:r>
    </w:p>
    <w:p w14:paraId="334F3E01" w14:textId="77777777" w:rsidR="00CC55A2" w:rsidRPr="009907BF" w:rsidRDefault="00CC55A2" w:rsidP="00CC55A2">
      <w:pPr>
        <w:ind w:right="107"/>
        <w:rPr>
          <w:sz w:val="24"/>
          <w:szCs w:val="24"/>
        </w:rPr>
      </w:pPr>
      <w:r w:rsidRPr="009907BF">
        <w:rPr>
          <w:sz w:val="24"/>
          <w:szCs w:val="24"/>
        </w:rPr>
        <w:t>3.</w:t>
      </w:r>
      <w:r w:rsidRPr="009907BF">
        <w:rPr>
          <w:rFonts w:eastAsia="Arial"/>
          <w:sz w:val="24"/>
          <w:szCs w:val="24"/>
        </w:rPr>
        <w:t xml:space="preserve"> </w:t>
      </w:r>
      <w:r w:rsidRPr="009907BF">
        <w:rPr>
          <w:sz w:val="24"/>
          <w:szCs w:val="24"/>
        </w:rPr>
        <w:t xml:space="preserve">Режим использования земель и земельных участков, требования к реконструкции существующих зданий и сооружений в границах зоны регулирования застройки и хозяйственной деятельности здания пожарного депо: </w:t>
      </w:r>
    </w:p>
    <w:p w14:paraId="020A8322" w14:textId="77777777" w:rsidR="00CC55A2" w:rsidRPr="009907BF" w:rsidRDefault="00CC55A2" w:rsidP="00CC55A2">
      <w:pPr>
        <w:ind w:right="107"/>
        <w:rPr>
          <w:sz w:val="24"/>
          <w:szCs w:val="24"/>
        </w:rPr>
      </w:pPr>
      <w:r w:rsidRPr="009907BF">
        <w:rPr>
          <w:sz w:val="24"/>
          <w:szCs w:val="24"/>
        </w:rPr>
        <w:t xml:space="preserve">Зона регулирования застройки и хозяйственной деятельности здания пожарного депо включает шесть участков: </w:t>
      </w:r>
    </w:p>
    <w:p w14:paraId="68556FDD" w14:textId="77777777" w:rsidR="00CC55A2" w:rsidRPr="009907BF" w:rsidRDefault="00CC55A2" w:rsidP="00CC55A2">
      <w:pPr>
        <w:ind w:left="710" w:right="107"/>
        <w:rPr>
          <w:sz w:val="24"/>
          <w:szCs w:val="24"/>
        </w:rPr>
      </w:pPr>
      <w:r w:rsidRPr="009907BF">
        <w:rPr>
          <w:sz w:val="24"/>
          <w:szCs w:val="24"/>
        </w:rPr>
        <w:t>1)</w:t>
      </w:r>
      <w:r w:rsidRPr="009907BF">
        <w:rPr>
          <w:rFonts w:eastAsia="Arial"/>
          <w:sz w:val="24"/>
          <w:szCs w:val="24"/>
        </w:rPr>
        <w:t xml:space="preserve"> </w:t>
      </w:r>
      <w:r w:rsidRPr="009907BF">
        <w:rPr>
          <w:sz w:val="24"/>
          <w:szCs w:val="24"/>
        </w:rPr>
        <w:t xml:space="preserve">для участков 2 и 3 разрешается: </w:t>
      </w:r>
    </w:p>
    <w:p w14:paraId="30B15A30" w14:textId="77777777" w:rsidR="00CC55A2" w:rsidRPr="009907BF" w:rsidRDefault="00CC55A2" w:rsidP="00CC55A2">
      <w:pPr>
        <w:rPr>
          <w:sz w:val="24"/>
          <w:szCs w:val="24"/>
        </w:rPr>
        <w:sectPr w:rsidR="00CC55A2" w:rsidRPr="009907BF" w:rsidSect="006A0059">
          <w:headerReference w:type="even" r:id="rId111"/>
          <w:headerReference w:type="default" r:id="rId112"/>
          <w:footerReference w:type="even" r:id="rId113"/>
          <w:footerReference w:type="default" r:id="rId114"/>
          <w:headerReference w:type="first" r:id="rId115"/>
          <w:footerReference w:type="first" r:id="rId116"/>
          <w:pgSz w:w="11909" w:h="16852"/>
          <w:pgMar w:top="1134" w:right="567" w:bottom="1134" w:left="1134" w:header="720" w:footer="561" w:gutter="0"/>
          <w:cols w:space="720"/>
          <w:docGrid w:linePitch="272"/>
        </w:sectPr>
      </w:pPr>
    </w:p>
    <w:p w14:paraId="1EDDB94F" w14:textId="77777777" w:rsidR="00CC55A2" w:rsidRPr="009907BF" w:rsidRDefault="00CC55A2" w:rsidP="00CC55A2">
      <w:pPr>
        <w:spacing w:after="27" w:line="256" w:lineRule="auto"/>
        <w:ind w:left="10" w:right="108" w:hanging="10"/>
        <w:jc w:val="right"/>
        <w:rPr>
          <w:sz w:val="24"/>
          <w:szCs w:val="24"/>
        </w:rPr>
      </w:pPr>
      <w:r w:rsidRPr="009907BF">
        <w:rPr>
          <w:sz w:val="24"/>
          <w:szCs w:val="24"/>
        </w:rPr>
        <w:lastRenderedPageBreak/>
        <w:t xml:space="preserve">строительство, капитальный ремонт, реконструкция объектов капитального </w:t>
      </w:r>
    </w:p>
    <w:p w14:paraId="3B1AC552" w14:textId="77777777" w:rsidR="00CC55A2" w:rsidRPr="009907BF" w:rsidRDefault="00CC55A2" w:rsidP="00CC55A2">
      <w:pPr>
        <w:spacing w:after="36"/>
        <w:ind w:right="107"/>
        <w:rPr>
          <w:sz w:val="24"/>
          <w:szCs w:val="24"/>
        </w:rPr>
      </w:pPr>
      <w:r w:rsidRPr="009907BF">
        <w:rPr>
          <w:sz w:val="24"/>
          <w:szCs w:val="24"/>
        </w:rPr>
        <w:t xml:space="preserve">строительства в соответствии с требованиями к градостроительным регламентам; </w:t>
      </w:r>
    </w:p>
    <w:p w14:paraId="0D10A86B"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реконструкция основного объема объектов капитального строительства без изменения параметров их объемно-пространственного решения; </w:t>
      </w:r>
    </w:p>
    <w:p w14:paraId="5319CB3D"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пристройка к объектам капитального строительства террас, крылец, навесов, если они не искажают ценных фасадов объектов историко-градостроительной среды; </w:t>
      </w:r>
    </w:p>
    <w:p w14:paraId="1F96D01C"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ремонт и реконструкция дорожного покрытия, тротуаров, пешеходных дорог; </w:t>
      </w:r>
      <w:r w:rsidRPr="009907BF">
        <w:rPr>
          <w:rFonts w:eastAsia="Segoe UI Symbol"/>
          <w:sz w:val="24"/>
          <w:szCs w:val="24"/>
        </w:rPr>
        <w:t></w:t>
      </w:r>
      <w:r w:rsidRPr="009907BF">
        <w:rPr>
          <w:rFonts w:eastAsia="Arial"/>
          <w:sz w:val="24"/>
          <w:szCs w:val="24"/>
        </w:rPr>
        <w:t xml:space="preserve"> </w:t>
      </w:r>
      <w:r w:rsidRPr="009907BF">
        <w:rPr>
          <w:sz w:val="24"/>
          <w:szCs w:val="24"/>
        </w:rPr>
        <w:t xml:space="preserve">адаптация архитектурно-стилистических характеристик объектов нового строительства к окружающей историко-градостроительной среде; </w:t>
      </w:r>
    </w:p>
    <w:p w14:paraId="77BA79B1"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сохранение исторических линий застройки улиц; </w:t>
      </w:r>
    </w:p>
    <w:p w14:paraId="47DB6BFE"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сохранение исторически сложившегося дискретного характера застройки уличного фронта с размещением основного объема по линии застройки улицы; </w:t>
      </w:r>
    </w:p>
    <w:p w14:paraId="47CAD04E"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размещение хозяйственных построек в глубине земельных участков; </w:t>
      </w:r>
    </w:p>
    <w:p w14:paraId="4AA622CB"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ведение личного подсобного хозяйства, озеленение и благоустройство на приусадебных земельных участках; </w:t>
      </w:r>
    </w:p>
    <w:p w14:paraId="62919325"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установка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2)</w:t>
      </w:r>
      <w:r w:rsidRPr="009907BF">
        <w:rPr>
          <w:rFonts w:eastAsia="Arial"/>
          <w:sz w:val="24"/>
          <w:szCs w:val="24"/>
        </w:rPr>
        <w:t xml:space="preserve"> </w:t>
      </w:r>
      <w:r w:rsidRPr="009907BF">
        <w:rPr>
          <w:sz w:val="24"/>
          <w:szCs w:val="24"/>
        </w:rPr>
        <w:t xml:space="preserve">для участков 2 и 3 запрещается: </w:t>
      </w:r>
    </w:p>
    <w:p w14:paraId="05C6E4A3"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хозяйственная деятельность, нарушающая целостность объектов культурного наследия и создающая угрозу их повреждения, разрушения или уничтожения; </w:t>
      </w:r>
    </w:p>
    <w:p w14:paraId="3A3DEDCC"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использование строительных технологий, создающих динамические нагрузки и оказывающих негативное воздействие на объекты культурного наследия, выявленные объекты культурного наследия и существующую историческую застройку; </w:t>
      </w:r>
    </w:p>
    <w:p w14:paraId="74D887DE" w14:textId="77777777" w:rsidR="00CC55A2" w:rsidRPr="009907BF" w:rsidRDefault="00CC55A2" w:rsidP="00044A04">
      <w:pPr>
        <w:numPr>
          <w:ilvl w:val="0"/>
          <w:numId w:val="16"/>
        </w:numPr>
        <w:suppressAutoHyphens w:val="0"/>
        <w:spacing w:after="36" w:line="267" w:lineRule="auto"/>
        <w:ind w:right="107" w:firstLine="700"/>
        <w:jc w:val="both"/>
        <w:rPr>
          <w:sz w:val="24"/>
          <w:szCs w:val="24"/>
        </w:rPr>
      </w:pPr>
      <w:r w:rsidRPr="009907BF">
        <w:rPr>
          <w:sz w:val="24"/>
          <w:szCs w:val="24"/>
        </w:rPr>
        <w:t xml:space="preserve">прокладка наземных и надземных инженерных коммуникаций (теплотрасс, газопровода, линий электропередачи), а также установка вышек передающих радиотехнических объектов; </w:t>
      </w:r>
    </w:p>
    <w:p w14:paraId="31E14AE8"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установка на фасадах зданий, формирующих линии застройки улиц и территории общего пользования, антенн, наружных блоков вентиляции и </w:t>
      </w:r>
    </w:p>
    <w:p w14:paraId="2B03787B" w14:textId="77777777" w:rsidR="00CC55A2" w:rsidRPr="009907BF" w:rsidRDefault="00CC55A2" w:rsidP="00CC55A2">
      <w:pPr>
        <w:spacing w:after="36"/>
        <w:ind w:right="107"/>
        <w:rPr>
          <w:sz w:val="24"/>
          <w:szCs w:val="24"/>
        </w:rPr>
      </w:pPr>
      <w:r w:rsidRPr="009907BF">
        <w:rPr>
          <w:sz w:val="24"/>
          <w:szCs w:val="24"/>
        </w:rPr>
        <w:t xml:space="preserve">кондиционирования и иных средств технического обслуживания; </w:t>
      </w:r>
    </w:p>
    <w:p w14:paraId="3F31C420"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установка ограждений из профилированного металлического листа и поликарбоната по линии застройки улиц; </w:t>
      </w:r>
    </w:p>
    <w:p w14:paraId="733DD75D" w14:textId="77777777" w:rsidR="00CC55A2" w:rsidRPr="009907BF" w:rsidRDefault="00CC55A2" w:rsidP="00044A04">
      <w:pPr>
        <w:numPr>
          <w:ilvl w:val="0"/>
          <w:numId w:val="16"/>
        </w:numPr>
        <w:suppressAutoHyphens w:val="0"/>
        <w:spacing w:after="36" w:line="267" w:lineRule="auto"/>
        <w:ind w:right="107" w:firstLine="700"/>
        <w:jc w:val="both"/>
        <w:rPr>
          <w:sz w:val="24"/>
          <w:szCs w:val="24"/>
        </w:rPr>
      </w:pPr>
      <w:r w:rsidRPr="009907BF">
        <w:rPr>
          <w:sz w:val="24"/>
          <w:szCs w:val="24"/>
        </w:rPr>
        <w:t xml:space="preserve">размещение рекламных конструкций (в том числе отдельно стоящих), вывесок, указателей, искажающих визуальное восприятие объектов культурного наследия и объектов историко-градостроительной среды; </w:t>
      </w:r>
    </w:p>
    <w:p w14:paraId="267BFF86"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устройство информационных надписей и обозначений, мемориальных досок выше первого этажа здания; </w:t>
      </w:r>
    </w:p>
    <w:p w14:paraId="7E069184"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организация необорудованных мест для сбора мусора; 3)</w:t>
      </w:r>
      <w:r w:rsidRPr="009907BF">
        <w:rPr>
          <w:rFonts w:eastAsia="Arial"/>
          <w:sz w:val="24"/>
          <w:szCs w:val="24"/>
        </w:rPr>
        <w:t xml:space="preserve"> </w:t>
      </w:r>
      <w:r w:rsidRPr="009907BF">
        <w:rPr>
          <w:sz w:val="24"/>
          <w:szCs w:val="24"/>
        </w:rPr>
        <w:t xml:space="preserve">для участков 4, 5, 6 и 7 разрешается: </w:t>
      </w:r>
    </w:p>
    <w:p w14:paraId="5D096CFD"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строительство, капитальный ремонт, реконструкция объектов капитального строительства в соответствии с требованиями к градостроительным регламентам; </w:t>
      </w:r>
    </w:p>
    <w:p w14:paraId="4DA6FF73"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размещение хозяйственных построек в глубине участков; </w:t>
      </w:r>
    </w:p>
    <w:p w14:paraId="1AA2BAF1"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ремонт и реконструкция дорожного покрытия, тротуаров, пешеходных дорог; </w:t>
      </w:r>
    </w:p>
    <w:p w14:paraId="6FEA730F"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lastRenderedPageBreak/>
        <w:t xml:space="preserve">адаптация архитектурно-стилистических характеристик объектов нового строительства к окружающей историко-градостроительной среде; </w:t>
      </w:r>
    </w:p>
    <w:p w14:paraId="104CF98B"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ведение личного подсобного хозяйства, озеленение и благоустройство на приусадебных земельных участках; </w:t>
      </w:r>
    </w:p>
    <w:p w14:paraId="740DFCF8"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сохранение и преемственное развитие существующего озеленения; </w:t>
      </w:r>
    </w:p>
    <w:p w14:paraId="57AEAE21" w14:textId="77777777" w:rsidR="00CC55A2" w:rsidRPr="009907BF" w:rsidRDefault="00CC55A2" w:rsidP="00044A04">
      <w:pPr>
        <w:numPr>
          <w:ilvl w:val="0"/>
          <w:numId w:val="16"/>
        </w:numPr>
        <w:suppressAutoHyphens w:val="0"/>
        <w:spacing w:after="15" w:line="267" w:lineRule="auto"/>
        <w:ind w:right="107" w:firstLine="700"/>
        <w:jc w:val="both"/>
        <w:rPr>
          <w:sz w:val="24"/>
          <w:szCs w:val="24"/>
        </w:rPr>
      </w:pPr>
      <w:r w:rsidRPr="009907BF">
        <w:rPr>
          <w:sz w:val="24"/>
          <w:szCs w:val="24"/>
        </w:rPr>
        <w:t xml:space="preserve">установка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w:t>
      </w:r>
    </w:p>
    <w:p w14:paraId="635B0187" w14:textId="77777777" w:rsidR="00CC55A2" w:rsidRPr="009907BF" w:rsidRDefault="00CC55A2" w:rsidP="00CC55A2">
      <w:pPr>
        <w:spacing w:after="36"/>
        <w:ind w:left="710" w:right="107"/>
        <w:rPr>
          <w:sz w:val="24"/>
          <w:szCs w:val="24"/>
        </w:rPr>
      </w:pPr>
      <w:r w:rsidRPr="009907BF">
        <w:rPr>
          <w:sz w:val="24"/>
          <w:szCs w:val="24"/>
        </w:rPr>
        <w:t>4)</w:t>
      </w:r>
      <w:r w:rsidRPr="009907BF">
        <w:rPr>
          <w:rFonts w:eastAsia="Arial"/>
          <w:sz w:val="24"/>
          <w:szCs w:val="24"/>
        </w:rPr>
        <w:t xml:space="preserve"> </w:t>
      </w:r>
      <w:r w:rsidRPr="009907BF">
        <w:rPr>
          <w:sz w:val="24"/>
          <w:szCs w:val="24"/>
        </w:rPr>
        <w:t xml:space="preserve">для участков 4, 5, 6 и 7 запрещается: </w:t>
      </w:r>
    </w:p>
    <w:p w14:paraId="35567435" w14:textId="77777777" w:rsidR="00CC55A2" w:rsidRPr="009907BF" w:rsidRDefault="00CC55A2" w:rsidP="00044A04">
      <w:pPr>
        <w:numPr>
          <w:ilvl w:val="0"/>
          <w:numId w:val="17"/>
        </w:numPr>
        <w:suppressAutoHyphens w:val="0"/>
        <w:spacing w:after="15" w:line="267" w:lineRule="auto"/>
        <w:ind w:right="43" w:firstLine="700"/>
        <w:jc w:val="both"/>
        <w:rPr>
          <w:sz w:val="24"/>
          <w:szCs w:val="24"/>
        </w:rPr>
      </w:pPr>
      <w:r w:rsidRPr="009907BF">
        <w:rPr>
          <w:sz w:val="24"/>
          <w:szCs w:val="24"/>
        </w:rPr>
        <w:t xml:space="preserve">использование строительных технологий, создающих динамические нагрузки и оказывающих негативное воздействие на объекты культурного наследия, выявленные объекты культурного наследия и существующую историческую застройку; </w:t>
      </w:r>
    </w:p>
    <w:p w14:paraId="50B4D8C3" w14:textId="77777777" w:rsidR="00CC55A2" w:rsidRPr="009907BF" w:rsidRDefault="00CC55A2" w:rsidP="00044A04">
      <w:pPr>
        <w:numPr>
          <w:ilvl w:val="0"/>
          <w:numId w:val="17"/>
        </w:numPr>
        <w:suppressAutoHyphens w:val="0"/>
        <w:spacing w:after="15" w:line="267" w:lineRule="auto"/>
        <w:ind w:right="43" w:firstLine="700"/>
        <w:jc w:val="both"/>
        <w:rPr>
          <w:sz w:val="24"/>
          <w:szCs w:val="24"/>
        </w:rPr>
      </w:pPr>
      <w:r w:rsidRPr="009907BF">
        <w:rPr>
          <w:sz w:val="24"/>
          <w:szCs w:val="24"/>
        </w:rPr>
        <w:t xml:space="preserve">установка ограждений, нарушающих визуальное восприятие объектов культурного наследия; </w:t>
      </w:r>
    </w:p>
    <w:p w14:paraId="44ECA3EE" w14:textId="77777777" w:rsidR="00CC55A2" w:rsidRPr="009907BF" w:rsidRDefault="00CC55A2" w:rsidP="00044A04">
      <w:pPr>
        <w:numPr>
          <w:ilvl w:val="0"/>
          <w:numId w:val="17"/>
        </w:numPr>
        <w:suppressAutoHyphens w:val="0"/>
        <w:spacing w:after="15" w:line="267" w:lineRule="auto"/>
        <w:ind w:right="43" w:firstLine="700"/>
        <w:jc w:val="both"/>
        <w:rPr>
          <w:sz w:val="24"/>
          <w:szCs w:val="24"/>
        </w:rPr>
      </w:pPr>
      <w:r w:rsidRPr="009907BF">
        <w:rPr>
          <w:sz w:val="24"/>
          <w:szCs w:val="24"/>
        </w:rPr>
        <w:t xml:space="preserve">установка ограждений из профилированного металлического листа и поликарбоната по линии застройки улиц; </w:t>
      </w:r>
    </w:p>
    <w:p w14:paraId="4559BB4D" w14:textId="77777777" w:rsidR="00CC55A2" w:rsidRPr="009907BF" w:rsidRDefault="00CC55A2" w:rsidP="00044A04">
      <w:pPr>
        <w:numPr>
          <w:ilvl w:val="0"/>
          <w:numId w:val="17"/>
        </w:numPr>
        <w:suppressAutoHyphens w:val="0"/>
        <w:spacing w:after="15" w:line="267" w:lineRule="auto"/>
        <w:ind w:right="43" w:firstLine="700"/>
        <w:jc w:val="both"/>
        <w:rPr>
          <w:sz w:val="24"/>
          <w:szCs w:val="24"/>
        </w:rPr>
      </w:pPr>
      <w:r w:rsidRPr="009907BF">
        <w:rPr>
          <w:sz w:val="24"/>
          <w:szCs w:val="24"/>
        </w:rPr>
        <w:t xml:space="preserve">благоустройство территории с использованием элементов, нарушающих визуальное восприятие объектов культурного наследия; </w:t>
      </w:r>
    </w:p>
    <w:p w14:paraId="1E734AA6" w14:textId="77777777" w:rsidR="00CC55A2" w:rsidRPr="009907BF" w:rsidRDefault="00CC55A2" w:rsidP="00044A04">
      <w:pPr>
        <w:numPr>
          <w:ilvl w:val="0"/>
          <w:numId w:val="17"/>
        </w:numPr>
        <w:suppressAutoHyphens w:val="0"/>
        <w:spacing w:after="15" w:line="267" w:lineRule="auto"/>
        <w:ind w:right="43" w:firstLine="700"/>
        <w:jc w:val="both"/>
        <w:rPr>
          <w:sz w:val="24"/>
          <w:szCs w:val="24"/>
        </w:rPr>
      </w:pPr>
      <w:r w:rsidRPr="009907BF">
        <w:rPr>
          <w:sz w:val="24"/>
          <w:szCs w:val="24"/>
        </w:rPr>
        <w:t xml:space="preserve">размещение рекламных конструкций (в том числе отдельностоящих), вывесок, указателей, искажающих визуальное восприятие объектов культурного наследия, выявленных объектов культурного наследия и объектов историко- градостроительной среды; </w:t>
      </w:r>
    </w:p>
    <w:p w14:paraId="48037555" w14:textId="77777777" w:rsidR="00CC55A2" w:rsidRPr="009907BF" w:rsidRDefault="00CC55A2" w:rsidP="00044A04">
      <w:pPr>
        <w:numPr>
          <w:ilvl w:val="0"/>
          <w:numId w:val="17"/>
        </w:numPr>
        <w:suppressAutoHyphens w:val="0"/>
        <w:spacing w:after="15" w:line="267" w:lineRule="auto"/>
        <w:ind w:right="43" w:firstLine="700"/>
        <w:jc w:val="both"/>
        <w:rPr>
          <w:sz w:val="24"/>
          <w:szCs w:val="24"/>
        </w:rPr>
      </w:pPr>
      <w:r w:rsidRPr="009907BF">
        <w:rPr>
          <w:sz w:val="24"/>
          <w:szCs w:val="24"/>
        </w:rPr>
        <w:t xml:space="preserve">строительство и размещение любых промышленных и коммунально-складских объектов; </w:t>
      </w:r>
    </w:p>
    <w:p w14:paraId="47B90C1B" w14:textId="77777777" w:rsidR="00CC55A2" w:rsidRPr="009907BF" w:rsidRDefault="00CC55A2" w:rsidP="00044A04">
      <w:pPr>
        <w:numPr>
          <w:ilvl w:val="0"/>
          <w:numId w:val="17"/>
        </w:numPr>
        <w:suppressAutoHyphens w:val="0"/>
        <w:spacing w:after="15" w:line="267" w:lineRule="auto"/>
        <w:ind w:right="43" w:firstLine="700"/>
        <w:jc w:val="both"/>
        <w:rPr>
          <w:sz w:val="24"/>
          <w:szCs w:val="24"/>
        </w:rPr>
      </w:pPr>
      <w:r w:rsidRPr="009907BF">
        <w:rPr>
          <w:sz w:val="24"/>
          <w:szCs w:val="24"/>
        </w:rPr>
        <w:t xml:space="preserve">организация необорудованных мест для сбора мусора. </w:t>
      </w:r>
    </w:p>
    <w:p w14:paraId="21123390" w14:textId="77777777" w:rsidR="00CC55A2" w:rsidRPr="009907BF" w:rsidRDefault="00CC55A2" w:rsidP="00CC55A2">
      <w:pPr>
        <w:ind w:right="107"/>
        <w:rPr>
          <w:sz w:val="24"/>
          <w:szCs w:val="24"/>
        </w:rPr>
      </w:pPr>
      <w:r w:rsidRPr="009907BF">
        <w:rPr>
          <w:sz w:val="24"/>
          <w:szCs w:val="24"/>
        </w:rPr>
        <w:t>4.</w:t>
      </w:r>
      <w:r w:rsidRPr="009907BF">
        <w:rPr>
          <w:rFonts w:eastAsia="Arial"/>
          <w:sz w:val="24"/>
          <w:szCs w:val="24"/>
        </w:rPr>
        <w:t xml:space="preserve"> </w:t>
      </w:r>
      <w:r w:rsidRPr="009907BF">
        <w:rPr>
          <w:sz w:val="24"/>
          <w:szCs w:val="24"/>
        </w:rPr>
        <w:t>Требования к градостроительному регламенту в границах территории зоны регулирования застройки и хозяйственной деятельности здания пожарного депо 1)</w:t>
      </w:r>
      <w:r w:rsidRPr="009907BF">
        <w:rPr>
          <w:rFonts w:eastAsia="Arial"/>
          <w:sz w:val="24"/>
          <w:szCs w:val="24"/>
        </w:rPr>
        <w:t xml:space="preserve"> </w:t>
      </w:r>
      <w:r w:rsidRPr="009907BF">
        <w:rPr>
          <w:sz w:val="24"/>
          <w:szCs w:val="24"/>
        </w:rPr>
        <w:t xml:space="preserve">для участка 2: </w:t>
      </w:r>
    </w:p>
    <w:p w14:paraId="5250E74A" w14:textId="77777777" w:rsidR="00CC55A2" w:rsidRPr="009907BF" w:rsidRDefault="00CC55A2" w:rsidP="00C05FFF">
      <w:pPr>
        <w:numPr>
          <w:ilvl w:val="0"/>
          <w:numId w:val="18"/>
        </w:numPr>
        <w:suppressAutoHyphens w:val="0"/>
        <w:spacing w:after="15" w:line="267" w:lineRule="auto"/>
        <w:ind w:left="0" w:right="77" w:firstLine="709"/>
        <w:jc w:val="both"/>
        <w:rPr>
          <w:sz w:val="24"/>
          <w:szCs w:val="24"/>
        </w:rPr>
      </w:pPr>
      <w:r w:rsidRPr="009907BF">
        <w:rPr>
          <w:sz w:val="24"/>
          <w:szCs w:val="24"/>
        </w:rPr>
        <w:t xml:space="preserve">высотная отметка объектов капитального строительства - не более 9 м; </w:t>
      </w:r>
    </w:p>
    <w:p w14:paraId="04C5E2C5" w14:textId="77777777" w:rsidR="00CC55A2" w:rsidRPr="009907BF" w:rsidRDefault="00CC55A2" w:rsidP="00C05FFF">
      <w:pPr>
        <w:numPr>
          <w:ilvl w:val="0"/>
          <w:numId w:val="18"/>
        </w:numPr>
        <w:suppressAutoHyphens w:val="0"/>
        <w:spacing w:after="15" w:line="267" w:lineRule="auto"/>
        <w:ind w:left="0" w:right="77" w:firstLine="709"/>
        <w:jc w:val="both"/>
        <w:rPr>
          <w:sz w:val="24"/>
          <w:szCs w:val="24"/>
        </w:rPr>
      </w:pPr>
      <w:r w:rsidRPr="009907BF">
        <w:rPr>
          <w:sz w:val="24"/>
          <w:szCs w:val="24"/>
        </w:rPr>
        <w:t xml:space="preserve">ширина уличных фасадов объектов нового строительства по линии застройки - не более 12 м; </w:t>
      </w:r>
    </w:p>
    <w:p w14:paraId="36994DB9" w14:textId="77777777" w:rsidR="00CC55A2" w:rsidRPr="009907BF" w:rsidRDefault="00CC55A2" w:rsidP="00C05FFF">
      <w:pPr>
        <w:numPr>
          <w:ilvl w:val="0"/>
          <w:numId w:val="18"/>
        </w:numPr>
        <w:suppressAutoHyphens w:val="0"/>
        <w:spacing w:after="15" w:line="267" w:lineRule="auto"/>
        <w:ind w:left="0" w:right="77" w:firstLine="709"/>
        <w:jc w:val="both"/>
        <w:rPr>
          <w:sz w:val="24"/>
          <w:szCs w:val="24"/>
        </w:rPr>
      </w:pPr>
      <w:r w:rsidRPr="009907BF">
        <w:rPr>
          <w:sz w:val="24"/>
          <w:szCs w:val="24"/>
        </w:rPr>
        <w:t xml:space="preserve">сохранение ценных фасадов, конфигурации кровли (скатная, без изломов, с углом наклона не более 40 градусов) объектов историко-градостроительной среды по адресам: ул. Ленина, д. 20, д. 24, д. 26, д. 28, Павловская ул., д. 13, 17; </w:t>
      </w:r>
    </w:p>
    <w:p w14:paraId="324787DA" w14:textId="77777777" w:rsidR="00CC55A2" w:rsidRPr="009907BF" w:rsidRDefault="00CC55A2" w:rsidP="00C05FFF">
      <w:pPr>
        <w:numPr>
          <w:ilvl w:val="0"/>
          <w:numId w:val="18"/>
        </w:numPr>
        <w:suppressAutoHyphens w:val="0"/>
        <w:spacing w:after="36" w:line="267" w:lineRule="auto"/>
        <w:ind w:left="0" w:right="77" w:firstLine="709"/>
        <w:jc w:val="both"/>
        <w:rPr>
          <w:sz w:val="24"/>
          <w:szCs w:val="24"/>
        </w:rPr>
      </w:pPr>
      <w:r w:rsidRPr="009907BF">
        <w:rPr>
          <w:sz w:val="24"/>
          <w:szCs w:val="24"/>
        </w:rPr>
        <w:t xml:space="preserve">конфигурации кровли (кроме объектов историко-градостроительной среды по адресам: ул. Ленина, д. 20, д. 24, д. 26, д. 28, Павловская ул., д. 13, 17) скатная, без изломов; </w:t>
      </w:r>
    </w:p>
    <w:p w14:paraId="7D338145" w14:textId="77777777" w:rsidR="00CC55A2" w:rsidRPr="009907BF" w:rsidRDefault="00CC55A2" w:rsidP="00C05FFF">
      <w:pPr>
        <w:numPr>
          <w:ilvl w:val="0"/>
          <w:numId w:val="18"/>
        </w:numPr>
        <w:suppressAutoHyphens w:val="0"/>
        <w:spacing w:after="15" w:line="267" w:lineRule="auto"/>
        <w:ind w:left="0" w:right="77" w:firstLine="709"/>
        <w:jc w:val="both"/>
        <w:rPr>
          <w:sz w:val="24"/>
          <w:szCs w:val="24"/>
        </w:rPr>
      </w:pPr>
      <w:r w:rsidRPr="009907BF">
        <w:rPr>
          <w:sz w:val="24"/>
          <w:szCs w:val="24"/>
        </w:rPr>
        <w:t xml:space="preserve">угол наклона кровли (кроме объектов историко-градостроительной среды по адресам: ул. Ленина, д. 20, д. 24, д. 26, д. 28, Павловская ул., д. 13, 17) - не более 40 градусов; </w:t>
      </w:r>
    </w:p>
    <w:p w14:paraId="3BF3346B" w14:textId="77777777" w:rsidR="00CC55A2" w:rsidRPr="009907BF" w:rsidRDefault="00CC55A2" w:rsidP="00C05FFF">
      <w:pPr>
        <w:numPr>
          <w:ilvl w:val="0"/>
          <w:numId w:val="18"/>
        </w:numPr>
        <w:suppressAutoHyphens w:val="0"/>
        <w:spacing w:after="15" w:line="267" w:lineRule="auto"/>
        <w:ind w:left="0" w:right="77" w:firstLine="709"/>
        <w:jc w:val="both"/>
        <w:rPr>
          <w:sz w:val="24"/>
          <w:szCs w:val="24"/>
        </w:rPr>
      </w:pPr>
      <w:r w:rsidRPr="009907BF">
        <w:rPr>
          <w:sz w:val="24"/>
          <w:szCs w:val="24"/>
        </w:rPr>
        <w:t xml:space="preserve">высота хозяйственных построек в глубине участка - не более 6 м; </w:t>
      </w:r>
    </w:p>
    <w:p w14:paraId="7C2ECC8D" w14:textId="77777777" w:rsidR="00CC55A2" w:rsidRPr="009907BF" w:rsidRDefault="00CC55A2" w:rsidP="00C05FFF">
      <w:pPr>
        <w:numPr>
          <w:ilvl w:val="0"/>
          <w:numId w:val="18"/>
        </w:numPr>
        <w:suppressAutoHyphens w:val="0"/>
        <w:spacing w:after="15" w:line="267" w:lineRule="auto"/>
        <w:ind w:left="0" w:right="77" w:firstLine="709"/>
        <w:jc w:val="both"/>
        <w:rPr>
          <w:sz w:val="24"/>
          <w:szCs w:val="24"/>
        </w:rPr>
      </w:pPr>
      <w:r w:rsidRPr="009907BF">
        <w:rPr>
          <w:sz w:val="24"/>
          <w:szCs w:val="24"/>
        </w:rPr>
        <w:t xml:space="preserve">использование в отделке фасадов натуральных отделочных материалов </w:t>
      </w:r>
    </w:p>
    <w:p w14:paraId="2A6A3BB4" w14:textId="77777777" w:rsidR="00CC55A2" w:rsidRPr="009907BF" w:rsidRDefault="00CC55A2" w:rsidP="00C05FFF">
      <w:pPr>
        <w:ind w:right="107" w:firstLine="709"/>
        <w:rPr>
          <w:sz w:val="24"/>
          <w:szCs w:val="24"/>
        </w:rPr>
      </w:pPr>
      <w:r w:rsidRPr="009907BF">
        <w:rPr>
          <w:sz w:val="24"/>
          <w:szCs w:val="24"/>
        </w:rPr>
        <w:t xml:space="preserve">(натуральный камень, керамический кирпич, дерево, штукатурка с окраской); </w:t>
      </w:r>
    </w:p>
    <w:p w14:paraId="4881333E" w14:textId="77777777" w:rsidR="00CC55A2" w:rsidRPr="009907BF" w:rsidRDefault="00CC55A2" w:rsidP="00C05FFF">
      <w:pPr>
        <w:numPr>
          <w:ilvl w:val="0"/>
          <w:numId w:val="18"/>
        </w:numPr>
        <w:suppressAutoHyphens w:val="0"/>
        <w:spacing w:after="15" w:line="267" w:lineRule="auto"/>
        <w:ind w:left="0" w:right="77" w:firstLine="709"/>
        <w:jc w:val="both"/>
        <w:rPr>
          <w:sz w:val="24"/>
          <w:szCs w:val="24"/>
        </w:rPr>
      </w:pPr>
      <w:r w:rsidRPr="009907BF">
        <w:rPr>
          <w:sz w:val="24"/>
          <w:szCs w:val="24"/>
        </w:rPr>
        <w:t>высота ограждений по линии застройки улицы - не более 1,8 м; 2)</w:t>
      </w:r>
      <w:r w:rsidRPr="009907BF">
        <w:rPr>
          <w:rFonts w:eastAsia="Arial"/>
          <w:sz w:val="24"/>
          <w:szCs w:val="24"/>
        </w:rPr>
        <w:t xml:space="preserve"> </w:t>
      </w:r>
      <w:r w:rsidRPr="009907BF">
        <w:rPr>
          <w:sz w:val="24"/>
          <w:szCs w:val="24"/>
        </w:rPr>
        <w:t xml:space="preserve">для участка 3: </w:t>
      </w:r>
    </w:p>
    <w:p w14:paraId="1F97BCF9" w14:textId="77777777" w:rsidR="00CC55A2" w:rsidRPr="009907BF" w:rsidRDefault="00CC55A2" w:rsidP="00C05FFF">
      <w:pPr>
        <w:numPr>
          <w:ilvl w:val="0"/>
          <w:numId w:val="18"/>
        </w:numPr>
        <w:suppressAutoHyphens w:val="0"/>
        <w:spacing w:after="15" w:line="267" w:lineRule="auto"/>
        <w:ind w:left="0" w:right="77" w:firstLine="851"/>
        <w:jc w:val="both"/>
        <w:rPr>
          <w:sz w:val="24"/>
          <w:szCs w:val="24"/>
        </w:rPr>
      </w:pPr>
      <w:r w:rsidRPr="009907BF">
        <w:rPr>
          <w:sz w:val="24"/>
          <w:szCs w:val="24"/>
        </w:rPr>
        <w:lastRenderedPageBreak/>
        <w:t xml:space="preserve">высотная отметка объектов капитального строительства - не более 9 м; </w:t>
      </w:r>
      <w:r w:rsidRPr="009907BF">
        <w:rPr>
          <w:rFonts w:eastAsia="Arial"/>
          <w:sz w:val="24"/>
          <w:szCs w:val="24"/>
        </w:rPr>
        <w:t xml:space="preserve"> </w:t>
      </w:r>
      <w:r w:rsidRPr="009907BF">
        <w:rPr>
          <w:sz w:val="24"/>
          <w:szCs w:val="24"/>
        </w:rPr>
        <w:t xml:space="preserve">ширина уличных фасадов объектов нового строительства по линии застройки улицы Ленина - не более 12 м; </w:t>
      </w:r>
    </w:p>
    <w:p w14:paraId="1B396211" w14:textId="77777777" w:rsidR="00CC55A2" w:rsidRPr="009907BF" w:rsidRDefault="00CC55A2" w:rsidP="00C05FFF">
      <w:pPr>
        <w:numPr>
          <w:ilvl w:val="0"/>
          <w:numId w:val="18"/>
        </w:numPr>
        <w:suppressAutoHyphens w:val="0"/>
        <w:spacing w:after="15" w:line="267" w:lineRule="auto"/>
        <w:ind w:left="0" w:right="77" w:firstLine="851"/>
        <w:jc w:val="both"/>
        <w:rPr>
          <w:sz w:val="24"/>
          <w:szCs w:val="24"/>
        </w:rPr>
      </w:pPr>
      <w:r w:rsidRPr="009907BF">
        <w:rPr>
          <w:sz w:val="24"/>
          <w:szCs w:val="24"/>
        </w:rPr>
        <w:t xml:space="preserve">сохранение ценных фасадов, конфигурации кровли (скатная, без изломов, с углом наклона не более 40 градусов) объектов историко-градостроительной среды по </w:t>
      </w:r>
    </w:p>
    <w:p w14:paraId="0373F634" w14:textId="77777777" w:rsidR="00CC55A2" w:rsidRPr="009907BF" w:rsidRDefault="00CC55A2" w:rsidP="00C05FFF">
      <w:pPr>
        <w:ind w:right="107" w:firstLine="851"/>
        <w:jc w:val="both"/>
        <w:rPr>
          <w:sz w:val="24"/>
          <w:szCs w:val="24"/>
        </w:rPr>
      </w:pPr>
      <w:r w:rsidRPr="009907BF">
        <w:rPr>
          <w:sz w:val="24"/>
          <w:szCs w:val="24"/>
        </w:rPr>
        <w:t xml:space="preserve">адресам: ул. Ленина, д. 17, д. 21, ул. Кирова, д. 12, д. 18; </w:t>
      </w:r>
    </w:p>
    <w:p w14:paraId="12B8DC12" w14:textId="77777777" w:rsidR="00CC55A2" w:rsidRPr="009907BF" w:rsidRDefault="00CC55A2" w:rsidP="00C05FFF">
      <w:pPr>
        <w:numPr>
          <w:ilvl w:val="0"/>
          <w:numId w:val="18"/>
        </w:numPr>
        <w:suppressAutoHyphens w:val="0"/>
        <w:spacing w:after="15" w:line="267" w:lineRule="auto"/>
        <w:ind w:left="0" w:right="77" w:firstLine="851"/>
        <w:jc w:val="both"/>
        <w:rPr>
          <w:sz w:val="24"/>
          <w:szCs w:val="24"/>
        </w:rPr>
      </w:pPr>
      <w:r w:rsidRPr="009907BF">
        <w:rPr>
          <w:sz w:val="24"/>
          <w:szCs w:val="24"/>
        </w:rPr>
        <w:t xml:space="preserve">конфигурация кровли скатная, без изломов; </w:t>
      </w:r>
    </w:p>
    <w:p w14:paraId="58DF5456" w14:textId="77777777" w:rsidR="00CC55A2" w:rsidRPr="009907BF" w:rsidRDefault="00CC55A2" w:rsidP="00C05FFF">
      <w:pPr>
        <w:numPr>
          <w:ilvl w:val="0"/>
          <w:numId w:val="18"/>
        </w:numPr>
        <w:suppressAutoHyphens w:val="0"/>
        <w:spacing w:after="15" w:line="267" w:lineRule="auto"/>
        <w:ind w:left="0" w:right="77" w:firstLine="851"/>
        <w:jc w:val="both"/>
        <w:rPr>
          <w:sz w:val="24"/>
          <w:szCs w:val="24"/>
        </w:rPr>
      </w:pPr>
      <w:r w:rsidRPr="009907BF">
        <w:rPr>
          <w:sz w:val="24"/>
          <w:szCs w:val="24"/>
        </w:rPr>
        <w:t xml:space="preserve">угол наклона кровли - не более 40 градусов; </w:t>
      </w:r>
    </w:p>
    <w:p w14:paraId="0AB3511F" w14:textId="77777777" w:rsidR="00CC55A2" w:rsidRPr="009907BF" w:rsidRDefault="00CC55A2" w:rsidP="00C05FFF">
      <w:pPr>
        <w:numPr>
          <w:ilvl w:val="0"/>
          <w:numId w:val="18"/>
        </w:numPr>
        <w:suppressAutoHyphens w:val="0"/>
        <w:spacing w:after="15" w:line="267" w:lineRule="auto"/>
        <w:ind w:left="0" w:right="77" w:firstLine="851"/>
        <w:jc w:val="both"/>
        <w:rPr>
          <w:sz w:val="24"/>
          <w:szCs w:val="24"/>
        </w:rPr>
      </w:pPr>
      <w:r w:rsidRPr="009907BF">
        <w:rPr>
          <w:sz w:val="24"/>
          <w:szCs w:val="24"/>
        </w:rPr>
        <w:t xml:space="preserve">высота хозяйственных построек в глубине участка - не более 6 м; </w:t>
      </w:r>
    </w:p>
    <w:p w14:paraId="1C3BB8A1" w14:textId="77777777" w:rsidR="00CC55A2" w:rsidRPr="009907BF" w:rsidRDefault="00CC55A2" w:rsidP="00C05FFF">
      <w:pPr>
        <w:numPr>
          <w:ilvl w:val="0"/>
          <w:numId w:val="18"/>
        </w:numPr>
        <w:suppressAutoHyphens w:val="0"/>
        <w:spacing w:after="15" w:line="267" w:lineRule="auto"/>
        <w:ind w:left="0" w:right="77" w:firstLine="851"/>
        <w:jc w:val="both"/>
        <w:rPr>
          <w:sz w:val="24"/>
          <w:szCs w:val="24"/>
        </w:rPr>
      </w:pPr>
      <w:r w:rsidRPr="009907BF">
        <w:rPr>
          <w:sz w:val="24"/>
          <w:szCs w:val="24"/>
        </w:rPr>
        <w:t xml:space="preserve">использование в отделке фасадов натуральных отделочных материалов </w:t>
      </w:r>
    </w:p>
    <w:p w14:paraId="3A26ABF7" w14:textId="77777777" w:rsidR="00CC55A2" w:rsidRPr="009907BF" w:rsidRDefault="00CC55A2" w:rsidP="00C05FFF">
      <w:pPr>
        <w:ind w:right="107" w:firstLine="851"/>
        <w:jc w:val="both"/>
        <w:rPr>
          <w:sz w:val="24"/>
          <w:szCs w:val="24"/>
        </w:rPr>
      </w:pPr>
      <w:r w:rsidRPr="009907BF">
        <w:rPr>
          <w:sz w:val="24"/>
          <w:szCs w:val="24"/>
        </w:rPr>
        <w:t xml:space="preserve">(натуральный камень, керамический кирпич, дерево, штукатурка с окраской); </w:t>
      </w:r>
    </w:p>
    <w:p w14:paraId="789FF466" w14:textId="77777777" w:rsidR="00CC55A2" w:rsidRPr="009907BF" w:rsidRDefault="00CC55A2" w:rsidP="00C05FFF">
      <w:pPr>
        <w:numPr>
          <w:ilvl w:val="0"/>
          <w:numId w:val="18"/>
        </w:numPr>
        <w:suppressAutoHyphens w:val="0"/>
        <w:spacing w:after="15" w:line="267" w:lineRule="auto"/>
        <w:ind w:left="0" w:right="77" w:firstLine="851"/>
        <w:jc w:val="both"/>
        <w:rPr>
          <w:sz w:val="24"/>
          <w:szCs w:val="24"/>
        </w:rPr>
      </w:pPr>
      <w:r w:rsidRPr="009907BF">
        <w:rPr>
          <w:sz w:val="24"/>
          <w:szCs w:val="24"/>
        </w:rPr>
        <w:t>высота ограждений по линии застройки улицы - не более 1,8 м; 3)</w:t>
      </w:r>
      <w:r w:rsidRPr="009907BF">
        <w:rPr>
          <w:rFonts w:eastAsia="Arial"/>
          <w:sz w:val="24"/>
          <w:szCs w:val="24"/>
        </w:rPr>
        <w:t xml:space="preserve"> </w:t>
      </w:r>
      <w:r w:rsidRPr="009907BF">
        <w:rPr>
          <w:sz w:val="24"/>
          <w:szCs w:val="24"/>
        </w:rPr>
        <w:t xml:space="preserve">для участка 4: </w:t>
      </w:r>
    </w:p>
    <w:p w14:paraId="2B6FECCF" w14:textId="77777777" w:rsidR="00CC55A2" w:rsidRPr="009907BF" w:rsidRDefault="00CC55A2" w:rsidP="00C05FFF">
      <w:pPr>
        <w:numPr>
          <w:ilvl w:val="0"/>
          <w:numId w:val="18"/>
        </w:numPr>
        <w:suppressAutoHyphens w:val="0"/>
        <w:spacing w:after="15" w:line="267" w:lineRule="auto"/>
        <w:ind w:left="0" w:right="77" w:firstLine="851"/>
        <w:jc w:val="both"/>
        <w:rPr>
          <w:sz w:val="24"/>
          <w:szCs w:val="24"/>
        </w:rPr>
      </w:pPr>
      <w:r w:rsidRPr="009907BF">
        <w:rPr>
          <w:sz w:val="24"/>
          <w:szCs w:val="24"/>
        </w:rPr>
        <w:t xml:space="preserve">высотная отметка объектов капитального строительства - не более 9 м; </w:t>
      </w:r>
    </w:p>
    <w:p w14:paraId="7FDC8F7F" w14:textId="77777777" w:rsidR="00CC55A2" w:rsidRPr="009907BF" w:rsidRDefault="00CC55A2" w:rsidP="00C05FFF">
      <w:pPr>
        <w:spacing w:after="27" w:line="256" w:lineRule="auto"/>
        <w:ind w:right="46" w:firstLine="851"/>
        <w:jc w:val="both"/>
        <w:rPr>
          <w:sz w:val="24"/>
          <w:szCs w:val="24"/>
        </w:rPr>
      </w:pPr>
      <w:r w:rsidRPr="009907BF">
        <w:rPr>
          <w:sz w:val="24"/>
          <w:szCs w:val="24"/>
        </w:rPr>
        <w:t xml:space="preserve">использование в отделке фасадов натуральных отделочных материалов </w:t>
      </w:r>
    </w:p>
    <w:p w14:paraId="4B79F438" w14:textId="77777777" w:rsidR="00CC55A2" w:rsidRPr="009907BF" w:rsidRDefault="00CC55A2" w:rsidP="00C05FFF">
      <w:pPr>
        <w:ind w:right="107" w:firstLine="851"/>
        <w:jc w:val="both"/>
        <w:rPr>
          <w:sz w:val="24"/>
          <w:szCs w:val="24"/>
        </w:rPr>
      </w:pPr>
      <w:r w:rsidRPr="009907BF">
        <w:rPr>
          <w:sz w:val="24"/>
          <w:szCs w:val="24"/>
        </w:rPr>
        <w:t xml:space="preserve">(натуральный камень, керамический кирпич, дерево, штукатурка с окраской); </w:t>
      </w:r>
    </w:p>
    <w:p w14:paraId="209AF691" w14:textId="77777777" w:rsidR="00CC55A2" w:rsidRPr="009907BF" w:rsidRDefault="00CC55A2" w:rsidP="00C05FFF">
      <w:pPr>
        <w:numPr>
          <w:ilvl w:val="0"/>
          <w:numId w:val="18"/>
        </w:numPr>
        <w:suppressAutoHyphens w:val="0"/>
        <w:spacing w:after="15" w:line="267" w:lineRule="auto"/>
        <w:ind w:left="0" w:right="77" w:firstLine="851"/>
        <w:jc w:val="both"/>
        <w:rPr>
          <w:sz w:val="24"/>
          <w:szCs w:val="24"/>
        </w:rPr>
      </w:pPr>
      <w:r w:rsidRPr="009907BF">
        <w:rPr>
          <w:sz w:val="24"/>
          <w:szCs w:val="24"/>
        </w:rPr>
        <w:t>высота ограждений по линии застройки улицы - не более 1,8 м; 4)</w:t>
      </w:r>
      <w:r w:rsidRPr="009907BF">
        <w:rPr>
          <w:rFonts w:eastAsia="Arial"/>
          <w:sz w:val="24"/>
          <w:szCs w:val="24"/>
        </w:rPr>
        <w:t xml:space="preserve"> </w:t>
      </w:r>
      <w:r w:rsidRPr="009907BF">
        <w:rPr>
          <w:sz w:val="24"/>
          <w:szCs w:val="24"/>
        </w:rPr>
        <w:t xml:space="preserve">для участка 5: </w:t>
      </w:r>
    </w:p>
    <w:p w14:paraId="73F1D391" w14:textId="77777777" w:rsidR="00CC55A2" w:rsidRPr="009907BF" w:rsidRDefault="00CC55A2" w:rsidP="00C05FFF">
      <w:pPr>
        <w:numPr>
          <w:ilvl w:val="0"/>
          <w:numId w:val="18"/>
        </w:numPr>
        <w:suppressAutoHyphens w:val="0"/>
        <w:spacing w:after="15" w:line="267" w:lineRule="auto"/>
        <w:ind w:left="0" w:right="77" w:firstLine="851"/>
        <w:jc w:val="both"/>
        <w:rPr>
          <w:sz w:val="24"/>
          <w:szCs w:val="24"/>
        </w:rPr>
      </w:pPr>
      <w:r w:rsidRPr="009907BF">
        <w:rPr>
          <w:sz w:val="24"/>
          <w:szCs w:val="24"/>
        </w:rPr>
        <w:t xml:space="preserve">высотная отметка объектов капитального строительства по карнизу - не более </w:t>
      </w:r>
    </w:p>
    <w:p w14:paraId="1F4E590A" w14:textId="77777777" w:rsidR="00CC55A2" w:rsidRPr="009907BF" w:rsidRDefault="00CC55A2" w:rsidP="00C05FFF">
      <w:pPr>
        <w:ind w:right="107" w:firstLine="851"/>
        <w:jc w:val="both"/>
        <w:rPr>
          <w:sz w:val="24"/>
          <w:szCs w:val="24"/>
        </w:rPr>
      </w:pPr>
      <w:r w:rsidRPr="009907BF">
        <w:rPr>
          <w:sz w:val="24"/>
          <w:szCs w:val="24"/>
        </w:rPr>
        <w:t xml:space="preserve">12 м; </w:t>
      </w:r>
    </w:p>
    <w:p w14:paraId="1BBA95BF" w14:textId="77777777" w:rsidR="00CC55A2" w:rsidRPr="009907BF" w:rsidRDefault="00CC55A2" w:rsidP="00C05FFF">
      <w:pPr>
        <w:numPr>
          <w:ilvl w:val="0"/>
          <w:numId w:val="19"/>
        </w:numPr>
        <w:suppressAutoHyphens w:val="0"/>
        <w:spacing w:after="15" w:line="267" w:lineRule="auto"/>
        <w:ind w:left="0" w:right="107" w:firstLine="851"/>
        <w:jc w:val="both"/>
        <w:rPr>
          <w:sz w:val="24"/>
          <w:szCs w:val="24"/>
        </w:rPr>
      </w:pPr>
      <w:r w:rsidRPr="009907BF">
        <w:rPr>
          <w:sz w:val="24"/>
          <w:szCs w:val="24"/>
        </w:rPr>
        <w:t xml:space="preserve">окраска по штукатурке фасадов д. 20 по улице Свердлова и д. 22 по улице </w:t>
      </w:r>
    </w:p>
    <w:p w14:paraId="600F944E" w14:textId="77777777" w:rsidR="00CC55A2" w:rsidRPr="009907BF" w:rsidRDefault="00CC55A2" w:rsidP="00C05FFF">
      <w:pPr>
        <w:ind w:right="107" w:firstLine="851"/>
        <w:jc w:val="both"/>
        <w:rPr>
          <w:sz w:val="24"/>
          <w:szCs w:val="24"/>
        </w:rPr>
      </w:pPr>
      <w:r w:rsidRPr="009907BF">
        <w:rPr>
          <w:sz w:val="24"/>
          <w:szCs w:val="24"/>
        </w:rPr>
        <w:t xml:space="preserve">Кирова с использованием неярких, пастельных тонов; </w:t>
      </w:r>
    </w:p>
    <w:p w14:paraId="50B95EF5" w14:textId="77777777" w:rsidR="00CC55A2" w:rsidRPr="009907BF" w:rsidRDefault="00CC55A2" w:rsidP="00C05FFF">
      <w:pPr>
        <w:numPr>
          <w:ilvl w:val="0"/>
          <w:numId w:val="19"/>
        </w:numPr>
        <w:suppressAutoHyphens w:val="0"/>
        <w:spacing w:after="15" w:line="267" w:lineRule="auto"/>
        <w:ind w:left="0" w:right="107" w:firstLine="851"/>
        <w:jc w:val="both"/>
        <w:rPr>
          <w:sz w:val="24"/>
          <w:szCs w:val="24"/>
        </w:rPr>
      </w:pPr>
      <w:r w:rsidRPr="009907BF">
        <w:rPr>
          <w:sz w:val="24"/>
          <w:szCs w:val="24"/>
        </w:rPr>
        <w:t xml:space="preserve">использование в отделке фасадов натуральных отделочных материалов </w:t>
      </w:r>
    </w:p>
    <w:p w14:paraId="727CC90C" w14:textId="77777777" w:rsidR="00CC55A2" w:rsidRPr="009907BF" w:rsidRDefault="00CC55A2" w:rsidP="00C05FFF">
      <w:pPr>
        <w:spacing w:after="36"/>
        <w:ind w:right="107" w:firstLine="851"/>
        <w:jc w:val="both"/>
        <w:rPr>
          <w:sz w:val="24"/>
          <w:szCs w:val="24"/>
        </w:rPr>
      </w:pPr>
      <w:r w:rsidRPr="009907BF">
        <w:rPr>
          <w:sz w:val="24"/>
          <w:szCs w:val="24"/>
        </w:rPr>
        <w:t xml:space="preserve">(натуральный камень, керамический кирпич, дерево, штукатурка с окраской); </w:t>
      </w:r>
    </w:p>
    <w:p w14:paraId="3839CEB7" w14:textId="77777777" w:rsidR="00CC55A2" w:rsidRPr="009907BF" w:rsidRDefault="00CC55A2" w:rsidP="00C05FFF">
      <w:pPr>
        <w:numPr>
          <w:ilvl w:val="0"/>
          <w:numId w:val="19"/>
        </w:numPr>
        <w:suppressAutoHyphens w:val="0"/>
        <w:spacing w:after="15" w:line="267" w:lineRule="auto"/>
        <w:ind w:left="0" w:right="107" w:firstLine="851"/>
        <w:jc w:val="both"/>
        <w:rPr>
          <w:sz w:val="24"/>
          <w:szCs w:val="24"/>
        </w:rPr>
      </w:pPr>
      <w:r w:rsidRPr="009907BF">
        <w:rPr>
          <w:sz w:val="24"/>
          <w:szCs w:val="24"/>
        </w:rPr>
        <w:t xml:space="preserve">разрешается пристройка к объектам капитального строительства террас, крылец, навесов и иных пристроек; </w:t>
      </w:r>
    </w:p>
    <w:p w14:paraId="1CBC17FA" w14:textId="77777777" w:rsidR="00CC55A2" w:rsidRPr="009907BF" w:rsidRDefault="00CC55A2" w:rsidP="00C05FFF">
      <w:pPr>
        <w:numPr>
          <w:ilvl w:val="0"/>
          <w:numId w:val="19"/>
        </w:numPr>
        <w:suppressAutoHyphens w:val="0"/>
        <w:spacing w:after="15" w:line="267" w:lineRule="auto"/>
        <w:ind w:left="0" w:right="107" w:firstLine="851"/>
        <w:jc w:val="both"/>
        <w:rPr>
          <w:sz w:val="24"/>
          <w:szCs w:val="24"/>
        </w:rPr>
      </w:pPr>
      <w:r w:rsidRPr="009907BF">
        <w:rPr>
          <w:sz w:val="24"/>
          <w:szCs w:val="24"/>
        </w:rPr>
        <w:t>высота ограждений по линии застройки улицы - не более 1,8 м; 5)</w:t>
      </w:r>
      <w:r w:rsidRPr="009907BF">
        <w:rPr>
          <w:rFonts w:eastAsia="Arial"/>
          <w:sz w:val="24"/>
          <w:szCs w:val="24"/>
        </w:rPr>
        <w:t xml:space="preserve"> </w:t>
      </w:r>
      <w:r w:rsidRPr="009907BF">
        <w:rPr>
          <w:sz w:val="24"/>
          <w:szCs w:val="24"/>
        </w:rPr>
        <w:t xml:space="preserve">для участка 6: </w:t>
      </w:r>
    </w:p>
    <w:p w14:paraId="76F08EF5" w14:textId="77777777" w:rsidR="00CC55A2" w:rsidRPr="009907BF" w:rsidRDefault="00CC55A2" w:rsidP="00C05FFF">
      <w:pPr>
        <w:numPr>
          <w:ilvl w:val="0"/>
          <w:numId w:val="19"/>
        </w:numPr>
        <w:suppressAutoHyphens w:val="0"/>
        <w:spacing w:after="15" w:line="267" w:lineRule="auto"/>
        <w:ind w:left="0" w:right="107" w:firstLine="851"/>
        <w:jc w:val="both"/>
        <w:rPr>
          <w:sz w:val="24"/>
          <w:szCs w:val="24"/>
        </w:rPr>
      </w:pPr>
      <w:r w:rsidRPr="009907BF">
        <w:rPr>
          <w:sz w:val="24"/>
          <w:szCs w:val="24"/>
        </w:rPr>
        <w:t xml:space="preserve">высотная отметка объектов капитального строительства по линии застройки улицы Кирова - по существующему положению; </w:t>
      </w:r>
      <w:r w:rsidRPr="009907BF">
        <w:rPr>
          <w:rFonts w:eastAsia="Segoe UI Symbol"/>
          <w:sz w:val="24"/>
          <w:szCs w:val="24"/>
        </w:rPr>
        <w:t></w:t>
      </w:r>
      <w:r w:rsidRPr="009907BF">
        <w:rPr>
          <w:rFonts w:eastAsia="Arial"/>
          <w:sz w:val="24"/>
          <w:szCs w:val="24"/>
        </w:rPr>
        <w:t xml:space="preserve"> </w:t>
      </w:r>
      <w:r w:rsidRPr="009907BF">
        <w:rPr>
          <w:sz w:val="24"/>
          <w:szCs w:val="24"/>
        </w:rPr>
        <w:t xml:space="preserve">высотная отметка объектов капитального строительства, расположенных не по линии застройки улицы Кирова, - не более 14 м; </w:t>
      </w:r>
    </w:p>
    <w:p w14:paraId="05A9559A" w14:textId="77777777" w:rsidR="00CC55A2" w:rsidRPr="009907BF" w:rsidRDefault="00CC55A2" w:rsidP="00C05FFF">
      <w:pPr>
        <w:numPr>
          <w:ilvl w:val="0"/>
          <w:numId w:val="19"/>
        </w:numPr>
        <w:suppressAutoHyphens w:val="0"/>
        <w:spacing w:after="15" w:line="267" w:lineRule="auto"/>
        <w:ind w:left="0" w:right="107" w:firstLine="851"/>
        <w:jc w:val="both"/>
        <w:rPr>
          <w:sz w:val="24"/>
          <w:szCs w:val="24"/>
        </w:rPr>
      </w:pPr>
      <w:r w:rsidRPr="009907BF">
        <w:rPr>
          <w:sz w:val="24"/>
          <w:szCs w:val="24"/>
        </w:rPr>
        <w:t xml:space="preserve">ширина фасадов по линии застройки улицы Кирова - не более 12 м; </w:t>
      </w:r>
    </w:p>
    <w:p w14:paraId="4C45AD84" w14:textId="77777777" w:rsidR="00CC55A2" w:rsidRPr="009907BF" w:rsidRDefault="00CC55A2" w:rsidP="00C05FFF">
      <w:pPr>
        <w:numPr>
          <w:ilvl w:val="0"/>
          <w:numId w:val="19"/>
        </w:numPr>
        <w:suppressAutoHyphens w:val="0"/>
        <w:spacing w:after="15" w:line="267" w:lineRule="auto"/>
        <w:ind w:left="0" w:right="107" w:firstLine="851"/>
        <w:jc w:val="both"/>
        <w:rPr>
          <w:sz w:val="24"/>
          <w:szCs w:val="24"/>
        </w:rPr>
      </w:pPr>
      <w:r w:rsidRPr="009907BF">
        <w:rPr>
          <w:sz w:val="24"/>
          <w:szCs w:val="24"/>
        </w:rPr>
        <w:t xml:space="preserve">использование в отделке фасадов по линии застройки улицы Кирова натуральных отделочных материалов (натуральный камень, керамический кирпич, дерево, штукатурка с окраской); </w:t>
      </w:r>
    </w:p>
    <w:p w14:paraId="281E801D" w14:textId="77777777" w:rsidR="00CC55A2" w:rsidRPr="009907BF" w:rsidRDefault="00CC55A2" w:rsidP="00C05FFF">
      <w:pPr>
        <w:numPr>
          <w:ilvl w:val="0"/>
          <w:numId w:val="19"/>
        </w:numPr>
        <w:suppressAutoHyphens w:val="0"/>
        <w:spacing w:after="15" w:line="267" w:lineRule="auto"/>
        <w:ind w:left="0" w:right="107" w:firstLine="851"/>
        <w:jc w:val="both"/>
        <w:rPr>
          <w:sz w:val="24"/>
          <w:szCs w:val="24"/>
        </w:rPr>
      </w:pPr>
      <w:r w:rsidRPr="009907BF">
        <w:rPr>
          <w:sz w:val="24"/>
          <w:szCs w:val="24"/>
        </w:rPr>
        <w:t>высота ограждений по линии застройки улицы - не более 1,8 м; 6)</w:t>
      </w:r>
      <w:r w:rsidRPr="009907BF">
        <w:rPr>
          <w:rFonts w:eastAsia="Arial"/>
          <w:sz w:val="24"/>
          <w:szCs w:val="24"/>
        </w:rPr>
        <w:t xml:space="preserve"> </w:t>
      </w:r>
      <w:r w:rsidRPr="009907BF">
        <w:rPr>
          <w:sz w:val="24"/>
          <w:szCs w:val="24"/>
        </w:rPr>
        <w:t xml:space="preserve">для участка 7: </w:t>
      </w:r>
    </w:p>
    <w:p w14:paraId="3525A63D" w14:textId="77777777" w:rsidR="00CC55A2" w:rsidRPr="009907BF" w:rsidRDefault="00CC55A2" w:rsidP="00C05FFF">
      <w:pPr>
        <w:numPr>
          <w:ilvl w:val="0"/>
          <w:numId w:val="19"/>
        </w:numPr>
        <w:suppressAutoHyphens w:val="0"/>
        <w:spacing w:after="15" w:line="267" w:lineRule="auto"/>
        <w:ind w:left="0" w:right="107" w:firstLine="851"/>
        <w:jc w:val="both"/>
        <w:rPr>
          <w:sz w:val="24"/>
          <w:szCs w:val="24"/>
        </w:rPr>
      </w:pPr>
      <w:r w:rsidRPr="009907BF">
        <w:rPr>
          <w:sz w:val="24"/>
          <w:szCs w:val="24"/>
        </w:rPr>
        <w:t xml:space="preserve">высотная отметка объектов капитального строительства - не более 22 м; </w:t>
      </w:r>
    </w:p>
    <w:p w14:paraId="00673380" w14:textId="77777777" w:rsidR="00CC55A2" w:rsidRPr="009907BF" w:rsidRDefault="00CC55A2" w:rsidP="00C05FFF">
      <w:pPr>
        <w:numPr>
          <w:ilvl w:val="0"/>
          <w:numId w:val="19"/>
        </w:numPr>
        <w:suppressAutoHyphens w:val="0"/>
        <w:spacing w:after="15" w:line="267" w:lineRule="auto"/>
        <w:ind w:left="0" w:right="107" w:firstLine="851"/>
        <w:jc w:val="both"/>
        <w:rPr>
          <w:sz w:val="24"/>
          <w:szCs w:val="24"/>
        </w:rPr>
      </w:pPr>
      <w:r w:rsidRPr="009907BF">
        <w:rPr>
          <w:sz w:val="24"/>
          <w:szCs w:val="24"/>
        </w:rPr>
        <w:t xml:space="preserve">сохранение и преемственное развитие существующего озеленения. </w:t>
      </w:r>
    </w:p>
    <w:p w14:paraId="122F77F7" w14:textId="77777777" w:rsidR="00CC55A2" w:rsidRPr="009907BF" w:rsidRDefault="00CC55A2" w:rsidP="00CC55A2">
      <w:pPr>
        <w:spacing w:line="259" w:lineRule="auto"/>
        <w:ind w:left="710"/>
        <w:rPr>
          <w:sz w:val="24"/>
          <w:szCs w:val="24"/>
        </w:rPr>
      </w:pPr>
      <w:r w:rsidRPr="009907BF">
        <w:rPr>
          <w:sz w:val="24"/>
          <w:szCs w:val="24"/>
        </w:rPr>
        <w:t xml:space="preserve"> </w:t>
      </w:r>
    </w:p>
    <w:p w14:paraId="4219F6A1" w14:textId="77777777" w:rsidR="00CC55A2" w:rsidRPr="009907BF" w:rsidRDefault="00CC55A2" w:rsidP="00CC55A2">
      <w:pPr>
        <w:pStyle w:val="1"/>
        <w:ind w:left="290" w:right="280"/>
        <w:rPr>
          <w:rFonts w:ascii="Times New Roman" w:hAnsi="Times New Roman" w:cs="Times New Roman"/>
          <w:sz w:val="24"/>
          <w:szCs w:val="24"/>
        </w:rPr>
      </w:pPr>
      <w:bookmarkStart w:id="9" w:name="_Toc131678"/>
      <w:r w:rsidRPr="009907BF">
        <w:rPr>
          <w:rFonts w:ascii="Times New Roman" w:hAnsi="Times New Roman" w:cs="Times New Roman"/>
          <w:sz w:val="24"/>
          <w:szCs w:val="24"/>
        </w:rPr>
        <w:t xml:space="preserve">Статья 4.2. Режим использования территории объекта культурного наследия </w:t>
      </w:r>
      <w:bookmarkEnd w:id="9"/>
    </w:p>
    <w:p w14:paraId="791753A9" w14:textId="77777777" w:rsidR="00CC55A2" w:rsidRPr="009907BF" w:rsidRDefault="00CC55A2" w:rsidP="00CC55A2">
      <w:pPr>
        <w:pStyle w:val="1"/>
        <w:ind w:left="290" w:right="280"/>
        <w:rPr>
          <w:rFonts w:ascii="Times New Roman" w:hAnsi="Times New Roman" w:cs="Times New Roman"/>
          <w:sz w:val="24"/>
          <w:szCs w:val="24"/>
        </w:rPr>
      </w:pPr>
      <w:bookmarkStart w:id="10" w:name="_Toc131679"/>
      <w:r w:rsidRPr="009907BF">
        <w:rPr>
          <w:rFonts w:ascii="Times New Roman" w:hAnsi="Times New Roman" w:cs="Times New Roman"/>
          <w:sz w:val="24"/>
          <w:szCs w:val="24"/>
        </w:rPr>
        <w:t xml:space="preserve">регионального значения "Здание кинотеатра Тарасова, 1913 г." </w:t>
      </w:r>
      <w:bookmarkEnd w:id="10"/>
    </w:p>
    <w:p w14:paraId="0EF17043" w14:textId="77777777" w:rsidR="00CC55A2" w:rsidRPr="009907BF" w:rsidRDefault="00CC55A2" w:rsidP="00CC55A2">
      <w:pPr>
        <w:spacing w:line="259" w:lineRule="auto"/>
        <w:ind w:left="55"/>
        <w:jc w:val="center"/>
        <w:rPr>
          <w:sz w:val="24"/>
          <w:szCs w:val="24"/>
        </w:rPr>
      </w:pPr>
      <w:r w:rsidRPr="009907BF">
        <w:rPr>
          <w:b/>
          <w:sz w:val="24"/>
          <w:szCs w:val="24"/>
        </w:rPr>
        <w:t xml:space="preserve"> </w:t>
      </w:r>
    </w:p>
    <w:p w14:paraId="5F6C632D" w14:textId="77777777" w:rsidR="00CC55A2" w:rsidRPr="009907BF" w:rsidRDefault="00CC55A2" w:rsidP="00CC55A2">
      <w:pPr>
        <w:ind w:right="47"/>
        <w:rPr>
          <w:sz w:val="24"/>
          <w:szCs w:val="24"/>
        </w:rPr>
      </w:pPr>
      <w:r w:rsidRPr="009907BF">
        <w:rPr>
          <w:sz w:val="24"/>
          <w:szCs w:val="24"/>
        </w:rPr>
        <w:lastRenderedPageBreak/>
        <w:t xml:space="preserve">В целях обеспечения сохранности объекта культурного наследия регионального значения "Здание кинотеатра Тарасова, 1913 г." (далее - здание кинотеатра Тарасова)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w:t>
      </w:r>
    </w:p>
    <w:p w14:paraId="5C258EF6" w14:textId="77777777" w:rsidR="00CC55A2" w:rsidRPr="009907BF" w:rsidRDefault="00CC55A2" w:rsidP="00CC55A2">
      <w:pPr>
        <w:ind w:right="107"/>
        <w:rPr>
          <w:sz w:val="24"/>
          <w:szCs w:val="24"/>
        </w:rPr>
      </w:pPr>
      <w:r w:rsidRPr="009907BF">
        <w:rPr>
          <w:sz w:val="24"/>
          <w:szCs w:val="24"/>
        </w:rPr>
        <w:t>1.</w:t>
      </w:r>
      <w:r w:rsidRPr="009907BF">
        <w:rPr>
          <w:rFonts w:eastAsia="Arial"/>
          <w:sz w:val="24"/>
          <w:szCs w:val="24"/>
        </w:rPr>
        <w:t xml:space="preserve"> </w:t>
      </w:r>
      <w:r w:rsidRPr="009907BF">
        <w:rPr>
          <w:sz w:val="24"/>
          <w:szCs w:val="24"/>
        </w:rPr>
        <w:t xml:space="preserve">Особый режим использования земель и земельных участков в границах охранной зоны здания кинотеатра Тарасова: </w:t>
      </w:r>
    </w:p>
    <w:p w14:paraId="27EA5680" w14:textId="77777777" w:rsidR="00CC55A2" w:rsidRPr="009907BF" w:rsidRDefault="00CC55A2" w:rsidP="00CC55A2">
      <w:pPr>
        <w:spacing w:after="36"/>
        <w:ind w:left="710" w:right="107"/>
        <w:rPr>
          <w:sz w:val="24"/>
          <w:szCs w:val="24"/>
        </w:rPr>
      </w:pPr>
      <w:r w:rsidRPr="009907BF">
        <w:rPr>
          <w:sz w:val="24"/>
          <w:szCs w:val="24"/>
        </w:rPr>
        <w:t>1)</w:t>
      </w:r>
      <w:r w:rsidRPr="009907BF">
        <w:rPr>
          <w:rFonts w:eastAsia="Arial"/>
          <w:sz w:val="24"/>
          <w:szCs w:val="24"/>
        </w:rPr>
        <w:t xml:space="preserve"> </w:t>
      </w:r>
      <w:r w:rsidRPr="009907BF">
        <w:rPr>
          <w:sz w:val="24"/>
          <w:szCs w:val="24"/>
        </w:rPr>
        <w:t xml:space="preserve">разрешается: </w:t>
      </w:r>
    </w:p>
    <w:p w14:paraId="64052BE3" w14:textId="77777777" w:rsidR="00CC55A2" w:rsidRPr="009907BF" w:rsidRDefault="00CC55A2" w:rsidP="00044A04">
      <w:pPr>
        <w:numPr>
          <w:ilvl w:val="0"/>
          <w:numId w:val="20"/>
        </w:numPr>
        <w:suppressAutoHyphens w:val="0"/>
        <w:spacing w:after="15" w:line="267" w:lineRule="auto"/>
        <w:ind w:right="107" w:firstLine="700"/>
        <w:jc w:val="both"/>
        <w:rPr>
          <w:sz w:val="24"/>
          <w:szCs w:val="24"/>
        </w:rPr>
      </w:pPr>
      <w:r w:rsidRPr="009907BF">
        <w:rPr>
          <w:sz w:val="24"/>
          <w:szCs w:val="24"/>
        </w:rPr>
        <w:t xml:space="preserve">капитальный ремонт и реконструкция основного объема объектов капитального строительства без изменения параметров их объемно-пространственного решения, архитектурно-стилистического и цветового оформления фасадов; </w:t>
      </w:r>
    </w:p>
    <w:p w14:paraId="357196EE" w14:textId="77777777" w:rsidR="00CC55A2" w:rsidRPr="009907BF" w:rsidRDefault="00CC55A2" w:rsidP="00044A04">
      <w:pPr>
        <w:numPr>
          <w:ilvl w:val="0"/>
          <w:numId w:val="20"/>
        </w:numPr>
        <w:suppressAutoHyphens w:val="0"/>
        <w:spacing w:after="15" w:line="267" w:lineRule="auto"/>
        <w:ind w:right="107" w:firstLine="700"/>
        <w:jc w:val="both"/>
        <w:rPr>
          <w:sz w:val="24"/>
          <w:szCs w:val="24"/>
        </w:rPr>
      </w:pPr>
      <w:r w:rsidRPr="009907BF">
        <w:rPr>
          <w:sz w:val="24"/>
          <w:szCs w:val="24"/>
        </w:rPr>
        <w:t xml:space="preserve">пристройка к объектам капитального строительства террас, крылец, навесов, если они не искажают ценных фасадов объектов историко-градостроительной среды; </w:t>
      </w:r>
    </w:p>
    <w:p w14:paraId="61B7FEC7" w14:textId="77777777" w:rsidR="00CC55A2" w:rsidRPr="009907BF" w:rsidRDefault="00CC55A2" w:rsidP="00044A04">
      <w:pPr>
        <w:numPr>
          <w:ilvl w:val="0"/>
          <w:numId w:val="20"/>
        </w:numPr>
        <w:suppressAutoHyphens w:val="0"/>
        <w:spacing w:after="37" w:line="267" w:lineRule="auto"/>
        <w:ind w:right="107" w:firstLine="700"/>
        <w:jc w:val="both"/>
        <w:rPr>
          <w:sz w:val="24"/>
          <w:szCs w:val="24"/>
        </w:rPr>
      </w:pPr>
      <w:r w:rsidRPr="009907BF">
        <w:rPr>
          <w:sz w:val="24"/>
          <w:szCs w:val="24"/>
        </w:rPr>
        <w:t xml:space="preserve">ремонт, реконструкция существующих линейных объектов, в том числе реконструкция существующих наземных и надземных инженерных сетей с их прокладкой в подземные трассы, установка отдельно стоящего оборудования уличного освещения с последующим благоустройством территории и рекультивацией нарушенных земель; </w:t>
      </w:r>
    </w:p>
    <w:p w14:paraId="6AB5FBB8" w14:textId="77777777" w:rsidR="00CC55A2" w:rsidRPr="009907BF" w:rsidRDefault="00CC55A2" w:rsidP="00044A04">
      <w:pPr>
        <w:numPr>
          <w:ilvl w:val="0"/>
          <w:numId w:val="20"/>
        </w:numPr>
        <w:suppressAutoHyphens w:val="0"/>
        <w:spacing w:after="15" w:line="267" w:lineRule="auto"/>
        <w:ind w:right="107" w:firstLine="700"/>
        <w:jc w:val="both"/>
        <w:rPr>
          <w:sz w:val="24"/>
          <w:szCs w:val="24"/>
        </w:rPr>
      </w:pPr>
      <w:r w:rsidRPr="009907BF">
        <w:rPr>
          <w:sz w:val="24"/>
          <w:szCs w:val="24"/>
        </w:rPr>
        <w:t xml:space="preserve">ремонт и реконструкция дорожного покрытия, тротуаров, пешеходных дорог; </w:t>
      </w:r>
    </w:p>
    <w:p w14:paraId="6286C378" w14:textId="77777777" w:rsidR="00CC55A2" w:rsidRPr="009907BF" w:rsidRDefault="00CC55A2" w:rsidP="00044A04">
      <w:pPr>
        <w:numPr>
          <w:ilvl w:val="0"/>
          <w:numId w:val="20"/>
        </w:numPr>
        <w:suppressAutoHyphens w:val="0"/>
        <w:spacing w:after="15" w:line="267" w:lineRule="auto"/>
        <w:ind w:right="107" w:firstLine="700"/>
        <w:jc w:val="both"/>
        <w:rPr>
          <w:sz w:val="24"/>
          <w:szCs w:val="24"/>
        </w:rPr>
      </w:pPr>
      <w:r w:rsidRPr="009907BF">
        <w:rPr>
          <w:sz w:val="24"/>
          <w:szCs w:val="24"/>
        </w:rPr>
        <w:t xml:space="preserve">сохранение исторических линий застройки улиц; </w:t>
      </w:r>
    </w:p>
    <w:p w14:paraId="6705B592" w14:textId="77777777" w:rsidR="00CC55A2" w:rsidRPr="009907BF" w:rsidRDefault="00CC55A2" w:rsidP="00044A04">
      <w:pPr>
        <w:numPr>
          <w:ilvl w:val="0"/>
          <w:numId w:val="20"/>
        </w:numPr>
        <w:suppressAutoHyphens w:val="0"/>
        <w:spacing w:after="15" w:line="267" w:lineRule="auto"/>
        <w:ind w:right="107" w:firstLine="700"/>
        <w:jc w:val="both"/>
        <w:rPr>
          <w:sz w:val="24"/>
          <w:szCs w:val="24"/>
        </w:rPr>
      </w:pPr>
      <w:r w:rsidRPr="009907BF">
        <w:rPr>
          <w:sz w:val="24"/>
          <w:szCs w:val="24"/>
        </w:rPr>
        <w:t xml:space="preserve">сохранение и преемственное развитие существующего озеленения; </w:t>
      </w:r>
    </w:p>
    <w:p w14:paraId="6113A037" w14:textId="77777777" w:rsidR="00CC55A2" w:rsidRPr="009907BF" w:rsidRDefault="00CC55A2" w:rsidP="00044A04">
      <w:pPr>
        <w:numPr>
          <w:ilvl w:val="0"/>
          <w:numId w:val="20"/>
        </w:numPr>
        <w:suppressAutoHyphens w:val="0"/>
        <w:spacing w:line="274" w:lineRule="auto"/>
        <w:ind w:right="107" w:firstLine="700"/>
        <w:jc w:val="both"/>
        <w:rPr>
          <w:sz w:val="24"/>
          <w:szCs w:val="24"/>
        </w:rPr>
      </w:pPr>
      <w:r w:rsidRPr="009907BF">
        <w:rPr>
          <w:sz w:val="24"/>
          <w:szCs w:val="24"/>
        </w:rPr>
        <w:t xml:space="preserve">установка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w:t>
      </w:r>
    </w:p>
    <w:p w14:paraId="48F659B0" w14:textId="77777777" w:rsidR="00CC55A2" w:rsidRPr="009907BF" w:rsidRDefault="00CC55A2" w:rsidP="00044A04">
      <w:pPr>
        <w:numPr>
          <w:ilvl w:val="0"/>
          <w:numId w:val="20"/>
        </w:numPr>
        <w:suppressAutoHyphens w:val="0"/>
        <w:spacing w:after="15" w:line="267" w:lineRule="auto"/>
        <w:ind w:right="107" w:firstLine="700"/>
        <w:jc w:val="both"/>
        <w:rPr>
          <w:sz w:val="24"/>
          <w:szCs w:val="24"/>
        </w:rPr>
      </w:pPr>
      <w:r w:rsidRPr="009907BF">
        <w:rPr>
          <w:sz w:val="24"/>
          <w:szCs w:val="24"/>
        </w:rPr>
        <w:t xml:space="preserve">проведение </w:t>
      </w:r>
      <w:r w:rsidRPr="009907BF">
        <w:rPr>
          <w:sz w:val="24"/>
          <w:szCs w:val="24"/>
        </w:rPr>
        <w:tab/>
        <w:t xml:space="preserve">мероприятий, </w:t>
      </w:r>
      <w:r w:rsidRPr="009907BF">
        <w:rPr>
          <w:sz w:val="24"/>
          <w:szCs w:val="24"/>
        </w:rPr>
        <w:tab/>
        <w:t xml:space="preserve">направленных </w:t>
      </w:r>
      <w:r w:rsidRPr="009907BF">
        <w:rPr>
          <w:sz w:val="24"/>
          <w:szCs w:val="24"/>
        </w:rPr>
        <w:tab/>
        <w:t xml:space="preserve">на </w:t>
      </w:r>
      <w:r w:rsidRPr="009907BF">
        <w:rPr>
          <w:sz w:val="24"/>
          <w:szCs w:val="24"/>
        </w:rPr>
        <w:tab/>
        <w:t xml:space="preserve">обеспечение </w:t>
      </w:r>
      <w:r w:rsidRPr="009907BF">
        <w:rPr>
          <w:sz w:val="24"/>
          <w:szCs w:val="24"/>
        </w:rPr>
        <w:tab/>
        <w:t xml:space="preserve">пожарной </w:t>
      </w:r>
      <w:r w:rsidRPr="009907BF">
        <w:rPr>
          <w:sz w:val="24"/>
          <w:szCs w:val="24"/>
        </w:rPr>
        <w:tab/>
        <w:t xml:space="preserve">и </w:t>
      </w:r>
    </w:p>
    <w:p w14:paraId="2DDB8A82" w14:textId="77777777" w:rsidR="00CC55A2" w:rsidRPr="009907BF" w:rsidRDefault="00CC55A2" w:rsidP="00CC55A2">
      <w:pPr>
        <w:ind w:left="710" w:right="6091" w:hanging="710"/>
        <w:rPr>
          <w:sz w:val="24"/>
          <w:szCs w:val="24"/>
        </w:rPr>
      </w:pPr>
      <w:r w:rsidRPr="009907BF">
        <w:rPr>
          <w:sz w:val="24"/>
          <w:szCs w:val="24"/>
        </w:rPr>
        <w:t>экологической безопасности; 2)</w:t>
      </w:r>
      <w:r w:rsidRPr="009907BF">
        <w:rPr>
          <w:rFonts w:eastAsia="Arial"/>
          <w:sz w:val="24"/>
          <w:szCs w:val="24"/>
        </w:rPr>
        <w:t xml:space="preserve"> </w:t>
      </w:r>
      <w:r w:rsidRPr="009907BF">
        <w:rPr>
          <w:sz w:val="24"/>
          <w:szCs w:val="24"/>
        </w:rPr>
        <w:t xml:space="preserve">запрещается: </w:t>
      </w:r>
    </w:p>
    <w:p w14:paraId="5A5D6156" w14:textId="77777777" w:rsidR="00CC55A2" w:rsidRPr="009907BF" w:rsidRDefault="00CC55A2" w:rsidP="00044A04">
      <w:pPr>
        <w:numPr>
          <w:ilvl w:val="0"/>
          <w:numId w:val="20"/>
        </w:numPr>
        <w:suppressAutoHyphens w:val="0"/>
        <w:spacing w:after="15" w:line="267" w:lineRule="auto"/>
        <w:ind w:right="107" w:firstLine="700"/>
        <w:jc w:val="both"/>
        <w:rPr>
          <w:sz w:val="24"/>
          <w:szCs w:val="24"/>
        </w:rPr>
      </w:pPr>
      <w:r w:rsidRPr="009907BF">
        <w:rPr>
          <w:sz w:val="24"/>
          <w:szCs w:val="24"/>
        </w:rPr>
        <w:t xml:space="preserve">хозяйственная деятельность, нарушающая целостность объектов культурного наследия и создающая угрозу их повреждения, разрушения или уничтожения; </w:t>
      </w:r>
    </w:p>
    <w:p w14:paraId="4B6BFE5A" w14:textId="77777777" w:rsidR="00CC55A2" w:rsidRPr="009907BF" w:rsidRDefault="00CC55A2" w:rsidP="00044A04">
      <w:pPr>
        <w:numPr>
          <w:ilvl w:val="0"/>
          <w:numId w:val="20"/>
        </w:numPr>
        <w:suppressAutoHyphens w:val="0"/>
        <w:spacing w:after="36" w:line="267" w:lineRule="auto"/>
        <w:ind w:right="107" w:firstLine="700"/>
        <w:jc w:val="both"/>
        <w:rPr>
          <w:sz w:val="24"/>
          <w:szCs w:val="24"/>
        </w:rPr>
      </w:pPr>
      <w:r w:rsidRPr="009907BF">
        <w:rPr>
          <w:sz w:val="24"/>
          <w:szCs w:val="24"/>
        </w:rPr>
        <w:t xml:space="preserve">использование строительных технологий, создающих динамические нагрузки и оказывающих негативное воздействие на объекты культурного наследия и объекты историко-градостроительной среды; </w:t>
      </w:r>
    </w:p>
    <w:p w14:paraId="0909A1EF" w14:textId="77777777" w:rsidR="00CC55A2" w:rsidRPr="009907BF" w:rsidRDefault="00CC55A2" w:rsidP="00044A04">
      <w:pPr>
        <w:numPr>
          <w:ilvl w:val="0"/>
          <w:numId w:val="20"/>
        </w:numPr>
        <w:suppressAutoHyphens w:val="0"/>
        <w:spacing w:after="15" w:line="267" w:lineRule="auto"/>
        <w:ind w:right="107" w:firstLine="700"/>
        <w:jc w:val="both"/>
        <w:rPr>
          <w:sz w:val="24"/>
          <w:szCs w:val="24"/>
        </w:rPr>
      </w:pPr>
      <w:r w:rsidRPr="009907BF">
        <w:rPr>
          <w:sz w:val="24"/>
          <w:szCs w:val="24"/>
        </w:rPr>
        <w:t xml:space="preserve">размещение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w:t>
      </w:r>
    </w:p>
    <w:p w14:paraId="5195FC21" w14:textId="77777777" w:rsidR="00CC55A2" w:rsidRPr="009907BF" w:rsidRDefault="00CC55A2" w:rsidP="00CC55A2">
      <w:pPr>
        <w:ind w:right="107"/>
        <w:rPr>
          <w:sz w:val="24"/>
          <w:szCs w:val="24"/>
        </w:rPr>
      </w:pPr>
      <w:r w:rsidRPr="009907BF">
        <w:rPr>
          <w:sz w:val="24"/>
          <w:szCs w:val="24"/>
        </w:rPr>
        <w:t xml:space="preserve">(или) природной среды); </w:t>
      </w:r>
    </w:p>
    <w:p w14:paraId="01F66192" w14:textId="77777777" w:rsidR="00CC55A2" w:rsidRPr="009907BF" w:rsidRDefault="00CC55A2" w:rsidP="00044A04">
      <w:pPr>
        <w:numPr>
          <w:ilvl w:val="0"/>
          <w:numId w:val="20"/>
        </w:numPr>
        <w:suppressAutoHyphens w:val="0"/>
        <w:spacing w:after="15" w:line="267" w:lineRule="auto"/>
        <w:ind w:right="107" w:firstLine="700"/>
        <w:jc w:val="both"/>
        <w:rPr>
          <w:sz w:val="24"/>
          <w:szCs w:val="24"/>
        </w:rPr>
      </w:pPr>
      <w:r w:rsidRPr="009907BF">
        <w:rPr>
          <w:sz w:val="24"/>
          <w:szCs w:val="24"/>
        </w:rPr>
        <w:t xml:space="preserve">размещение временных построек, киосков; </w:t>
      </w:r>
    </w:p>
    <w:p w14:paraId="6409E0E0" w14:textId="77777777" w:rsidR="00CC55A2" w:rsidRPr="009907BF" w:rsidRDefault="00CC55A2" w:rsidP="00044A04">
      <w:pPr>
        <w:numPr>
          <w:ilvl w:val="0"/>
          <w:numId w:val="20"/>
        </w:numPr>
        <w:suppressAutoHyphens w:val="0"/>
        <w:spacing w:after="36" w:line="267" w:lineRule="auto"/>
        <w:ind w:right="107" w:firstLine="700"/>
        <w:jc w:val="both"/>
        <w:rPr>
          <w:sz w:val="24"/>
          <w:szCs w:val="24"/>
        </w:rPr>
      </w:pPr>
      <w:r w:rsidRPr="009907BF">
        <w:rPr>
          <w:sz w:val="24"/>
          <w:szCs w:val="24"/>
        </w:rPr>
        <w:t xml:space="preserve">размещение рекламных конструкций (в том числе отдельно стоящих), вывесок, указателей, искажающих визуальное восприятие объектов культурного наследия и объектов историко-градостроительной среды; </w:t>
      </w:r>
    </w:p>
    <w:p w14:paraId="6A04CC1D" w14:textId="77777777" w:rsidR="00CC55A2" w:rsidRPr="009907BF" w:rsidRDefault="00CC55A2" w:rsidP="00044A04">
      <w:pPr>
        <w:numPr>
          <w:ilvl w:val="0"/>
          <w:numId w:val="20"/>
        </w:numPr>
        <w:suppressAutoHyphens w:val="0"/>
        <w:spacing w:after="15" w:line="267" w:lineRule="auto"/>
        <w:ind w:right="107" w:firstLine="700"/>
        <w:jc w:val="both"/>
        <w:rPr>
          <w:sz w:val="24"/>
          <w:szCs w:val="24"/>
        </w:rPr>
      </w:pPr>
      <w:r w:rsidRPr="009907BF">
        <w:rPr>
          <w:sz w:val="24"/>
          <w:szCs w:val="24"/>
        </w:rPr>
        <w:t xml:space="preserve">устройство информационных надписей и обозначений, мемориальных досок выше первого этажа здания; </w:t>
      </w:r>
    </w:p>
    <w:p w14:paraId="5517641A" w14:textId="77777777" w:rsidR="00CC55A2" w:rsidRPr="009907BF" w:rsidRDefault="00CC55A2" w:rsidP="00044A04">
      <w:pPr>
        <w:numPr>
          <w:ilvl w:val="0"/>
          <w:numId w:val="20"/>
        </w:numPr>
        <w:suppressAutoHyphens w:val="0"/>
        <w:spacing w:after="15" w:line="267" w:lineRule="auto"/>
        <w:ind w:right="107" w:firstLine="700"/>
        <w:jc w:val="both"/>
        <w:rPr>
          <w:sz w:val="24"/>
          <w:szCs w:val="24"/>
        </w:rPr>
      </w:pPr>
      <w:r w:rsidRPr="009907BF">
        <w:rPr>
          <w:sz w:val="24"/>
          <w:szCs w:val="24"/>
        </w:rPr>
        <w:lastRenderedPageBreak/>
        <w:t xml:space="preserve">прокладка наземных и надземных инженерных коммуникаций (теплотрасс, газопровода, линий электропередачи), установка вышек передающих радиотехнических объектов; </w:t>
      </w:r>
    </w:p>
    <w:p w14:paraId="7D68250A" w14:textId="77777777" w:rsidR="00CC55A2" w:rsidRPr="009907BF" w:rsidRDefault="00CC55A2" w:rsidP="00044A04">
      <w:pPr>
        <w:numPr>
          <w:ilvl w:val="0"/>
          <w:numId w:val="20"/>
        </w:numPr>
        <w:suppressAutoHyphens w:val="0"/>
        <w:spacing w:after="15" w:line="267" w:lineRule="auto"/>
        <w:ind w:right="107" w:firstLine="700"/>
        <w:jc w:val="both"/>
        <w:rPr>
          <w:sz w:val="24"/>
          <w:szCs w:val="24"/>
        </w:rPr>
      </w:pPr>
      <w:r w:rsidRPr="009907BF">
        <w:rPr>
          <w:sz w:val="24"/>
          <w:szCs w:val="24"/>
        </w:rPr>
        <w:t xml:space="preserve">установка на фасадах зданий, формирующих линии застройки улиц и территории общего пользования, антенн, наружных блоков вентиляции, </w:t>
      </w:r>
    </w:p>
    <w:p w14:paraId="1F61EA8B" w14:textId="77777777" w:rsidR="00CC55A2" w:rsidRPr="009907BF" w:rsidRDefault="00CC55A2" w:rsidP="00CC55A2">
      <w:pPr>
        <w:ind w:left="710" w:right="2462" w:hanging="710"/>
        <w:rPr>
          <w:sz w:val="24"/>
          <w:szCs w:val="24"/>
        </w:rPr>
      </w:pPr>
      <w:r w:rsidRPr="009907BF">
        <w:rPr>
          <w:sz w:val="24"/>
          <w:szCs w:val="24"/>
        </w:rPr>
        <w:t xml:space="preserve">кондиционирования и иных средств технического обслуживания; </w:t>
      </w:r>
      <w:r w:rsidRPr="009907BF">
        <w:rPr>
          <w:rFonts w:eastAsia="Segoe UI Symbol"/>
          <w:sz w:val="24"/>
          <w:szCs w:val="24"/>
        </w:rPr>
        <w:t></w:t>
      </w:r>
      <w:r w:rsidRPr="009907BF">
        <w:rPr>
          <w:rFonts w:eastAsia="Arial"/>
          <w:sz w:val="24"/>
          <w:szCs w:val="24"/>
        </w:rPr>
        <w:t xml:space="preserve"> </w:t>
      </w:r>
      <w:r w:rsidRPr="009907BF">
        <w:rPr>
          <w:rFonts w:eastAsia="Arial"/>
          <w:sz w:val="24"/>
          <w:szCs w:val="24"/>
        </w:rPr>
        <w:tab/>
      </w:r>
      <w:r w:rsidRPr="009907BF">
        <w:rPr>
          <w:sz w:val="24"/>
          <w:szCs w:val="24"/>
        </w:rPr>
        <w:t xml:space="preserve">организация необорудованных мест для сбора мусора; </w:t>
      </w:r>
    </w:p>
    <w:p w14:paraId="0A6F9E5B" w14:textId="77777777" w:rsidR="00CC55A2" w:rsidRPr="009907BF" w:rsidRDefault="00CC55A2" w:rsidP="00044A04">
      <w:pPr>
        <w:numPr>
          <w:ilvl w:val="0"/>
          <w:numId w:val="20"/>
        </w:numPr>
        <w:suppressAutoHyphens w:val="0"/>
        <w:spacing w:after="15" w:line="267" w:lineRule="auto"/>
        <w:ind w:right="107" w:firstLine="700"/>
        <w:jc w:val="both"/>
        <w:rPr>
          <w:sz w:val="24"/>
          <w:szCs w:val="24"/>
        </w:rPr>
      </w:pPr>
      <w:r w:rsidRPr="009907BF">
        <w:rPr>
          <w:sz w:val="24"/>
          <w:szCs w:val="24"/>
        </w:rPr>
        <w:t xml:space="preserve">установка ограждений из профилированного металлического листа и поликарбоната по линии застройки улиц. </w:t>
      </w:r>
    </w:p>
    <w:p w14:paraId="771AC3F3" w14:textId="77777777" w:rsidR="00CC55A2" w:rsidRPr="009907BF" w:rsidRDefault="00CC55A2" w:rsidP="00CC55A2">
      <w:pPr>
        <w:ind w:right="107"/>
        <w:rPr>
          <w:sz w:val="24"/>
          <w:szCs w:val="24"/>
        </w:rPr>
      </w:pPr>
      <w:r w:rsidRPr="009907BF">
        <w:rPr>
          <w:sz w:val="24"/>
          <w:szCs w:val="24"/>
        </w:rPr>
        <w:t>2.</w:t>
      </w:r>
      <w:r w:rsidRPr="009907BF">
        <w:rPr>
          <w:rFonts w:eastAsia="Arial"/>
          <w:sz w:val="24"/>
          <w:szCs w:val="24"/>
        </w:rPr>
        <w:t xml:space="preserve"> </w:t>
      </w:r>
      <w:r w:rsidRPr="009907BF">
        <w:rPr>
          <w:sz w:val="24"/>
          <w:szCs w:val="24"/>
        </w:rPr>
        <w:t xml:space="preserve">Требования к градостроительному регламенту в границах территории охранной зоны здания кинотеатра Тарасова </w:t>
      </w:r>
    </w:p>
    <w:p w14:paraId="58DC38A3" w14:textId="77777777" w:rsidR="00CC55A2" w:rsidRPr="009907BF" w:rsidRDefault="00CC55A2" w:rsidP="00044A04">
      <w:pPr>
        <w:numPr>
          <w:ilvl w:val="0"/>
          <w:numId w:val="21"/>
        </w:numPr>
        <w:suppressAutoHyphens w:val="0"/>
        <w:spacing w:after="15" w:line="267" w:lineRule="auto"/>
        <w:ind w:firstLine="700"/>
        <w:jc w:val="both"/>
        <w:rPr>
          <w:sz w:val="24"/>
          <w:szCs w:val="24"/>
        </w:rPr>
      </w:pPr>
      <w:r w:rsidRPr="009907BF">
        <w:rPr>
          <w:sz w:val="24"/>
          <w:szCs w:val="24"/>
        </w:rPr>
        <w:t xml:space="preserve">предельно допустимые высотные параметры реконструкции в существующих габаритах объектов капитального строительства; </w:t>
      </w:r>
    </w:p>
    <w:p w14:paraId="1375ACB2" w14:textId="77777777" w:rsidR="00CC55A2" w:rsidRPr="009907BF" w:rsidRDefault="00CC55A2" w:rsidP="00044A04">
      <w:pPr>
        <w:numPr>
          <w:ilvl w:val="0"/>
          <w:numId w:val="21"/>
        </w:numPr>
        <w:suppressAutoHyphens w:val="0"/>
        <w:spacing w:after="15" w:line="267" w:lineRule="auto"/>
        <w:ind w:firstLine="700"/>
        <w:jc w:val="both"/>
        <w:rPr>
          <w:sz w:val="24"/>
          <w:szCs w:val="24"/>
        </w:rPr>
      </w:pPr>
      <w:r w:rsidRPr="009907BF">
        <w:rPr>
          <w:sz w:val="24"/>
          <w:szCs w:val="24"/>
        </w:rPr>
        <w:t xml:space="preserve">ширина уличных фасадов реконструируемых объектов по линии застройки - в существующих габаритах; </w:t>
      </w:r>
    </w:p>
    <w:p w14:paraId="246ED639" w14:textId="77777777" w:rsidR="00CC55A2" w:rsidRPr="009907BF" w:rsidRDefault="00CC55A2" w:rsidP="00044A04">
      <w:pPr>
        <w:numPr>
          <w:ilvl w:val="0"/>
          <w:numId w:val="21"/>
        </w:numPr>
        <w:suppressAutoHyphens w:val="0"/>
        <w:spacing w:after="15" w:line="267" w:lineRule="auto"/>
        <w:ind w:firstLine="700"/>
        <w:jc w:val="both"/>
        <w:rPr>
          <w:sz w:val="24"/>
          <w:szCs w:val="24"/>
        </w:rPr>
      </w:pPr>
      <w:r w:rsidRPr="009907BF">
        <w:rPr>
          <w:sz w:val="24"/>
          <w:szCs w:val="24"/>
        </w:rPr>
        <w:t xml:space="preserve">сохранение ценных фасадов, конфигурации кровли (скатная, без изломов, с углом наклона не более 35 градусов) объектов историко-градостроительной среды по </w:t>
      </w:r>
    </w:p>
    <w:p w14:paraId="4B1D0CF7" w14:textId="77777777" w:rsidR="00CC55A2" w:rsidRPr="009907BF" w:rsidRDefault="00CC55A2" w:rsidP="00CC55A2">
      <w:pPr>
        <w:ind w:right="107"/>
        <w:rPr>
          <w:sz w:val="24"/>
          <w:szCs w:val="24"/>
        </w:rPr>
      </w:pPr>
      <w:r w:rsidRPr="009907BF">
        <w:rPr>
          <w:sz w:val="24"/>
          <w:szCs w:val="24"/>
        </w:rPr>
        <w:t xml:space="preserve">адресам: ул. Кирова, д. 4, д. 4а, д. 19, д. 21; </w:t>
      </w:r>
    </w:p>
    <w:p w14:paraId="34874BC7" w14:textId="77777777" w:rsidR="00CC55A2" w:rsidRPr="009907BF" w:rsidRDefault="00CC55A2" w:rsidP="00044A04">
      <w:pPr>
        <w:numPr>
          <w:ilvl w:val="0"/>
          <w:numId w:val="21"/>
        </w:numPr>
        <w:suppressAutoHyphens w:val="0"/>
        <w:spacing w:after="15" w:line="267" w:lineRule="auto"/>
        <w:ind w:firstLine="700"/>
        <w:jc w:val="both"/>
        <w:rPr>
          <w:sz w:val="24"/>
          <w:szCs w:val="24"/>
        </w:rPr>
      </w:pPr>
      <w:r w:rsidRPr="009907BF">
        <w:rPr>
          <w:sz w:val="24"/>
          <w:szCs w:val="24"/>
        </w:rPr>
        <w:t xml:space="preserve">использование в отделке фасадов натуральных отделочных материалов </w:t>
      </w:r>
    </w:p>
    <w:p w14:paraId="4572E849" w14:textId="77777777" w:rsidR="00CC55A2" w:rsidRPr="009907BF" w:rsidRDefault="00CC55A2" w:rsidP="00CC55A2">
      <w:pPr>
        <w:ind w:right="107"/>
        <w:rPr>
          <w:sz w:val="24"/>
          <w:szCs w:val="24"/>
        </w:rPr>
      </w:pPr>
      <w:r w:rsidRPr="009907BF">
        <w:rPr>
          <w:sz w:val="24"/>
          <w:szCs w:val="24"/>
        </w:rPr>
        <w:t xml:space="preserve">(натуральный камень, дерево, штукатурка с окраской); </w:t>
      </w:r>
    </w:p>
    <w:p w14:paraId="64460DF0" w14:textId="77777777" w:rsidR="00CC55A2" w:rsidRPr="009907BF" w:rsidRDefault="00CC55A2" w:rsidP="00044A04">
      <w:pPr>
        <w:numPr>
          <w:ilvl w:val="0"/>
          <w:numId w:val="21"/>
        </w:numPr>
        <w:suppressAutoHyphens w:val="0"/>
        <w:spacing w:after="15" w:line="267" w:lineRule="auto"/>
        <w:ind w:firstLine="700"/>
        <w:jc w:val="both"/>
        <w:rPr>
          <w:sz w:val="24"/>
          <w:szCs w:val="24"/>
        </w:rPr>
      </w:pPr>
      <w:r w:rsidRPr="009907BF">
        <w:rPr>
          <w:sz w:val="24"/>
          <w:szCs w:val="24"/>
        </w:rPr>
        <w:t xml:space="preserve">запрещается установка ограждений по линии застройки улицы Кирова. </w:t>
      </w:r>
    </w:p>
    <w:p w14:paraId="6E918CB9" w14:textId="77777777" w:rsidR="00CC55A2" w:rsidRPr="009907BF" w:rsidRDefault="00CC55A2" w:rsidP="00CC55A2">
      <w:pPr>
        <w:ind w:right="107"/>
        <w:rPr>
          <w:sz w:val="24"/>
          <w:szCs w:val="24"/>
        </w:rPr>
      </w:pPr>
      <w:r w:rsidRPr="009907BF">
        <w:rPr>
          <w:sz w:val="24"/>
          <w:szCs w:val="24"/>
        </w:rPr>
        <w:t>3.</w:t>
      </w:r>
      <w:r w:rsidRPr="009907BF">
        <w:rPr>
          <w:rFonts w:eastAsia="Arial"/>
          <w:sz w:val="24"/>
          <w:szCs w:val="24"/>
        </w:rPr>
        <w:t xml:space="preserve"> </w:t>
      </w:r>
      <w:r w:rsidRPr="009907BF">
        <w:rPr>
          <w:sz w:val="24"/>
          <w:szCs w:val="24"/>
        </w:rPr>
        <w:t xml:space="preserve">Режим использования земель и земельных участков, требования к реконструкции существующих зданий и сооружений в границах зоны регулирования застройки и хозяйственной деятельности здания кинотеатра Тарасова. </w:t>
      </w:r>
    </w:p>
    <w:p w14:paraId="60D07B8F" w14:textId="77777777" w:rsidR="00CC55A2" w:rsidRPr="009907BF" w:rsidRDefault="00CC55A2" w:rsidP="00CC55A2">
      <w:pPr>
        <w:rPr>
          <w:sz w:val="24"/>
          <w:szCs w:val="24"/>
        </w:rPr>
      </w:pPr>
      <w:r w:rsidRPr="009907BF">
        <w:rPr>
          <w:sz w:val="24"/>
          <w:szCs w:val="24"/>
        </w:rPr>
        <w:t xml:space="preserve">Зона регулирования застройки и хозяйственной деятельности здания кинотеатра Тарасова включает три участка. </w:t>
      </w:r>
    </w:p>
    <w:p w14:paraId="3920FB96" w14:textId="77777777" w:rsidR="00CC55A2" w:rsidRPr="009907BF" w:rsidRDefault="00CC55A2" w:rsidP="00CC55A2">
      <w:pPr>
        <w:spacing w:after="36"/>
        <w:ind w:left="710" w:right="107"/>
        <w:rPr>
          <w:sz w:val="24"/>
          <w:szCs w:val="24"/>
        </w:rPr>
      </w:pPr>
      <w:r w:rsidRPr="009907BF">
        <w:rPr>
          <w:sz w:val="24"/>
          <w:szCs w:val="24"/>
        </w:rPr>
        <w:t>1)</w:t>
      </w:r>
      <w:r w:rsidRPr="009907BF">
        <w:rPr>
          <w:rFonts w:eastAsia="Arial"/>
          <w:sz w:val="24"/>
          <w:szCs w:val="24"/>
        </w:rPr>
        <w:t xml:space="preserve"> </w:t>
      </w:r>
      <w:r w:rsidRPr="009907BF">
        <w:rPr>
          <w:sz w:val="24"/>
          <w:szCs w:val="24"/>
        </w:rPr>
        <w:t xml:space="preserve">для участка 2 разрешается: </w:t>
      </w:r>
    </w:p>
    <w:p w14:paraId="41606CC7"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строительство, капитальный ремонт, реконструкция объектов капитального строительства в соответствии с требованиями к градостроительным регламентам; реконструкция основного объема объектов капитального строительства без </w:t>
      </w:r>
    </w:p>
    <w:p w14:paraId="2B39EC7B" w14:textId="77777777" w:rsidR="00CC55A2" w:rsidRPr="009907BF" w:rsidRDefault="00CC55A2" w:rsidP="00CC55A2">
      <w:pPr>
        <w:spacing w:after="36"/>
        <w:ind w:right="107"/>
        <w:rPr>
          <w:sz w:val="24"/>
          <w:szCs w:val="24"/>
        </w:rPr>
      </w:pPr>
      <w:r w:rsidRPr="009907BF">
        <w:rPr>
          <w:sz w:val="24"/>
          <w:szCs w:val="24"/>
        </w:rPr>
        <w:t xml:space="preserve">изменения параметров их объемно-пространственного решения; </w:t>
      </w:r>
    </w:p>
    <w:p w14:paraId="6831EA85"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пристройка к объектам капитального строительства террас, крылец, навесов, если они не искажают ценных фасадов объектов историко-градостроительной среды; </w:t>
      </w:r>
    </w:p>
    <w:p w14:paraId="5DFEE73A"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ремонт и реконструкция дорожного покрытия, тротуаров, пешеходных дорог; адаптация архитектурно-стилистических характеристик объектов нового строительства к окружающей историко-градостроительной среде; </w:t>
      </w:r>
    </w:p>
    <w:p w14:paraId="16F98007"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сохранение исторических линий застройки улиц; </w:t>
      </w:r>
    </w:p>
    <w:p w14:paraId="7CB14BDB"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сохранение исторически сложившегося дискретного характера застройки уличного фронта с размещением основного объема по линии застройки улицы; </w:t>
      </w:r>
    </w:p>
    <w:p w14:paraId="38B7FD0E"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размещение хозяйственных построек в глубине земельных участков; </w:t>
      </w:r>
    </w:p>
    <w:p w14:paraId="0573DC87"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ведение личного подсобного хозяйства, озеленение и благоустройство на приусадебных земельных участках; </w:t>
      </w:r>
    </w:p>
    <w:p w14:paraId="48DFE3BC"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установка временных элементов информационно-декоративного оформления (мобильные информационные конструкции), в том числе праздничного, а </w:t>
      </w:r>
      <w:r w:rsidRPr="009907BF">
        <w:rPr>
          <w:sz w:val="24"/>
          <w:szCs w:val="24"/>
        </w:rPr>
        <w:lastRenderedPageBreak/>
        <w:t>также временных строительных ограждающих конструкций; 2)</w:t>
      </w:r>
      <w:r w:rsidRPr="009907BF">
        <w:rPr>
          <w:rFonts w:eastAsia="Arial"/>
          <w:sz w:val="24"/>
          <w:szCs w:val="24"/>
        </w:rPr>
        <w:t xml:space="preserve"> </w:t>
      </w:r>
      <w:r w:rsidRPr="009907BF">
        <w:rPr>
          <w:sz w:val="24"/>
          <w:szCs w:val="24"/>
        </w:rPr>
        <w:t xml:space="preserve">для участка 2 запрещается: </w:t>
      </w:r>
    </w:p>
    <w:p w14:paraId="50308215"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хозяйственная деятельность, нарушающая целостность объектов культурного наследия и создающая угрозу их повреждения, разрушения или уничтожения; </w:t>
      </w:r>
    </w:p>
    <w:p w14:paraId="6FFB30D9" w14:textId="77777777" w:rsidR="00CC55A2" w:rsidRPr="009907BF" w:rsidRDefault="00CC55A2" w:rsidP="00044A04">
      <w:pPr>
        <w:numPr>
          <w:ilvl w:val="0"/>
          <w:numId w:val="22"/>
        </w:numPr>
        <w:suppressAutoHyphens w:val="0"/>
        <w:spacing w:after="36" w:line="267" w:lineRule="auto"/>
        <w:ind w:right="107" w:firstLine="700"/>
        <w:jc w:val="both"/>
        <w:rPr>
          <w:sz w:val="24"/>
          <w:szCs w:val="24"/>
        </w:rPr>
      </w:pPr>
      <w:r w:rsidRPr="009907BF">
        <w:rPr>
          <w:sz w:val="24"/>
          <w:szCs w:val="24"/>
        </w:rPr>
        <w:t xml:space="preserve">использование строительных технологий, создающих динамические нагрузки и оказывающих негативное воздействие на объекты культурного наследия, выявленные объекты культурного наследия и существующую историческую застройку; </w:t>
      </w:r>
    </w:p>
    <w:p w14:paraId="128DF124" w14:textId="77777777" w:rsidR="00CC55A2" w:rsidRPr="009907BF" w:rsidRDefault="00CC55A2" w:rsidP="00044A04">
      <w:pPr>
        <w:numPr>
          <w:ilvl w:val="0"/>
          <w:numId w:val="22"/>
        </w:numPr>
        <w:suppressAutoHyphens w:val="0"/>
        <w:spacing w:after="36" w:line="267" w:lineRule="auto"/>
        <w:ind w:right="107" w:firstLine="700"/>
        <w:jc w:val="both"/>
        <w:rPr>
          <w:sz w:val="24"/>
          <w:szCs w:val="24"/>
        </w:rPr>
      </w:pPr>
      <w:r w:rsidRPr="009907BF">
        <w:rPr>
          <w:sz w:val="24"/>
          <w:szCs w:val="24"/>
        </w:rPr>
        <w:t xml:space="preserve">прокладка наземных и надземных инженерных коммуникаций (теплотрасс, газопровода, линий электропередачи), а также установка вышек передающих радиотехнических объектов; </w:t>
      </w:r>
    </w:p>
    <w:p w14:paraId="6A68B2BD"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установка на фасадах зданий, формирующих линии застройки улиц и территории общего пользования, антенн, наружных блоков вентиляции и </w:t>
      </w:r>
    </w:p>
    <w:p w14:paraId="4D9DF37F" w14:textId="77777777" w:rsidR="00CC55A2" w:rsidRPr="009907BF" w:rsidRDefault="00CC55A2" w:rsidP="00CC55A2">
      <w:pPr>
        <w:spacing w:after="57" w:line="248" w:lineRule="auto"/>
        <w:ind w:left="-5" w:right="11" w:hanging="10"/>
        <w:rPr>
          <w:sz w:val="24"/>
          <w:szCs w:val="24"/>
        </w:rPr>
      </w:pPr>
      <w:r w:rsidRPr="009907BF">
        <w:rPr>
          <w:sz w:val="24"/>
          <w:szCs w:val="24"/>
        </w:rPr>
        <w:t xml:space="preserve">кондиционирования и иных средств технического обслуживания; </w:t>
      </w:r>
    </w:p>
    <w:p w14:paraId="3F932C20"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установка ограждений из профилированного металлического листа и поликарбоната по линии застройки улиц; </w:t>
      </w:r>
    </w:p>
    <w:p w14:paraId="0C108B10" w14:textId="77777777" w:rsidR="00CC55A2" w:rsidRPr="009907BF" w:rsidRDefault="00CC55A2" w:rsidP="00044A04">
      <w:pPr>
        <w:numPr>
          <w:ilvl w:val="0"/>
          <w:numId w:val="22"/>
        </w:numPr>
        <w:suppressAutoHyphens w:val="0"/>
        <w:spacing w:after="36" w:line="267" w:lineRule="auto"/>
        <w:ind w:right="107" w:firstLine="700"/>
        <w:jc w:val="both"/>
        <w:rPr>
          <w:sz w:val="24"/>
          <w:szCs w:val="24"/>
        </w:rPr>
      </w:pPr>
      <w:r w:rsidRPr="009907BF">
        <w:rPr>
          <w:sz w:val="24"/>
          <w:szCs w:val="24"/>
        </w:rPr>
        <w:t xml:space="preserve">размещение рекламных конструкций (в том числе отдельно стоящих), вывесок, указателей, искажающих визуальное восприятие объектов культурного наследия и объектов историко-градостроительной среды; </w:t>
      </w:r>
    </w:p>
    <w:p w14:paraId="71B3AA91"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устройство информационных надписей и обозначений, мемориальных досок выше первого этажа здания; </w:t>
      </w:r>
    </w:p>
    <w:p w14:paraId="14A38101"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организация необорудованных мест для сбора мусора; 3)</w:t>
      </w:r>
      <w:r w:rsidRPr="009907BF">
        <w:rPr>
          <w:rFonts w:eastAsia="Arial"/>
          <w:sz w:val="24"/>
          <w:szCs w:val="24"/>
        </w:rPr>
        <w:t xml:space="preserve"> </w:t>
      </w:r>
      <w:r w:rsidRPr="009907BF">
        <w:rPr>
          <w:sz w:val="24"/>
          <w:szCs w:val="24"/>
        </w:rPr>
        <w:t xml:space="preserve">для участков 3 и 4 разрешается: </w:t>
      </w:r>
    </w:p>
    <w:p w14:paraId="5F98AE72"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строительство, капитальный ремонт, реконструкция объектов капитального строительства в соответствии с требованиями к градостроительным регламентам; </w:t>
      </w:r>
    </w:p>
    <w:p w14:paraId="7F693642"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размещение хозяйственных построек в глубине участков; </w:t>
      </w:r>
    </w:p>
    <w:p w14:paraId="025382EF"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ремонт и реконструкция дорожного покрытия, тротуаров, пешеходных дорог; адаптация архитектурно-стилистических характеристик объектов нового строительства к окружающей историко-градостроительной среде; </w:t>
      </w:r>
    </w:p>
    <w:p w14:paraId="58D2AF2A"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ведение личного подсобного хозяйства, озеленение и благоустройство на приусадебных земельных участках; </w:t>
      </w:r>
    </w:p>
    <w:p w14:paraId="2596BBC6"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сохранение и преемственное развитие существующего озеленения; </w:t>
      </w:r>
    </w:p>
    <w:p w14:paraId="22AE596C" w14:textId="77777777" w:rsidR="00CC55A2" w:rsidRPr="009907BF" w:rsidRDefault="00CC55A2" w:rsidP="00044A04">
      <w:pPr>
        <w:numPr>
          <w:ilvl w:val="0"/>
          <w:numId w:val="22"/>
        </w:numPr>
        <w:suppressAutoHyphens w:val="0"/>
        <w:spacing w:after="35" w:line="267" w:lineRule="auto"/>
        <w:ind w:right="107" w:firstLine="700"/>
        <w:jc w:val="both"/>
        <w:rPr>
          <w:sz w:val="24"/>
          <w:szCs w:val="24"/>
        </w:rPr>
      </w:pPr>
      <w:r w:rsidRPr="009907BF">
        <w:rPr>
          <w:sz w:val="24"/>
          <w:szCs w:val="24"/>
        </w:rPr>
        <w:t>установка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4)</w:t>
      </w:r>
      <w:r w:rsidRPr="009907BF">
        <w:rPr>
          <w:rFonts w:eastAsia="Arial"/>
          <w:sz w:val="24"/>
          <w:szCs w:val="24"/>
        </w:rPr>
        <w:t xml:space="preserve"> </w:t>
      </w:r>
      <w:r w:rsidRPr="009907BF">
        <w:rPr>
          <w:sz w:val="24"/>
          <w:szCs w:val="24"/>
        </w:rPr>
        <w:t xml:space="preserve">для участков 3 и 4 запрещается: </w:t>
      </w:r>
    </w:p>
    <w:p w14:paraId="15A94A72"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использование строительных технологий, создающих динамические нагрузки </w:t>
      </w:r>
    </w:p>
    <w:p w14:paraId="1A99B276" w14:textId="77777777" w:rsidR="00CC55A2" w:rsidRPr="009907BF" w:rsidRDefault="00CC55A2" w:rsidP="00CC55A2">
      <w:pPr>
        <w:rPr>
          <w:sz w:val="24"/>
          <w:szCs w:val="24"/>
        </w:rPr>
      </w:pPr>
      <w:r w:rsidRPr="009907BF">
        <w:rPr>
          <w:sz w:val="24"/>
          <w:szCs w:val="24"/>
        </w:rPr>
        <w:t xml:space="preserve">и оказывающих негативное воздействие на объекты культурного наследия, выявленные объекты культурного наследия и существующую историческую застройку; </w:t>
      </w:r>
    </w:p>
    <w:p w14:paraId="15601171"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установка ограждений, нарушающих визуальное восприятие объектов культурного наследия; </w:t>
      </w:r>
    </w:p>
    <w:p w14:paraId="2189D4D9"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установка ограждений из профилированного металлического листа и поликарбоната по линии застройки улиц; </w:t>
      </w:r>
    </w:p>
    <w:p w14:paraId="3FB75688"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благоустройство территории с использованием элементов, нарушающих визуальное восприятие объектов культурного наследия; </w:t>
      </w:r>
    </w:p>
    <w:p w14:paraId="777F871B" w14:textId="77777777" w:rsidR="00CC55A2" w:rsidRPr="009907BF" w:rsidRDefault="00CC55A2" w:rsidP="00044A04">
      <w:pPr>
        <w:numPr>
          <w:ilvl w:val="0"/>
          <w:numId w:val="22"/>
        </w:numPr>
        <w:suppressAutoHyphens w:val="0"/>
        <w:spacing w:after="35" w:line="267" w:lineRule="auto"/>
        <w:ind w:right="107" w:firstLine="700"/>
        <w:jc w:val="both"/>
        <w:rPr>
          <w:sz w:val="24"/>
          <w:szCs w:val="24"/>
        </w:rPr>
      </w:pPr>
      <w:r w:rsidRPr="009907BF">
        <w:rPr>
          <w:sz w:val="24"/>
          <w:szCs w:val="24"/>
        </w:rPr>
        <w:lastRenderedPageBreak/>
        <w:t xml:space="preserve">размещение рекламных конструкций (в том числе отдельностоящих), вывесок, указателей, искажающих визуальное восприятие объектов культурного наследия, выявленных объектов культурного наследия и объектов историко- градостроительной среды; </w:t>
      </w:r>
    </w:p>
    <w:p w14:paraId="726EFFA1"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строительство и размещение любых промышленных и коммунально-складских объектов; </w:t>
      </w:r>
    </w:p>
    <w:p w14:paraId="2751C830" w14:textId="77777777" w:rsidR="00CC55A2" w:rsidRPr="009907BF" w:rsidRDefault="00CC55A2" w:rsidP="00044A04">
      <w:pPr>
        <w:numPr>
          <w:ilvl w:val="0"/>
          <w:numId w:val="22"/>
        </w:numPr>
        <w:suppressAutoHyphens w:val="0"/>
        <w:spacing w:after="15" w:line="267" w:lineRule="auto"/>
        <w:ind w:right="107" w:firstLine="700"/>
        <w:jc w:val="both"/>
        <w:rPr>
          <w:sz w:val="24"/>
          <w:szCs w:val="24"/>
        </w:rPr>
      </w:pPr>
      <w:r w:rsidRPr="009907BF">
        <w:rPr>
          <w:sz w:val="24"/>
          <w:szCs w:val="24"/>
        </w:rPr>
        <w:t xml:space="preserve">организация необорудованных мест для сбора мусора. </w:t>
      </w:r>
    </w:p>
    <w:p w14:paraId="0779A74B" w14:textId="77777777" w:rsidR="00CC55A2" w:rsidRPr="009907BF" w:rsidRDefault="00CC55A2" w:rsidP="00CC55A2">
      <w:pPr>
        <w:ind w:right="107"/>
        <w:rPr>
          <w:sz w:val="24"/>
          <w:szCs w:val="24"/>
        </w:rPr>
      </w:pPr>
      <w:r w:rsidRPr="009907BF">
        <w:rPr>
          <w:sz w:val="24"/>
          <w:szCs w:val="24"/>
        </w:rPr>
        <w:t>4.</w:t>
      </w:r>
      <w:r w:rsidRPr="009907BF">
        <w:rPr>
          <w:rFonts w:eastAsia="Arial"/>
          <w:sz w:val="24"/>
          <w:szCs w:val="24"/>
        </w:rPr>
        <w:t xml:space="preserve"> </w:t>
      </w:r>
      <w:r w:rsidRPr="009907BF">
        <w:rPr>
          <w:sz w:val="24"/>
          <w:szCs w:val="24"/>
        </w:rPr>
        <w:t>Требования к градостроительному регламенту в границах территории зоны регулирования застройки и хозяйственной деятельности здания кинотеатра Тарасова 1)</w:t>
      </w:r>
      <w:r w:rsidRPr="009907BF">
        <w:rPr>
          <w:rFonts w:eastAsia="Arial"/>
          <w:sz w:val="24"/>
          <w:szCs w:val="24"/>
        </w:rPr>
        <w:t xml:space="preserve"> </w:t>
      </w:r>
      <w:r w:rsidRPr="009907BF">
        <w:rPr>
          <w:sz w:val="24"/>
          <w:szCs w:val="24"/>
        </w:rPr>
        <w:t xml:space="preserve">для участка 2: </w:t>
      </w:r>
    </w:p>
    <w:p w14:paraId="61139128" w14:textId="77777777" w:rsidR="00CC55A2" w:rsidRPr="009907BF" w:rsidRDefault="00CC55A2" w:rsidP="00C05FFF">
      <w:pPr>
        <w:numPr>
          <w:ilvl w:val="0"/>
          <w:numId w:val="23"/>
        </w:numPr>
        <w:suppressAutoHyphens w:val="0"/>
        <w:spacing w:after="15" w:line="267" w:lineRule="auto"/>
        <w:ind w:left="0" w:right="107" w:firstLine="709"/>
        <w:jc w:val="both"/>
        <w:rPr>
          <w:sz w:val="24"/>
          <w:szCs w:val="24"/>
        </w:rPr>
      </w:pPr>
      <w:r w:rsidRPr="009907BF">
        <w:rPr>
          <w:sz w:val="24"/>
          <w:szCs w:val="24"/>
        </w:rPr>
        <w:t xml:space="preserve">высотная отметка объектов капитального строительства - не более 9 м; ширина уличных фасадов объектов нового строительства по линии застройки улицы Ленина - не более 12 м; </w:t>
      </w:r>
    </w:p>
    <w:p w14:paraId="46B48C1D" w14:textId="77777777" w:rsidR="00CC55A2" w:rsidRPr="009907BF" w:rsidRDefault="00CC55A2" w:rsidP="00C05FFF">
      <w:pPr>
        <w:numPr>
          <w:ilvl w:val="0"/>
          <w:numId w:val="23"/>
        </w:numPr>
        <w:suppressAutoHyphens w:val="0"/>
        <w:spacing w:after="15" w:line="267" w:lineRule="auto"/>
        <w:ind w:left="0" w:right="107" w:firstLine="709"/>
        <w:jc w:val="both"/>
        <w:rPr>
          <w:sz w:val="24"/>
          <w:szCs w:val="24"/>
        </w:rPr>
      </w:pPr>
      <w:r w:rsidRPr="009907BF">
        <w:rPr>
          <w:sz w:val="24"/>
          <w:szCs w:val="24"/>
        </w:rPr>
        <w:t xml:space="preserve">сохранение ценных фасадов, конфигурации кровли (скатная, без изломов, с углом наклона не более 40 градусов) объекта историко-градостроительной среды по адресу: ул. Кирова, д. 43; </w:t>
      </w:r>
    </w:p>
    <w:p w14:paraId="1770138C" w14:textId="77777777" w:rsidR="00CC55A2" w:rsidRPr="009907BF" w:rsidRDefault="00CC55A2" w:rsidP="00C05FFF">
      <w:pPr>
        <w:numPr>
          <w:ilvl w:val="0"/>
          <w:numId w:val="23"/>
        </w:numPr>
        <w:suppressAutoHyphens w:val="0"/>
        <w:spacing w:after="71" w:line="248" w:lineRule="auto"/>
        <w:ind w:left="0" w:right="107" w:firstLine="709"/>
        <w:jc w:val="both"/>
        <w:rPr>
          <w:sz w:val="24"/>
          <w:szCs w:val="24"/>
        </w:rPr>
      </w:pPr>
      <w:r w:rsidRPr="009907BF">
        <w:rPr>
          <w:sz w:val="24"/>
          <w:szCs w:val="24"/>
        </w:rPr>
        <w:t xml:space="preserve">конфигурация кровли зданий, выходящих на линию застройки улицы Ленина, скатная, без изломов, с коньком перпендикулярно линии застройки улицы; </w:t>
      </w:r>
    </w:p>
    <w:p w14:paraId="41AAA1A0" w14:textId="77777777" w:rsidR="00CC55A2" w:rsidRPr="009907BF" w:rsidRDefault="00CC55A2" w:rsidP="00C05FFF">
      <w:pPr>
        <w:numPr>
          <w:ilvl w:val="0"/>
          <w:numId w:val="23"/>
        </w:numPr>
        <w:suppressAutoHyphens w:val="0"/>
        <w:spacing w:after="15" w:line="267" w:lineRule="auto"/>
        <w:ind w:left="0" w:right="107" w:firstLine="709"/>
        <w:jc w:val="both"/>
        <w:rPr>
          <w:sz w:val="24"/>
          <w:szCs w:val="24"/>
        </w:rPr>
      </w:pPr>
      <w:r w:rsidRPr="009907BF">
        <w:rPr>
          <w:sz w:val="24"/>
          <w:szCs w:val="24"/>
        </w:rPr>
        <w:t xml:space="preserve">угол наклона кровли - не более 40 градусов; </w:t>
      </w:r>
    </w:p>
    <w:p w14:paraId="4A0740B4" w14:textId="77777777" w:rsidR="00CC55A2" w:rsidRPr="009907BF" w:rsidRDefault="00CC55A2" w:rsidP="00C05FFF">
      <w:pPr>
        <w:numPr>
          <w:ilvl w:val="0"/>
          <w:numId w:val="23"/>
        </w:numPr>
        <w:suppressAutoHyphens w:val="0"/>
        <w:spacing w:after="15" w:line="267" w:lineRule="auto"/>
        <w:ind w:left="0" w:right="107" w:firstLine="709"/>
        <w:jc w:val="both"/>
        <w:rPr>
          <w:sz w:val="24"/>
          <w:szCs w:val="24"/>
        </w:rPr>
      </w:pPr>
      <w:r w:rsidRPr="009907BF">
        <w:rPr>
          <w:sz w:val="24"/>
          <w:szCs w:val="24"/>
        </w:rPr>
        <w:t xml:space="preserve">высота хозяйственных построек в глубине участка - не более 6 м; </w:t>
      </w:r>
    </w:p>
    <w:p w14:paraId="134A2178" w14:textId="77777777" w:rsidR="00CC55A2" w:rsidRPr="009907BF" w:rsidRDefault="00CC55A2" w:rsidP="00C05FFF">
      <w:pPr>
        <w:numPr>
          <w:ilvl w:val="0"/>
          <w:numId w:val="23"/>
        </w:numPr>
        <w:suppressAutoHyphens w:val="0"/>
        <w:spacing w:after="15" w:line="267" w:lineRule="auto"/>
        <w:ind w:left="0" w:right="107" w:firstLine="709"/>
        <w:jc w:val="both"/>
        <w:rPr>
          <w:sz w:val="24"/>
          <w:szCs w:val="24"/>
        </w:rPr>
      </w:pPr>
      <w:r w:rsidRPr="009907BF">
        <w:rPr>
          <w:sz w:val="24"/>
          <w:szCs w:val="24"/>
        </w:rPr>
        <w:t xml:space="preserve">использование в отделке фасадов натуральных отделочных материалов </w:t>
      </w:r>
    </w:p>
    <w:p w14:paraId="1DF2B789" w14:textId="77777777" w:rsidR="00CC55A2" w:rsidRPr="009907BF" w:rsidRDefault="00CC55A2" w:rsidP="00C05FFF">
      <w:pPr>
        <w:ind w:right="107" w:firstLine="709"/>
        <w:rPr>
          <w:sz w:val="24"/>
          <w:szCs w:val="24"/>
        </w:rPr>
      </w:pPr>
      <w:r w:rsidRPr="009907BF">
        <w:rPr>
          <w:sz w:val="24"/>
          <w:szCs w:val="24"/>
        </w:rPr>
        <w:t xml:space="preserve">(натуральный камень, керамический кирпич, дерево, штукатурка с окраской); </w:t>
      </w:r>
    </w:p>
    <w:p w14:paraId="0377CC6E" w14:textId="77777777" w:rsidR="00CC55A2" w:rsidRPr="009907BF" w:rsidRDefault="00CC55A2" w:rsidP="00C05FFF">
      <w:pPr>
        <w:numPr>
          <w:ilvl w:val="0"/>
          <w:numId w:val="23"/>
        </w:numPr>
        <w:suppressAutoHyphens w:val="0"/>
        <w:spacing w:after="15" w:line="267" w:lineRule="auto"/>
        <w:ind w:left="0" w:right="107" w:firstLine="709"/>
        <w:jc w:val="both"/>
        <w:rPr>
          <w:sz w:val="24"/>
          <w:szCs w:val="24"/>
        </w:rPr>
      </w:pPr>
      <w:r w:rsidRPr="009907BF">
        <w:rPr>
          <w:sz w:val="24"/>
          <w:szCs w:val="24"/>
        </w:rPr>
        <w:t>высота ограждений по линии застройки улицы - не более 1,8 м; 2)</w:t>
      </w:r>
      <w:r w:rsidRPr="009907BF">
        <w:rPr>
          <w:rFonts w:eastAsia="Arial"/>
          <w:sz w:val="24"/>
          <w:szCs w:val="24"/>
        </w:rPr>
        <w:t xml:space="preserve"> </w:t>
      </w:r>
      <w:r w:rsidRPr="009907BF">
        <w:rPr>
          <w:sz w:val="24"/>
          <w:szCs w:val="24"/>
        </w:rPr>
        <w:t xml:space="preserve">для участка 3: </w:t>
      </w:r>
    </w:p>
    <w:p w14:paraId="25EA3A48" w14:textId="77777777" w:rsidR="00CC55A2" w:rsidRPr="009907BF" w:rsidRDefault="00CC55A2" w:rsidP="00C05FFF">
      <w:pPr>
        <w:numPr>
          <w:ilvl w:val="0"/>
          <w:numId w:val="23"/>
        </w:numPr>
        <w:suppressAutoHyphens w:val="0"/>
        <w:spacing w:after="15" w:line="267" w:lineRule="auto"/>
        <w:ind w:left="0" w:right="107" w:firstLine="709"/>
        <w:jc w:val="both"/>
        <w:rPr>
          <w:sz w:val="24"/>
          <w:szCs w:val="24"/>
        </w:rPr>
      </w:pPr>
      <w:r w:rsidRPr="009907BF">
        <w:rPr>
          <w:sz w:val="24"/>
          <w:szCs w:val="24"/>
        </w:rPr>
        <w:t>высотная отметка объектов капитального строительства - не более 15 м; 3)</w:t>
      </w:r>
      <w:r w:rsidRPr="009907BF">
        <w:rPr>
          <w:rFonts w:eastAsia="Arial"/>
          <w:sz w:val="24"/>
          <w:szCs w:val="24"/>
        </w:rPr>
        <w:t xml:space="preserve"> </w:t>
      </w:r>
      <w:r w:rsidRPr="009907BF">
        <w:rPr>
          <w:sz w:val="24"/>
          <w:szCs w:val="24"/>
        </w:rPr>
        <w:t xml:space="preserve">для участка 4: </w:t>
      </w:r>
    </w:p>
    <w:p w14:paraId="25CA96FA" w14:textId="77777777" w:rsidR="00CC55A2" w:rsidRPr="009907BF" w:rsidRDefault="00CC55A2" w:rsidP="00C05FFF">
      <w:pPr>
        <w:numPr>
          <w:ilvl w:val="0"/>
          <w:numId w:val="23"/>
        </w:numPr>
        <w:suppressAutoHyphens w:val="0"/>
        <w:spacing w:after="15" w:line="267" w:lineRule="auto"/>
        <w:ind w:left="0" w:right="107" w:firstLine="709"/>
        <w:jc w:val="both"/>
        <w:rPr>
          <w:sz w:val="24"/>
          <w:szCs w:val="24"/>
        </w:rPr>
      </w:pPr>
      <w:r w:rsidRPr="009907BF">
        <w:rPr>
          <w:sz w:val="24"/>
          <w:szCs w:val="24"/>
        </w:rPr>
        <w:t xml:space="preserve">размещение объекта нового строительства по северной границе участка; </w:t>
      </w:r>
    </w:p>
    <w:p w14:paraId="680EBED9" w14:textId="77777777" w:rsidR="00CC55A2" w:rsidRPr="009907BF" w:rsidRDefault="00CC55A2" w:rsidP="00C05FFF">
      <w:pPr>
        <w:numPr>
          <w:ilvl w:val="0"/>
          <w:numId w:val="23"/>
        </w:numPr>
        <w:suppressAutoHyphens w:val="0"/>
        <w:spacing w:after="15" w:line="267" w:lineRule="auto"/>
        <w:ind w:left="0" w:right="107" w:firstLine="709"/>
        <w:jc w:val="both"/>
        <w:rPr>
          <w:sz w:val="24"/>
          <w:szCs w:val="24"/>
        </w:rPr>
      </w:pPr>
      <w:r w:rsidRPr="009907BF">
        <w:rPr>
          <w:sz w:val="24"/>
          <w:szCs w:val="24"/>
        </w:rPr>
        <w:t xml:space="preserve">объемное решение объекта капитального строительства с переменной этажностью - 2 эт. (10,7 м), - 3 эт. (14 м), размещение повышенной части с отступом 12 м от линии застройки улицы Кирова; </w:t>
      </w:r>
    </w:p>
    <w:p w14:paraId="18BC765B" w14:textId="77777777" w:rsidR="00CC55A2" w:rsidRPr="009907BF" w:rsidRDefault="00CC55A2" w:rsidP="00C05FFF">
      <w:pPr>
        <w:numPr>
          <w:ilvl w:val="0"/>
          <w:numId w:val="23"/>
        </w:numPr>
        <w:suppressAutoHyphens w:val="0"/>
        <w:spacing w:after="15" w:line="267" w:lineRule="auto"/>
        <w:ind w:left="0" w:right="107" w:firstLine="709"/>
        <w:jc w:val="both"/>
        <w:rPr>
          <w:sz w:val="24"/>
          <w:szCs w:val="24"/>
        </w:rPr>
      </w:pPr>
      <w:r w:rsidRPr="009907BF">
        <w:rPr>
          <w:sz w:val="24"/>
          <w:szCs w:val="24"/>
        </w:rPr>
        <w:t xml:space="preserve">использование приемов вертикального членения фасадов 1-го и 2-го этажа; </w:t>
      </w:r>
    </w:p>
    <w:p w14:paraId="11154DA3" w14:textId="77777777" w:rsidR="00CC55A2" w:rsidRPr="009907BF" w:rsidRDefault="00CC55A2" w:rsidP="00C05FFF">
      <w:pPr>
        <w:numPr>
          <w:ilvl w:val="0"/>
          <w:numId w:val="23"/>
        </w:numPr>
        <w:suppressAutoHyphens w:val="0"/>
        <w:spacing w:after="15" w:line="267" w:lineRule="auto"/>
        <w:ind w:left="0" w:right="107" w:firstLine="709"/>
        <w:jc w:val="both"/>
        <w:rPr>
          <w:sz w:val="24"/>
          <w:szCs w:val="24"/>
        </w:rPr>
      </w:pPr>
      <w:r w:rsidRPr="009907BF">
        <w:rPr>
          <w:sz w:val="24"/>
          <w:szCs w:val="24"/>
        </w:rPr>
        <w:t xml:space="preserve">использование в отделке фасадов натуральных отделочных материалов </w:t>
      </w:r>
    </w:p>
    <w:p w14:paraId="7950321D" w14:textId="77777777" w:rsidR="00CC55A2" w:rsidRPr="009907BF" w:rsidRDefault="00CC55A2" w:rsidP="00C05FFF">
      <w:pPr>
        <w:ind w:right="107" w:firstLine="709"/>
        <w:rPr>
          <w:sz w:val="24"/>
          <w:szCs w:val="24"/>
        </w:rPr>
      </w:pPr>
      <w:r w:rsidRPr="009907BF">
        <w:rPr>
          <w:sz w:val="24"/>
          <w:szCs w:val="24"/>
        </w:rPr>
        <w:t xml:space="preserve">(натуральный камень, керамический кирпич, дерево, штукатурка); </w:t>
      </w:r>
    </w:p>
    <w:p w14:paraId="149F82D1" w14:textId="77777777" w:rsidR="00CC55A2" w:rsidRPr="009907BF" w:rsidRDefault="00CC55A2" w:rsidP="00C05FFF">
      <w:pPr>
        <w:numPr>
          <w:ilvl w:val="0"/>
          <w:numId w:val="23"/>
        </w:numPr>
        <w:suppressAutoHyphens w:val="0"/>
        <w:spacing w:after="15" w:line="267" w:lineRule="auto"/>
        <w:ind w:left="0" w:right="107" w:firstLine="709"/>
        <w:jc w:val="both"/>
        <w:rPr>
          <w:sz w:val="24"/>
          <w:szCs w:val="24"/>
        </w:rPr>
      </w:pPr>
      <w:r w:rsidRPr="009907BF">
        <w:rPr>
          <w:sz w:val="24"/>
          <w:szCs w:val="24"/>
        </w:rPr>
        <w:t xml:space="preserve">использование приемов сплошного остекления фасадов 3-го этажа. </w:t>
      </w:r>
    </w:p>
    <w:p w14:paraId="466A3E34" w14:textId="77777777" w:rsidR="00CC55A2" w:rsidRPr="009907BF" w:rsidRDefault="00CC55A2" w:rsidP="00CC55A2">
      <w:pPr>
        <w:spacing w:line="259" w:lineRule="auto"/>
        <w:rPr>
          <w:sz w:val="24"/>
          <w:szCs w:val="24"/>
        </w:rPr>
      </w:pPr>
      <w:r w:rsidRPr="009907BF">
        <w:rPr>
          <w:sz w:val="24"/>
          <w:szCs w:val="24"/>
        </w:rPr>
        <w:t xml:space="preserve"> </w:t>
      </w:r>
    </w:p>
    <w:p w14:paraId="74E12628" w14:textId="77777777" w:rsidR="00CC55A2" w:rsidRPr="009907BF" w:rsidRDefault="00CC55A2" w:rsidP="00CC55A2">
      <w:pPr>
        <w:pStyle w:val="1"/>
        <w:ind w:left="290" w:right="280"/>
        <w:rPr>
          <w:rFonts w:ascii="Times New Roman" w:hAnsi="Times New Roman" w:cs="Times New Roman"/>
          <w:sz w:val="24"/>
          <w:szCs w:val="24"/>
        </w:rPr>
      </w:pPr>
      <w:bookmarkStart w:id="11" w:name="_Toc131680"/>
      <w:r w:rsidRPr="009907BF">
        <w:rPr>
          <w:rFonts w:ascii="Times New Roman" w:hAnsi="Times New Roman" w:cs="Times New Roman"/>
          <w:sz w:val="24"/>
          <w:szCs w:val="24"/>
        </w:rPr>
        <w:t xml:space="preserve">Статья 4.3. Режим использования территории объекта культурного наследия </w:t>
      </w:r>
      <w:bookmarkEnd w:id="11"/>
    </w:p>
    <w:p w14:paraId="7C81C17E" w14:textId="77777777" w:rsidR="00CC55A2" w:rsidRPr="009907BF" w:rsidRDefault="00CC55A2" w:rsidP="00CC55A2">
      <w:pPr>
        <w:pStyle w:val="1"/>
        <w:ind w:left="290" w:right="280"/>
        <w:rPr>
          <w:rFonts w:ascii="Times New Roman" w:hAnsi="Times New Roman" w:cs="Times New Roman"/>
          <w:sz w:val="24"/>
          <w:szCs w:val="24"/>
        </w:rPr>
      </w:pPr>
      <w:bookmarkStart w:id="12" w:name="_Toc131681"/>
      <w:r w:rsidRPr="009907BF">
        <w:rPr>
          <w:rFonts w:ascii="Times New Roman" w:hAnsi="Times New Roman" w:cs="Times New Roman"/>
          <w:sz w:val="24"/>
          <w:szCs w:val="24"/>
        </w:rPr>
        <w:t xml:space="preserve">регионального значения "Церковь Казанской иконы Божией Матери, 1904 г." </w:t>
      </w:r>
      <w:bookmarkEnd w:id="12"/>
    </w:p>
    <w:p w14:paraId="18E8ED72" w14:textId="77777777" w:rsidR="00CC55A2" w:rsidRPr="009907BF" w:rsidRDefault="00CC55A2" w:rsidP="00CC55A2">
      <w:pPr>
        <w:spacing w:line="259" w:lineRule="auto"/>
        <w:rPr>
          <w:sz w:val="24"/>
          <w:szCs w:val="24"/>
        </w:rPr>
      </w:pPr>
      <w:r w:rsidRPr="009907BF">
        <w:rPr>
          <w:sz w:val="24"/>
          <w:szCs w:val="24"/>
        </w:rPr>
        <w:t xml:space="preserve"> </w:t>
      </w:r>
    </w:p>
    <w:p w14:paraId="3AE9ECD4" w14:textId="77777777" w:rsidR="00CC55A2" w:rsidRPr="009907BF" w:rsidRDefault="00CC55A2" w:rsidP="00C05FFF">
      <w:pPr>
        <w:jc w:val="both"/>
        <w:rPr>
          <w:sz w:val="24"/>
          <w:szCs w:val="24"/>
        </w:rPr>
        <w:sectPr w:rsidR="00CC55A2" w:rsidRPr="009907BF">
          <w:headerReference w:type="even" r:id="rId117"/>
          <w:headerReference w:type="default" r:id="rId118"/>
          <w:footerReference w:type="even" r:id="rId119"/>
          <w:footerReference w:type="default" r:id="rId120"/>
          <w:headerReference w:type="first" r:id="rId121"/>
          <w:footerReference w:type="first" r:id="rId122"/>
          <w:pgSz w:w="11909" w:h="16852"/>
          <w:pgMar w:top="1179" w:right="845" w:bottom="1215" w:left="1703" w:header="720" w:footer="561" w:gutter="0"/>
          <w:cols w:space="720"/>
        </w:sectPr>
      </w:pPr>
      <w:r w:rsidRPr="009907BF">
        <w:rPr>
          <w:sz w:val="24"/>
          <w:szCs w:val="24"/>
        </w:rPr>
        <w:t>В целях обеспечения сохранности объекта культурного наследия регионального значения "Церковь Казанской иконы Божией Матери, 1904 г.", расположенного по адресу: Московская область, Павлово-Посадский городской округ, город Павловский Посад, улица Павловская, дом 28 (далее - Объект), в его исторической среде на сопряженной с ним территории устанавливаются следующие зо</w:t>
      </w:r>
      <w:r w:rsidR="00C05FFF">
        <w:rPr>
          <w:sz w:val="24"/>
          <w:szCs w:val="24"/>
        </w:rPr>
        <w:t>ны охраны: охранная зона и зона</w:t>
      </w:r>
    </w:p>
    <w:p w14:paraId="3B2F669E" w14:textId="77777777" w:rsidR="00CC55A2" w:rsidRPr="009907BF" w:rsidRDefault="00CC55A2" w:rsidP="00C05FFF">
      <w:pPr>
        <w:ind w:right="107"/>
        <w:rPr>
          <w:sz w:val="24"/>
          <w:szCs w:val="24"/>
        </w:rPr>
      </w:pPr>
      <w:r w:rsidRPr="009907BF">
        <w:rPr>
          <w:sz w:val="24"/>
          <w:szCs w:val="24"/>
        </w:rPr>
        <w:lastRenderedPageBreak/>
        <w:t xml:space="preserve">регулирования застройки и хозяйственной деятельности. </w:t>
      </w:r>
    </w:p>
    <w:p w14:paraId="2480A0EE" w14:textId="77777777" w:rsidR="00CC55A2" w:rsidRPr="009907BF" w:rsidRDefault="00CC55A2" w:rsidP="00CC55A2">
      <w:pPr>
        <w:spacing w:after="26" w:line="259" w:lineRule="auto"/>
        <w:ind w:left="256"/>
        <w:rPr>
          <w:sz w:val="24"/>
          <w:szCs w:val="24"/>
        </w:rPr>
      </w:pPr>
      <w:r w:rsidRPr="009907BF">
        <w:rPr>
          <w:sz w:val="24"/>
          <w:szCs w:val="24"/>
        </w:rPr>
        <w:t xml:space="preserve"> </w:t>
      </w:r>
    </w:p>
    <w:p w14:paraId="75AA82A7" w14:textId="77777777" w:rsidR="00CC55A2" w:rsidRPr="009907BF" w:rsidRDefault="00CC55A2" w:rsidP="00CC55A2">
      <w:pPr>
        <w:pStyle w:val="1"/>
        <w:ind w:left="290" w:right="280"/>
        <w:rPr>
          <w:rFonts w:ascii="Times New Roman" w:hAnsi="Times New Roman" w:cs="Times New Roman"/>
          <w:sz w:val="24"/>
          <w:szCs w:val="24"/>
        </w:rPr>
      </w:pPr>
      <w:r w:rsidRPr="009907BF">
        <w:rPr>
          <w:rFonts w:ascii="Times New Roman" w:hAnsi="Times New Roman" w:cs="Times New Roman"/>
          <w:sz w:val="24"/>
          <w:szCs w:val="24"/>
        </w:rPr>
        <w:t xml:space="preserve">I. Охранная зона Объекта </w:t>
      </w:r>
    </w:p>
    <w:p w14:paraId="296349B7" w14:textId="77777777" w:rsidR="00CC55A2" w:rsidRPr="009907BF" w:rsidRDefault="00CC55A2" w:rsidP="00CC55A2">
      <w:pPr>
        <w:spacing w:after="20" w:line="259" w:lineRule="auto"/>
        <w:ind w:left="256"/>
        <w:rPr>
          <w:sz w:val="24"/>
          <w:szCs w:val="24"/>
        </w:rPr>
      </w:pPr>
      <w:r w:rsidRPr="009907BF">
        <w:rPr>
          <w:sz w:val="24"/>
          <w:szCs w:val="24"/>
        </w:rPr>
        <w:t xml:space="preserve"> </w:t>
      </w:r>
    </w:p>
    <w:p w14:paraId="610FAD7F" w14:textId="77777777" w:rsidR="00CC55A2" w:rsidRPr="009907BF" w:rsidRDefault="00CC55A2" w:rsidP="00C05FFF">
      <w:pPr>
        <w:numPr>
          <w:ilvl w:val="0"/>
          <w:numId w:val="24"/>
        </w:numPr>
        <w:suppressAutoHyphens w:val="0"/>
        <w:spacing w:after="15" w:line="267" w:lineRule="auto"/>
        <w:ind w:left="0" w:right="107" w:firstLine="851"/>
        <w:jc w:val="both"/>
        <w:rPr>
          <w:sz w:val="24"/>
          <w:szCs w:val="24"/>
        </w:rPr>
      </w:pPr>
      <w:r w:rsidRPr="009907BF">
        <w:rPr>
          <w:sz w:val="24"/>
          <w:szCs w:val="24"/>
        </w:rPr>
        <w:t xml:space="preserve">Охранная зона Объекта включает в себя один регламентный участок ОЗ-1(1). </w:t>
      </w:r>
    </w:p>
    <w:p w14:paraId="317FCDEF" w14:textId="77777777" w:rsidR="00CC55A2" w:rsidRPr="009907BF" w:rsidRDefault="00CC55A2" w:rsidP="00C05FFF">
      <w:pPr>
        <w:numPr>
          <w:ilvl w:val="0"/>
          <w:numId w:val="24"/>
        </w:numPr>
        <w:suppressAutoHyphens w:val="0"/>
        <w:spacing w:after="15" w:line="267" w:lineRule="auto"/>
        <w:ind w:left="0" w:right="107" w:firstLine="851"/>
        <w:jc w:val="both"/>
        <w:rPr>
          <w:sz w:val="24"/>
          <w:szCs w:val="24"/>
        </w:rPr>
      </w:pPr>
      <w:r w:rsidRPr="009907BF">
        <w:rPr>
          <w:sz w:val="24"/>
          <w:szCs w:val="24"/>
        </w:rPr>
        <w:t xml:space="preserve">Особый режим использования земель и земельных участков в границах охранной зоны Объекта: </w:t>
      </w:r>
    </w:p>
    <w:p w14:paraId="0F0C19C7" w14:textId="77777777" w:rsidR="00CC55A2" w:rsidRPr="009907BF" w:rsidRDefault="00CC55A2" w:rsidP="00C05FFF">
      <w:pPr>
        <w:ind w:right="107" w:firstLine="851"/>
        <w:rPr>
          <w:sz w:val="24"/>
          <w:szCs w:val="24"/>
        </w:rPr>
      </w:pPr>
      <w:r w:rsidRPr="009907BF">
        <w:rPr>
          <w:sz w:val="24"/>
          <w:szCs w:val="24"/>
        </w:rPr>
        <w:t xml:space="preserve">1) разрешает: </w:t>
      </w:r>
    </w:p>
    <w:p w14:paraId="5E459380" w14:textId="77777777" w:rsidR="00CC55A2" w:rsidRPr="009907BF" w:rsidRDefault="00CC55A2" w:rsidP="00C05FFF">
      <w:pPr>
        <w:numPr>
          <w:ilvl w:val="0"/>
          <w:numId w:val="25"/>
        </w:numPr>
        <w:suppressAutoHyphens w:val="0"/>
        <w:spacing w:after="15" w:line="267" w:lineRule="auto"/>
        <w:ind w:left="0" w:right="107" w:firstLine="851"/>
        <w:jc w:val="both"/>
        <w:rPr>
          <w:sz w:val="24"/>
          <w:szCs w:val="24"/>
        </w:rPr>
      </w:pPr>
      <w:r w:rsidRPr="009907BF">
        <w:rPr>
          <w:sz w:val="24"/>
          <w:szCs w:val="24"/>
        </w:rPr>
        <w:t xml:space="preserve">проведение земляных, землеустроительных, хозяйственных и иных работ, направленных на сохранение и восстановление (регенерацию) характеристик историкоградостроительной среды объектов культурного наследия; </w:t>
      </w:r>
    </w:p>
    <w:p w14:paraId="2E3875C9" w14:textId="77777777" w:rsidR="00CC55A2" w:rsidRPr="009907BF" w:rsidRDefault="00CC55A2" w:rsidP="00C05FFF">
      <w:pPr>
        <w:numPr>
          <w:ilvl w:val="0"/>
          <w:numId w:val="25"/>
        </w:numPr>
        <w:suppressAutoHyphens w:val="0"/>
        <w:spacing w:after="15" w:line="267" w:lineRule="auto"/>
        <w:ind w:left="0" w:right="107" w:firstLine="851"/>
        <w:jc w:val="both"/>
        <w:rPr>
          <w:sz w:val="24"/>
          <w:szCs w:val="24"/>
        </w:rPr>
      </w:pPr>
      <w:r w:rsidRPr="009907BF">
        <w:rPr>
          <w:sz w:val="24"/>
          <w:szCs w:val="24"/>
        </w:rPr>
        <w:t xml:space="preserve">проведение мероприятий, направленных на сохранение исторически ценного градоформирующего объекта по адресу: ул. Павловская, д. 32; </w:t>
      </w:r>
    </w:p>
    <w:p w14:paraId="470B6328" w14:textId="77777777" w:rsidR="00CC55A2" w:rsidRPr="009907BF" w:rsidRDefault="00CC55A2" w:rsidP="00C05FFF">
      <w:pPr>
        <w:numPr>
          <w:ilvl w:val="0"/>
          <w:numId w:val="25"/>
        </w:numPr>
        <w:suppressAutoHyphens w:val="0"/>
        <w:spacing w:after="15" w:line="267" w:lineRule="auto"/>
        <w:ind w:left="0" w:right="107" w:firstLine="851"/>
        <w:jc w:val="both"/>
        <w:rPr>
          <w:sz w:val="24"/>
          <w:szCs w:val="24"/>
        </w:rPr>
      </w:pPr>
      <w:r w:rsidRPr="009907BF">
        <w:rPr>
          <w:sz w:val="24"/>
          <w:szCs w:val="24"/>
        </w:rPr>
        <w:t xml:space="preserve">капитальный ремонт и реконструкцию объектов капитального строительства без изменения параметров их объемно-пространственного решения с формированием преемственного архитектурно-стилистического и цветового оформления фасадов; </w:t>
      </w:r>
    </w:p>
    <w:p w14:paraId="1AE7C5C8" w14:textId="77777777" w:rsidR="00CC55A2" w:rsidRPr="009907BF" w:rsidRDefault="00CC55A2" w:rsidP="00C05FFF">
      <w:pPr>
        <w:numPr>
          <w:ilvl w:val="0"/>
          <w:numId w:val="25"/>
        </w:numPr>
        <w:suppressAutoHyphens w:val="0"/>
        <w:spacing w:after="15" w:line="267" w:lineRule="auto"/>
        <w:ind w:left="0" w:right="107" w:firstLine="851"/>
        <w:jc w:val="both"/>
        <w:rPr>
          <w:sz w:val="24"/>
          <w:szCs w:val="24"/>
        </w:rPr>
      </w:pPr>
      <w:r w:rsidRPr="009907BF">
        <w:rPr>
          <w:sz w:val="24"/>
          <w:szCs w:val="24"/>
        </w:rPr>
        <w:t xml:space="preserve">реконструкцию </w:t>
      </w:r>
      <w:r w:rsidRPr="009907BF">
        <w:rPr>
          <w:sz w:val="24"/>
          <w:szCs w:val="24"/>
        </w:rPr>
        <w:tab/>
        <w:t xml:space="preserve">объектов </w:t>
      </w:r>
      <w:r w:rsidRPr="009907BF">
        <w:rPr>
          <w:sz w:val="24"/>
          <w:szCs w:val="24"/>
        </w:rPr>
        <w:tab/>
        <w:t xml:space="preserve">транспортной </w:t>
      </w:r>
      <w:r w:rsidRPr="009907BF">
        <w:rPr>
          <w:sz w:val="24"/>
          <w:szCs w:val="24"/>
        </w:rPr>
        <w:tab/>
        <w:t xml:space="preserve">инфраструктуры </w:t>
      </w:r>
      <w:r w:rsidRPr="009907BF">
        <w:rPr>
          <w:sz w:val="24"/>
          <w:szCs w:val="24"/>
        </w:rPr>
        <w:tab/>
        <w:t xml:space="preserve">согласно </w:t>
      </w:r>
    </w:p>
    <w:p w14:paraId="489B51BD" w14:textId="77777777" w:rsidR="00CC55A2" w:rsidRPr="009907BF" w:rsidRDefault="00CC55A2" w:rsidP="00C05FFF">
      <w:pPr>
        <w:spacing w:after="35"/>
        <w:ind w:right="107" w:firstLine="851"/>
        <w:rPr>
          <w:sz w:val="24"/>
          <w:szCs w:val="24"/>
        </w:rPr>
      </w:pPr>
      <w:r w:rsidRPr="009907BF">
        <w:rPr>
          <w:sz w:val="24"/>
          <w:szCs w:val="24"/>
        </w:rPr>
        <w:t xml:space="preserve">утвержденным документам территориального планирования; </w:t>
      </w:r>
    </w:p>
    <w:p w14:paraId="099B8F76" w14:textId="77777777" w:rsidR="00CC55A2" w:rsidRPr="009907BF" w:rsidRDefault="00CC55A2" w:rsidP="00C05FFF">
      <w:pPr>
        <w:numPr>
          <w:ilvl w:val="0"/>
          <w:numId w:val="25"/>
        </w:numPr>
        <w:suppressAutoHyphens w:val="0"/>
        <w:spacing w:after="15" w:line="267" w:lineRule="auto"/>
        <w:ind w:left="0" w:right="107" w:firstLine="851"/>
        <w:jc w:val="both"/>
        <w:rPr>
          <w:sz w:val="24"/>
          <w:szCs w:val="24"/>
        </w:rPr>
      </w:pPr>
      <w:r w:rsidRPr="009907BF">
        <w:rPr>
          <w:sz w:val="24"/>
          <w:szCs w:val="24"/>
        </w:rPr>
        <w:t xml:space="preserve">ремонт дорожного покрытия, тротуаров, пешеходных дорог; </w:t>
      </w:r>
    </w:p>
    <w:p w14:paraId="2FDB6681" w14:textId="77777777" w:rsidR="00CC55A2" w:rsidRPr="009907BF" w:rsidRDefault="00CC55A2" w:rsidP="00C05FFF">
      <w:pPr>
        <w:numPr>
          <w:ilvl w:val="0"/>
          <w:numId w:val="25"/>
        </w:numPr>
        <w:suppressAutoHyphens w:val="0"/>
        <w:spacing w:after="37" w:line="267" w:lineRule="auto"/>
        <w:ind w:left="0" w:right="107" w:firstLine="851"/>
        <w:jc w:val="both"/>
        <w:rPr>
          <w:sz w:val="24"/>
          <w:szCs w:val="24"/>
        </w:rPr>
      </w:pPr>
      <w:r w:rsidRPr="009907BF">
        <w:rPr>
          <w:sz w:val="24"/>
          <w:szCs w:val="24"/>
        </w:rPr>
        <w:t xml:space="preserve">прокладку подземных инженерных сетей, а также ремонт,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p>
    <w:p w14:paraId="0EF82507" w14:textId="77777777" w:rsidR="00CC55A2" w:rsidRPr="009907BF" w:rsidRDefault="00CC55A2" w:rsidP="00C05FFF">
      <w:pPr>
        <w:numPr>
          <w:ilvl w:val="0"/>
          <w:numId w:val="25"/>
        </w:numPr>
        <w:suppressAutoHyphens w:val="0"/>
        <w:spacing w:after="15" w:line="267" w:lineRule="auto"/>
        <w:ind w:left="0" w:right="107" w:firstLine="851"/>
        <w:jc w:val="both"/>
        <w:rPr>
          <w:sz w:val="24"/>
          <w:szCs w:val="24"/>
        </w:rPr>
      </w:pPr>
      <w:r w:rsidRPr="009907BF">
        <w:rPr>
          <w:sz w:val="24"/>
          <w:szCs w:val="24"/>
        </w:rPr>
        <w:t xml:space="preserve">устройство пешеходной дорожки по нечетной стороне Павловской улицы; </w:t>
      </w:r>
    </w:p>
    <w:p w14:paraId="60B13FEE" w14:textId="77777777" w:rsidR="00CC55A2" w:rsidRPr="009907BF" w:rsidRDefault="00CC55A2" w:rsidP="00C05FFF">
      <w:pPr>
        <w:numPr>
          <w:ilvl w:val="0"/>
          <w:numId w:val="25"/>
        </w:numPr>
        <w:suppressAutoHyphens w:val="0"/>
        <w:spacing w:after="15" w:line="267" w:lineRule="auto"/>
        <w:ind w:left="0" w:right="107" w:firstLine="851"/>
        <w:jc w:val="both"/>
        <w:rPr>
          <w:sz w:val="24"/>
          <w:szCs w:val="24"/>
        </w:rPr>
      </w:pPr>
      <w:r w:rsidRPr="009907BF">
        <w:rPr>
          <w:sz w:val="24"/>
          <w:szCs w:val="24"/>
        </w:rPr>
        <w:t xml:space="preserve">размещение временных автостоянок транспортных средств; </w:t>
      </w:r>
    </w:p>
    <w:p w14:paraId="0AEE64C2" w14:textId="77777777" w:rsidR="00CC55A2" w:rsidRPr="009907BF" w:rsidRDefault="00CC55A2" w:rsidP="00C05FFF">
      <w:pPr>
        <w:numPr>
          <w:ilvl w:val="0"/>
          <w:numId w:val="25"/>
        </w:numPr>
        <w:suppressAutoHyphens w:val="0"/>
        <w:spacing w:after="15" w:line="267" w:lineRule="auto"/>
        <w:ind w:left="0" w:right="107" w:firstLine="851"/>
        <w:jc w:val="both"/>
        <w:rPr>
          <w:sz w:val="24"/>
          <w:szCs w:val="24"/>
        </w:rPr>
      </w:pPr>
      <w:r w:rsidRPr="009907BF">
        <w:rPr>
          <w:sz w:val="24"/>
          <w:szCs w:val="24"/>
        </w:rPr>
        <w:t xml:space="preserve">благоустройство и озеленение с использованием элементов, не нарушающих визуального восприятия объектов культурного наследия; </w:t>
      </w:r>
    </w:p>
    <w:p w14:paraId="769C0B0A" w14:textId="77777777" w:rsidR="00CC55A2" w:rsidRPr="009907BF" w:rsidRDefault="00CC55A2" w:rsidP="00C05FFF">
      <w:pPr>
        <w:numPr>
          <w:ilvl w:val="0"/>
          <w:numId w:val="25"/>
        </w:numPr>
        <w:suppressAutoHyphens w:val="0"/>
        <w:spacing w:after="36" w:line="267" w:lineRule="auto"/>
        <w:ind w:left="0" w:right="107" w:firstLine="851"/>
        <w:jc w:val="both"/>
        <w:rPr>
          <w:sz w:val="24"/>
          <w:szCs w:val="24"/>
        </w:rPr>
      </w:pPr>
      <w:r w:rsidRPr="009907BF">
        <w:rPr>
          <w:sz w:val="24"/>
          <w:szCs w:val="24"/>
        </w:rPr>
        <w:t xml:space="preserve">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w:t>
      </w:r>
    </w:p>
    <w:p w14:paraId="5B60710C" w14:textId="77777777" w:rsidR="00CC55A2" w:rsidRPr="009907BF" w:rsidRDefault="00CC55A2" w:rsidP="00C05FFF">
      <w:pPr>
        <w:numPr>
          <w:ilvl w:val="0"/>
          <w:numId w:val="25"/>
        </w:numPr>
        <w:suppressAutoHyphens w:val="0"/>
        <w:spacing w:after="15" w:line="267" w:lineRule="auto"/>
        <w:ind w:left="0" w:right="107" w:firstLine="851"/>
        <w:jc w:val="both"/>
        <w:rPr>
          <w:sz w:val="24"/>
          <w:szCs w:val="24"/>
        </w:rPr>
      </w:pPr>
      <w:r w:rsidRPr="009907BF">
        <w:rPr>
          <w:sz w:val="24"/>
          <w:szCs w:val="24"/>
        </w:rPr>
        <w:t xml:space="preserve">проведение мероприятий, направленных на обеспечение экологической, пожарной и технической безопасности; 2) запрещает: </w:t>
      </w:r>
    </w:p>
    <w:p w14:paraId="1DDDC14A" w14:textId="77777777" w:rsidR="00CC55A2" w:rsidRPr="009907BF" w:rsidRDefault="00CC55A2" w:rsidP="00C05FFF">
      <w:pPr>
        <w:numPr>
          <w:ilvl w:val="0"/>
          <w:numId w:val="25"/>
        </w:numPr>
        <w:suppressAutoHyphens w:val="0"/>
        <w:spacing w:after="36" w:line="267" w:lineRule="auto"/>
        <w:ind w:left="0" w:right="107" w:firstLine="851"/>
        <w:jc w:val="both"/>
        <w:rPr>
          <w:sz w:val="24"/>
          <w:szCs w:val="24"/>
        </w:rPr>
      </w:pPr>
      <w:r w:rsidRPr="009907BF">
        <w:rPr>
          <w:sz w:val="24"/>
          <w:szCs w:val="24"/>
        </w:rPr>
        <w:t xml:space="preserve">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объекта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 </w:t>
      </w:r>
    </w:p>
    <w:p w14:paraId="5F4CE4E2" w14:textId="77777777" w:rsidR="00CC55A2" w:rsidRPr="009907BF" w:rsidRDefault="00CC55A2" w:rsidP="00C05FFF">
      <w:pPr>
        <w:numPr>
          <w:ilvl w:val="0"/>
          <w:numId w:val="25"/>
        </w:numPr>
        <w:suppressAutoHyphens w:val="0"/>
        <w:spacing w:after="15" w:line="267" w:lineRule="auto"/>
        <w:ind w:left="0" w:right="107" w:firstLine="851"/>
        <w:jc w:val="both"/>
        <w:rPr>
          <w:sz w:val="24"/>
          <w:szCs w:val="24"/>
        </w:rPr>
      </w:pPr>
      <w:r w:rsidRPr="009907BF">
        <w:rPr>
          <w:sz w:val="24"/>
          <w:szCs w:val="24"/>
        </w:rPr>
        <w:t xml:space="preserve">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 </w:t>
      </w:r>
    </w:p>
    <w:p w14:paraId="23F5AA5D" w14:textId="77777777" w:rsidR="00CC55A2" w:rsidRPr="009907BF" w:rsidRDefault="00CC55A2" w:rsidP="00C05FFF">
      <w:pPr>
        <w:numPr>
          <w:ilvl w:val="0"/>
          <w:numId w:val="25"/>
        </w:numPr>
        <w:suppressAutoHyphens w:val="0"/>
        <w:spacing w:after="15" w:line="267" w:lineRule="auto"/>
        <w:ind w:left="0" w:right="107" w:firstLine="851"/>
        <w:jc w:val="both"/>
        <w:rPr>
          <w:sz w:val="24"/>
          <w:szCs w:val="24"/>
        </w:rPr>
      </w:pPr>
      <w:r w:rsidRPr="009907BF">
        <w:rPr>
          <w:sz w:val="24"/>
          <w:szCs w:val="24"/>
        </w:rPr>
        <w:t xml:space="preserve">хозяйственную деятельность, создающую угрозу повреждения, разрушения или уничтожения объектов культурного наследия; </w:t>
      </w:r>
    </w:p>
    <w:p w14:paraId="229579B8" w14:textId="77777777" w:rsidR="00CC55A2" w:rsidRPr="009907BF" w:rsidRDefault="00CC55A2" w:rsidP="00C05FFF">
      <w:pPr>
        <w:numPr>
          <w:ilvl w:val="0"/>
          <w:numId w:val="25"/>
        </w:numPr>
        <w:suppressAutoHyphens w:val="0"/>
        <w:spacing w:after="37" w:line="267" w:lineRule="auto"/>
        <w:ind w:left="0" w:right="107" w:firstLine="700"/>
        <w:jc w:val="both"/>
        <w:rPr>
          <w:sz w:val="24"/>
          <w:szCs w:val="24"/>
        </w:rPr>
      </w:pPr>
      <w:r w:rsidRPr="009907BF">
        <w:rPr>
          <w:sz w:val="24"/>
          <w:szCs w:val="24"/>
        </w:rPr>
        <w:t xml:space="preserve">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 </w:t>
      </w:r>
    </w:p>
    <w:p w14:paraId="5B6B49B4" w14:textId="77777777" w:rsidR="00CC55A2" w:rsidRPr="009907BF" w:rsidRDefault="00CC55A2" w:rsidP="00044A04">
      <w:pPr>
        <w:numPr>
          <w:ilvl w:val="0"/>
          <w:numId w:val="25"/>
        </w:numPr>
        <w:suppressAutoHyphens w:val="0"/>
        <w:spacing w:after="15" w:line="267" w:lineRule="auto"/>
        <w:ind w:right="107" w:firstLine="700"/>
        <w:jc w:val="both"/>
        <w:rPr>
          <w:sz w:val="24"/>
          <w:szCs w:val="24"/>
        </w:rPr>
      </w:pPr>
      <w:r w:rsidRPr="009907BF">
        <w:rPr>
          <w:sz w:val="24"/>
          <w:szCs w:val="24"/>
        </w:rPr>
        <w:lastRenderedPageBreak/>
        <w:t xml:space="preserve">устройство складов, площадок для хранения веществ, материалов и оборудования, кроме временных для проведения ремонтных и реставрационных работ; </w:t>
      </w:r>
    </w:p>
    <w:p w14:paraId="3DF771A1" w14:textId="77777777" w:rsidR="00CC55A2" w:rsidRPr="009907BF" w:rsidRDefault="00CC55A2" w:rsidP="00044A04">
      <w:pPr>
        <w:numPr>
          <w:ilvl w:val="0"/>
          <w:numId w:val="25"/>
        </w:numPr>
        <w:suppressAutoHyphens w:val="0"/>
        <w:spacing w:after="15" w:line="267" w:lineRule="auto"/>
        <w:ind w:right="107" w:firstLine="700"/>
        <w:jc w:val="both"/>
        <w:rPr>
          <w:sz w:val="24"/>
          <w:szCs w:val="24"/>
        </w:rPr>
      </w:pPr>
      <w:r w:rsidRPr="009907BF">
        <w:rPr>
          <w:sz w:val="24"/>
          <w:szCs w:val="24"/>
        </w:rPr>
        <w:t xml:space="preserve">установку </w:t>
      </w:r>
      <w:r w:rsidRPr="009907BF">
        <w:rPr>
          <w:sz w:val="24"/>
          <w:szCs w:val="24"/>
        </w:rPr>
        <w:tab/>
        <w:t xml:space="preserve">ограждений, </w:t>
      </w:r>
      <w:r w:rsidRPr="009907BF">
        <w:rPr>
          <w:sz w:val="24"/>
          <w:szCs w:val="24"/>
        </w:rPr>
        <w:tab/>
        <w:t xml:space="preserve">нарушающих </w:t>
      </w:r>
      <w:r w:rsidRPr="009907BF">
        <w:rPr>
          <w:sz w:val="24"/>
          <w:szCs w:val="24"/>
        </w:rPr>
        <w:tab/>
        <w:t xml:space="preserve">визуальное </w:t>
      </w:r>
      <w:r w:rsidRPr="009907BF">
        <w:rPr>
          <w:sz w:val="24"/>
          <w:szCs w:val="24"/>
        </w:rPr>
        <w:tab/>
        <w:t xml:space="preserve">восприятие </w:t>
      </w:r>
      <w:r w:rsidRPr="009907BF">
        <w:rPr>
          <w:sz w:val="24"/>
          <w:szCs w:val="24"/>
        </w:rPr>
        <w:tab/>
        <w:t xml:space="preserve">объектов </w:t>
      </w:r>
    </w:p>
    <w:p w14:paraId="58CF1543" w14:textId="77777777" w:rsidR="00CC55A2" w:rsidRPr="009907BF" w:rsidRDefault="00CC55A2" w:rsidP="00CC55A2">
      <w:pPr>
        <w:ind w:left="241" w:right="107"/>
        <w:rPr>
          <w:sz w:val="24"/>
          <w:szCs w:val="24"/>
        </w:rPr>
      </w:pPr>
      <w:r w:rsidRPr="009907BF">
        <w:rPr>
          <w:sz w:val="24"/>
          <w:szCs w:val="24"/>
        </w:rPr>
        <w:t xml:space="preserve">культурного наследия; </w:t>
      </w:r>
    </w:p>
    <w:p w14:paraId="1B6F9B23" w14:textId="77777777" w:rsidR="00CC55A2" w:rsidRPr="009907BF" w:rsidRDefault="00CC55A2" w:rsidP="00044A04">
      <w:pPr>
        <w:numPr>
          <w:ilvl w:val="0"/>
          <w:numId w:val="25"/>
        </w:numPr>
        <w:suppressAutoHyphens w:val="0"/>
        <w:spacing w:after="15" w:line="267" w:lineRule="auto"/>
        <w:ind w:right="107" w:firstLine="700"/>
        <w:jc w:val="both"/>
        <w:rPr>
          <w:sz w:val="24"/>
          <w:szCs w:val="24"/>
        </w:rPr>
      </w:pPr>
      <w:r w:rsidRPr="009907BF">
        <w:rPr>
          <w:sz w:val="24"/>
          <w:szCs w:val="24"/>
        </w:rPr>
        <w:t xml:space="preserve">самовольные посадки (порубки) деревьев и кустарников; </w:t>
      </w:r>
    </w:p>
    <w:p w14:paraId="239F417E" w14:textId="77777777" w:rsidR="00CC55A2" w:rsidRPr="009907BF" w:rsidRDefault="00CC55A2" w:rsidP="00044A04">
      <w:pPr>
        <w:numPr>
          <w:ilvl w:val="0"/>
          <w:numId w:val="25"/>
        </w:numPr>
        <w:suppressAutoHyphens w:val="0"/>
        <w:spacing w:after="15" w:line="267" w:lineRule="auto"/>
        <w:ind w:right="107" w:firstLine="700"/>
        <w:jc w:val="both"/>
        <w:rPr>
          <w:sz w:val="24"/>
          <w:szCs w:val="24"/>
        </w:rPr>
      </w:pPr>
      <w:r w:rsidRPr="009907BF">
        <w:rPr>
          <w:sz w:val="24"/>
          <w:szCs w:val="24"/>
        </w:rPr>
        <w:t xml:space="preserve">размещение всех видов рекламных щитов и отдельно стоящих информационных конструкций, за исключением связанных с деятельностью по популяризации объектов культурного наследия, не нарушающих визуальное восприятие объектов культурного наследия; </w:t>
      </w:r>
    </w:p>
    <w:p w14:paraId="2FA045F5" w14:textId="77777777" w:rsidR="00CC55A2" w:rsidRPr="009907BF" w:rsidRDefault="00CC55A2" w:rsidP="00044A04">
      <w:pPr>
        <w:numPr>
          <w:ilvl w:val="0"/>
          <w:numId w:val="25"/>
        </w:numPr>
        <w:suppressAutoHyphens w:val="0"/>
        <w:spacing w:after="15" w:line="267" w:lineRule="auto"/>
        <w:ind w:right="107" w:firstLine="700"/>
        <w:jc w:val="both"/>
        <w:rPr>
          <w:sz w:val="24"/>
          <w:szCs w:val="24"/>
        </w:rPr>
      </w:pPr>
      <w:r w:rsidRPr="009907BF">
        <w:rPr>
          <w:sz w:val="24"/>
          <w:szCs w:val="24"/>
        </w:rPr>
        <w:t xml:space="preserve">разведение костров, выжигание травянистой растительности (проведение </w:t>
      </w:r>
    </w:p>
    <w:p w14:paraId="32A890E9" w14:textId="77777777" w:rsidR="00CC55A2" w:rsidRPr="009907BF" w:rsidRDefault="00CC55A2" w:rsidP="00CC55A2">
      <w:pPr>
        <w:spacing w:after="35"/>
        <w:ind w:left="241" w:right="107"/>
        <w:rPr>
          <w:sz w:val="24"/>
          <w:szCs w:val="24"/>
        </w:rPr>
      </w:pPr>
      <w:r w:rsidRPr="009907BF">
        <w:rPr>
          <w:sz w:val="24"/>
          <w:szCs w:val="24"/>
        </w:rPr>
        <w:t xml:space="preserve">палов); </w:t>
      </w:r>
    </w:p>
    <w:p w14:paraId="07CC0A5F" w14:textId="77777777" w:rsidR="00CC55A2" w:rsidRPr="009907BF" w:rsidRDefault="00CC55A2" w:rsidP="00044A04">
      <w:pPr>
        <w:numPr>
          <w:ilvl w:val="0"/>
          <w:numId w:val="25"/>
        </w:numPr>
        <w:suppressAutoHyphens w:val="0"/>
        <w:spacing w:after="15" w:line="267" w:lineRule="auto"/>
        <w:ind w:right="107" w:firstLine="700"/>
        <w:jc w:val="both"/>
        <w:rPr>
          <w:sz w:val="24"/>
          <w:szCs w:val="24"/>
        </w:rPr>
      </w:pPr>
      <w:r w:rsidRPr="009907BF">
        <w:rPr>
          <w:sz w:val="24"/>
          <w:szCs w:val="24"/>
        </w:rPr>
        <w:t xml:space="preserve">устройство свалок и организацию необорудованных мест для мусора. </w:t>
      </w:r>
    </w:p>
    <w:p w14:paraId="39B69C2E" w14:textId="77777777" w:rsidR="00CC55A2" w:rsidRPr="009907BF" w:rsidRDefault="00CC55A2" w:rsidP="00CC55A2">
      <w:pPr>
        <w:spacing w:after="23" w:line="259" w:lineRule="auto"/>
        <w:ind w:left="965"/>
        <w:rPr>
          <w:sz w:val="24"/>
          <w:szCs w:val="24"/>
        </w:rPr>
      </w:pPr>
      <w:r w:rsidRPr="009907BF">
        <w:rPr>
          <w:sz w:val="24"/>
          <w:szCs w:val="24"/>
        </w:rPr>
        <w:t xml:space="preserve"> </w:t>
      </w:r>
    </w:p>
    <w:p w14:paraId="2D9256FF" w14:textId="77777777" w:rsidR="00CC55A2" w:rsidRPr="009907BF" w:rsidRDefault="00CC55A2" w:rsidP="00CC55A2">
      <w:pPr>
        <w:ind w:left="241" w:right="107"/>
        <w:rPr>
          <w:sz w:val="24"/>
          <w:szCs w:val="24"/>
        </w:rPr>
      </w:pPr>
      <w:r w:rsidRPr="009907BF">
        <w:rPr>
          <w:sz w:val="24"/>
          <w:szCs w:val="24"/>
        </w:rPr>
        <w:t xml:space="preserve">Требования к градостроительным регламентам в границах территории охранной зоны Объекта предусматривают: </w:t>
      </w:r>
    </w:p>
    <w:p w14:paraId="622036A6" w14:textId="77777777" w:rsidR="00CC55A2" w:rsidRPr="009907BF" w:rsidRDefault="00CC55A2" w:rsidP="00044A04">
      <w:pPr>
        <w:numPr>
          <w:ilvl w:val="0"/>
          <w:numId w:val="25"/>
        </w:numPr>
        <w:suppressAutoHyphens w:val="0"/>
        <w:spacing w:after="15" w:line="267" w:lineRule="auto"/>
        <w:ind w:right="107" w:firstLine="700"/>
        <w:jc w:val="both"/>
        <w:rPr>
          <w:sz w:val="24"/>
          <w:szCs w:val="24"/>
        </w:rPr>
      </w:pPr>
      <w:r w:rsidRPr="009907BF">
        <w:rPr>
          <w:sz w:val="24"/>
          <w:szCs w:val="24"/>
        </w:rPr>
        <w:t xml:space="preserve">предельно допустимые высотные параметры реконструкции в существующих габаритах объектов капитального строительства; </w:t>
      </w:r>
    </w:p>
    <w:p w14:paraId="08DD591F" w14:textId="77777777" w:rsidR="00CC55A2" w:rsidRPr="009907BF" w:rsidRDefault="00CC55A2" w:rsidP="00044A04">
      <w:pPr>
        <w:numPr>
          <w:ilvl w:val="0"/>
          <w:numId w:val="25"/>
        </w:numPr>
        <w:suppressAutoHyphens w:val="0"/>
        <w:spacing w:after="15" w:line="267" w:lineRule="auto"/>
        <w:ind w:right="107" w:firstLine="700"/>
        <w:jc w:val="both"/>
        <w:rPr>
          <w:sz w:val="24"/>
          <w:szCs w:val="24"/>
        </w:rPr>
      </w:pPr>
      <w:r w:rsidRPr="009907BF">
        <w:rPr>
          <w:sz w:val="24"/>
          <w:szCs w:val="24"/>
        </w:rPr>
        <w:t xml:space="preserve">при ремонте крыш зданий - применение кровельного металла с окраской в нейтральные цвета; </w:t>
      </w:r>
    </w:p>
    <w:p w14:paraId="2EB0B36F" w14:textId="77777777" w:rsidR="00CC55A2" w:rsidRPr="009907BF" w:rsidRDefault="00CC55A2" w:rsidP="00044A04">
      <w:pPr>
        <w:numPr>
          <w:ilvl w:val="0"/>
          <w:numId w:val="25"/>
        </w:numPr>
        <w:suppressAutoHyphens w:val="0"/>
        <w:spacing w:after="15" w:line="267" w:lineRule="auto"/>
        <w:ind w:right="107" w:firstLine="700"/>
        <w:jc w:val="both"/>
        <w:rPr>
          <w:sz w:val="24"/>
          <w:szCs w:val="24"/>
        </w:rPr>
      </w:pPr>
      <w:r w:rsidRPr="009907BF">
        <w:rPr>
          <w:sz w:val="24"/>
          <w:szCs w:val="24"/>
        </w:rPr>
        <w:t xml:space="preserve">ограждения - проницаемые высотой не более 1,5 м; </w:t>
      </w:r>
    </w:p>
    <w:p w14:paraId="4BE07381" w14:textId="77777777" w:rsidR="00CC55A2" w:rsidRPr="009907BF" w:rsidRDefault="00CC55A2" w:rsidP="00044A04">
      <w:pPr>
        <w:numPr>
          <w:ilvl w:val="0"/>
          <w:numId w:val="25"/>
        </w:numPr>
        <w:suppressAutoHyphens w:val="0"/>
        <w:spacing w:after="15" w:line="267" w:lineRule="auto"/>
        <w:ind w:right="107" w:firstLine="700"/>
        <w:jc w:val="both"/>
        <w:rPr>
          <w:sz w:val="24"/>
          <w:szCs w:val="24"/>
        </w:rPr>
      </w:pPr>
      <w:r w:rsidRPr="009907BF">
        <w:rPr>
          <w:sz w:val="24"/>
          <w:szCs w:val="24"/>
        </w:rPr>
        <w:t xml:space="preserve">площадь глухих (непрозрачных) элементов в ограждениях, включая опоры и столбы, не должна распределенно превышать 50% от площади фронтального вида ограждения; </w:t>
      </w:r>
    </w:p>
    <w:p w14:paraId="7CBBEEF5" w14:textId="77777777" w:rsidR="00CC55A2" w:rsidRPr="009907BF" w:rsidRDefault="00CC55A2" w:rsidP="00044A04">
      <w:pPr>
        <w:numPr>
          <w:ilvl w:val="0"/>
          <w:numId w:val="25"/>
        </w:numPr>
        <w:suppressAutoHyphens w:val="0"/>
        <w:spacing w:after="15" w:line="267" w:lineRule="auto"/>
        <w:ind w:right="107" w:firstLine="700"/>
        <w:jc w:val="both"/>
        <w:rPr>
          <w:sz w:val="24"/>
          <w:szCs w:val="24"/>
        </w:rPr>
      </w:pPr>
      <w:r w:rsidRPr="009907BF">
        <w:rPr>
          <w:sz w:val="24"/>
          <w:szCs w:val="24"/>
        </w:rPr>
        <w:t xml:space="preserve">сохранение фасадов исторически ценного градоформирующего объекта по </w:t>
      </w:r>
    </w:p>
    <w:p w14:paraId="50CB17B3" w14:textId="77777777" w:rsidR="00CC55A2" w:rsidRPr="009907BF" w:rsidRDefault="00CC55A2" w:rsidP="00CC55A2">
      <w:pPr>
        <w:ind w:left="241" w:right="107"/>
        <w:rPr>
          <w:sz w:val="24"/>
          <w:szCs w:val="24"/>
        </w:rPr>
      </w:pPr>
      <w:r w:rsidRPr="009907BF">
        <w:rPr>
          <w:sz w:val="24"/>
          <w:szCs w:val="24"/>
        </w:rPr>
        <w:t xml:space="preserve">адресу: ул. Павловская, д. 32; </w:t>
      </w:r>
    </w:p>
    <w:p w14:paraId="1A59210B" w14:textId="77777777" w:rsidR="00CC55A2" w:rsidRPr="009907BF" w:rsidRDefault="00CC55A2" w:rsidP="00044A04">
      <w:pPr>
        <w:numPr>
          <w:ilvl w:val="0"/>
          <w:numId w:val="25"/>
        </w:numPr>
        <w:suppressAutoHyphens w:val="0"/>
        <w:spacing w:after="15" w:line="267" w:lineRule="auto"/>
        <w:ind w:right="107" w:firstLine="700"/>
        <w:jc w:val="both"/>
        <w:rPr>
          <w:sz w:val="24"/>
          <w:szCs w:val="24"/>
        </w:rPr>
      </w:pPr>
      <w:r w:rsidRPr="009907BF">
        <w:rPr>
          <w:sz w:val="24"/>
          <w:szCs w:val="24"/>
        </w:rPr>
        <w:t xml:space="preserve">сохранение конфигурации кровли исторически ценного градоформирующего объекта по адресу: ул. Павловская, д. 32 (вальмовая, без изломов, с углом наклона не более 40 градусов) с применением кровельного металла с окраской в нейтральные цвета; </w:t>
      </w:r>
    </w:p>
    <w:p w14:paraId="685575DD" w14:textId="77777777" w:rsidR="00CC55A2" w:rsidRPr="009907BF" w:rsidRDefault="00CC55A2" w:rsidP="00044A04">
      <w:pPr>
        <w:numPr>
          <w:ilvl w:val="0"/>
          <w:numId w:val="25"/>
        </w:numPr>
        <w:suppressAutoHyphens w:val="0"/>
        <w:spacing w:after="15" w:line="267" w:lineRule="auto"/>
        <w:ind w:right="107" w:firstLine="700"/>
        <w:jc w:val="both"/>
        <w:rPr>
          <w:sz w:val="24"/>
          <w:szCs w:val="24"/>
        </w:rPr>
      </w:pPr>
      <w:r w:rsidRPr="009907BF">
        <w:rPr>
          <w:sz w:val="24"/>
          <w:szCs w:val="24"/>
        </w:rPr>
        <w:t xml:space="preserve">при ремонте столярных заполнений оконных и дверных проемов исторически ценного градоформирующего объекта по адресу: ул. Павловская, д. 32 - применение материалов и колористического решения, соответствующих первоначальному архитектурному решению. </w:t>
      </w:r>
    </w:p>
    <w:p w14:paraId="31979B71" w14:textId="77777777" w:rsidR="00CC55A2" w:rsidRPr="009907BF" w:rsidRDefault="00CC55A2" w:rsidP="00CC55A2">
      <w:pPr>
        <w:spacing w:after="27" w:line="259" w:lineRule="auto"/>
        <w:ind w:left="256"/>
        <w:rPr>
          <w:sz w:val="24"/>
          <w:szCs w:val="24"/>
        </w:rPr>
      </w:pPr>
      <w:r w:rsidRPr="009907BF">
        <w:rPr>
          <w:sz w:val="24"/>
          <w:szCs w:val="24"/>
        </w:rPr>
        <w:t xml:space="preserve"> </w:t>
      </w:r>
    </w:p>
    <w:p w14:paraId="20331711" w14:textId="77777777" w:rsidR="00CC55A2" w:rsidRPr="009907BF" w:rsidRDefault="00CC55A2" w:rsidP="00CC55A2">
      <w:pPr>
        <w:pStyle w:val="1"/>
        <w:ind w:left="290" w:right="280"/>
        <w:rPr>
          <w:rFonts w:ascii="Times New Roman" w:hAnsi="Times New Roman" w:cs="Times New Roman"/>
          <w:sz w:val="24"/>
          <w:szCs w:val="24"/>
        </w:rPr>
      </w:pPr>
      <w:r w:rsidRPr="009907BF">
        <w:rPr>
          <w:rFonts w:ascii="Times New Roman" w:hAnsi="Times New Roman" w:cs="Times New Roman"/>
          <w:sz w:val="24"/>
          <w:szCs w:val="24"/>
        </w:rPr>
        <w:t xml:space="preserve">II. Зона регулирования застройки и хозяйственной деятельности Объекта </w:t>
      </w:r>
    </w:p>
    <w:p w14:paraId="6308B8EC" w14:textId="77777777" w:rsidR="00CC55A2" w:rsidRPr="009907BF" w:rsidRDefault="00CC55A2" w:rsidP="00C05FFF">
      <w:pPr>
        <w:spacing w:line="259" w:lineRule="auto"/>
        <w:ind w:left="256"/>
        <w:jc w:val="both"/>
        <w:rPr>
          <w:sz w:val="24"/>
          <w:szCs w:val="24"/>
        </w:rPr>
      </w:pPr>
      <w:r w:rsidRPr="009907BF">
        <w:rPr>
          <w:sz w:val="24"/>
          <w:szCs w:val="24"/>
        </w:rPr>
        <w:t xml:space="preserve"> </w:t>
      </w:r>
    </w:p>
    <w:p w14:paraId="60AB1617" w14:textId="77777777" w:rsidR="00CC55A2" w:rsidRPr="009907BF" w:rsidRDefault="00CC55A2" w:rsidP="00C05FFF">
      <w:pPr>
        <w:numPr>
          <w:ilvl w:val="0"/>
          <w:numId w:val="26"/>
        </w:numPr>
        <w:suppressAutoHyphens w:val="0"/>
        <w:spacing w:line="274" w:lineRule="auto"/>
        <w:ind w:right="53" w:firstLine="705"/>
        <w:jc w:val="both"/>
        <w:rPr>
          <w:sz w:val="24"/>
          <w:szCs w:val="24"/>
        </w:rPr>
      </w:pPr>
      <w:r w:rsidRPr="009907BF">
        <w:rPr>
          <w:sz w:val="24"/>
          <w:szCs w:val="24"/>
        </w:rPr>
        <w:t xml:space="preserve">Зона регулирования застройки и хозяйственной деятельности Объекта включает две подзоны с режимами использования земель с индексами ЗРЗ-1 (выделено два регламентных участка ЗРЗ-1(1) и ЗРЗ-1(2) и ЗРЗ-2 (выделен один регламентный участок ЗРЗ-2(1). </w:t>
      </w:r>
    </w:p>
    <w:p w14:paraId="1E7B60D3" w14:textId="77777777" w:rsidR="00CC55A2" w:rsidRPr="009907BF" w:rsidRDefault="00CC55A2" w:rsidP="00C05FFF">
      <w:pPr>
        <w:numPr>
          <w:ilvl w:val="0"/>
          <w:numId w:val="26"/>
        </w:numPr>
        <w:suppressAutoHyphens w:val="0"/>
        <w:spacing w:after="15" w:line="267" w:lineRule="auto"/>
        <w:ind w:right="53" w:firstLine="705"/>
        <w:jc w:val="both"/>
        <w:rPr>
          <w:sz w:val="24"/>
          <w:szCs w:val="24"/>
        </w:rPr>
      </w:pPr>
      <w:r w:rsidRPr="009907BF">
        <w:rPr>
          <w:sz w:val="24"/>
          <w:szCs w:val="24"/>
        </w:rPr>
        <w:t xml:space="preserve">Особый режим использования земель и земельных участков в границах зоны регулирования застройки и хозяйственной деятельности Объекта: </w:t>
      </w:r>
    </w:p>
    <w:p w14:paraId="7E3E4AC7" w14:textId="77777777" w:rsidR="00CC55A2" w:rsidRPr="009907BF" w:rsidRDefault="00CC55A2" w:rsidP="00C05FFF">
      <w:pPr>
        <w:ind w:left="965" w:right="107"/>
        <w:jc w:val="both"/>
        <w:rPr>
          <w:sz w:val="24"/>
          <w:szCs w:val="24"/>
        </w:rPr>
      </w:pPr>
      <w:r w:rsidRPr="009907BF">
        <w:rPr>
          <w:sz w:val="24"/>
          <w:szCs w:val="24"/>
        </w:rPr>
        <w:t xml:space="preserve">1) для участков ЗРЗ-1(1) и ЗРЗ-1(2) разрешает: </w:t>
      </w:r>
    </w:p>
    <w:p w14:paraId="36C7A31D" w14:textId="77777777" w:rsidR="00CC55A2" w:rsidRPr="009907BF" w:rsidRDefault="00CC55A2" w:rsidP="00C05FFF">
      <w:pPr>
        <w:numPr>
          <w:ilvl w:val="0"/>
          <w:numId w:val="27"/>
        </w:numPr>
        <w:suppressAutoHyphens w:val="0"/>
        <w:spacing w:after="15" w:line="267" w:lineRule="auto"/>
        <w:ind w:right="107" w:firstLine="700"/>
        <w:jc w:val="both"/>
        <w:rPr>
          <w:sz w:val="24"/>
          <w:szCs w:val="24"/>
        </w:rPr>
      </w:pPr>
      <w:r w:rsidRPr="009907BF">
        <w:rPr>
          <w:sz w:val="24"/>
          <w:szCs w:val="24"/>
        </w:rPr>
        <w:t xml:space="preserve">строительство, капитальный ремонт, реконструкцию объектов капитального строительства в соответствии с требованиями к градостроительным регламентам; </w:t>
      </w:r>
    </w:p>
    <w:p w14:paraId="23C95BE4" w14:textId="77777777" w:rsidR="00CC55A2" w:rsidRPr="009907BF" w:rsidRDefault="00CC55A2" w:rsidP="00C05FFF">
      <w:pPr>
        <w:numPr>
          <w:ilvl w:val="0"/>
          <w:numId w:val="27"/>
        </w:numPr>
        <w:suppressAutoHyphens w:val="0"/>
        <w:spacing w:after="37" w:line="267" w:lineRule="auto"/>
        <w:ind w:right="107" w:firstLine="700"/>
        <w:jc w:val="both"/>
        <w:rPr>
          <w:sz w:val="24"/>
          <w:szCs w:val="24"/>
        </w:rPr>
      </w:pPr>
      <w:r w:rsidRPr="009907BF">
        <w:rPr>
          <w:sz w:val="24"/>
          <w:szCs w:val="24"/>
        </w:rPr>
        <w:t xml:space="preserve">реконструкцию, ремонт и капитальный ремонт дорог и элементов их обустройства с сохранением исторических габаритов: ширины улицы, профиля дороги, а также инженерных сооружений, не создающие угрозы повреждения, разрушения или уничтожения объектов культурного наследия, угрозы пожара; </w:t>
      </w:r>
    </w:p>
    <w:p w14:paraId="7ED6F0D2" w14:textId="77777777" w:rsidR="00CC55A2" w:rsidRPr="009907BF" w:rsidRDefault="00CC55A2" w:rsidP="00044A04">
      <w:pPr>
        <w:numPr>
          <w:ilvl w:val="0"/>
          <w:numId w:val="27"/>
        </w:numPr>
        <w:suppressAutoHyphens w:val="0"/>
        <w:spacing w:after="15" w:line="267" w:lineRule="auto"/>
        <w:ind w:right="107" w:firstLine="700"/>
        <w:jc w:val="both"/>
        <w:rPr>
          <w:sz w:val="24"/>
          <w:szCs w:val="24"/>
        </w:rPr>
      </w:pPr>
      <w:r w:rsidRPr="009907BF">
        <w:rPr>
          <w:sz w:val="24"/>
          <w:szCs w:val="24"/>
        </w:rPr>
        <w:t xml:space="preserve">ремонт дорожного покрытия, тротуаров, пешеходных дорог; </w:t>
      </w:r>
    </w:p>
    <w:p w14:paraId="16E1B4EF" w14:textId="77777777" w:rsidR="00CC55A2" w:rsidRPr="009907BF" w:rsidRDefault="00CC55A2" w:rsidP="00044A04">
      <w:pPr>
        <w:numPr>
          <w:ilvl w:val="0"/>
          <w:numId w:val="27"/>
        </w:numPr>
        <w:suppressAutoHyphens w:val="0"/>
        <w:spacing w:after="36" w:line="267" w:lineRule="auto"/>
        <w:ind w:right="107" w:firstLine="700"/>
        <w:jc w:val="both"/>
        <w:rPr>
          <w:sz w:val="24"/>
          <w:szCs w:val="24"/>
        </w:rPr>
      </w:pPr>
      <w:r w:rsidRPr="009907BF">
        <w:rPr>
          <w:sz w:val="24"/>
          <w:szCs w:val="24"/>
        </w:rPr>
        <w:lastRenderedPageBreak/>
        <w:t xml:space="preserve">прокладку, реконструкцию, ремонт и капитальный ремонт существующих наземных и надземных инженерных сетей, установку оборудования уличного освещения с последующим благоустройством территории; </w:t>
      </w:r>
    </w:p>
    <w:p w14:paraId="6BE6E60D" w14:textId="77777777" w:rsidR="00CC55A2" w:rsidRPr="009907BF" w:rsidRDefault="00CC55A2" w:rsidP="00044A04">
      <w:pPr>
        <w:numPr>
          <w:ilvl w:val="0"/>
          <w:numId w:val="27"/>
        </w:numPr>
        <w:suppressAutoHyphens w:val="0"/>
        <w:spacing w:after="15" w:line="267" w:lineRule="auto"/>
        <w:ind w:right="107" w:firstLine="700"/>
        <w:jc w:val="both"/>
        <w:rPr>
          <w:sz w:val="24"/>
          <w:szCs w:val="24"/>
        </w:rPr>
      </w:pPr>
      <w:r w:rsidRPr="009907BF">
        <w:rPr>
          <w:sz w:val="24"/>
          <w:szCs w:val="24"/>
        </w:rPr>
        <w:t xml:space="preserve">благоустройство и озеленение с использованием элементов, не нарушающих визуального восприятия объектов культурного наследия; </w:t>
      </w:r>
    </w:p>
    <w:p w14:paraId="14146787" w14:textId="77777777" w:rsidR="00CC55A2" w:rsidRPr="009907BF" w:rsidRDefault="00CC55A2" w:rsidP="00044A04">
      <w:pPr>
        <w:numPr>
          <w:ilvl w:val="0"/>
          <w:numId w:val="27"/>
        </w:numPr>
        <w:suppressAutoHyphens w:val="0"/>
        <w:spacing w:after="15" w:line="267" w:lineRule="auto"/>
        <w:ind w:right="107" w:firstLine="700"/>
        <w:jc w:val="both"/>
        <w:rPr>
          <w:sz w:val="24"/>
          <w:szCs w:val="24"/>
        </w:rPr>
      </w:pPr>
      <w:r w:rsidRPr="009907BF">
        <w:rPr>
          <w:sz w:val="24"/>
          <w:szCs w:val="24"/>
        </w:rPr>
        <w:t xml:space="preserve">проведение </w:t>
      </w:r>
      <w:r w:rsidRPr="009907BF">
        <w:rPr>
          <w:sz w:val="24"/>
          <w:szCs w:val="24"/>
        </w:rPr>
        <w:tab/>
        <w:t xml:space="preserve">мероприятий, </w:t>
      </w:r>
      <w:r w:rsidRPr="009907BF">
        <w:rPr>
          <w:sz w:val="24"/>
          <w:szCs w:val="24"/>
        </w:rPr>
        <w:tab/>
        <w:t xml:space="preserve">направленных </w:t>
      </w:r>
      <w:r w:rsidRPr="009907BF">
        <w:rPr>
          <w:sz w:val="24"/>
          <w:szCs w:val="24"/>
        </w:rPr>
        <w:tab/>
        <w:t xml:space="preserve">на </w:t>
      </w:r>
      <w:r w:rsidRPr="009907BF">
        <w:rPr>
          <w:sz w:val="24"/>
          <w:szCs w:val="24"/>
        </w:rPr>
        <w:tab/>
        <w:t xml:space="preserve">обеспечение </w:t>
      </w:r>
      <w:r w:rsidRPr="009907BF">
        <w:rPr>
          <w:sz w:val="24"/>
          <w:szCs w:val="24"/>
        </w:rPr>
        <w:tab/>
        <w:t xml:space="preserve">пожарной, </w:t>
      </w:r>
    </w:p>
    <w:p w14:paraId="6DD4619C" w14:textId="77777777" w:rsidR="00CC55A2" w:rsidRPr="009907BF" w:rsidRDefault="00CC55A2" w:rsidP="00CC55A2">
      <w:pPr>
        <w:ind w:left="241" w:right="107"/>
        <w:rPr>
          <w:sz w:val="24"/>
          <w:szCs w:val="24"/>
        </w:rPr>
      </w:pPr>
      <w:r w:rsidRPr="009907BF">
        <w:rPr>
          <w:sz w:val="24"/>
          <w:szCs w:val="24"/>
        </w:rPr>
        <w:t xml:space="preserve">экологической безопасности; </w:t>
      </w:r>
    </w:p>
    <w:p w14:paraId="07B18706" w14:textId="77777777" w:rsidR="00CC55A2" w:rsidRPr="009907BF" w:rsidRDefault="00CC55A2" w:rsidP="00CC55A2">
      <w:pPr>
        <w:spacing w:after="36"/>
        <w:ind w:left="965" w:right="107"/>
        <w:rPr>
          <w:sz w:val="24"/>
          <w:szCs w:val="24"/>
        </w:rPr>
      </w:pPr>
      <w:r w:rsidRPr="009907BF">
        <w:rPr>
          <w:sz w:val="24"/>
          <w:szCs w:val="24"/>
        </w:rPr>
        <w:t xml:space="preserve">2) для участков ЗРЗ-1(1) и ЗРЗ-1(2) запрещает: </w:t>
      </w:r>
    </w:p>
    <w:p w14:paraId="4095B3A4" w14:textId="77777777" w:rsidR="00CC55A2" w:rsidRPr="009907BF" w:rsidRDefault="00CC55A2" w:rsidP="00044A04">
      <w:pPr>
        <w:numPr>
          <w:ilvl w:val="0"/>
          <w:numId w:val="28"/>
        </w:numPr>
        <w:suppressAutoHyphens w:val="0"/>
        <w:spacing w:after="15" w:line="267" w:lineRule="auto"/>
        <w:ind w:right="107" w:firstLine="700"/>
        <w:jc w:val="both"/>
        <w:rPr>
          <w:sz w:val="24"/>
          <w:szCs w:val="24"/>
        </w:rPr>
      </w:pPr>
      <w:r w:rsidRPr="009907BF">
        <w:rPr>
          <w:sz w:val="24"/>
          <w:szCs w:val="24"/>
        </w:rPr>
        <w:t xml:space="preserve">хозяйственную деятельность, создающую угрозу повреждения, разрушения или уничтожения объектов культурного наследия; </w:t>
      </w:r>
    </w:p>
    <w:p w14:paraId="4A1978D6" w14:textId="77777777" w:rsidR="00CC55A2" w:rsidRPr="009907BF" w:rsidRDefault="00CC55A2" w:rsidP="00044A04">
      <w:pPr>
        <w:numPr>
          <w:ilvl w:val="0"/>
          <w:numId w:val="28"/>
        </w:numPr>
        <w:suppressAutoHyphens w:val="0"/>
        <w:spacing w:after="15" w:line="267" w:lineRule="auto"/>
        <w:ind w:right="107" w:firstLine="700"/>
        <w:jc w:val="both"/>
        <w:rPr>
          <w:sz w:val="24"/>
          <w:szCs w:val="24"/>
        </w:rPr>
      </w:pPr>
      <w:r w:rsidRPr="009907BF">
        <w:rPr>
          <w:sz w:val="24"/>
          <w:szCs w:val="24"/>
        </w:rPr>
        <w:t xml:space="preserve">изменение исторически сложившегося дискретного характера застройки уличного фронта с размещением основного объема по линии застройки улицы; </w:t>
      </w:r>
    </w:p>
    <w:p w14:paraId="4E3D96EA" w14:textId="77777777" w:rsidR="00CC55A2" w:rsidRPr="009907BF" w:rsidRDefault="00CC55A2" w:rsidP="00044A04">
      <w:pPr>
        <w:numPr>
          <w:ilvl w:val="0"/>
          <w:numId w:val="28"/>
        </w:numPr>
        <w:suppressAutoHyphens w:val="0"/>
        <w:spacing w:after="15" w:line="267" w:lineRule="auto"/>
        <w:ind w:right="107" w:firstLine="700"/>
        <w:jc w:val="both"/>
        <w:rPr>
          <w:sz w:val="24"/>
          <w:szCs w:val="24"/>
        </w:rPr>
      </w:pPr>
      <w:r w:rsidRPr="009907BF">
        <w:rPr>
          <w:sz w:val="24"/>
          <w:szCs w:val="24"/>
        </w:rPr>
        <w:t xml:space="preserve">применение строительных технологий, создающих динамические нагрузки и оказывающих негативное воздействие на объекты культурного наследия; </w:t>
      </w:r>
    </w:p>
    <w:p w14:paraId="2BD35B70" w14:textId="77777777" w:rsidR="00CC55A2" w:rsidRPr="009907BF" w:rsidRDefault="00CC55A2" w:rsidP="00044A04">
      <w:pPr>
        <w:numPr>
          <w:ilvl w:val="0"/>
          <w:numId w:val="28"/>
        </w:numPr>
        <w:suppressAutoHyphens w:val="0"/>
        <w:spacing w:after="15" w:line="267" w:lineRule="auto"/>
        <w:ind w:right="107" w:firstLine="700"/>
        <w:jc w:val="both"/>
        <w:rPr>
          <w:sz w:val="24"/>
          <w:szCs w:val="24"/>
        </w:rPr>
      </w:pPr>
      <w:r w:rsidRPr="009907BF">
        <w:rPr>
          <w:sz w:val="24"/>
          <w:szCs w:val="24"/>
        </w:rPr>
        <w:t xml:space="preserve">установку </w:t>
      </w:r>
      <w:r w:rsidRPr="009907BF">
        <w:rPr>
          <w:sz w:val="24"/>
          <w:szCs w:val="24"/>
        </w:rPr>
        <w:tab/>
        <w:t xml:space="preserve">ограждений, </w:t>
      </w:r>
      <w:r w:rsidRPr="009907BF">
        <w:rPr>
          <w:sz w:val="24"/>
          <w:szCs w:val="24"/>
        </w:rPr>
        <w:tab/>
        <w:t xml:space="preserve">нарушающих </w:t>
      </w:r>
      <w:r w:rsidRPr="009907BF">
        <w:rPr>
          <w:sz w:val="24"/>
          <w:szCs w:val="24"/>
        </w:rPr>
        <w:tab/>
        <w:t xml:space="preserve">визуальное </w:t>
      </w:r>
      <w:r w:rsidRPr="009907BF">
        <w:rPr>
          <w:sz w:val="24"/>
          <w:szCs w:val="24"/>
        </w:rPr>
        <w:tab/>
        <w:t xml:space="preserve">восприятие </w:t>
      </w:r>
      <w:r w:rsidRPr="009907BF">
        <w:rPr>
          <w:sz w:val="24"/>
          <w:szCs w:val="24"/>
        </w:rPr>
        <w:tab/>
        <w:t xml:space="preserve">объектов </w:t>
      </w:r>
    </w:p>
    <w:p w14:paraId="666795A7" w14:textId="77777777" w:rsidR="00CC55A2" w:rsidRPr="009907BF" w:rsidRDefault="00CC55A2" w:rsidP="00CC55A2">
      <w:pPr>
        <w:ind w:left="241" w:right="107"/>
        <w:rPr>
          <w:sz w:val="24"/>
          <w:szCs w:val="24"/>
        </w:rPr>
      </w:pPr>
      <w:r w:rsidRPr="009907BF">
        <w:rPr>
          <w:sz w:val="24"/>
          <w:szCs w:val="24"/>
        </w:rPr>
        <w:t xml:space="preserve">культурного наследия; </w:t>
      </w:r>
    </w:p>
    <w:p w14:paraId="2EE509D3" w14:textId="77777777" w:rsidR="00CC55A2" w:rsidRPr="009907BF" w:rsidRDefault="00CC55A2" w:rsidP="00044A04">
      <w:pPr>
        <w:numPr>
          <w:ilvl w:val="0"/>
          <w:numId w:val="28"/>
        </w:numPr>
        <w:suppressAutoHyphens w:val="0"/>
        <w:spacing w:after="15" w:line="267" w:lineRule="auto"/>
        <w:ind w:right="107" w:firstLine="700"/>
        <w:jc w:val="both"/>
        <w:rPr>
          <w:sz w:val="24"/>
          <w:szCs w:val="24"/>
        </w:rPr>
      </w:pPr>
      <w:r w:rsidRPr="009907BF">
        <w:rPr>
          <w:sz w:val="24"/>
          <w:szCs w:val="24"/>
        </w:rPr>
        <w:t xml:space="preserve">строительство капитальных объектов, нарушающих сложившиеся объемнопространственные и планировочные характеристики существующей застройки; </w:t>
      </w:r>
    </w:p>
    <w:p w14:paraId="23B6BB8C" w14:textId="77777777" w:rsidR="00CC55A2" w:rsidRPr="009907BF" w:rsidRDefault="00CC55A2" w:rsidP="00044A04">
      <w:pPr>
        <w:numPr>
          <w:ilvl w:val="0"/>
          <w:numId w:val="28"/>
        </w:numPr>
        <w:suppressAutoHyphens w:val="0"/>
        <w:spacing w:after="36" w:line="267" w:lineRule="auto"/>
        <w:ind w:right="107" w:firstLine="700"/>
        <w:jc w:val="both"/>
        <w:rPr>
          <w:sz w:val="24"/>
          <w:szCs w:val="24"/>
        </w:rPr>
      </w:pPr>
      <w:r w:rsidRPr="009907BF">
        <w:rPr>
          <w:sz w:val="24"/>
          <w:szCs w:val="24"/>
        </w:rPr>
        <w:t xml:space="preserve">строительство промышленных и сельскохозяйственных объектов, в том числе башенного и мачтового типа, за исключением установки молниеотводов и антенн специальной связи; </w:t>
      </w:r>
    </w:p>
    <w:p w14:paraId="34459FCF" w14:textId="77777777" w:rsidR="00CC55A2" w:rsidRPr="009907BF" w:rsidRDefault="00CC55A2" w:rsidP="00044A04">
      <w:pPr>
        <w:numPr>
          <w:ilvl w:val="0"/>
          <w:numId w:val="28"/>
        </w:numPr>
        <w:suppressAutoHyphens w:val="0"/>
        <w:spacing w:after="15" w:line="267" w:lineRule="auto"/>
        <w:ind w:right="107" w:firstLine="700"/>
        <w:jc w:val="both"/>
        <w:rPr>
          <w:sz w:val="24"/>
          <w:szCs w:val="24"/>
        </w:rPr>
      </w:pPr>
      <w:r w:rsidRPr="009907BF">
        <w:rPr>
          <w:sz w:val="24"/>
          <w:szCs w:val="24"/>
        </w:rPr>
        <w:t xml:space="preserve">устройство складов, площадок для хранения веществ, материалов и оборудования; </w:t>
      </w:r>
    </w:p>
    <w:p w14:paraId="6E1099A5" w14:textId="77777777" w:rsidR="00CC55A2" w:rsidRPr="009907BF" w:rsidRDefault="00CC55A2" w:rsidP="00044A04">
      <w:pPr>
        <w:numPr>
          <w:ilvl w:val="0"/>
          <w:numId w:val="28"/>
        </w:numPr>
        <w:suppressAutoHyphens w:val="0"/>
        <w:spacing w:after="15" w:line="267" w:lineRule="auto"/>
        <w:ind w:right="107" w:firstLine="700"/>
        <w:jc w:val="both"/>
        <w:rPr>
          <w:sz w:val="24"/>
          <w:szCs w:val="24"/>
        </w:rPr>
      </w:pPr>
      <w:r w:rsidRPr="009907BF">
        <w:rPr>
          <w:sz w:val="24"/>
          <w:szCs w:val="24"/>
        </w:rPr>
        <w:t xml:space="preserve">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 </w:t>
      </w:r>
    </w:p>
    <w:p w14:paraId="0DE339CB" w14:textId="77777777" w:rsidR="00CC55A2" w:rsidRPr="009907BF" w:rsidRDefault="00CC55A2" w:rsidP="00044A04">
      <w:pPr>
        <w:numPr>
          <w:ilvl w:val="0"/>
          <w:numId w:val="28"/>
        </w:numPr>
        <w:suppressAutoHyphens w:val="0"/>
        <w:spacing w:after="15" w:line="267" w:lineRule="auto"/>
        <w:ind w:right="107" w:firstLine="700"/>
        <w:jc w:val="both"/>
        <w:rPr>
          <w:sz w:val="24"/>
          <w:szCs w:val="24"/>
        </w:rPr>
      </w:pPr>
      <w:r w:rsidRPr="009907BF">
        <w:rPr>
          <w:sz w:val="24"/>
          <w:szCs w:val="24"/>
        </w:rPr>
        <w:t xml:space="preserve">устройство свалок вне специально установленных мест и организацию необорудованных мест для мусора; </w:t>
      </w:r>
    </w:p>
    <w:p w14:paraId="612CD51F" w14:textId="77777777" w:rsidR="00CC55A2" w:rsidRPr="009907BF" w:rsidRDefault="00CC55A2" w:rsidP="00CC55A2">
      <w:pPr>
        <w:spacing w:after="36"/>
        <w:ind w:left="965" w:right="107"/>
        <w:rPr>
          <w:sz w:val="24"/>
          <w:szCs w:val="24"/>
        </w:rPr>
      </w:pPr>
      <w:r w:rsidRPr="009907BF">
        <w:rPr>
          <w:sz w:val="24"/>
          <w:szCs w:val="24"/>
        </w:rPr>
        <w:t xml:space="preserve">3) для участка ЗРЗ-2(1) разрешает: </w:t>
      </w:r>
    </w:p>
    <w:p w14:paraId="0FF8DED5" w14:textId="77777777" w:rsidR="00CC55A2" w:rsidRPr="009907BF" w:rsidRDefault="00CC55A2" w:rsidP="00044A04">
      <w:pPr>
        <w:numPr>
          <w:ilvl w:val="0"/>
          <w:numId w:val="29"/>
        </w:numPr>
        <w:suppressAutoHyphens w:val="0"/>
        <w:spacing w:after="15" w:line="267" w:lineRule="auto"/>
        <w:ind w:right="107" w:firstLine="700"/>
        <w:jc w:val="both"/>
        <w:rPr>
          <w:sz w:val="24"/>
          <w:szCs w:val="24"/>
        </w:rPr>
      </w:pPr>
      <w:r w:rsidRPr="009907BF">
        <w:rPr>
          <w:sz w:val="24"/>
          <w:szCs w:val="24"/>
        </w:rPr>
        <w:t xml:space="preserve">строительство, капитальный ремонт, реконструкцию объектов капитального строительства в соответствии с требованиями к градостроительным регламентам; </w:t>
      </w:r>
    </w:p>
    <w:p w14:paraId="59893951" w14:textId="77777777" w:rsidR="00CC55A2" w:rsidRPr="009907BF" w:rsidRDefault="00CC55A2" w:rsidP="00044A04">
      <w:pPr>
        <w:numPr>
          <w:ilvl w:val="0"/>
          <w:numId w:val="29"/>
        </w:numPr>
        <w:suppressAutoHyphens w:val="0"/>
        <w:spacing w:after="35" w:line="267" w:lineRule="auto"/>
        <w:ind w:right="107" w:firstLine="700"/>
        <w:jc w:val="both"/>
        <w:rPr>
          <w:sz w:val="24"/>
          <w:szCs w:val="24"/>
        </w:rPr>
      </w:pPr>
      <w:r w:rsidRPr="009907BF">
        <w:rPr>
          <w:sz w:val="24"/>
          <w:szCs w:val="24"/>
        </w:rPr>
        <w:t xml:space="preserve">реконструкцию здания бизнес-центра по адресу: ул. Павловская, д. 26 с целью восстановления его первоначальных архитектурно-стилистических характеристик (модернизм), в том числе с устройством эксплуатируемой кровли со смотровой площадкой на крыше здания; </w:t>
      </w:r>
    </w:p>
    <w:p w14:paraId="0068AB27" w14:textId="77777777" w:rsidR="00CC55A2" w:rsidRPr="009907BF" w:rsidRDefault="00CC55A2" w:rsidP="00044A04">
      <w:pPr>
        <w:numPr>
          <w:ilvl w:val="0"/>
          <w:numId w:val="29"/>
        </w:numPr>
        <w:suppressAutoHyphens w:val="0"/>
        <w:spacing w:after="37" w:line="267" w:lineRule="auto"/>
        <w:ind w:right="107" w:firstLine="700"/>
        <w:jc w:val="both"/>
        <w:rPr>
          <w:sz w:val="24"/>
          <w:szCs w:val="24"/>
        </w:rPr>
      </w:pPr>
      <w:r w:rsidRPr="009907BF">
        <w:rPr>
          <w:sz w:val="24"/>
          <w:szCs w:val="24"/>
        </w:rPr>
        <w:t xml:space="preserve">реконструкцию, ремонт и капитальный ремонт дорог и элементов их обустройства с сохранением исторических габаритов: ширины улицы, профиля дороги, а также инженерных сооружений, не создающие угрозы их повреждения, разрушения или уничтожения объектов культурного наследия, угрозы пожара; </w:t>
      </w:r>
    </w:p>
    <w:p w14:paraId="4A7A98A9" w14:textId="77777777" w:rsidR="00CC55A2" w:rsidRPr="009907BF" w:rsidRDefault="00CC55A2" w:rsidP="00044A04">
      <w:pPr>
        <w:numPr>
          <w:ilvl w:val="0"/>
          <w:numId w:val="29"/>
        </w:numPr>
        <w:suppressAutoHyphens w:val="0"/>
        <w:spacing w:after="15" w:line="267" w:lineRule="auto"/>
        <w:ind w:right="107" w:firstLine="700"/>
        <w:jc w:val="both"/>
        <w:rPr>
          <w:sz w:val="24"/>
          <w:szCs w:val="24"/>
        </w:rPr>
      </w:pPr>
      <w:r w:rsidRPr="009907BF">
        <w:rPr>
          <w:sz w:val="24"/>
          <w:szCs w:val="24"/>
        </w:rPr>
        <w:t xml:space="preserve">прокладку, реконструкцию, ремонт и капитальный ремонт существующих наземных и надземных инженерных сетей, установку оборудования уличного освещения с последующим благоустройством территории; </w:t>
      </w:r>
    </w:p>
    <w:p w14:paraId="5C3F6CA7" w14:textId="77777777" w:rsidR="00CC55A2" w:rsidRPr="009907BF" w:rsidRDefault="00CC55A2" w:rsidP="00044A04">
      <w:pPr>
        <w:numPr>
          <w:ilvl w:val="0"/>
          <w:numId w:val="29"/>
        </w:numPr>
        <w:suppressAutoHyphens w:val="0"/>
        <w:spacing w:after="15" w:line="267" w:lineRule="auto"/>
        <w:ind w:right="107" w:firstLine="700"/>
        <w:jc w:val="both"/>
        <w:rPr>
          <w:sz w:val="24"/>
          <w:szCs w:val="24"/>
        </w:rPr>
      </w:pPr>
      <w:r w:rsidRPr="009907BF">
        <w:rPr>
          <w:sz w:val="24"/>
          <w:szCs w:val="24"/>
        </w:rPr>
        <w:t xml:space="preserve">ремонт дорожного покрытия, тротуаров, пешеходных дорог; </w:t>
      </w:r>
    </w:p>
    <w:p w14:paraId="0838220E" w14:textId="77777777" w:rsidR="00CC55A2" w:rsidRPr="009907BF" w:rsidRDefault="00CC55A2" w:rsidP="00044A04">
      <w:pPr>
        <w:numPr>
          <w:ilvl w:val="0"/>
          <w:numId w:val="29"/>
        </w:numPr>
        <w:suppressAutoHyphens w:val="0"/>
        <w:spacing w:after="15" w:line="267" w:lineRule="auto"/>
        <w:ind w:right="107" w:firstLine="700"/>
        <w:jc w:val="both"/>
        <w:rPr>
          <w:sz w:val="24"/>
          <w:szCs w:val="24"/>
        </w:rPr>
      </w:pPr>
      <w:r w:rsidRPr="009907BF">
        <w:rPr>
          <w:sz w:val="24"/>
          <w:szCs w:val="24"/>
        </w:rPr>
        <w:t xml:space="preserve">благоустройство и озеленение с использованием элементов, не нарушающих визуального восприятия объектов культурного наследия; </w:t>
      </w:r>
    </w:p>
    <w:p w14:paraId="6C7F2F53" w14:textId="77777777" w:rsidR="00CC55A2" w:rsidRPr="009907BF" w:rsidRDefault="00CC55A2" w:rsidP="00044A04">
      <w:pPr>
        <w:numPr>
          <w:ilvl w:val="0"/>
          <w:numId w:val="29"/>
        </w:numPr>
        <w:suppressAutoHyphens w:val="0"/>
        <w:spacing w:after="15" w:line="267" w:lineRule="auto"/>
        <w:ind w:right="107" w:firstLine="700"/>
        <w:jc w:val="both"/>
        <w:rPr>
          <w:sz w:val="24"/>
          <w:szCs w:val="24"/>
        </w:rPr>
      </w:pPr>
      <w:r w:rsidRPr="009907BF">
        <w:rPr>
          <w:sz w:val="24"/>
          <w:szCs w:val="24"/>
        </w:rPr>
        <w:lastRenderedPageBreak/>
        <w:t xml:space="preserve">проведение </w:t>
      </w:r>
      <w:r w:rsidRPr="009907BF">
        <w:rPr>
          <w:sz w:val="24"/>
          <w:szCs w:val="24"/>
        </w:rPr>
        <w:tab/>
        <w:t xml:space="preserve">мероприятий, </w:t>
      </w:r>
      <w:r w:rsidRPr="009907BF">
        <w:rPr>
          <w:sz w:val="24"/>
          <w:szCs w:val="24"/>
        </w:rPr>
        <w:tab/>
        <w:t xml:space="preserve">направленных </w:t>
      </w:r>
      <w:r w:rsidRPr="009907BF">
        <w:rPr>
          <w:sz w:val="24"/>
          <w:szCs w:val="24"/>
        </w:rPr>
        <w:tab/>
        <w:t xml:space="preserve">на </w:t>
      </w:r>
      <w:r w:rsidRPr="009907BF">
        <w:rPr>
          <w:sz w:val="24"/>
          <w:szCs w:val="24"/>
        </w:rPr>
        <w:tab/>
        <w:t xml:space="preserve">обеспечение </w:t>
      </w:r>
      <w:r w:rsidRPr="009907BF">
        <w:rPr>
          <w:sz w:val="24"/>
          <w:szCs w:val="24"/>
        </w:rPr>
        <w:tab/>
        <w:t xml:space="preserve">пожарной, </w:t>
      </w:r>
    </w:p>
    <w:p w14:paraId="664784DA" w14:textId="77777777" w:rsidR="00CC55A2" w:rsidRPr="009907BF" w:rsidRDefault="00CC55A2" w:rsidP="00CC55A2">
      <w:pPr>
        <w:ind w:left="241" w:right="107"/>
        <w:rPr>
          <w:sz w:val="24"/>
          <w:szCs w:val="24"/>
        </w:rPr>
      </w:pPr>
      <w:r w:rsidRPr="009907BF">
        <w:rPr>
          <w:sz w:val="24"/>
          <w:szCs w:val="24"/>
        </w:rPr>
        <w:t xml:space="preserve">экологической безопасности; </w:t>
      </w:r>
    </w:p>
    <w:p w14:paraId="60C08938" w14:textId="77777777" w:rsidR="00CC55A2" w:rsidRPr="009907BF" w:rsidRDefault="00CC55A2" w:rsidP="00CC55A2">
      <w:pPr>
        <w:spacing w:after="36"/>
        <w:ind w:left="965" w:right="107"/>
        <w:rPr>
          <w:sz w:val="24"/>
          <w:szCs w:val="24"/>
        </w:rPr>
      </w:pPr>
      <w:r w:rsidRPr="009907BF">
        <w:rPr>
          <w:sz w:val="24"/>
          <w:szCs w:val="24"/>
        </w:rPr>
        <w:t xml:space="preserve">4) для участка ЗРЗ-2(1) запрещает: </w:t>
      </w:r>
    </w:p>
    <w:p w14:paraId="555D0402" w14:textId="77777777" w:rsidR="00CC55A2" w:rsidRPr="009907BF" w:rsidRDefault="00CC55A2" w:rsidP="00044A04">
      <w:pPr>
        <w:numPr>
          <w:ilvl w:val="0"/>
          <w:numId w:val="30"/>
        </w:numPr>
        <w:suppressAutoHyphens w:val="0"/>
        <w:spacing w:after="15" w:line="267" w:lineRule="auto"/>
        <w:ind w:right="107" w:firstLine="700"/>
        <w:jc w:val="both"/>
        <w:rPr>
          <w:sz w:val="24"/>
          <w:szCs w:val="24"/>
        </w:rPr>
      </w:pPr>
      <w:r w:rsidRPr="009907BF">
        <w:rPr>
          <w:sz w:val="24"/>
          <w:szCs w:val="24"/>
        </w:rPr>
        <w:t xml:space="preserve">хозяйственную деятельность, создающую угрозу повреждения, разрушения или уничтожения объектов культурного наследия; </w:t>
      </w:r>
    </w:p>
    <w:p w14:paraId="6C6F9252" w14:textId="77777777" w:rsidR="00CC55A2" w:rsidRPr="009907BF" w:rsidRDefault="00CC55A2" w:rsidP="00044A04">
      <w:pPr>
        <w:numPr>
          <w:ilvl w:val="0"/>
          <w:numId w:val="30"/>
        </w:numPr>
        <w:suppressAutoHyphens w:val="0"/>
        <w:spacing w:after="15" w:line="267" w:lineRule="auto"/>
        <w:ind w:right="107" w:firstLine="700"/>
        <w:jc w:val="both"/>
        <w:rPr>
          <w:sz w:val="24"/>
          <w:szCs w:val="24"/>
        </w:rPr>
      </w:pPr>
      <w:r w:rsidRPr="009907BF">
        <w:rPr>
          <w:sz w:val="24"/>
          <w:szCs w:val="24"/>
        </w:rPr>
        <w:t xml:space="preserve">применение строительных технологий, создающих динамические нагрузки и оказывающих негативное воздействие на объекты культурного наследия; </w:t>
      </w:r>
    </w:p>
    <w:p w14:paraId="0F4D4C94" w14:textId="77777777" w:rsidR="00CC55A2" w:rsidRPr="009907BF" w:rsidRDefault="00CC55A2" w:rsidP="00044A04">
      <w:pPr>
        <w:numPr>
          <w:ilvl w:val="0"/>
          <w:numId w:val="30"/>
        </w:numPr>
        <w:suppressAutoHyphens w:val="0"/>
        <w:spacing w:after="15" w:line="267" w:lineRule="auto"/>
        <w:ind w:right="107" w:firstLine="700"/>
        <w:jc w:val="both"/>
        <w:rPr>
          <w:sz w:val="24"/>
          <w:szCs w:val="24"/>
        </w:rPr>
      </w:pPr>
      <w:r w:rsidRPr="009907BF">
        <w:rPr>
          <w:sz w:val="24"/>
          <w:szCs w:val="24"/>
        </w:rPr>
        <w:t xml:space="preserve">установку </w:t>
      </w:r>
      <w:r w:rsidRPr="009907BF">
        <w:rPr>
          <w:sz w:val="24"/>
          <w:szCs w:val="24"/>
        </w:rPr>
        <w:tab/>
        <w:t xml:space="preserve">ограждений, </w:t>
      </w:r>
      <w:r w:rsidRPr="009907BF">
        <w:rPr>
          <w:sz w:val="24"/>
          <w:szCs w:val="24"/>
        </w:rPr>
        <w:tab/>
        <w:t xml:space="preserve">нарушающих </w:t>
      </w:r>
      <w:r w:rsidRPr="009907BF">
        <w:rPr>
          <w:sz w:val="24"/>
          <w:szCs w:val="24"/>
        </w:rPr>
        <w:tab/>
        <w:t xml:space="preserve">визуальное </w:t>
      </w:r>
      <w:r w:rsidRPr="009907BF">
        <w:rPr>
          <w:sz w:val="24"/>
          <w:szCs w:val="24"/>
        </w:rPr>
        <w:tab/>
        <w:t xml:space="preserve">восприятие </w:t>
      </w:r>
      <w:r w:rsidRPr="009907BF">
        <w:rPr>
          <w:sz w:val="24"/>
          <w:szCs w:val="24"/>
        </w:rPr>
        <w:tab/>
        <w:t xml:space="preserve">объектов </w:t>
      </w:r>
    </w:p>
    <w:p w14:paraId="237F75C0" w14:textId="77777777" w:rsidR="00CC55A2" w:rsidRPr="009907BF" w:rsidRDefault="00CC55A2" w:rsidP="00CC55A2">
      <w:pPr>
        <w:spacing w:after="35"/>
        <w:ind w:left="241" w:right="107"/>
        <w:rPr>
          <w:sz w:val="24"/>
          <w:szCs w:val="24"/>
        </w:rPr>
      </w:pPr>
      <w:r w:rsidRPr="009907BF">
        <w:rPr>
          <w:sz w:val="24"/>
          <w:szCs w:val="24"/>
        </w:rPr>
        <w:t xml:space="preserve">культурного наследия; </w:t>
      </w:r>
    </w:p>
    <w:p w14:paraId="6BD51220" w14:textId="77777777" w:rsidR="00CC55A2" w:rsidRPr="009907BF" w:rsidRDefault="00CC55A2" w:rsidP="00044A04">
      <w:pPr>
        <w:numPr>
          <w:ilvl w:val="0"/>
          <w:numId w:val="30"/>
        </w:numPr>
        <w:suppressAutoHyphens w:val="0"/>
        <w:spacing w:after="15" w:line="267" w:lineRule="auto"/>
        <w:ind w:right="107" w:firstLine="700"/>
        <w:jc w:val="both"/>
        <w:rPr>
          <w:sz w:val="24"/>
          <w:szCs w:val="24"/>
        </w:rPr>
      </w:pPr>
      <w:r w:rsidRPr="009907BF">
        <w:rPr>
          <w:sz w:val="24"/>
          <w:szCs w:val="24"/>
        </w:rPr>
        <w:t xml:space="preserve">строительство капитальных объектов, нарушающих сложившиеся объемнопространственные и планировочные характеристики существующей застройки; </w:t>
      </w:r>
    </w:p>
    <w:p w14:paraId="68254B7C" w14:textId="77777777" w:rsidR="00CC55A2" w:rsidRPr="009907BF" w:rsidRDefault="00CC55A2" w:rsidP="00044A04">
      <w:pPr>
        <w:numPr>
          <w:ilvl w:val="0"/>
          <w:numId w:val="30"/>
        </w:numPr>
        <w:suppressAutoHyphens w:val="0"/>
        <w:spacing w:after="53" w:line="267" w:lineRule="auto"/>
        <w:ind w:right="107" w:firstLine="700"/>
        <w:jc w:val="both"/>
        <w:rPr>
          <w:sz w:val="24"/>
          <w:szCs w:val="24"/>
        </w:rPr>
      </w:pPr>
      <w:r w:rsidRPr="009907BF">
        <w:rPr>
          <w:sz w:val="24"/>
          <w:szCs w:val="24"/>
        </w:rPr>
        <w:t xml:space="preserve">размещение всех видов отдельно стоящих информационных конструкций, искажающих визуальное восприятие объектов культурного наследия и объектов историкоградостроительной среды; </w:t>
      </w:r>
    </w:p>
    <w:p w14:paraId="79CDC99B" w14:textId="77777777" w:rsidR="00CC55A2" w:rsidRPr="009907BF" w:rsidRDefault="00CC55A2" w:rsidP="00044A04">
      <w:pPr>
        <w:numPr>
          <w:ilvl w:val="0"/>
          <w:numId w:val="30"/>
        </w:numPr>
        <w:suppressAutoHyphens w:val="0"/>
        <w:spacing w:after="15" w:line="267" w:lineRule="auto"/>
        <w:ind w:right="107" w:firstLine="700"/>
        <w:jc w:val="both"/>
        <w:rPr>
          <w:sz w:val="24"/>
          <w:szCs w:val="24"/>
        </w:rPr>
      </w:pPr>
      <w:r w:rsidRPr="009907BF">
        <w:rPr>
          <w:sz w:val="24"/>
          <w:szCs w:val="24"/>
        </w:rPr>
        <w:t xml:space="preserve">устройство складов, площадок для хранения веществ, материалов и оборудования; </w:t>
      </w:r>
    </w:p>
    <w:p w14:paraId="66BC3F49" w14:textId="77777777" w:rsidR="00CC55A2" w:rsidRPr="009907BF" w:rsidRDefault="00CC55A2" w:rsidP="00044A04">
      <w:pPr>
        <w:numPr>
          <w:ilvl w:val="0"/>
          <w:numId w:val="30"/>
        </w:numPr>
        <w:suppressAutoHyphens w:val="0"/>
        <w:spacing w:after="15" w:line="267" w:lineRule="auto"/>
        <w:ind w:right="107" w:firstLine="700"/>
        <w:jc w:val="both"/>
        <w:rPr>
          <w:sz w:val="24"/>
          <w:szCs w:val="24"/>
        </w:rPr>
      </w:pPr>
      <w:r w:rsidRPr="009907BF">
        <w:rPr>
          <w:sz w:val="24"/>
          <w:szCs w:val="24"/>
        </w:rPr>
        <w:t xml:space="preserve">устройство свалок вне специально установленных мест и организацию необорудованных мест для мусора. </w:t>
      </w:r>
    </w:p>
    <w:p w14:paraId="5ED4B6A6" w14:textId="77777777" w:rsidR="00CC55A2" w:rsidRPr="009907BF" w:rsidRDefault="00CC55A2" w:rsidP="00CC55A2">
      <w:pPr>
        <w:spacing w:line="259" w:lineRule="auto"/>
        <w:ind w:left="965"/>
        <w:rPr>
          <w:sz w:val="24"/>
          <w:szCs w:val="24"/>
        </w:rPr>
      </w:pPr>
      <w:r w:rsidRPr="009907BF">
        <w:rPr>
          <w:sz w:val="24"/>
          <w:szCs w:val="24"/>
        </w:rPr>
        <w:t xml:space="preserve"> </w:t>
      </w:r>
    </w:p>
    <w:p w14:paraId="216FE40F" w14:textId="77777777" w:rsidR="00CC55A2" w:rsidRPr="009907BF" w:rsidRDefault="00CC55A2" w:rsidP="00CC55A2">
      <w:pPr>
        <w:ind w:left="241" w:right="107"/>
        <w:rPr>
          <w:sz w:val="24"/>
          <w:szCs w:val="24"/>
        </w:rPr>
      </w:pPr>
      <w:r w:rsidRPr="009907BF">
        <w:rPr>
          <w:sz w:val="24"/>
          <w:szCs w:val="24"/>
        </w:rPr>
        <w:t xml:space="preserve">Требования к градостроительным регламентам в границах территории зоны регулирования застройки и хозяйственной деятельности Объекта предусматривают: </w:t>
      </w:r>
    </w:p>
    <w:p w14:paraId="5C8CE08D" w14:textId="77777777" w:rsidR="00CC55A2" w:rsidRPr="009907BF" w:rsidRDefault="00CC55A2" w:rsidP="00CC55A2">
      <w:pPr>
        <w:spacing w:after="36"/>
        <w:ind w:left="965" w:right="107"/>
        <w:rPr>
          <w:sz w:val="24"/>
          <w:szCs w:val="24"/>
        </w:rPr>
      </w:pPr>
      <w:r w:rsidRPr="009907BF">
        <w:rPr>
          <w:sz w:val="24"/>
          <w:szCs w:val="24"/>
        </w:rPr>
        <w:t xml:space="preserve">1) для регламентного участка ЗРЗ-1(1): </w:t>
      </w:r>
    </w:p>
    <w:p w14:paraId="238F578B" w14:textId="77777777" w:rsidR="00CC55A2" w:rsidRPr="009907BF" w:rsidRDefault="00CC55A2" w:rsidP="00044A04">
      <w:pPr>
        <w:numPr>
          <w:ilvl w:val="0"/>
          <w:numId w:val="31"/>
        </w:numPr>
        <w:suppressAutoHyphens w:val="0"/>
        <w:spacing w:after="15" w:line="267" w:lineRule="auto"/>
        <w:ind w:right="107" w:firstLine="700"/>
        <w:jc w:val="both"/>
        <w:rPr>
          <w:sz w:val="24"/>
          <w:szCs w:val="24"/>
        </w:rPr>
      </w:pPr>
      <w:r w:rsidRPr="009907BF">
        <w:rPr>
          <w:sz w:val="24"/>
          <w:szCs w:val="24"/>
        </w:rPr>
        <w:t xml:space="preserve">максимальную высоту застройки объектов капитального строительства от существующего уровня земли в границах регламентного участка по верхней отметке - 10,0 м; </w:t>
      </w:r>
    </w:p>
    <w:p w14:paraId="4D1E2C90" w14:textId="77777777" w:rsidR="00CC55A2" w:rsidRPr="009907BF" w:rsidRDefault="00CC55A2" w:rsidP="00044A04">
      <w:pPr>
        <w:numPr>
          <w:ilvl w:val="0"/>
          <w:numId w:val="31"/>
        </w:numPr>
        <w:suppressAutoHyphens w:val="0"/>
        <w:spacing w:after="15" w:line="267" w:lineRule="auto"/>
        <w:ind w:right="107" w:firstLine="700"/>
        <w:jc w:val="both"/>
        <w:rPr>
          <w:sz w:val="24"/>
          <w:szCs w:val="24"/>
        </w:rPr>
      </w:pPr>
      <w:r w:rsidRPr="009907BF">
        <w:rPr>
          <w:sz w:val="24"/>
          <w:szCs w:val="24"/>
        </w:rPr>
        <w:t xml:space="preserve">использование традиционных материалов в отделке фасадов зданий (дерево, кирпич, штукатурка с покраской) с применением цветового решения сложившегося характера; </w:t>
      </w:r>
    </w:p>
    <w:p w14:paraId="19A06B94" w14:textId="77777777" w:rsidR="00CC55A2" w:rsidRPr="009907BF" w:rsidRDefault="00CC55A2" w:rsidP="00044A04">
      <w:pPr>
        <w:numPr>
          <w:ilvl w:val="0"/>
          <w:numId w:val="31"/>
        </w:numPr>
        <w:suppressAutoHyphens w:val="0"/>
        <w:spacing w:after="15" w:line="267" w:lineRule="auto"/>
        <w:ind w:right="107" w:firstLine="700"/>
        <w:jc w:val="both"/>
        <w:rPr>
          <w:sz w:val="24"/>
          <w:szCs w:val="24"/>
        </w:rPr>
      </w:pPr>
      <w:r w:rsidRPr="009907BF">
        <w:rPr>
          <w:sz w:val="24"/>
          <w:szCs w:val="24"/>
        </w:rPr>
        <w:t xml:space="preserve">конфигурацию крыши - скатную, максимальный угол - 40 градусов; </w:t>
      </w:r>
    </w:p>
    <w:p w14:paraId="3A4BC962" w14:textId="77777777" w:rsidR="00CC55A2" w:rsidRPr="009907BF" w:rsidRDefault="00CC55A2" w:rsidP="00044A04">
      <w:pPr>
        <w:numPr>
          <w:ilvl w:val="0"/>
          <w:numId w:val="31"/>
        </w:numPr>
        <w:suppressAutoHyphens w:val="0"/>
        <w:spacing w:after="15" w:line="267" w:lineRule="auto"/>
        <w:ind w:right="107" w:firstLine="700"/>
        <w:jc w:val="both"/>
        <w:rPr>
          <w:sz w:val="24"/>
          <w:szCs w:val="24"/>
        </w:rPr>
      </w:pPr>
      <w:r w:rsidRPr="009907BF">
        <w:rPr>
          <w:sz w:val="24"/>
          <w:szCs w:val="24"/>
        </w:rPr>
        <w:t xml:space="preserve">ограждения - проницаемые высотой не более 1,8 м; </w:t>
      </w:r>
    </w:p>
    <w:p w14:paraId="08798C6C" w14:textId="77777777" w:rsidR="00CC55A2" w:rsidRPr="009907BF" w:rsidRDefault="00CC55A2" w:rsidP="00044A04">
      <w:pPr>
        <w:numPr>
          <w:ilvl w:val="0"/>
          <w:numId w:val="31"/>
        </w:numPr>
        <w:suppressAutoHyphens w:val="0"/>
        <w:spacing w:after="15" w:line="267" w:lineRule="auto"/>
        <w:ind w:right="107" w:firstLine="700"/>
        <w:jc w:val="both"/>
        <w:rPr>
          <w:sz w:val="24"/>
          <w:szCs w:val="24"/>
        </w:rPr>
      </w:pPr>
      <w:r w:rsidRPr="009907BF">
        <w:rPr>
          <w:sz w:val="24"/>
          <w:szCs w:val="24"/>
        </w:rPr>
        <w:t xml:space="preserve">площадь глухих (непрозрачных) элементов в ограждениях, включая опоры и столбы, не должна распределенно превышать 50% от площади фронтального вида ограждения; </w:t>
      </w:r>
    </w:p>
    <w:p w14:paraId="3A0CBA37" w14:textId="77777777" w:rsidR="00CC55A2" w:rsidRPr="009907BF" w:rsidRDefault="00CC55A2" w:rsidP="00CC55A2">
      <w:pPr>
        <w:ind w:left="965" w:right="107"/>
        <w:rPr>
          <w:sz w:val="24"/>
          <w:szCs w:val="24"/>
        </w:rPr>
      </w:pPr>
      <w:r w:rsidRPr="009907BF">
        <w:rPr>
          <w:sz w:val="24"/>
          <w:szCs w:val="24"/>
        </w:rPr>
        <w:t xml:space="preserve">2) для регламентного участка ЗРЗ-1(2): </w:t>
      </w:r>
    </w:p>
    <w:p w14:paraId="1550A58D" w14:textId="77777777" w:rsidR="00CC55A2" w:rsidRPr="009907BF" w:rsidRDefault="00CC55A2" w:rsidP="00044A04">
      <w:pPr>
        <w:numPr>
          <w:ilvl w:val="0"/>
          <w:numId w:val="32"/>
        </w:numPr>
        <w:suppressAutoHyphens w:val="0"/>
        <w:spacing w:after="15" w:line="267" w:lineRule="auto"/>
        <w:ind w:right="107" w:firstLine="700"/>
        <w:jc w:val="both"/>
        <w:rPr>
          <w:sz w:val="24"/>
          <w:szCs w:val="24"/>
        </w:rPr>
      </w:pPr>
      <w:r w:rsidRPr="009907BF">
        <w:rPr>
          <w:sz w:val="24"/>
          <w:szCs w:val="24"/>
        </w:rPr>
        <w:t xml:space="preserve">максимальную высоту застройки объектов капитального строительства от существующего уровня земли в границах регламентного участка по верхней отметке - 6,0 м; </w:t>
      </w:r>
    </w:p>
    <w:p w14:paraId="51EBD655" w14:textId="77777777" w:rsidR="00CC55A2" w:rsidRPr="009907BF" w:rsidRDefault="00CC55A2" w:rsidP="00044A04">
      <w:pPr>
        <w:numPr>
          <w:ilvl w:val="0"/>
          <w:numId w:val="32"/>
        </w:numPr>
        <w:suppressAutoHyphens w:val="0"/>
        <w:spacing w:after="15" w:line="267" w:lineRule="auto"/>
        <w:ind w:right="107" w:firstLine="700"/>
        <w:jc w:val="both"/>
        <w:rPr>
          <w:sz w:val="24"/>
          <w:szCs w:val="24"/>
        </w:rPr>
      </w:pPr>
      <w:r w:rsidRPr="009907BF">
        <w:rPr>
          <w:sz w:val="24"/>
          <w:szCs w:val="24"/>
        </w:rPr>
        <w:t xml:space="preserve">использование традиционных материалов в отделке фасадов зданий (дерево, кирпич, штукатурка с покраской) с применением цветового решения сложившегося характера; </w:t>
      </w:r>
    </w:p>
    <w:p w14:paraId="5F8A58FD" w14:textId="77777777" w:rsidR="00CC55A2" w:rsidRPr="009907BF" w:rsidRDefault="00CC55A2" w:rsidP="00044A04">
      <w:pPr>
        <w:numPr>
          <w:ilvl w:val="0"/>
          <w:numId w:val="32"/>
        </w:numPr>
        <w:suppressAutoHyphens w:val="0"/>
        <w:spacing w:after="15" w:line="267" w:lineRule="auto"/>
        <w:ind w:right="107" w:firstLine="700"/>
        <w:jc w:val="both"/>
        <w:rPr>
          <w:sz w:val="24"/>
          <w:szCs w:val="24"/>
        </w:rPr>
      </w:pPr>
      <w:r w:rsidRPr="009907BF">
        <w:rPr>
          <w:sz w:val="24"/>
          <w:szCs w:val="24"/>
        </w:rPr>
        <w:t xml:space="preserve">конфигурацию крыши - скатную, максимальный угол - 40 градусов; </w:t>
      </w:r>
    </w:p>
    <w:p w14:paraId="5984C125" w14:textId="77777777" w:rsidR="00CC55A2" w:rsidRPr="009907BF" w:rsidRDefault="00CC55A2" w:rsidP="00044A04">
      <w:pPr>
        <w:numPr>
          <w:ilvl w:val="0"/>
          <w:numId w:val="32"/>
        </w:numPr>
        <w:suppressAutoHyphens w:val="0"/>
        <w:spacing w:after="15" w:line="267" w:lineRule="auto"/>
        <w:ind w:right="107" w:firstLine="700"/>
        <w:jc w:val="both"/>
        <w:rPr>
          <w:sz w:val="24"/>
          <w:szCs w:val="24"/>
        </w:rPr>
      </w:pPr>
      <w:r w:rsidRPr="009907BF">
        <w:rPr>
          <w:sz w:val="24"/>
          <w:szCs w:val="24"/>
        </w:rPr>
        <w:t xml:space="preserve">ограждения - проницаемые высотой не более 1,5 м; </w:t>
      </w:r>
    </w:p>
    <w:p w14:paraId="54F27D1C" w14:textId="77777777" w:rsidR="00CC55A2" w:rsidRPr="009907BF" w:rsidRDefault="00CC55A2" w:rsidP="00044A04">
      <w:pPr>
        <w:numPr>
          <w:ilvl w:val="0"/>
          <w:numId w:val="32"/>
        </w:numPr>
        <w:suppressAutoHyphens w:val="0"/>
        <w:spacing w:after="15" w:line="267" w:lineRule="auto"/>
        <w:ind w:right="107" w:firstLine="700"/>
        <w:jc w:val="both"/>
        <w:rPr>
          <w:sz w:val="24"/>
          <w:szCs w:val="24"/>
        </w:rPr>
      </w:pPr>
      <w:r w:rsidRPr="009907BF">
        <w:rPr>
          <w:sz w:val="24"/>
          <w:szCs w:val="24"/>
        </w:rPr>
        <w:t xml:space="preserve">площадь глухих (непрозрачных) элементов в ограждениях, включая опоры и столбы, не должна распределенно превышать 50% от площади фронтального вида ограждения; </w:t>
      </w:r>
    </w:p>
    <w:p w14:paraId="75B67EC0" w14:textId="77777777" w:rsidR="00CC55A2" w:rsidRPr="009907BF" w:rsidRDefault="00CC55A2" w:rsidP="00CC55A2">
      <w:pPr>
        <w:ind w:left="965" w:right="107"/>
        <w:rPr>
          <w:sz w:val="24"/>
          <w:szCs w:val="24"/>
        </w:rPr>
      </w:pPr>
      <w:r w:rsidRPr="009907BF">
        <w:rPr>
          <w:sz w:val="24"/>
          <w:szCs w:val="24"/>
        </w:rPr>
        <w:t xml:space="preserve">3) для регламентного участка ЗРЗ-2(1): </w:t>
      </w:r>
    </w:p>
    <w:p w14:paraId="752974F2" w14:textId="77777777" w:rsidR="00CC55A2" w:rsidRPr="009907BF" w:rsidRDefault="00CC55A2" w:rsidP="00044A04">
      <w:pPr>
        <w:numPr>
          <w:ilvl w:val="0"/>
          <w:numId w:val="33"/>
        </w:numPr>
        <w:suppressAutoHyphens w:val="0"/>
        <w:spacing w:after="15" w:line="267" w:lineRule="auto"/>
        <w:ind w:right="107" w:firstLine="700"/>
        <w:jc w:val="both"/>
        <w:rPr>
          <w:sz w:val="24"/>
          <w:szCs w:val="24"/>
        </w:rPr>
      </w:pPr>
      <w:r w:rsidRPr="009907BF">
        <w:rPr>
          <w:sz w:val="24"/>
          <w:szCs w:val="24"/>
        </w:rPr>
        <w:t xml:space="preserve">оптимизацию архитектурного решения здания по адресу: ул. Павловская, д. 26 с устройством эксплуатируемой кровли со смотровой площадкой на крыше здания в целях компенсации утраченных видовых раскрытий на объекты культурного наследия и приведение архитектурно-стилистических характеристик в соответствие с первоначальным архитектурным решением (модернизм); </w:t>
      </w:r>
    </w:p>
    <w:p w14:paraId="52786904" w14:textId="77777777" w:rsidR="00CC55A2" w:rsidRPr="009907BF" w:rsidRDefault="00CC55A2" w:rsidP="00044A04">
      <w:pPr>
        <w:numPr>
          <w:ilvl w:val="0"/>
          <w:numId w:val="33"/>
        </w:numPr>
        <w:suppressAutoHyphens w:val="0"/>
        <w:spacing w:after="15" w:line="267" w:lineRule="auto"/>
        <w:ind w:right="107" w:firstLine="700"/>
        <w:jc w:val="both"/>
        <w:rPr>
          <w:sz w:val="24"/>
          <w:szCs w:val="24"/>
        </w:rPr>
      </w:pPr>
      <w:r w:rsidRPr="009907BF">
        <w:rPr>
          <w:sz w:val="24"/>
          <w:szCs w:val="24"/>
        </w:rPr>
        <w:t xml:space="preserve">максимальный процент застройки в границах регламентного участка (в том числе некапитальными сооружениями) - 55%; </w:t>
      </w:r>
    </w:p>
    <w:p w14:paraId="70619717" w14:textId="77777777" w:rsidR="00CC55A2" w:rsidRPr="009907BF" w:rsidRDefault="00CC55A2" w:rsidP="00044A04">
      <w:pPr>
        <w:numPr>
          <w:ilvl w:val="0"/>
          <w:numId w:val="33"/>
        </w:numPr>
        <w:suppressAutoHyphens w:val="0"/>
        <w:spacing w:after="15" w:line="267" w:lineRule="auto"/>
        <w:ind w:right="107" w:firstLine="700"/>
        <w:jc w:val="both"/>
        <w:rPr>
          <w:sz w:val="24"/>
          <w:szCs w:val="24"/>
        </w:rPr>
      </w:pPr>
      <w:r w:rsidRPr="009907BF">
        <w:rPr>
          <w:sz w:val="24"/>
          <w:szCs w:val="24"/>
        </w:rPr>
        <w:lastRenderedPageBreak/>
        <w:t xml:space="preserve">конфигурацию крыши - плоскую. </w:t>
      </w:r>
    </w:p>
    <w:p w14:paraId="6AEE48FC" w14:textId="77777777" w:rsidR="00CC55A2" w:rsidRPr="009907BF" w:rsidRDefault="00CC55A2" w:rsidP="00CC55A2">
      <w:pPr>
        <w:pStyle w:val="1"/>
        <w:ind w:left="290" w:right="280"/>
        <w:rPr>
          <w:rFonts w:ascii="Times New Roman" w:hAnsi="Times New Roman" w:cs="Times New Roman"/>
          <w:sz w:val="24"/>
          <w:szCs w:val="24"/>
        </w:rPr>
      </w:pPr>
      <w:r w:rsidRPr="009907BF">
        <w:rPr>
          <w:rFonts w:ascii="Times New Roman" w:hAnsi="Times New Roman" w:cs="Times New Roman"/>
          <w:sz w:val="24"/>
          <w:szCs w:val="24"/>
        </w:rPr>
        <w:t xml:space="preserve"> </w:t>
      </w:r>
    </w:p>
    <w:p w14:paraId="5272E0A9" w14:textId="77777777" w:rsidR="00CC55A2" w:rsidRPr="009907BF" w:rsidRDefault="00CC55A2" w:rsidP="00CC55A2">
      <w:pPr>
        <w:pStyle w:val="1"/>
        <w:ind w:left="290" w:right="280"/>
        <w:rPr>
          <w:rFonts w:ascii="Times New Roman" w:hAnsi="Times New Roman" w:cs="Times New Roman"/>
          <w:sz w:val="24"/>
          <w:szCs w:val="24"/>
        </w:rPr>
      </w:pPr>
      <w:bookmarkStart w:id="13" w:name="_Toc131682"/>
      <w:r w:rsidRPr="009907BF">
        <w:rPr>
          <w:rFonts w:ascii="Times New Roman" w:hAnsi="Times New Roman" w:cs="Times New Roman"/>
          <w:sz w:val="24"/>
          <w:szCs w:val="24"/>
        </w:rPr>
        <w:t xml:space="preserve">Статья 4.4. Режим использования территории объекта культурного наследия </w:t>
      </w:r>
      <w:bookmarkEnd w:id="13"/>
    </w:p>
    <w:p w14:paraId="1C2189A4" w14:textId="77777777" w:rsidR="00CC55A2" w:rsidRPr="009907BF" w:rsidRDefault="00CC55A2" w:rsidP="00CC55A2">
      <w:pPr>
        <w:pStyle w:val="1"/>
        <w:ind w:left="290" w:right="280"/>
        <w:rPr>
          <w:rFonts w:ascii="Times New Roman" w:hAnsi="Times New Roman" w:cs="Times New Roman"/>
          <w:sz w:val="24"/>
          <w:szCs w:val="24"/>
        </w:rPr>
      </w:pPr>
      <w:bookmarkStart w:id="14" w:name="_Toc131683"/>
      <w:r w:rsidRPr="009907BF">
        <w:rPr>
          <w:rFonts w:ascii="Times New Roman" w:hAnsi="Times New Roman" w:cs="Times New Roman"/>
          <w:sz w:val="24"/>
          <w:szCs w:val="24"/>
        </w:rPr>
        <w:t xml:space="preserve">регионального значения "Дом жилой с магазином, нач. XX в." </w:t>
      </w:r>
      <w:bookmarkEnd w:id="14"/>
    </w:p>
    <w:p w14:paraId="4DAA0EAD" w14:textId="77777777" w:rsidR="00CC55A2" w:rsidRPr="009907BF" w:rsidRDefault="00CC55A2" w:rsidP="00CC55A2">
      <w:pPr>
        <w:spacing w:line="259" w:lineRule="auto"/>
        <w:ind w:left="256"/>
        <w:rPr>
          <w:sz w:val="24"/>
          <w:szCs w:val="24"/>
        </w:rPr>
      </w:pPr>
      <w:r w:rsidRPr="009907BF">
        <w:rPr>
          <w:sz w:val="24"/>
          <w:szCs w:val="24"/>
        </w:rPr>
        <w:t xml:space="preserve"> </w:t>
      </w:r>
    </w:p>
    <w:p w14:paraId="1001E23C" w14:textId="77777777" w:rsidR="00CC55A2" w:rsidRPr="009907BF" w:rsidRDefault="00CC55A2" w:rsidP="00CC55A2">
      <w:pPr>
        <w:ind w:left="241" w:right="107"/>
        <w:rPr>
          <w:sz w:val="24"/>
          <w:szCs w:val="24"/>
        </w:rPr>
      </w:pPr>
      <w:r w:rsidRPr="009907BF">
        <w:rPr>
          <w:sz w:val="24"/>
          <w:szCs w:val="24"/>
        </w:rPr>
        <w:t xml:space="preserve">В целях обеспечения сохранности объекта культурного наследия регионального значения "Дом жилой с магазином, нач. XX в.", расположенного по адресу: Московская область, Павлово-Посадский городской округ, город Павловский Посад, улица Льва Толстого, дом 8 (далее - Объект), в его исторической среде на сопряженной с ним территории устанавливаются следующие зоны охраны: охранная зона и зона регулирования застройки и хозяйственной деятельности. </w:t>
      </w:r>
    </w:p>
    <w:p w14:paraId="3350D40A" w14:textId="77777777" w:rsidR="00CC55A2" w:rsidRPr="009907BF" w:rsidRDefault="00CC55A2" w:rsidP="00CC55A2">
      <w:pPr>
        <w:ind w:left="241" w:right="107"/>
        <w:rPr>
          <w:sz w:val="24"/>
          <w:szCs w:val="24"/>
        </w:rPr>
      </w:pPr>
    </w:p>
    <w:p w14:paraId="3EE35EF9" w14:textId="77777777" w:rsidR="00CC55A2" w:rsidRPr="009907BF" w:rsidRDefault="00CC55A2" w:rsidP="00CC55A2">
      <w:pPr>
        <w:pStyle w:val="1"/>
        <w:ind w:left="290" w:right="280"/>
        <w:rPr>
          <w:rFonts w:ascii="Times New Roman" w:hAnsi="Times New Roman" w:cs="Times New Roman"/>
          <w:sz w:val="24"/>
          <w:szCs w:val="24"/>
        </w:rPr>
      </w:pPr>
      <w:r w:rsidRPr="009907BF">
        <w:rPr>
          <w:rFonts w:ascii="Times New Roman" w:hAnsi="Times New Roman" w:cs="Times New Roman"/>
          <w:sz w:val="24"/>
          <w:szCs w:val="24"/>
        </w:rPr>
        <w:t xml:space="preserve">I. Охранная зона Объекта </w:t>
      </w:r>
    </w:p>
    <w:p w14:paraId="33BF3A0B" w14:textId="77777777" w:rsidR="00CC55A2" w:rsidRPr="009907BF" w:rsidRDefault="00CC55A2" w:rsidP="00CC55A2">
      <w:pPr>
        <w:spacing w:after="16" w:line="259" w:lineRule="auto"/>
        <w:ind w:left="256"/>
        <w:rPr>
          <w:sz w:val="24"/>
          <w:szCs w:val="24"/>
        </w:rPr>
      </w:pPr>
      <w:r w:rsidRPr="009907BF">
        <w:rPr>
          <w:sz w:val="24"/>
          <w:szCs w:val="24"/>
        </w:rPr>
        <w:t xml:space="preserve"> </w:t>
      </w:r>
    </w:p>
    <w:p w14:paraId="4A228BB1" w14:textId="77777777" w:rsidR="00CC55A2" w:rsidRPr="009907BF" w:rsidRDefault="00CC55A2" w:rsidP="00C05FFF">
      <w:pPr>
        <w:numPr>
          <w:ilvl w:val="0"/>
          <w:numId w:val="34"/>
        </w:numPr>
        <w:suppressAutoHyphens w:val="0"/>
        <w:spacing w:after="15" w:line="267" w:lineRule="auto"/>
        <w:ind w:left="0" w:right="107" w:firstLine="993"/>
        <w:jc w:val="both"/>
        <w:rPr>
          <w:sz w:val="24"/>
          <w:szCs w:val="24"/>
        </w:rPr>
      </w:pPr>
      <w:r w:rsidRPr="009907BF">
        <w:rPr>
          <w:sz w:val="24"/>
          <w:szCs w:val="24"/>
        </w:rPr>
        <w:t xml:space="preserve">Охранная зона Объекта включает в себя один регламентный участок ОЗ-1(1). </w:t>
      </w:r>
    </w:p>
    <w:p w14:paraId="2A55DB05" w14:textId="77777777" w:rsidR="00CC55A2" w:rsidRPr="009907BF" w:rsidRDefault="00CC55A2" w:rsidP="00C05FFF">
      <w:pPr>
        <w:numPr>
          <w:ilvl w:val="0"/>
          <w:numId w:val="34"/>
        </w:numPr>
        <w:suppressAutoHyphens w:val="0"/>
        <w:spacing w:after="15" w:line="267" w:lineRule="auto"/>
        <w:ind w:left="0" w:right="107" w:firstLine="993"/>
        <w:jc w:val="both"/>
        <w:rPr>
          <w:sz w:val="24"/>
          <w:szCs w:val="24"/>
        </w:rPr>
      </w:pPr>
      <w:r w:rsidRPr="009907BF">
        <w:rPr>
          <w:sz w:val="24"/>
          <w:szCs w:val="24"/>
        </w:rPr>
        <w:t xml:space="preserve">Особый режим использования земель и земельных участков в границах охранной зоны Объекта: </w:t>
      </w:r>
    </w:p>
    <w:p w14:paraId="3AC020DD" w14:textId="77777777" w:rsidR="00CC55A2" w:rsidRPr="009907BF" w:rsidRDefault="00CC55A2" w:rsidP="00C05FFF">
      <w:pPr>
        <w:spacing w:after="36"/>
        <w:ind w:right="107" w:firstLine="993"/>
        <w:rPr>
          <w:sz w:val="24"/>
          <w:szCs w:val="24"/>
        </w:rPr>
      </w:pPr>
      <w:r w:rsidRPr="009907BF">
        <w:rPr>
          <w:sz w:val="24"/>
          <w:szCs w:val="24"/>
        </w:rPr>
        <w:t xml:space="preserve">1) разрешает: </w:t>
      </w:r>
    </w:p>
    <w:p w14:paraId="77B99426" w14:textId="77777777" w:rsidR="00CC55A2" w:rsidRPr="009907BF" w:rsidRDefault="00CC55A2" w:rsidP="00C05FFF">
      <w:pPr>
        <w:numPr>
          <w:ilvl w:val="0"/>
          <w:numId w:val="35"/>
        </w:numPr>
        <w:suppressAutoHyphens w:val="0"/>
        <w:spacing w:after="15" w:line="267" w:lineRule="auto"/>
        <w:ind w:left="0" w:right="107" w:firstLine="993"/>
        <w:jc w:val="both"/>
        <w:rPr>
          <w:sz w:val="24"/>
          <w:szCs w:val="24"/>
        </w:rPr>
      </w:pPr>
      <w:r w:rsidRPr="009907BF">
        <w:rPr>
          <w:sz w:val="24"/>
          <w:szCs w:val="24"/>
        </w:rPr>
        <w:t xml:space="preserve">проведение земляных, землеустроительных, хозяйственных и иных работ, направленных на сохранение и восстановление (регенерацию) характеристик историкоградостроительной среды объектов культурного наследия; </w:t>
      </w:r>
    </w:p>
    <w:p w14:paraId="25757C27" w14:textId="77777777" w:rsidR="00CC55A2" w:rsidRPr="009907BF" w:rsidRDefault="00CC55A2" w:rsidP="00C05FFF">
      <w:pPr>
        <w:numPr>
          <w:ilvl w:val="0"/>
          <w:numId w:val="35"/>
        </w:numPr>
        <w:suppressAutoHyphens w:val="0"/>
        <w:spacing w:after="15" w:line="267" w:lineRule="auto"/>
        <w:ind w:left="0" w:right="107" w:firstLine="993"/>
        <w:jc w:val="both"/>
        <w:rPr>
          <w:sz w:val="24"/>
          <w:szCs w:val="24"/>
        </w:rPr>
      </w:pPr>
      <w:r w:rsidRPr="009907BF">
        <w:rPr>
          <w:sz w:val="24"/>
          <w:szCs w:val="24"/>
        </w:rPr>
        <w:t xml:space="preserve">реконструкцию </w:t>
      </w:r>
      <w:r w:rsidRPr="009907BF">
        <w:rPr>
          <w:sz w:val="24"/>
          <w:szCs w:val="24"/>
        </w:rPr>
        <w:tab/>
        <w:t xml:space="preserve">объектов </w:t>
      </w:r>
      <w:r w:rsidRPr="009907BF">
        <w:rPr>
          <w:sz w:val="24"/>
          <w:szCs w:val="24"/>
        </w:rPr>
        <w:tab/>
        <w:t xml:space="preserve">транспортной </w:t>
      </w:r>
      <w:r w:rsidRPr="009907BF">
        <w:rPr>
          <w:sz w:val="24"/>
          <w:szCs w:val="24"/>
        </w:rPr>
        <w:tab/>
        <w:t xml:space="preserve">инфраструктуры </w:t>
      </w:r>
      <w:r w:rsidRPr="009907BF">
        <w:rPr>
          <w:sz w:val="24"/>
          <w:szCs w:val="24"/>
        </w:rPr>
        <w:tab/>
        <w:t xml:space="preserve">согласно </w:t>
      </w:r>
    </w:p>
    <w:p w14:paraId="2728B1DF" w14:textId="77777777" w:rsidR="00CC55A2" w:rsidRPr="009907BF" w:rsidRDefault="00CC55A2" w:rsidP="00C05FFF">
      <w:pPr>
        <w:ind w:right="107" w:firstLine="993"/>
        <w:rPr>
          <w:sz w:val="24"/>
          <w:szCs w:val="24"/>
        </w:rPr>
      </w:pPr>
      <w:r w:rsidRPr="009907BF">
        <w:rPr>
          <w:sz w:val="24"/>
          <w:szCs w:val="24"/>
        </w:rPr>
        <w:t xml:space="preserve">утвержденным документам территориального планирования; </w:t>
      </w:r>
    </w:p>
    <w:p w14:paraId="5F3C7959" w14:textId="77777777" w:rsidR="00CC55A2" w:rsidRPr="009907BF" w:rsidRDefault="00CC55A2" w:rsidP="00C05FFF">
      <w:pPr>
        <w:numPr>
          <w:ilvl w:val="0"/>
          <w:numId w:val="35"/>
        </w:numPr>
        <w:suppressAutoHyphens w:val="0"/>
        <w:spacing w:after="15" w:line="267" w:lineRule="auto"/>
        <w:ind w:left="0" w:right="107" w:firstLine="993"/>
        <w:jc w:val="both"/>
        <w:rPr>
          <w:sz w:val="24"/>
          <w:szCs w:val="24"/>
        </w:rPr>
      </w:pPr>
      <w:r w:rsidRPr="009907BF">
        <w:rPr>
          <w:sz w:val="24"/>
          <w:szCs w:val="24"/>
        </w:rPr>
        <w:t xml:space="preserve">ремонт дорожного покрытия, тротуаров, пешеходных дорог; </w:t>
      </w:r>
    </w:p>
    <w:p w14:paraId="2E083428" w14:textId="77777777" w:rsidR="00CC55A2" w:rsidRPr="009907BF" w:rsidRDefault="00CC55A2" w:rsidP="00C05FFF">
      <w:pPr>
        <w:numPr>
          <w:ilvl w:val="0"/>
          <w:numId w:val="35"/>
        </w:numPr>
        <w:suppressAutoHyphens w:val="0"/>
        <w:spacing w:after="36" w:line="267" w:lineRule="auto"/>
        <w:ind w:left="0" w:right="107" w:firstLine="993"/>
        <w:jc w:val="both"/>
        <w:rPr>
          <w:sz w:val="24"/>
          <w:szCs w:val="24"/>
        </w:rPr>
      </w:pPr>
      <w:r w:rsidRPr="009907BF">
        <w:rPr>
          <w:sz w:val="24"/>
          <w:szCs w:val="24"/>
        </w:rPr>
        <w:t xml:space="preserve">прокладку подземных инженерных сетей, а также ремонт, реконструкцию существующих инженерных сетей (в том числе наземных и надземных с их прокладкой в подземные трассы), установку оборудования уличного освещения с последующим благоустройством территории; </w:t>
      </w:r>
    </w:p>
    <w:p w14:paraId="0BC5C0CB" w14:textId="77777777" w:rsidR="00CC55A2" w:rsidRPr="009907BF" w:rsidRDefault="00CC55A2" w:rsidP="00C05FFF">
      <w:pPr>
        <w:numPr>
          <w:ilvl w:val="0"/>
          <w:numId w:val="35"/>
        </w:numPr>
        <w:suppressAutoHyphens w:val="0"/>
        <w:spacing w:after="15" w:line="267" w:lineRule="auto"/>
        <w:ind w:left="0" w:right="107" w:firstLine="993"/>
        <w:jc w:val="both"/>
        <w:rPr>
          <w:sz w:val="24"/>
          <w:szCs w:val="24"/>
        </w:rPr>
      </w:pPr>
      <w:r w:rsidRPr="009907BF">
        <w:rPr>
          <w:sz w:val="24"/>
          <w:szCs w:val="24"/>
        </w:rPr>
        <w:t xml:space="preserve">размещение временных автостоянок транспортных средств; </w:t>
      </w:r>
    </w:p>
    <w:p w14:paraId="3C81F28E" w14:textId="77777777" w:rsidR="00CC55A2" w:rsidRPr="009907BF" w:rsidRDefault="00CC55A2" w:rsidP="00044A04">
      <w:pPr>
        <w:numPr>
          <w:ilvl w:val="0"/>
          <w:numId w:val="35"/>
        </w:numPr>
        <w:suppressAutoHyphens w:val="0"/>
        <w:spacing w:after="15" w:line="267" w:lineRule="auto"/>
        <w:ind w:right="107" w:firstLine="700"/>
        <w:jc w:val="both"/>
        <w:rPr>
          <w:sz w:val="24"/>
          <w:szCs w:val="24"/>
        </w:rPr>
      </w:pPr>
      <w:r w:rsidRPr="009907BF">
        <w:rPr>
          <w:sz w:val="24"/>
          <w:szCs w:val="24"/>
        </w:rPr>
        <w:t xml:space="preserve">благоустройство и озеленение с использованием элементов, не нарушающих визуального восприятия объектов культурного наследия; </w:t>
      </w:r>
    </w:p>
    <w:p w14:paraId="6042FE03" w14:textId="77777777" w:rsidR="00CC55A2" w:rsidRPr="009907BF" w:rsidRDefault="00CC55A2" w:rsidP="00044A04">
      <w:pPr>
        <w:numPr>
          <w:ilvl w:val="0"/>
          <w:numId w:val="35"/>
        </w:numPr>
        <w:suppressAutoHyphens w:val="0"/>
        <w:spacing w:after="37" w:line="267" w:lineRule="auto"/>
        <w:ind w:right="107" w:firstLine="700"/>
        <w:jc w:val="both"/>
        <w:rPr>
          <w:sz w:val="24"/>
          <w:szCs w:val="24"/>
        </w:rPr>
      </w:pPr>
      <w:r w:rsidRPr="009907BF">
        <w:rPr>
          <w:sz w:val="24"/>
          <w:szCs w:val="24"/>
        </w:rPr>
        <w:t xml:space="preserve">установку временных элементов информационно-декоративного оформления (мобильные информационные конструкции), в том числе праздничного, а также временных строительных ограждающих конструкций, не нарушающих визуального восприятия объектов культурного наследия; </w:t>
      </w:r>
    </w:p>
    <w:p w14:paraId="05179D6C" w14:textId="77777777" w:rsidR="00CC55A2" w:rsidRPr="009907BF" w:rsidRDefault="00CC55A2" w:rsidP="00044A04">
      <w:pPr>
        <w:numPr>
          <w:ilvl w:val="0"/>
          <w:numId w:val="35"/>
        </w:numPr>
        <w:suppressAutoHyphens w:val="0"/>
        <w:spacing w:after="15" w:line="267" w:lineRule="auto"/>
        <w:ind w:right="107" w:firstLine="700"/>
        <w:jc w:val="both"/>
        <w:rPr>
          <w:sz w:val="24"/>
          <w:szCs w:val="24"/>
        </w:rPr>
      </w:pPr>
      <w:r w:rsidRPr="009907BF">
        <w:rPr>
          <w:sz w:val="24"/>
          <w:szCs w:val="24"/>
        </w:rPr>
        <w:t xml:space="preserve">проведение мероприятий, направленных на обеспечение экологической, пожарной и технической безопасности; 2) запрещает: </w:t>
      </w:r>
    </w:p>
    <w:p w14:paraId="75FEF406" w14:textId="77777777" w:rsidR="00CC55A2" w:rsidRPr="009907BF" w:rsidRDefault="00CC55A2" w:rsidP="00044A04">
      <w:pPr>
        <w:numPr>
          <w:ilvl w:val="0"/>
          <w:numId w:val="35"/>
        </w:numPr>
        <w:suppressAutoHyphens w:val="0"/>
        <w:spacing w:after="36" w:line="267" w:lineRule="auto"/>
        <w:ind w:right="107" w:firstLine="700"/>
        <w:jc w:val="both"/>
        <w:rPr>
          <w:sz w:val="24"/>
          <w:szCs w:val="24"/>
        </w:rPr>
      </w:pPr>
      <w:r w:rsidRPr="009907BF">
        <w:rPr>
          <w:sz w:val="24"/>
          <w:szCs w:val="24"/>
        </w:rPr>
        <w:t xml:space="preserve">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объекта культурного наследия (восстановление, воссоздание, восполнение частично или полностью утраченных элементов и характеристик историко-градостроительной и природной среды); </w:t>
      </w:r>
    </w:p>
    <w:p w14:paraId="50E4886F" w14:textId="77777777" w:rsidR="00CC55A2" w:rsidRPr="009907BF" w:rsidRDefault="00CC55A2" w:rsidP="00044A04">
      <w:pPr>
        <w:numPr>
          <w:ilvl w:val="0"/>
          <w:numId w:val="35"/>
        </w:numPr>
        <w:suppressAutoHyphens w:val="0"/>
        <w:spacing w:after="15" w:line="267" w:lineRule="auto"/>
        <w:ind w:right="107" w:firstLine="700"/>
        <w:jc w:val="both"/>
        <w:rPr>
          <w:sz w:val="24"/>
          <w:szCs w:val="24"/>
        </w:rPr>
      </w:pPr>
      <w:r w:rsidRPr="009907BF">
        <w:rPr>
          <w:sz w:val="24"/>
          <w:szCs w:val="24"/>
        </w:rPr>
        <w:t xml:space="preserve">размещение вышек передающих радиотехнических объектов и других инженерных сооружений, изменяющих силуэт объектов культурного наследия с основных точек их восприятия; </w:t>
      </w:r>
    </w:p>
    <w:p w14:paraId="6A52E6B5" w14:textId="77777777" w:rsidR="00CC55A2" w:rsidRPr="009907BF" w:rsidRDefault="00CC55A2" w:rsidP="00044A04">
      <w:pPr>
        <w:numPr>
          <w:ilvl w:val="0"/>
          <w:numId w:val="35"/>
        </w:numPr>
        <w:suppressAutoHyphens w:val="0"/>
        <w:spacing w:after="15" w:line="267" w:lineRule="auto"/>
        <w:ind w:right="107" w:firstLine="700"/>
        <w:jc w:val="both"/>
        <w:rPr>
          <w:sz w:val="24"/>
          <w:szCs w:val="24"/>
        </w:rPr>
      </w:pPr>
      <w:r w:rsidRPr="009907BF">
        <w:rPr>
          <w:sz w:val="24"/>
          <w:szCs w:val="24"/>
        </w:rPr>
        <w:lastRenderedPageBreak/>
        <w:t xml:space="preserve">хозяйственную деятельность, создающую угрозу повреждения, разрушения или уничтожения объектов культурного наследия; </w:t>
      </w:r>
    </w:p>
    <w:p w14:paraId="0969AC89" w14:textId="77777777" w:rsidR="00CC55A2" w:rsidRPr="009907BF" w:rsidRDefault="00CC55A2" w:rsidP="00044A04">
      <w:pPr>
        <w:numPr>
          <w:ilvl w:val="0"/>
          <w:numId w:val="35"/>
        </w:numPr>
        <w:suppressAutoHyphens w:val="0"/>
        <w:spacing w:after="15" w:line="267" w:lineRule="auto"/>
        <w:ind w:right="107" w:firstLine="700"/>
        <w:jc w:val="both"/>
        <w:rPr>
          <w:sz w:val="24"/>
          <w:szCs w:val="24"/>
        </w:rPr>
      </w:pPr>
      <w:r w:rsidRPr="009907BF">
        <w:rPr>
          <w:sz w:val="24"/>
          <w:szCs w:val="24"/>
        </w:rPr>
        <w:t xml:space="preserve">использование строительных технологий, создающих вибрационные и динамические нагрузки и оказывающих негативное воздействие на объекты культурного наследия; </w:t>
      </w:r>
    </w:p>
    <w:p w14:paraId="360CC422" w14:textId="77777777" w:rsidR="00CC55A2" w:rsidRPr="009907BF" w:rsidRDefault="00CC55A2" w:rsidP="00044A04">
      <w:pPr>
        <w:numPr>
          <w:ilvl w:val="0"/>
          <w:numId w:val="35"/>
        </w:numPr>
        <w:suppressAutoHyphens w:val="0"/>
        <w:spacing w:after="15" w:line="267" w:lineRule="auto"/>
        <w:ind w:right="107" w:firstLine="700"/>
        <w:jc w:val="both"/>
        <w:rPr>
          <w:sz w:val="24"/>
          <w:szCs w:val="24"/>
        </w:rPr>
      </w:pPr>
      <w:r w:rsidRPr="009907BF">
        <w:rPr>
          <w:sz w:val="24"/>
          <w:szCs w:val="24"/>
        </w:rPr>
        <w:t xml:space="preserve">устройство складов, площадок для хранения веществ, материалов и оборудования, кроме временных для проведения ремонтных и реставрационных работ; </w:t>
      </w:r>
    </w:p>
    <w:p w14:paraId="22CD2751" w14:textId="77777777" w:rsidR="00CC55A2" w:rsidRPr="009907BF" w:rsidRDefault="00CC55A2" w:rsidP="00044A04">
      <w:pPr>
        <w:numPr>
          <w:ilvl w:val="0"/>
          <w:numId w:val="35"/>
        </w:numPr>
        <w:suppressAutoHyphens w:val="0"/>
        <w:spacing w:after="15" w:line="267" w:lineRule="auto"/>
        <w:ind w:right="107" w:firstLine="700"/>
        <w:jc w:val="both"/>
        <w:rPr>
          <w:sz w:val="24"/>
          <w:szCs w:val="24"/>
        </w:rPr>
      </w:pPr>
      <w:r w:rsidRPr="009907BF">
        <w:rPr>
          <w:sz w:val="24"/>
          <w:szCs w:val="24"/>
        </w:rPr>
        <w:t xml:space="preserve">установку </w:t>
      </w:r>
      <w:r w:rsidRPr="009907BF">
        <w:rPr>
          <w:sz w:val="24"/>
          <w:szCs w:val="24"/>
        </w:rPr>
        <w:tab/>
        <w:t xml:space="preserve">ограждений, </w:t>
      </w:r>
      <w:r w:rsidRPr="009907BF">
        <w:rPr>
          <w:sz w:val="24"/>
          <w:szCs w:val="24"/>
        </w:rPr>
        <w:tab/>
        <w:t xml:space="preserve">нарушающих </w:t>
      </w:r>
      <w:r w:rsidRPr="009907BF">
        <w:rPr>
          <w:sz w:val="24"/>
          <w:szCs w:val="24"/>
        </w:rPr>
        <w:tab/>
        <w:t xml:space="preserve">визуальное </w:t>
      </w:r>
      <w:r w:rsidRPr="009907BF">
        <w:rPr>
          <w:sz w:val="24"/>
          <w:szCs w:val="24"/>
        </w:rPr>
        <w:tab/>
        <w:t xml:space="preserve">восприятие </w:t>
      </w:r>
      <w:r w:rsidRPr="009907BF">
        <w:rPr>
          <w:sz w:val="24"/>
          <w:szCs w:val="24"/>
        </w:rPr>
        <w:tab/>
        <w:t xml:space="preserve">объектов </w:t>
      </w:r>
    </w:p>
    <w:p w14:paraId="336A1589" w14:textId="77777777" w:rsidR="00CC55A2" w:rsidRPr="009907BF" w:rsidRDefault="00CC55A2" w:rsidP="00CC55A2">
      <w:pPr>
        <w:ind w:left="241" w:right="107"/>
        <w:rPr>
          <w:sz w:val="24"/>
          <w:szCs w:val="24"/>
        </w:rPr>
      </w:pPr>
      <w:r w:rsidRPr="009907BF">
        <w:rPr>
          <w:sz w:val="24"/>
          <w:szCs w:val="24"/>
        </w:rPr>
        <w:t xml:space="preserve">культурного наследия; </w:t>
      </w:r>
    </w:p>
    <w:p w14:paraId="07C8EAB6" w14:textId="77777777" w:rsidR="00CC55A2" w:rsidRPr="009907BF" w:rsidRDefault="00CC55A2" w:rsidP="00044A04">
      <w:pPr>
        <w:numPr>
          <w:ilvl w:val="0"/>
          <w:numId w:val="35"/>
        </w:numPr>
        <w:suppressAutoHyphens w:val="0"/>
        <w:spacing w:after="15" w:line="267" w:lineRule="auto"/>
        <w:ind w:right="107" w:firstLine="700"/>
        <w:jc w:val="both"/>
        <w:rPr>
          <w:sz w:val="24"/>
          <w:szCs w:val="24"/>
        </w:rPr>
      </w:pPr>
      <w:r w:rsidRPr="009907BF">
        <w:rPr>
          <w:sz w:val="24"/>
          <w:szCs w:val="24"/>
        </w:rPr>
        <w:t xml:space="preserve">самовольные посадки (порубки) деревьев и кустарников; </w:t>
      </w:r>
    </w:p>
    <w:p w14:paraId="41E0F599" w14:textId="77777777" w:rsidR="00CC55A2" w:rsidRPr="009907BF" w:rsidRDefault="00CC55A2" w:rsidP="00044A04">
      <w:pPr>
        <w:numPr>
          <w:ilvl w:val="0"/>
          <w:numId w:val="35"/>
        </w:numPr>
        <w:suppressAutoHyphens w:val="0"/>
        <w:spacing w:after="15" w:line="267" w:lineRule="auto"/>
        <w:ind w:right="107" w:firstLine="700"/>
        <w:jc w:val="both"/>
        <w:rPr>
          <w:sz w:val="24"/>
          <w:szCs w:val="24"/>
        </w:rPr>
      </w:pPr>
      <w:r w:rsidRPr="009907BF">
        <w:rPr>
          <w:sz w:val="24"/>
          <w:szCs w:val="24"/>
        </w:rPr>
        <w:t xml:space="preserve">размещение всех видов рекламных щитов и отдельно стоящих информационных конструкций, за исключением связанных с деятельностью по популяризации объектов культурного наследия, не нарушающих визуальное восприятие объектов культурного наследия; </w:t>
      </w:r>
    </w:p>
    <w:p w14:paraId="6E3AD23C" w14:textId="77777777" w:rsidR="00CC55A2" w:rsidRPr="009907BF" w:rsidRDefault="00CC55A2" w:rsidP="00044A04">
      <w:pPr>
        <w:numPr>
          <w:ilvl w:val="0"/>
          <w:numId w:val="35"/>
        </w:numPr>
        <w:suppressAutoHyphens w:val="0"/>
        <w:spacing w:after="15" w:line="267" w:lineRule="auto"/>
        <w:ind w:right="107" w:firstLine="700"/>
        <w:jc w:val="both"/>
        <w:rPr>
          <w:sz w:val="24"/>
          <w:szCs w:val="24"/>
        </w:rPr>
      </w:pPr>
      <w:r w:rsidRPr="009907BF">
        <w:rPr>
          <w:sz w:val="24"/>
          <w:szCs w:val="24"/>
        </w:rPr>
        <w:t xml:space="preserve">разведение костров, выжигание травянистой растительности (проведение </w:t>
      </w:r>
    </w:p>
    <w:p w14:paraId="61A037F6" w14:textId="77777777" w:rsidR="00CC55A2" w:rsidRPr="009907BF" w:rsidRDefault="00CC55A2" w:rsidP="00CC55A2">
      <w:pPr>
        <w:ind w:left="241" w:right="107"/>
        <w:rPr>
          <w:sz w:val="24"/>
          <w:szCs w:val="24"/>
        </w:rPr>
      </w:pPr>
      <w:r w:rsidRPr="009907BF">
        <w:rPr>
          <w:sz w:val="24"/>
          <w:szCs w:val="24"/>
        </w:rPr>
        <w:t xml:space="preserve">палов); </w:t>
      </w:r>
    </w:p>
    <w:p w14:paraId="5A8FD56C" w14:textId="77777777" w:rsidR="00CC55A2" w:rsidRPr="009907BF" w:rsidRDefault="00CC55A2" w:rsidP="00044A04">
      <w:pPr>
        <w:numPr>
          <w:ilvl w:val="0"/>
          <w:numId w:val="35"/>
        </w:numPr>
        <w:suppressAutoHyphens w:val="0"/>
        <w:spacing w:after="15" w:line="267" w:lineRule="auto"/>
        <w:ind w:right="107" w:firstLine="700"/>
        <w:jc w:val="both"/>
        <w:rPr>
          <w:sz w:val="24"/>
          <w:szCs w:val="24"/>
        </w:rPr>
      </w:pPr>
      <w:r w:rsidRPr="009907BF">
        <w:rPr>
          <w:sz w:val="24"/>
          <w:szCs w:val="24"/>
        </w:rPr>
        <w:t xml:space="preserve">устройство свалок и организацию необорудованных мест для мусора. </w:t>
      </w:r>
    </w:p>
    <w:p w14:paraId="5AFB7024" w14:textId="77777777" w:rsidR="00CC55A2" w:rsidRPr="009907BF" w:rsidRDefault="00CC55A2" w:rsidP="00CC55A2">
      <w:pPr>
        <w:ind w:left="241" w:right="107"/>
        <w:rPr>
          <w:sz w:val="24"/>
          <w:szCs w:val="24"/>
        </w:rPr>
      </w:pPr>
      <w:r w:rsidRPr="009907BF">
        <w:rPr>
          <w:sz w:val="24"/>
          <w:szCs w:val="24"/>
        </w:rPr>
        <w:t xml:space="preserve">Требования к градостроительным регламентам в границах территории охранной зоны Объекта предусматривают: </w:t>
      </w:r>
    </w:p>
    <w:p w14:paraId="7B0A0218" w14:textId="77777777" w:rsidR="00CC55A2" w:rsidRPr="009907BF" w:rsidRDefault="00CC55A2" w:rsidP="00044A04">
      <w:pPr>
        <w:numPr>
          <w:ilvl w:val="0"/>
          <w:numId w:val="35"/>
        </w:numPr>
        <w:suppressAutoHyphens w:val="0"/>
        <w:spacing w:after="15" w:line="267" w:lineRule="auto"/>
        <w:ind w:right="107" w:firstLine="700"/>
        <w:jc w:val="both"/>
        <w:rPr>
          <w:sz w:val="24"/>
          <w:szCs w:val="24"/>
        </w:rPr>
      </w:pPr>
      <w:r w:rsidRPr="009907BF">
        <w:rPr>
          <w:sz w:val="24"/>
          <w:szCs w:val="24"/>
        </w:rPr>
        <w:t xml:space="preserve">ограждения - проницаемые высотой не более 1,5 м; </w:t>
      </w:r>
    </w:p>
    <w:p w14:paraId="49FF5DEF" w14:textId="77777777" w:rsidR="00CC55A2" w:rsidRPr="009907BF" w:rsidRDefault="00CC55A2" w:rsidP="00044A04">
      <w:pPr>
        <w:numPr>
          <w:ilvl w:val="0"/>
          <w:numId w:val="35"/>
        </w:numPr>
        <w:suppressAutoHyphens w:val="0"/>
        <w:spacing w:after="15" w:line="267" w:lineRule="auto"/>
        <w:ind w:right="107" w:firstLine="700"/>
        <w:jc w:val="both"/>
        <w:rPr>
          <w:sz w:val="24"/>
          <w:szCs w:val="24"/>
        </w:rPr>
      </w:pPr>
      <w:r w:rsidRPr="009907BF">
        <w:rPr>
          <w:sz w:val="24"/>
          <w:szCs w:val="24"/>
        </w:rPr>
        <w:t xml:space="preserve">площадь глухих (непрозрачных) элементов в ограждениях, включая опоры и столбы, не должна распределенно превышать 50% от площади фронтального вида ограждения; </w:t>
      </w:r>
      <w:r w:rsidRPr="009907BF">
        <w:rPr>
          <w:rFonts w:eastAsia="Segoe UI Symbol"/>
          <w:sz w:val="24"/>
          <w:szCs w:val="24"/>
        </w:rPr>
        <w:t></w:t>
      </w:r>
      <w:r w:rsidRPr="009907BF">
        <w:rPr>
          <w:rFonts w:eastAsia="Arial"/>
          <w:sz w:val="24"/>
          <w:szCs w:val="24"/>
        </w:rPr>
        <w:t xml:space="preserve"> </w:t>
      </w:r>
      <w:r w:rsidRPr="009907BF">
        <w:rPr>
          <w:sz w:val="24"/>
          <w:szCs w:val="24"/>
        </w:rPr>
        <w:t xml:space="preserve">изменение рельефа местности (срезка, подсыпка) до 0,5 м без инженерного обоснования. </w:t>
      </w:r>
    </w:p>
    <w:p w14:paraId="64C3868B" w14:textId="77777777" w:rsidR="00CC55A2" w:rsidRPr="009907BF" w:rsidRDefault="00CC55A2" w:rsidP="00CC55A2">
      <w:pPr>
        <w:spacing w:after="27" w:line="259" w:lineRule="auto"/>
        <w:ind w:left="256"/>
        <w:rPr>
          <w:sz w:val="24"/>
          <w:szCs w:val="24"/>
        </w:rPr>
      </w:pPr>
      <w:r w:rsidRPr="009907BF">
        <w:rPr>
          <w:sz w:val="24"/>
          <w:szCs w:val="24"/>
        </w:rPr>
        <w:t xml:space="preserve"> </w:t>
      </w:r>
    </w:p>
    <w:p w14:paraId="3C0D71D7" w14:textId="77777777" w:rsidR="00CC55A2" w:rsidRPr="009907BF" w:rsidRDefault="00CC55A2" w:rsidP="009907BF">
      <w:pPr>
        <w:pStyle w:val="2"/>
        <w:ind w:left="290" w:right="150"/>
        <w:jc w:val="center"/>
        <w:rPr>
          <w:rFonts w:ascii="Times New Roman" w:hAnsi="Times New Roman" w:cs="Times New Roman"/>
          <w:szCs w:val="24"/>
        </w:rPr>
      </w:pPr>
      <w:r w:rsidRPr="009907BF">
        <w:rPr>
          <w:rFonts w:ascii="Times New Roman" w:hAnsi="Times New Roman" w:cs="Times New Roman"/>
          <w:szCs w:val="24"/>
        </w:rPr>
        <w:t>II. Зона регулирования застройки и хозяйственной деятельности Объекта</w:t>
      </w:r>
    </w:p>
    <w:p w14:paraId="6AD51BCC" w14:textId="77777777" w:rsidR="00CC55A2" w:rsidRPr="009907BF" w:rsidRDefault="00CC55A2" w:rsidP="009907BF">
      <w:pPr>
        <w:spacing w:line="259" w:lineRule="auto"/>
        <w:ind w:left="256"/>
        <w:jc w:val="center"/>
        <w:rPr>
          <w:b/>
          <w:sz w:val="24"/>
          <w:szCs w:val="24"/>
        </w:rPr>
      </w:pPr>
    </w:p>
    <w:p w14:paraId="0C984105" w14:textId="77777777" w:rsidR="00CC55A2" w:rsidRPr="009907BF" w:rsidRDefault="00CC55A2" w:rsidP="00044A04">
      <w:pPr>
        <w:numPr>
          <w:ilvl w:val="0"/>
          <w:numId w:val="36"/>
        </w:numPr>
        <w:suppressAutoHyphens w:val="0"/>
        <w:spacing w:after="15" w:line="267" w:lineRule="auto"/>
        <w:ind w:right="107" w:firstLine="700"/>
        <w:jc w:val="both"/>
        <w:rPr>
          <w:sz w:val="24"/>
          <w:szCs w:val="24"/>
        </w:rPr>
      </w:pPr>
      <w:r w:rsidRPr="009907BF">
        <w:rPr>
          <w:sz w:val="24"/>
          <w:szCs w:val="24"/>
        </w:rPr>
        <w:t xml:space="preserve">Зона регулирования застройки и хозяйственной деятельности Объекта включает в себя три регламентных участка: ЗРЗ-1(1), ЗРЗ-1(2), ЗРЗ-1(3). </w:t>
      </w:r>
    </w:p>
    <w:p w14:paraId="48032379" w14:textId="77777777" w:rsidR="00CC55A2" w:rsidRPr="009907BF" w:rsidRDefault="00CC55A2" w:rsidP="00044A04">
      <w:pPr>
        <w:numPr>
          <w:ilvl w:val="0"/>
          <w:numId w:val="36"/>
        </w:numPr>
        <w:suppressAutoHyphens w:val="0"/>
        <w:spacing w:after="15" w:line="267" w:lineRule="auto"/>
        <w:ind w:right="107" w:firstLine="700"/>
        <w:jc w:val="both"/>
        <w:rPr>
          <w:sz w:val="24"/>
          <w:szCs w:val="24"/>
        </w:rPr>
      </w:pPr>
      <w:r w:rsidRPr="009907BF">
        <w:rPr>
          <w:sz w:val="24"/>
          <w:szCs w:val="24"/>
        </w:rPr>
        <w:t xml:space="preserve">Особый режим использования земель и земельных участков в границах зоны регулирования застройки и хозяйственной деятельности Объекта: </w:t>
      </w:r>
    </w:p>
    <w:p w14:paraId="3B74BDD0" w14:textId="77777777" w:rsidR="00CC55A2" w:rsidRPr="009907BF" w:rsidRDefault="00CC55A2" w:rsidP="00CC55A2">
      <w:pPr>
        <w:spacing w:after="36"/>
        <w:ind w:left="965" w:right="107"/>
        <w:rPr>
          <w:sz w:val="24"/>
          <w:szCs w:val="24"/>
        </w:rPr>
      </w:pPr>
      <w:r w:rsidRPr="009907BF">
        <w:rPr>
          <w:sz w:val="24"/>
          <w:szCs w:val="24"/>
        </w:rPr>
        <w:t xml:space="preserve">1) для всех участков разрешает: </w:t>
      </w:r>
    </w:p>
    <w:p w14:paraId="08A29AC6"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t xml:space="preserve">строительство, капитальный ремонт, реконструкцию объектов капитального строительства в соответствии с требованиями к градостроительным регламентам; </w:t>
      </w:r>
    </w:p>
    <w:p w14:paraId="611858F9"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t xml:space="preserve">прокладку, реконструкцию, ремонт и капитальный ремонт дорог и элементов их обустройства с сохранением исторических габаритов: ширины улицы, профиля дороги, а также инженерных сооружений, не создающих угрозы повреждения, разрушения или </w:t>
      </w:r>
    </w:p>
    <w:p w14:paraId="7E1A2763" w14:textId="77777777" w:rsidR="00CC55A2" w:rsidRPr="009907BF" w:rsidRDefault="00CC55A2" w:rsidP="00CC55A2">
      <w:pPr>
        <w:ind w:left="241" w:right="107"/>
        <w:rPr>
          <w:sz w:val="24"/>
          <w:szCs w:val="24"/>
        </w:rPr>
      </w:pPr>
      <w:r w:rsidRPr="009907BF">
        <w:rPr>
          <w:sz w:val="24"/>
          <w:szCs w:val="24"/>
        </w:rPr>
        <w:t xml:space="preserve">уничтожения объектов культурного наследия, угрозы пожара; </w:t>
      </w:r>
    </w:p>
    <w:p w14:paraId="4C66067D"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t xml:space="preserve">ремонт дорожного покрытия, тротуаров, пешеходных дорог; </w:t>
      </w:r>
    </w:p>
    <w:p w14:paraId="0113B744" w14:textId="77777777" w:rsidR="00CC55A2" w:rsidRPr="009907BF" w:rsidRDefault="00CC55A2" w:rsidP="00044A04">
      <w:pPr>
        <w:numPr>
          <w:ilvl w:val="0"/>
          <w:numId w:val="37"/>
        </w:numPr>
        <w:suppressAutoHyphens w:val="0"/>
        <w:spacing w:after="36" w:line="267" w:lineRule="auto"/>
        <w:ind w:right="107" w:firstLine="700"/>
        <w:jc w:val="both"/>
        <w:rPr>
          <w:sz w:val="24"/>
          <w:szCs w:val="24"/>
        </w:rPr>
      </w:pPr>
      <w:r w:rsidRPr="009907BF">
        <w:rPr>
          <w:sz w:val="24"/>
          <w:szCs w:val="24"/>
        </w:rPr>
        <w:t xml:space="preserve">прокладку, реконструкцию, ремонт и капитальный ремонт существующих наземных и надземных инженерных сетей, установку оборудования уличного освещения с последующим благоустройством территории; </w:t>
      </w:r>
    </w:p>
    <w:p w14:paraId="6C6A549D"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t xml:space="preserve">благоустройство и озеленение с использованием элементов, не нарушающих визуального восприятия объектов культурного наследия; </w:t>
      </w:r>
    </w:p>
    <w:p w14:paraId="463CEB9E"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t xml:space="preserve">проведение </w:t>
      </w:r>
      <w:r w:rsidRPr="009907BF">
        <w:rPr>
          <w:sz w:val="24"/>
          <w:szCs w:val="24"/>
        </w:rPr>
        <w:tab/>
        <w:t xml:space="preserve">мероприятий, </w:t>
      </w:r>
      <w:r w:rsidRPr="009907BF">
        <w:rPr>
          <w:sz w:val="24"/>
          <w:szCs w:val="24"/>
        </w:rPr>
        <w:tab/>
        <w:t xml:space="preserve">направленных </w:t>
      </w:r>
      <w:r w:rsidRPr="009907BF">
        <w:rPr>
          <w:sz w:val="24"/>
          <w:szCs w:val="24"/>
        </w:rPr>
        <w:tab/>
        <w:t xml:space="preserve">на </w:t>
      </w:r>
      <w:r w:rsidRPr="009907BF">
        <w:rPr>
          <w:sz w:val="24"/>
          <w:szCs w:val="24"/>
        </w:rPr>
        <w:tab/>
        <w:t xml:space="preserve">обеспечение </w:t>
      </w:r>
      <w:r w:rsidRPr="009907BF">
        <w:rPr>
          <w:sz w:val="24"/>
          <w:szCs w:val="24"/>
        </w:rPr>
        <w:tab/>
        <w:t xml:space="preserve">пожарной, </w:t>
      </w:r>
    </w:p>
    <w:p w14:paraId="2A27F706" w14:textId="77777777" w:rsidR="00CC55A2" w:rsidRPr="009907BF" w:rsidRDefault="00CC55A2" w:rsidP="00CC55A2">
      <w:pPr>
        <w:ind w:left="951" w:right="6205" w:hanging="710"/>
        <w:rPr>
          <w:sz w:val="24"/>
          <w:szCs w:val="24"/>
        </w:rPr>
      </w:pPr>
      <w:r w:rsidRPr="009907BF">
        <w:rPr>
          <w:sz w:val="24"/>
          <w:szCs w:val="24"/>
        </w:rPr>
        <w:t xml:space="preserve">экологической безопасности; 2) запрещает: </w:t>
      </w:r>
    </w:p>
    <w:p w14:paraId="5A3C66DD"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lastRenderedPageBreak/>
        <w:t xml:space="preserve">хозяйственную деятельность, создающую угрозу повреждения, разрушения или уничтожения объектов культурного наследия; </w:t>
      </w:r>
    </w:p>
    <w:p w14:paraId="5A430347"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t xml:space="preserve">применение строительных технологий, создающих динамические нагрузки и оказывающих негативное воздействие на объекты культурного наследия; </w:t>
      </w:r>
    </w:p>
    <w:p w14:paraId="57E19036"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t xml:space="preserve">установку </w:t>
      </w:r>
      <w:r w:rsidRPr="009907BF">
        <w:rPr>
          <w:sz w:val="24"/>
          <w:szCs w:val="24"/>
        </w:rPr>
        <w:tab/>
        <w:t xml:space="preserve">ограждений, </w:t>
      </w:r>
      <w:r w:rsidRPr="009907BF">
        <w:rPr>
          <w:sz w:val="24"/>
          <w:szCs w:val="24"/>
        </w:rPr>
        <w:tab/>
        <w:t xml:space="preserve">нарушающих </w:t>
      </w:r>
      <w:r w:rsidRPr="009907BF">
        <w:rPr>
          <w:sz w:val="24"/>
          <w:szCs w:val="24"/>
        </w:rPr>
        <w:tab/>
        <w:t xml:space="preserve">визуальное </w:t>
      </w:r>
      <w:r w:rsidRPr="009907BF">
        <w:rPr>
          <w:sz w:val="24"/>
          <w:szCs w:val="24"/>
        </w:rPr>
        <w:tab/>
        <w:t xml:space="preserve">восприятие </w:t>
      </w:r>
      <w:r w:rsidRPr="009907BF">
        <w:rPr>
          <w:sz w:val="24"/>
          <w:szCs w:val="24"/>
        </w:rPr>
        <w:tab/>
        <w:t xml:space="preserve">объектов </w:t>
      </w:r>
    </w:p>
    <w:p w14:paraId="03664428" w14:textId="77777777" w:rsidR="00CC55A2" w:rsidRPr="009907BF" w:rsidRDefault="00CC55A2" w:rsidP="00CC55A2">
      <w:pPr>
        <w:spacing w:after="35"/>
        <w:ind w:left="241" w:right="107"/>
        <w:rPr>
          <w:sz w:val="24"/>
          <w:szCs w:val="24"/>
        </w:rPr>
      </w:pPr>
      <w:r w:rsidRPr="009907BF">
        <w:rPr>
          <w:sz w:val="24"/>
          <w:szCs w:val="24"/>
        </w:rPr>
        <w:t xml:space="preserve">культурного наследия; </w:t>
      </w:r>
    </w:p>
    <w:p w14:paraId="05517286"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t xml:space="preserve">строительство капитальных объектов, нарушающих сложившиеся объемнопространственные и планировочные характеристики существующей застройки; </w:t>
      </w:r>
    </w:p>
    <w:p w14:paraId="20A336CE"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t xml:space="preserve">строительство промышленных и сельскохозяйственных объектов, в том числе башенного и мачтового типа; </w:t>
      </w:r>
    </w:p>
    <w:p w14:paraId="307A3230"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t xml:space="preserve">устройство складов, площадок для хранения веществ, материалов и оборудования; </w:t>
      </w:r>
    </w:p>
    <w:p w14:paraId="5AE41B80"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t xml:space="preserve">размещение всех видов отдельно стоящих информационных конструкций, искажающих визуальное восприятие объектов культурного наследия; </w:t>
      </w:r>
    </w:p>
    <w:p w14:paraId="7BFFE2F3"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t xml:space="preserve">разведение костров, выжигание травянистой растительности (проведение </w:t>
      </w:r>
    </w:p>
    <w:p w14:paraId="22B2823C" w14:textId="77777777" w:rsidR="00CC55A2" w:rsidRPr="009907BF" w:rsidRDefault="00CC55A2" w:rsidP="00CC55A2">
      <w:pPr>
        <w:ind w:left="241" w:right="107"/>
        <w:rPr>
          <w:sz w:val="24"/>
          <w:szCs w:val="24"/>
        </w:rPr>
      </w:pPr>
      <w:r w:rsidRPr="009907BF">
        <w:rPr>
          <w:sz w:val="24"/>
          <w:szCs w:val="24"/>
        </w:rPr>
        <w:t xml:space="preserve">палов); </w:t>
      </w:r>
    </w:p>
    <w:p w14:paraId="353AF850" w14:textId="77777777" w:rsidR="00CC55A2" w:rsidRPr="009907BF" w:rsidRDefault="00CC55A2" w:rsidP="00044A04">
      <w:pPr>
        <w:numPr>
          <w:ilvl w:val="0"/>
          <w:numId w:val="37"/>
        </w:numPr>
        <w:suppressAutoHyphens w:val="0"/>
        <w:spacing w:after="15" w:line="267" w:lineRule="auto"/>
        <w:ind w:right="107" w:firstLine="700"/>
        <w:jc w:val="both"/>
        <w:rPr>
          <w:sz w:val="24"/>
          <w:szCs w:val="24"/>
        </w:rPr>
      </w:pPr>
      <w:r w:rsidRPr="009907BF">
        <w:rPr>
          <w:sz w:val="24"/>
          <w:szCs w:val="24"/>
        </w:rPr>
        <w:t xml:space="preserve">устройство свалок вне специально установленных мест и организацию необорудованных мест для мусора. </w:t>
      </w:r>
    </w:p>
    <w:p w14:paraId="3254D79A" w14:textId="77777777" w:rsidR="00CC55A2" w:rsidRPr="009907BF" w:rsidRDefault="00CC55A2" w:rsidP="00CC55A2">
      <w:pPr>
        <w:spacing w:line="259" w:lineRule="auto"/>
        <w:ind w:left="965"/>
        <w:rPr>
          <w:sz w:val="24"/>
          <w:szCs w:val="24"/>
        </w:rPr>
      </w:pPr>
      <w:r w:rsidRPr="009907BF">
        <w:rPr>
          <w:sz w:val="24"/>
          <w:szCs w:val="24"/>
        </w:rPr>
        <w:t xml:space="preserve"> </w:t>
      </w:r>
    </w:p>
    <w:p w14:paraId="7BDFEDCF" w14:textId="77777777" w:rsidR="00CC55A2" w:rsidRPr="009907BF" w:rsidRDefault="00CC55A2" w:rsidP="00CC55A2">
      <w:pPr>
        <w:ind w:left="965" w:right="107"/>
        <w:rPr>
          <w:sz w:val="24"/>
          <w:szCs w:val="24"/>
        </w:rPr>
      </w:pPr>
      <w:r w:rsidRPr="009907BF">
        <w:rPr>
          <w:sz w:val="24"/>
          <w:szCs w:val="24"/>
        </w:rPr>
        <w:t xml:space="preserve">Требования к градостроительным регламентам в границах территории зоны регулирования застройки и хозяйственной деятельности Объекта предусматривают: </w:t>
      </w:r>
    </w:p>
    <w:p w14:paraId="58B3073F" w14:textId="77777777" w:rsidR="00CC55A2" w:rsidRPr="009907BF" w:rsidRDefault="00CC55A2" w:rsidP="00CC55A2">
      <w:pPr>
        <w:ind w:left="965" w:right="107"/>
        <w:rPr>
          <w:sz w:val="24"/>
          <w:szCs w:val="24"/>
        </w:rPr>
      </w:pPr>
      <w:r w:rsidRPr="009907BF">
        <w:rPr>
          <w:sz w:val="24"/>
          <w:szCs w:val="24"/>
        </w:rPr>
        <w:t xml:space="preserve">1) для регламентного участка ЗРЗ-1(1): </w:t>
      </w:r>
    </w:p>
    <w:p w14:paraId="6729EF33" w14:textId="77777777" w:rsidR="00CC55A2" w:rsidRPr="009907BF" w:rsidRDefault="00CC55A2" w:rsidP="00044A04">
      <w:pPr>
        <w:numPr>
          <w:ilvl w:val="0"/>
          <w:numId w:val="38"/>
        </w:numPr>
        <w:suppressAutoHyphens w:val="0"/>
        <w:spacing w:after="15" w:line="267" w:lineRule="auto"/>
        <w:ind w:right="107" w:firstLine="700"/>
        <w:jc w:val="both"/>
        <w:rPr>
          <w:sz w:val="24"/>
          <w:szCs w:val="24"/>
        </w:rPr>
      </w:pPr>
      <w:r w:rsidRPr="009907BF">
        <w:rPr>
          <w:sz w:val="24"/>
          <w:szCs w:val="24"/>
        </w:rPr>
        <w:t xml:space="preserve">максимальную высоту застройки объектов капитального строительства от существующего уровня земли в границах регламентного участка по верхней отметке - 8,0 м; </w:t>
      </w:r>
    </w:p>
    <w:p w14:paraId="4ECA6645" w14:textId="77777777" w:rsidR="00CC55A2" w:rsidRPr="009907BF" w:rsidRDefault="00CC55A2" w:rsidP="00044A04">
      <w:pPr>
        <w:numPr>
          <w:ilvl w:val="0"/>
          <w:numId w:val="38"/>
        </w:numPr>
        <w:suppressAutoHyphens w:val="0"/>
        <w:spacing w:after="15" w:line="267" w:lineRule="auto"/>
        <w:ind w:right="107" w:firstLine="700"/>
        <w:jc w:val="both"/>
        <w:rPr>
          <w:sz w:val="24"/>
          <w:szCs w:val="24"/>
        </w:rPr>
      </w:pPr>
      <w:r w:rsidRPr="009907BF">
        <w:rPr>
          <w:sz w:val="24"/>
          <w:szCs w:val="24"/>
        </w:rPr>
        <w:t xml:space="preserve">традиционные двускатные или четырехскатные крыши вальмовой формы, в том числе с мезонином на главном фасаде; </w:t>
      </w:r>
    </w:p>
    <w:p w14:paraId="45C250BD" w14:textId="77777777" w:rsidR="00CC55A2" w:rsidRPr="009907BF" w:rsidRDefault="00CC55A2" w:rsidP="00044A04">
      <w:pPr>
        <w:numPr>
          <w:ilvl w:val="0"/>
          <w:numId w:val="38"/>
        </w:numPr>
        <w:suppressAutoHyphens w:val="0"/>
        <w:spacing w:after="15" w:line="267" w:lineRule="auto"/>
        <w:ind w:right="107" w:firstLine="700"/>
        <w:jc w:val="both"/>
        <w:rPr>
          <w:sz w:val="24"/>
          <w:szCs w:val="24"/>
        </w:rPr>
      </w:pPr>
      <w:r w:rsidRPr="009907BF">
        <w:rPr>
          <w:sz w:val="24"/>
          <w:szCs w:val="24"/>
        </w:rPr>
        <w:t xml:space="preserve">конфигурацию крыши - скатную, максимальный угол - 40 градусов; </w:t>
      </w:r>
    </w:p>
    <w:p w14:paraId="4AA03D2C" w14:textId="77777777" w:rsidR="00CC55A2" w:rsidRPr="009907BF" w:rsidRDefault="00CC55A2" w:rsidP="00044A04">
      <w:pPr>
        <w:numPr>
          <w:ilvl w:val="0"/>
          <w:numId w:val="38"/>
        </w:numPr>
        <w:suppressAutoHyphens w:val="0"/>
        <w:spacing w:after="15" w:line="267" w:lineRule="auto"/>
        <w:ind w:right="107" w:firstLine="700"/>
        <w:jc w:val="both"/>
        <w:rPr>
          <w:sz w:val="24"/>
          <w:szCs w:val="24"/>
        </w:rPr>
      </w:pPr>
      <w:r w:rsidRPr="009907BF">
        <w:rPr>
          <w:sz w:val="24"/>
          <w:szCs w:val="24"/>
        </w:rPr>
        <w:t xml:space="preserve">использование традиционных материалов в отделке фасадов зданий (дерево, кирпич, штукатурка с покраской) с применением цветового решения сложившегося характера; </w:t>
      </w:r>
    </w:p>
    <w:p w14:paraId="0057AB03" w14:textId="77777777" w:rsidR="00CC55A2" w:rsidRPr="009907BF" w:rsidRDefault="00CC55A2" w:rsidP="00044A04">
      <w:pPr>
        <w:numPr>
          <w:ilvl w:val="0"/>
          <w:numId w:val="38"/>
        </w:numPr>
        <w:suppressAutoHyphens w:val="0"/>
        <w:spacing w:after="15" w:line="267" w:lineRule="auto"/>
        <w:ind w:right="107" w:firstLine="700"/>
        <w:jc w:val="both"/>
        <w:rPr>
          <w:sz w:val="24"/>
          <w:szCs w:val="24"/>
        </w:rPr>
      </w:pPr>
      <w:r w:rsidRPr="009907BF">
        <w:rPr>
          <w:sz w:val="24"/>
          <w:szCs w:val="24"/>
        </w:rPr>
        <w:t xml:space="preserve">ограждения - проницаемые высотой не более 1,5 м; </w:t>
      </w:r>
    </w:p>
    <w:p w14:paraId="3E484664" w14:textId="77777777" w:rsidR="00CC55A2" w:rsidRPr="009907BF" w:rsidRDefault="00CC55A2" w:rsidP="00044A04">
      <w:pPr>
        <w:numPr>
          <w:ilvl w:val="0"/>
          <w:numId w:val="38"/>
        </w:numPr>
        <w:suppressAutoHyphens w:val="0"/>
        <w:spacing w:after="15" w:line="267" w:lineRule="auto"/>
        <w:ind w:right="107" w:firstLine="700"/>
        <w:jc w:val="both"/>
        <w:rPr>
          <w:sz w:val="24"/>
          <w:szCs w:val="24"/>
        </w:rPr>
      </w:pPr>
      <w:r w:rsidRPr="009907BF">
        <w:rPr>
          <w:sz w:val="24"/>
          <w:szCs w:val="24"/>
        </w:rPr>
        <w:t xml:space="preserve">площадь глухих (непрозрачных) элементов в ограждениях, включая опоры и столбы, не должна распределенно превышать 50% от площади фронтального вида ограждения; </w:t>
      </w:r>
    </w:p>
    <w:p w14:paraId="75C13BEC" w14:textId="77777777" w:rsidR="00CC55A2" w:rsidRPr="009907BF" w:rsidRDefault="00CC55A2" w:rsidP="00CC55A2">
      <w:pPr>
        <w:ind w:left="965" w:right="107"/>
        <w:rPr>
          <w:sz w:val="24"/>
          <w:szCs w:val="24"/>
        </w:rPr>
      </w:pPr>
      <w:r w:rsidRPr="009907BF">
        <w:rPr>
          <w:sz w:val="24"/>
          <w:szCs w:val="24"/>
        </w:rPr>
        <w:t xml:space="preserve">2) для регламентного участка ЗРЗ-1(2): </w:t>
      </w:r>
    </w:p>
    <w:p w14:paraId="1124D3E8" w14:textId="77777777" w:rsidR="00CC55A2" w:rsidRPr="009907BF" w:rsidRDefault="00CC55A2" w:rsidP="00044A04">
      <w:pPr>
        <w:numPr>
          <w:ilvl w:val="0"/>
          <w:numId w:val="39"/>
        </w:numPr>
        <w:suppressAutoHyphens w:val="0"/>
        <w:spacing w:after="15" w:line="267" w:lineRule="auto"/>
        <w:ind w:right="107" w:firstLine="700"/>
        <w:jc w:val="both"/>
        <w:rPr>
          <w:sz w:val="24"/>
          <w:szCs w:val="24"/>
        </w:rPr>
      </w:pPr>
      <w:r w:rsidRPr="009907BF">
        <w:rPr>
          <w:sz w:val="24"/>
          <w:szCs w:val="24"/>
        </w:rPr>
        <w:t xml:space="preserve">максимальную высоту застройки объектов капитального строительства от существующего уровня земли в границах регламентного участка по верхней отметке - 10,0 м; </w:t>
      </w:r>
    </w:p>
    <w:p w14:paraId="4CE238D5" w14:textId="77777777" w:rsidR="00CC55A2" w:rsidRPr="009907BF" w:rsidRDefault="00CC55A2" w:rsidP="00044A04">
      <w:pPr>
        <w:numPr>
          <w:ilvl w:val="0"/>
          <w:numId w:val="39"/>
        </w:numPr>
        <w:suppressAutoHyphens w:val="0"/>
        <w:spacing w:after="15" w:line="267" w:lineRule="auto"/>
        <w:ind w:right="107" w:firstLine="700"/>
        <w:jc w:val="both"/>
        <w:rPr>
          <w:sz w:val="24"/>
          <w:szCs w:val="24"/>
        </w:rPr>
      </w:pPr>
      <w:r w:rsidRPr="009907BF">
        <w:rPr>
          <w:sz w:val="24"/>
          <w:szCs w:val="24"/>
        </w:rPr>
        <w:t xml:space="preserve">традиционные двускатные или четырехскатные крыши вальмовой формы, в том числе с мезонином на главном фасаде; </w:t>
      </w:r>
    </w:p>
    <w:p w14:paraId="1DAB1D25" w14:textId="77777777" w:rsidR="00CC55A2" w:rsidRPr="009907BF" w:rsidRDefault="00CC55A2" w:rsidP="00044A04">
      <w:pPr>
        <w:numPr>
          <w:ilvl w:val="0"/>
          <w:numId w:val="39"/>
        </w:numPr>
        <w:suppressAutoHyphens w:val="0"/>
        <w:spacing w:after="15" w:line="267" w:lineRule="auto"/>
        <w:ind w:right="107" w:firstLine="700"/>
        <w:jc w:val="both"/>
        <w:rPr>
          <w:sz w:val="24"/>
          <w:szCs w:val="24"/>
        </w:rPr>
      </w:pPr>
      <w:r w:rsidRPr="009907BF">
        <w:rPr>
          <w:sz w:val="24"/>
          <w:szCs w:val="24"/>
        </w:rPr>
        <w:t xml:space="preserve">конфигурацию крыши - скатную, максимальный угол - 40 градусов; </w:t>
      </w:r>
    </w:p>
    <w:p w14:paraId="4889DF25" w14:textId="77777777" w:rsidR="00CC55A2" w:rsidRPr="009907BF" w:rsidRDefault="00CC55A2" w:rsidP="00044A04">
      <w:pPr>
        <w:numPr>
          <w:ilvl w:val="0"/>
          <w:numId w:val="39"/>
        </w:numPr>
        <w:suppressAutoHyphens w:val="0"/>
        <w:spacing w:after="15" w:line="267" w:lineRule="auto"/>
        <w:ind w:right="107" w:firstLine="700"/>
        <w:jc w:val="both"/>
        <w:rPr>
          <w:sz w:val="24"/>
          <w:szCs w:val="24"/>
        </w:rPr>
      </w:pPr>
      <w:r w:rsidRPr="009907BF">
        <w:rPr>
          <w:sz w:val="24"/>
          <w:szCs w:val="24"/>
        </w:rPr>
        <w:t xml:space="preserve">использование традиционных материалов в отделке фасадов зданий (дерево, кирпич, штукатурка с покраской) с применением цветового решения сложившегося характера; </w:t>
      </w:r>
    </w:p>
    <w:p w14:paraId="6C426BF3" w14:textId="77777777" w:rsidR="00CC55A2" w:rsidRPr="009907BF" w:rsidRDefault="00CC55A2" w:rsidP="00044A04">
      <w:pPr>
        <w:numPr>
          <w:ilvl w:val="0"/>
          <w:numId w:val="39"/>
        </w:numPr>
        <w:suppressAutoHyphens w:val="0"/>
        <w:spacing w:after="15" w:line="267" w:lineRule="auto"/>
        <w:ind w:right="107" w:firstLine="700"/>
        <w:jc w:val="both"/>
        <w:rPr>
          <w:sz w:val="24"/>
          <w:szCs w:val="24"/>
        </w:rPr>
      </w:pPr>
      <w:r w:rsidRPr="009907BF">
        <w:rPr>
          <w:sz w:val="24"/>
          <w:szCs w:val="24"/>
        </w:rPr>
        <w:t xml:space="preserve">ограждения - проницаемые высотой не более 1,5 м; </w:t>
      </w:r>
    </w:p>
    <w:p w14:paraId="4B343D7E" w14:textId="77777777" w:rsidR="00CC55A2" w:rsidRPr="009907BF" w:rsidRDefault="00CC55A2" w:rsidP="00044A04">
      <w:pPr>
        <w:numPr>
          <w:ilvl w:val="0"/>
          <w:numId w:val="39"/>
        </w:numPr>
        <w:suppressAutoHyphens w:val="0"/>
        <w:spacing w:after="36" w:line="267" w:lineRule="auto"/>
        <w:ind w:right="107" w:firstLine="700"/>
        <w:jc w:val="both"/>
        <w:rPr>
          <w:sz w:val="24"/>
          <w:szCs w:val="24"/>
        </w:rPr>
      </w:pPr>
      <w:r w:rsidRPr="009907BF">
        <w:rPr>
          <w:sz w:val="24"/>
          <w:szCs w:val="24"/>
        </w:rPr>
        <w:t xml:space="preserve">площадь глухих (непрозрачных) элементов в ограждениях, включая опоры и столбы, не должна распределенно превышать 50% от площади фронтального вида ограждения; </w:t>
      </w:r>
    </w:p>
    <w:p w14:paraId="2E27DA20" w14:textId="77777777" w:rsidR="00CC55A2" w:rsidRPr="009907BF" w:rsidRDefault="00CC55A2" w:rsidP="00044A04">
      <w:pPr>
        <w:numPr>
          <w:ilvl w:val="0"/>
          <w:numId w:val="39"/>
        </w:numPr>
        <w:suppressAutoHyphens w:val="0"/>
        <w:spacing w:after="15" w:line="267" w:lineRule="auto"/>
        <w:ind w:right="107" w:firstLine="700"/>
        <w:jc w:val="both"/>
        <w:rPr>
          <w:sz w:val="24"/>
          <w:szCs w:val="24"/>
        </w:rPr>
      </w:pPr>
      <w:r w:rsidRPr="009907BF">
        <w:rPr>
          <w:sz w:val="24"/>
          <w:szCs w:val="24"/>
        </w:rPr>
        <w:t xml:space="preserve">сохранение и восстановление исторической линии застройки улиц; 3) для регламентного участка ЗРЗ-1(3): </w:t>
      </w:r>
    </w:p>
    <w:p w14:paraId="49E7BED0" w14:textId="77777777" w:rsidR="00CC55A2" w:rsidRPr="009907BF" w:rsidRDefault="00CC55A2" w:rsidP="00044A04">
      <w:pPr>
        <w:numPr>
          <w:ilvl w:val="0"/>
          <w:numId w:val="39"/>
        </w:numPr>
        <w:suppressAutoHyphens w:val="0"/>
        <w:spacing w:after="15" w:line="267" w:lineRule="auto"/>
        <w:ind w:right="107" w:firstLine="700"/>
        <w:jc w:val="both"/>
        <w:rPr>
          <w:sz w:val="24"/>
          <w:szCs w:val="24"/>
        </w:rPr>
      </w:pPr>
      <w:r w:rsidRPr="009907BF">
        <w:rPr>
          <w:sz w:val="24"/>
          <w:szCs w:val="24"/>
        </w:rPr>
        <w:t xml:space="preserve">максимальную высоту застройки объектов капитального строительства от существующего уровня земли в границах регламентного участка по верхней отметке - 10,0 м; </w:t>
      </w:r>
    </w:p>
    <w:p w14:paraId="5A900C73" w14:textId="77777777" w:rsidR="00CC55A2" w:rsidRPr="009907BF" w:rsidRDefault="00CC55A2" w:rsidP="00044A04">
      <w:pPr>
        <w:numPr>
          <w:ilvl w:val="0"/>
          <w:numId w:val="39"/>
        </w:numPr>
        <w:suppressAutoHyphens w:val="0"/>
        <w:spacing w:after="15" w:line="267" w:lineRule="auto"/>
        <w:ind w:right="107" w:firstLine="700"/>
        <w:jc w:val="both"/>
        <w:rPr>
          <w:sz w:val="24"/>
          <w:szCs w:val="24"/>
        </w:rPr>
      </w:pPr>
      <w:r w:rsidRPr="009907BF">
        <w:rPr>
          <w:sz w:val="24"/>
          <w:szCs w:val="24"/>
        </w:rPr>
        <w:lastRenderedPageBreak/>
        <w:t xml:space="preserve">традиционные двускатные или четырехскатные крыши вальмовой формы, в том числе с мезонином на главном фасаде; </w:t>
      </w:r>
    </w:p>
    <w:p w14:paraId="633A7E47" w14:textId="77777777" w:rsidR="00CC55A2" w:rsidRPr="009907BF" w:rsidRDefault="00CC55A2" w:rsidP="00044A04">
      <w:pPr>
        <w:numPr>
          <w:ilvl w:val="0"/>
          <w:numId w:val="39"/>
        </w:numPr>
        <w:suppressAutoHyphens w:val="0"/>
        <w:spacing w:after="15" w:line="267" w:lineRule="auto"/>
        <w:ind w:right="107" w:firstLine="700"/>
        <w:jc w:val="both"/>
        <w:rPr>
          <w:sz w:val="24"/>
          <w:szCs w:val="24"/>
        </w:rPr>
      </w:pPr>
      <w:r w:rsidRPr="009907BF">
        <w:rPr>
          <w:sz w:val="24"/>
          <w:szCs w:val="24"/>
        </w:rPr>
        <w:t xml:space="preserve">конфигурацию крыши - скатную, максимальный угол - 40 градусов; </w:t>
      </w:r>
    </w:p>
    <w:p w14:paraId="560B5637" w14:textId="77777777" w:rsidR="00CC55A2" w:rsidRPr="009907BF" w:rsidRDefault="00CC55A2" w:rsidP="00044A04">
      <w:pPr>
        <w:numPr>
          <w:ilvl w:val="0"/>
          <w:numId w:val="39"/>
        </w:numPr>
        <w:suppressAutoHyphens w:val="0"/>
        <w:spacing w:after="15" w:line="267" w:lineRule="auto"/>
        <w:ind w:right="107" w:firstLine="700"/>
        <w:jc w:val="both"/>
        <w:rPr>
          <w:sz w:val="24"/>
          <w:szCs w:val="24"/>
        </w:rPr>
      </w:pPr>
      <w:r w:rsidRPr="009907BF">
        <w:rPr>
          <w:sz w:val="24"/>
          <w:szCs w:val="24"/>
        </w:rPr>
        <w:t xml:space="preserve">использование традиционных материалов в отделке фасадов зданий (дерево, кирпич, штукатурка с покраской) с применением цветового решения сложившегося характера; </w:t>
      </w:r>
    </w:p>
    <w:p w14:paraId="0BF74F74" w14:textId="77777777" w:rsidR="00CC55A2" w:rsidRPr="009907BF" w:rsidRDefault="00CC55A2" w:rsidP="00044A04">
      <w:pPr>
        <w:numPr>
          <w:ilvl w:val="0"/>
          <w:numId w:val="39"/>
        </w:numPr>
        <w:suppressAutoHyphens w:val="0"/>
        <w:spacing w:after="15" w:line="267" w:lineRule="auto"/>
        <w:ind w:right="107" w:firstLine="700"/>
        <w:jc w:val="both"/>
        <w:rPr>
          <w:sz w:val="24"/>
          <w:szCs w:val="24"/>
        </w:rPr>
      </w:pPr>
      <w:r w:rsidRPr="009907BF">
        <w:rPr>
          <w:sz w:val="24"/>
          <w:szCs w:val="24"/>
        </w:rPr>
        <w:t xml:space="preserve">ограждения - проницаемые высотой не более 1,5 м; </w:t>
      </w:r>
    </w:p>
    <w:p w14:paraId="29AFD5F5" w14:textId="77777777" w:rsidR="00CC55A2" w:rsidRPr="009907BF" w:rsidRDefault="00CC55A2" w:rsidP="00044A04">
      <w:pPr>
        <w:numPr>
          <w:ilvl w:val="0"/>
          <w:numId w:val="39"/>
        </w:numPr>
        <w:suppressAutoHyphens w:val="0"/>
        <w:spacing w:after="15" w:line="267" w:lineRule="auto"/>
        <w:ind w:right="107" w:firstLine="700"/>
        <w:jc w:val="both"/>
        <w:rPr>
          <w:sz w:val="24"/>
          <w:szCs w:val="24"/>
        </w:rPr>
      </w:pPr>
      <w:r w:rsidRPr="009907BF">
        <w:rPr>
          <w:sz w:val="24"/>
          <w:szCs w:val="24"/>
        </w:rPr>
        <w:t xml:space="preserve">площадь глухих (непрозрачных) элементов в ограждениях, включая опоры и столбы, не должна распределенно превышать 50% от площади фронтального вида ограждения. </w:t>
      </w:r>
    </w:p>
    <w:p w14:paraId="59AFD00D" w14:textId="77777777" w:rsidR="00CC55A2" w:rsidRPr="0059271B" w:rsidRDefault="00CC55A2" w:rsidP="00CC55A2">
      <w:pPr>
        <w:spacing w:line="259" w:lineRule="auto"/>
        <w:ind w:left="256"/>
        <w:rPr>
          <w:sz w:val="24"/>
          <w:szCs w:val="24"/>
        </w:rPr>
      </w:pPr>
      <w:r w:rsidRPr="009907BF">
        <w:rPr>
          <w:sz w:val="24"/>
          <w:szCs w:val="24"/>
        </w:rPr>
        <w:t xml:space="preserve"> </w:t>
      </w:r>
    </w:p>
    <w:p w14:paraId="48CD5777" w14:textId="77777777" w:rsidR="00CC55A2" w:rsidRPr="0059271B" w:rsidRDefault="00CC55A2" w:rsidP="006C2F42">
      <w:pPr>
        <w:pStyle w:val="2"/>
        <w:ind w:left="290" w:right="150" w:firstLine="720"/>
        <w:rPr>
          <w:rFonts w:ascii="Times New Roman" w:hAnsi="Times New Roman" w:cs="Times New Roman"/>
          <w:b w:val="0"/>
          <w:szCs w:val="24"/>
        </w:rPr>
      </w:pPr>
      <w:bookmarkStart w:id="15" w:name="_Toc131684"/>
      <w:r w:rsidRPr="0059271B">
        <w:rPr>
          <w:rFonts w:ascii="Times New Roman" w:hAnsi="Times New Roman" w:cs="Times New Roman"/>
          <w:b w:val="0"/>
          <w:szCs w:val="24"/>
        </w:rPr>
        <w:t xml:space="preserve">ГЛАВА 2. РЕГУЛИРОВАНИЕ ЗЕМЛЕПОЛЬЗОВАНИЯ И ЗАСТРОЙКИ УПОЛНОМОЧЕННЫМИ ОРГАНАМИ </w:t>
      </w:r>
      <w:bookmarkEnd w:id="15"/>
    </w:p>
    <w:p w14:paraId="08A15AC8" w14:textId="77777777" w:rsidR="00CC55A2" w:rsidRPr="009907BF" w:rsidRDefault="00CC55A2" w:rsidP="006C2F42">
      <w:pPr>
        <w:pStyle w:val="2"/>
        <w:ind w:left="290" w:right="150" w:firstLine="720"/>
        <w:rPr>
          <w:rFonts w:ascii="Times New Roman" w:hAnsi="Times New Roman" w:cs="Times New Roman"/>
          <w:szCs w:val="24"/>
        </w:rPr>
      </w:pPr>
      <w:r w:rsidRPr="009907BF">
        <w:rPr>
          <w:rFonts w:ascii="Times New Roman" w:hAnsi="Times New Roman" w:cs="Times New Roman"/>
          <w:szCs w:val="24"/>
        </w:rPr>
        <w:t xml:space="preserve"> </w:t>
      </w:r>
    </w:p>
    <w:p w14:paraId="3124695F" w14:textId="77777777" w:rsidR="00CC55A2" w:rsidRPr="009907BF" w:rsidRDefault="00CC55A2" w:rsidP="006C2F42">
      <w:pPr>
        <w:pStyle w:val="2"/>
        <w:ind w:left="290" w:right="150" w:firstLine="720"/>
        <w:rPr>
          <w:rFonts w:ascii="Times New Roman" w:hAnsi="Times New Roman" w:cs="Times New Roman"/>
          <w:szCs w:val="24"/>
        </w:rPr>
      </w:pPr>
      <w:bookmarkStart w:id="16" w:name="_Toc131685"/>
      <w:r w:rsidRPr="009907BF">
        <w:rPr>
          <w:rFonts w:ascii="Times New Roman" w:hAnsi="Times New Roman" w:cs="Times New Roman"/>
          <w:szCs w:val="24"/>
        </w:rPr>
        <w:t xml:space="preserve">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 </w:t>
      </w:r>
      <w:bookmarkEnd w:id="16"/>
    </w:p>
    <w:p w14:paraId="5CEB3CA0" w14:textId="77777777" w:rsidR="00CC55A2" w:rsidRPr="009907BF" w:rsidRDefault="00CC55A2" w:rsidP="00CC55A2">
      <w:pPr>
        <w:spacing w:after="42" w:line="259" w:lineRule="auto"/>
        <w:ind w:left="256"/>
        <w:rPr>
          <w:sz w:val="24"/>
          <w:szCs w:val="24"/>
        </w:rPr>
      </w:pPr>
      <w:r w:rsidRPr="009907BF">
        <w:rPr>
          <w:b/>
          <w:sz w:val="24"/>
          <w:szCs w:val="24"/>
        </w:rPr>
        <w:t xml:space="preserve"> </w:t>
      </w:r>
    </w:p>
    <w:p w14:paraId="47819B2B" w14:textId="77777777" w:rsidR="00CC55A2" w:rsidRPr="009907BF" w:rsidRDefault="00CC55A2" w:rsidP="00044A04">
      <w:pPr>
        <w:numPr>
          <w:ilvl w:val="0"/>
          <w:numId w:val="40"/>
        </w:numPr>
        <w:suppressAutoHyphens w:val="0"/>
        <w:spacing w:after="15" w:line="267" w:lineRule="auto"/>
        <w:ind w:right="107" w:firstLine="700"/>
        <w:jc w:val="both"/>
        <w:rPr>
          <w:sz w:val="24"/>
          <w:szCs w:val="24"/>
        </w:rPr>
      </w:pPr>
      <w:r w:rsidRPr="009907BF">
        <w:rPr>
          <w:sz w:val="24"/>
          <w:szCs w:val="24"/>
        </w:rPr>
        <w:t xml:space="preserve">Полномочия органов местного самоуправления городского округа и центральных исполнительных органов Московской области в области градостроительной деятельности и земельных отношений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Закона Московской области от 27.12.2017 № 250/2017-ОЗ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 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 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w:t>
      </w:r>
    </w:p>
    <w:p w14:paraId="522AA0AE" w14:textId="77777777" w:rsidR="00CC55A2" w:rsidRPr="009907BF" w:rsidRDefault="00CC55A2" w:rsidP="00044A04">
      <w:pPr>
        <w:numPr>
          <w:ilvl w:val="0"/>
          <w:numId w:val="40"/>
        </w:numPr>
        <w:suppressAutoHyphens w:val="0"/>
        <w:spacing w:after="15" w:line="267" w:lineRule="auto"/>
        <w:ind w:right="107" w:firstLine="700"/>
        <w:jc w:val="both"/>
        <w:rPr>
          <w:sz w:val="24"/>
          <w:szCs w:val="24"/>
        </w:rPr>
      </w:pPr>
      <w:r w:rsidRPr="009907BF">
        <w:rPr>
          <w:sz w:val="24"/>
          <w:szCs w:val="24"/>
        </w:rPr>
        <w:t xml:space="preserve">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 </w:t>
      </w:r>
    </w:p>
    <w:p w14:paraId="486307CE" w14:textId="77777777" w:rsidR="00CC55A2" w:rsidRPr="009907BF" w:rsidRDefault="00CC55A2" w:rsidP="00CC55A2">
      <w:pPr>
        <w:spacing w:line="259" w:lineRule="auto"/>
        <w:ind w:left="256"/>
        <w:rPr>
          <w:sz w:val="24"/>
          <w:szCs w:val="24"/>
        </w:rPr>
      </w:pPr>
      <w:r w:rsidRPr="009907BF">
        <w:rPr>
          <w:sz w:val="24"/>
          <w:szCs w:val="24"/>
        </w:rPr>
        <w:t xml:space="preserve"> </w:t>
      </w:r>
    </w:p>
    <w:p w14:paraId="1A2F4673" w14:textId="77777777" w:rsidR="00CC55A2" w:rsidRPr="0059271B" w:rsidRDefault="00CC55A2" w:rsidP="0059271B">
      <w:pPr>
        <w:pStyle w:val="2"/>
        <w:ind w:left="290" w:right="150" w:firstLine="720"/>
        <w:jc w:val="center"/>
        <w:rPr>
          <w:rFonts w:ascii="Times New Roman" w:hAnsi="Times New Roman" w:cs="Times New Roman"/>
          <w:szCs w:val="24"/>
        </w:rPr>
      </w:pPr>
      <w:bookmarkStart w:id="17" w:name="_Toc131686"/>
      <w:r w:rsidRPr="009907BF">
        <w:rPr>
          <w:rFonts w:ascii="Times New Roman" w:hAnsi="Times New Roman" w:cs="Times New Roman"/>
          <w:szCs w:val="24"/>
        </w:rPr>
        <w:lastRenderedPageBreak/>
        <w:t xml:space="preserve">Статья 6. Полномочия уполномоченных Правительством Московской области </w:t>
      </w:r>
      <w:bookmarkStart w:id="18" w:name="_Toc131687"/>
      <w:bookmarkEnd w:id="17"/>
      <w:r w:rsidRPr="0059271B">
        <w:rPr>
          <w:rFonts w:ascii="Times New Roman" w:hAnsi="Times New Roman" w:cs="Times New Roman"/>
          <w:szCs w:val="24"/>
        </w:rPr>
        <w:t>центральных исполнительных органов Московской области</w:t>
      </w:r>
      <w:bookmarkEnd w:id="18"/>
    </w:p>
    <w:p w14:paraId="22AE70BD" w14:textId="77777777" w:rsidR="00CC55A2" w:rsidRPr="009907BF" w:rsidRDefault="00CC55A2" w:rsidP="0059271B">
      <w:pPr>
        <w:spacing w:after="38" w:line="259" w:lineRule="auto"/>
        <w:ind w:left="256"/>
        <w:jc w:val="center"/>
        <w:rPr>
          <w:sz w:val="24"/>
          <w:szCs w:val="24"/>
        </w:rPr>
      </w:pPr>
    </w:p>
    <w:p w14:paraId="1927B6AA" w14:textId="77777777" w:rsidR="00CC55A2" w:rsidRPr="009907BF" w:rsidRDefault="00CC55A2" w:rsidP="0059271B">
      <w:pPr>
        <w:ind w:left="241" w:right="107" w:firstLine="752"/>
        <w:rPr>
          <w:sz w:val="24"/>
          <w:szCs w:val="24"/>
        </w:rPr>
      </w:pPr>
      <w:r w:rsidRPr="009907BF">
        <w:rPr>
          <w:sz w:val="24"/>
          <w:szCs w:val="24"/>
        </w:rPr>
        <w:t>1.</w:t>
      </w:r>
      <w:r w:rsidRPr="009907BF">
        <w:rPr>
          <w:rFonts w:eastAsia="Arial"/>
          <w:sz w:val="24"/>
          <w:szCs w:val="24"/>
        </w:rPr>
        <w:t xml:space="preserve"> </w:t>
      </w:r>
      <w:r w:rsidRPr="009907BF">
        <w:rPr>
          <w:sz w:val="24"/>
          <w:szCs w:val="24"/>
        </w:rPr>
        <w:t xml:space="preserve">Уполномоченные Правительством Московской области центральные исполнительные органы Московской области (далее – уполномоченный орган) осуществляют полномочия по: </w:t>
      </w:r>
    </w:p>
    <w:p w14:paraId="23974D7C" w14:textId="77777777" w:rsidR="00CC55A2" w:rsidRPr="009907BF" w:rsidRDefault="00CC55A2" w:rsidP="00044A04">
      <w:pPr>
        <w:numPr>
          <w:ilvl w:val="0"/>
          <w:numId w:val="41"/>
        </w:numPr>
        <w:suppressAutoHyphens w:val="0"/>
        <w:spacing w:after="15" w:line="267" w:lineRule="auto"/>
        <w:ind w:right="107" w:firstLine="700"/>
        <w:jc w:val="both"/>
        <w:rPr>
          <w:sz w:val="24"/>
          <w:szCs w:val="24"/>
        </w:rPr>
      </w:pPr>
      <w:r w:rsidRPr="009907BF">
        <w:rPr>
          <w:sz w:val="24"/>
          <w:szCs w:val="24"/>
        </w:rPr>
        <w:t xml:space="preserve">подготовке генерального плана, а также по внесению в него изменений, за исключением полномочий, предусмотренных статьей 5.1, частями 3 и 3.1 статьи 28 Градостроительного кодекса Российской Федерации; </w:t>
      </w:r>
    </w:p>
    <w:p w14:paraId="7E844A96" w14:textId="77777777" w:rsidR="00CC55A2" w:rsidRPr="009907BF" w:rsidRDefault="00CC55A2" w:rsidP="00044A04">
      <w:pPr>
        <w:numPr>
          <w:ilvl w:val="0"/>
          <w:numId w:val="41"/>
        </w:numPr>
        <w:suppressAutoHyphens w:val="0"/>
        <w:spacing w:after="36" w:line="267" w:lineRule="auto"/>
        <w:ind w:right="107" w:firstLine="700"/>
        <w:jc w:val="both"/>
        <w:rPr>
          <w:sz w:val="24"/>
          <w:szCs w:val="24"/>
        </w:rPr>
      </w:pPr>
      <w:r w:rsidRPr="009907BF">
        <w:rPr>
          <w:sz w:val="24"/>
          <w:szCs w:val="24"/>
        </w:rPr>
        <w:t xml:space="preserve">подготовке Правил, а также по внесению в них изменений, за исключением полномочий, предусмотренных статьей 5.1, частями 11-14 статьи 31 и частями 1-3 статьи 32 Градостроительного кодекса Российской Федерации; </w:t>
      </w:r>
    </w:p>
    <w:p w14:paraId="342E53B4" w14:textId="77777777" w:rsidR="00CC55A2" w:rsidRPr="009907BF" w:rsidRDefault="00CC55A2" w:rsidP="00044A04">
      <w:pPr>
        <w:numPr>
          <w:ilvl w:val="0"/>
          <w:numId w:val="41"/>
        </w:numPr>
        <w:suppressAutoHyphens w:val="0"/>
        <w:spacing w:after="15" w:line="267" w:lineRule="auto"/>
        <w:ind w:right="107" w:firstLine="700"/>
        <w:jc w:val="both"/>
        <w:rPr>
          <w:sz w:val="24"/>
          <w:szCs w:val="24"/>
        </w:rPr>
      </w:pPr>
      <w:r w:rsidRPr="009907BF">
        <w:rPr>
          <w:sz w:val="24"/>
          <w:szCs w:val="24"/>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123">
        <w:r w:rsidRPr="009907BF">
          <w:rPr>
            <w:sz w:val="24"/>
            <w:szCs w:val="24"/>
          </w:rPr>
          <w:t>части 1.1 статьи 45</w:t>
        </w:r>
      </w:hyperlink>
      <w:hyperlink r:id="rId124">
        <w:r w:rsidRPr="009907BF">
          <w:rPr>
            <w:sz w:val="24"/>
            <w:szCs w:val="24"/>
          </w:rPr>
          <w:t xml:space="preserve"> </w:t>
        </w:r>
      </w:hyperlink>
      <w:r w:rsidRPr="009907BF">
        <w:rPr>
          <w:sz w:val="24"/>
          <w:szCs w:val="24"/>
        </w:rPr>
        <w:t xml:space="preserve">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125">
        <w:r w:rsidRPr="009907BF">
          <w:rPr>
            <w:sz w:val="24"/>
            <w:szCs w:val="24"/>
          </w:rPr>
          <w:t xml:space="preserve">части 5.1 статьи </w:t>
        </w:r>
      </w:hyperlink>
      <w:hyperlink r:id="rId126">
        <w:r w:rsidRPr="009907BF">
          <w:rPr>
            <w:sz w:val="24"/>
            <w:szCs w:val="24"/>
          </w:rPr>
          <w:t>45</w:t>
        </w:r>
      </w:hyperlink>
      <w:hyperlink r:id="rId127">
        <w:r w:rsidRPr="009907BF">
          <w:rPr>
            <w:sz w:val="24"/>
            <w:szCs w:val="24"/>
          </w:rPr>
          <w:t xml:space="preserve"> </w:t>
        </w:r>
      </w:hyperlink>
      <w:r w:rsidRPr="009907BF">
        <w:rPr>
          <w:sz w:val="24"/>
          <w:szCs w:val="24"/>
        </w:rPr>
        <w:t xml:space="preserve">Градостроительного кодекса Российской Федерации, за исключением полномочий по организации и проведению публичных слушаний, общественных обсуждений </w:t>
      </w:r>
    </w:p>
    <w:p w14:paraId="704DF9ED" w14:textId="77777777" w:rsidR="00CC55A2" w:rsidRPr="009907BF" w:rsidRDefault="00CC55A2" w:rsidP="00044A04">
      <w:pPr>
        <w:numPr>
          <w:ilvl w:val="1"/>
          <w:numId w:val="41"/>
        </w:numPr>
        <w:suppressAutoHyphens w:val="0"/>
        <w:spacing w:after="15" w:line="267" w:lineRule="auto"/>
        <w:ind w:right="107" w:firstLine="700"/>
        <w:jc w:val="both"/>
        <w:rPr>
          <w:sz w:val="24"/>
          <w:szCs w:val="24"/>
        </w:rPr>
      </w:pPr>
      <w:r w:rsidRPr="009907BF">
        <w:rPr>
          <w:sz w:val="24"/>
          <w:szCs w:val="24"/>
        </w:rPr>
        <w:t xml:space="preserve">подготовке, регистрации и выдаче градостроительных планов земельных участков в городском округе; </w:t>
      </w:r>
    </w:p>
    <w:p w14:paraId="7A79FB9F" w14:textId="77777777" w:rsidR="00CC55A2" w:rsidRPr="009907BF" w:rsidRDefault="00CC55A2" w:rsidP="00044A04">
      <w:pPr>
        <w:numPr>
          <w:ilvl w:val="1"/>
          <w:numId w:val="41"/>
        </w:numPr>
        <w:suppressAutoHyphens w:val="0"/>
        <w:spacing w:after="15" w:line="267" w:lineRule="auto"/>
        <w:ind w:right="107" w:firstLine="700"/>
        <w:jc w:val="both"/>
        <w:rPr>
          <w:sz w:val="24"/>
          <w:szCs w:val="24"/>
        </w:rPr>
      </w:pPr>
      <w:r w:rsidRPr="009907BF">
        <w:rPr>
          <w:sz w:val="24"/>
          <w:szCs w:val="24"/>
        </w:rPr>
        <w:t xml:space="preserve">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w:t>
      </w:r>
    </w:p>
    <w:p w14:paraId="34B6ECC9" w14:textId="77777777" w:rsidR="00CC55A2" w:rsidRPr="009907BF" w:rsidRDefault="00CC55A2" w:rsidP="00CC55A2">
      <w:pPr>
        <w:ind w:left="241" w:right="107"/>
        <w:rPr>
          <w:sz w:val="24"/>
          <w:szCs w:val="24"/>
        </w:rPr>
      </w:pPr>
      <w:r w:rsidRPr="009907BF">
        <w:rPr>
          <w:sz w:val="24"/>
          <w:szCs w:val="24"/>
        </w:rPr>
        <w:t xml:space="preserve">реконструкция такого объекта; </w:t>
      </w:r>
    </w:p>
    <w:p w14:paraId="68A6B5C1" w14:textId="77777777" w:rsidR="00CC55A2" w:rsidRPr="009907BF" w:rsidRDefault="00CC55A2" w:rsidP="00044A04">
      <w:pPr>
        <w:numPr>
          <w:ilvl w:val="0"/>
          <w:numId w:val="41"/>
        </w:numPr>
        <w:suppressAutoHyphens w:val="0"/>
        <w:spacing w:after="15" w:line="267" w:lineRule="auto"/>
        <w:ind w:right="107" w:firstLine="700"/>
        <w:jc w:val="both"/>
        <w:rPr>
          <w:sz w:val="24"/>
          <w:szCs w:val="24"/>
        </w:rPr>
      </w:pPr>
      <w:r w:rsidRPr="009907BF">
        <w:rPr>
          <w:sz w:val="24"/>
          <w:szCs w:val="24"/>
        </w:rPr>
        <w:t xml:space="preserve">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w:t>
      </w:r>
    </w:p>
    <w:p w14:paraId="5E97AC0A" w14:textId="77777777" w:rsidR="00CC55A2" w:rsidRPr="009907BF" w:rsidRDefault="00CC55A2" w:rsidP="00044A04">
      <w:pPr>
        <w:numPr>
          <w:ilvl w:val="0"/>
          <w:numId w:val="41"/>
        </w:numPr>
        <w:suppressAutoHyphens w:val="0"/>
        <w:spacing w:after="15" w:line="267" w:lineRule="auto"/>
        <w:ind w:right="107" w:firstLine="700"/>
        <w:jc w:val="both"/>
        <w:rPr>
          <w:sz w:val="24"/>
          <w:szCs w:val="24"/>
        </w:rPr>
      </w:pPr>
      <w:r w:rsidRPr="009907BF">
        <w:rPr>
          <w:sz w:val="24"/>
          <w:szCs w:val="24"/>
        </w:rPr>
        <w:t xml:space="preserve">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 </w:t>
      </w:r>
    </w:p>
    <w:p w14:paraId="7BAFF04B" w14:textId="77777777" w:rsidR="00CC55A2" w:rsidRPr="009907BF" w:rsidRDefault="00CC55A2" w:rsidP="00044A04">
      <w:pPr>
        <w:numPr>
          <w:ilvl w:val="0"/>
          <w:numId w:val="41"/>
        </w:numPr>
        <w:suppressAutoHyphens w:val="0"/>
        <w:spacing w:after="15" w:line="267" w:lineRule="auto"/>
        <w:ind w:right="107" w:firstLine="700"/>
        <w:jc w:val="both"/>
        <w:rPr>
          <w:sz w:val="24"/>
          <w:szCs w:val="24"/>
        </w:rPr>
      </w:pPr>
      <w:r w:rsidRPr="009907BF">
        <w:rPr>
          <w:sz w:val="24"/>
          <w:szCs w:val="24"/>
        </w:rPr>
        <w:t xml:space="preserve">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 </w:t>
      </w:r>
    </w:p>
    <w:p w14:paraId="27A26655" w14:textId="77777777" w:rsidR="00CC55A2" w:rsidRPr="009907BF" w:rsidRDefault="00CC55A2" w:rsidP="00044A04">
      <w:pPr>
        <w:numPr>
          <w:ilvl w:val="0"/>
          <w:numId w:val="41"/>
        </w:numPr>
        <w:suppressAutoHyphens w:val="0"/>
        <w:spacing w:after="15" w:line="267" w:lineRule="auto"/>
        <w:ind w:right="107" w:firstLine="700"/>
        <w:jc w:val="both"/>
        <w:rPr>
          <w:sz w:val="24"/>
          <w:szCs w:val="24"/>
        </w:rPr>
      </w:pPr>
      <w:r w:rsidRPr="009907BF">
        <w:rPr>
          <w:sz w:val="24"/>
          <w:szCs w:val="24"/>
        </w:rPr>
        <w:t xml:space="preserve">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 </w:t>
      </w:r>
    </w:p>
    <w:p w14:paraId="1C3C92BD" w14:textId="77777777" w:rsidR="00CC55A2" w:rsidRPr="009907BF" w:rsidRDefault="00CC55A2" w:rsidP="00044A04">
      <w:pPr>
        <w:numPr>
          <w:ilvl w:val="0"/>
          <w:numId w:val="41"/>
        </w:numPr>
        <w:suppressAutoHyphens w:val="0"/>
        <w:spacing w:after="15" w:line="267" w:lineRule="auto"/>
        <w:ind w:right="107" w:firstLine="700"/>
        <w:jc w:val="both"/>
        <w:rPr>
          <w:sz w:val="24"/>
          <w:szCs w:val="24"/>
        </w:rPr>
      </w:pPr>
      <w:r w:rsidRPr="009907BF">
        <w:rPr>
          <w:sz w:val="24"/>
          <w:szCs w:val="24"/>
        </w:rPr>
        <w:lastRenderedPageBreak/>
        <w:t xml:space="preserve">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 </w:t>
      </w:r>
    </w:p>
    <w:p w14:paraId="5AD6178D" w14:textId="77777777" w:rsidR="00CC55A2" w:rsidRPr="009907BF" w:rsidRDefault="00CC55A2" w:rsidP="00044A04">
      <w:pPr>
        <w:numPr>
          <w:ilvl w:val="0"/>
          <w:numId w:val="41"/>
        </w:numPr>
        <w:suppressAutoHyphens w:val="0"/>
        <w:spacing w:after="15" w:line="267" w:lineRule="auto"/>
        <w:ind w:right="107" w:firstLine="700"/>
        <w:jc w:val="both"/>
        <w:rPr>
          <w:sz w:val="24"/>
          <w:szCs w:val="24"/>
        </w:rPr>
      </w:pPr>
      <w:r w:rsidRPr="009907BF">
        <w:rPr>
          <w:sz w:val="24"/>
          <w:szCs w:val="24"/>
        </w:rPr>
        <w:t xml:space="preserve">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 </w:t>
      </w:r>
    </w:p>
    <w:p w14:paraId="62527395" w14:textId="77777777" w:rsidR="00CC55A2" w:rsidRPr="009907BF" w:rsidRDefault="00CC55A2" w:rsidP="00044A04">
      <w:pPr>
        <w:numPr>
          <w:ilvl w:val="0"/>
          <w:numId w:val="41"/>
        </w:numPr>
        <w:suppressAutoHyphens w:val="0"/>
        <w:spacing w:after="15" w:line="267" w:lineRule="auto"/>
        <w:ind w:right="107" w:firstLine="700"/>
        <w:jc w:val="both"/>
        <w:rPr>
          <w:sz w:val="24"/>
          <w:szCs w:val="24"/>
        </w:rPr>
      </w:pPr>
      <w:r w:rsidRPr="009907BF">
        <w:rPr>
          <w:sz w:val="24"/>
          <w:szCs w:val="24"/>
        </w:rPr>
        <w:t xml:space="preserve">согласованию архитектурно-градостроительного облика объекта капитального строительства; </w:t>
      </w:r>
    </w:p>
    <w:p w14:paraId="10290288" w14:textId="77777777" w:rsidR="00CC55A2" w:rsidRPr="009907BF" w:rsidRDefault="00CC55A2" w:rsidP="00044A04">
      <w:pPr>
        <w:numPr>
          <w:ilvl w:val="0"/>
          <w:numId w:val="41"/>
        </w:numPr>
        <w:suppressAutoHyphens w:val="0"/>
        <w:spacing w:after="15" w:line="267" w:lineRule="auto"/>
        <w:ind w:right="107" w:firstLine="700"/>
        <w:jc w:val="both"/>
        <w:rPr>
          <w:sz w:val="24"/>
          <w:szCs w:val="24"/>
        </w:rPr>
      </w:pPr>
      <w:r w:rsidRPr="009907BF">
        <w:rPr>
          <w:sz w:val="24"/>
          <w:szCs w:val="24"/>
        </w:rPr>
        <w:t xml:space="preserve">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 </w:t>
      </w:r>
    </w:p>
    <w:p w14:paraId="1052E85C" w14:textId="77777777" w:rsidR="00CC55A2" w:rsidRPr="009907BF" w:rsidRDefault="00CC55A2" w:rsidP="0059271B">
      <w:pPr>
        <w:spacing w:after="1" w:line="256" w:lineRule="auto"/>
        <w:ind w:left="10" w:right="108" w:firstLine="841"/>
        <w:jc w:val="both"/>
        <w:rPr>
          <w:sz w:val="24"/>
          <w:szCs w:val="24"/>
        </w:rPr>
      </w:pPr>
      <w:r w:rsidRPr="009907BF">
        <w:rPr>
          <w:sz w:val="24"/>
          <w:szCs w:val="24"/>
        </w:rPr>
        <w:t>2.</w:t>
      </w:r>
      <w:r w:rsidRPr="009907BF">
        <w:rPr>
          <w:rFonts w:eastAsia="Arial"/>
          <w:sz w:val="24"/>
          <w:szCs w:val="24"/>
        </w:rPr>
        <w:t xml:space="preserve"> </w:t>
      </w:r>
      <w:r w:rsidRPr="009907BF">
        <w:rPr>
          <w:rFonts w:eastAsia="Arial"/>
          <w:sz w:val="24"/>
          <w:szCs w:val="24"/>
        </w:rPr>
        <w:tab/>
      </w:r>
      <w:r w:rsidRPr="009907BF">
        <w:rPr>
          <w:sz w:val="24"/>
          <w:szCs w:val="24"/>
        </w:rPr>
        <w:t xml:space="preserve">Правительство Московской области или уполномоченные им центральные исполнительные органы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 </w:t>
      </w:r>
    </w:p>
    <w:p w14:paraId="57A8D9CD" w14:textId="77777777" w:rsidR="00CC55A2" w:rsidRPr="009907BF" w:rsidRDefault="00CC55A2" w:rsidP="00CC55A2">
      <w:pPr>
        <w:spacing w:after="30" w:line="259" w:lineRule="auto"/>
        <w:ind w:left="965"/>
        <w:rPr>
          <w:sz w:val="24"/>
          <w:szCs w:val="24"/>
        </w:rPr>
      </w:pPr>
      <w:r w:rsidRPr="009907BF">
        <w:rPr>
          <w:sz w:val="24"/>
          <w:szCs w:val="24"/>
        </w:rPr>
        <w:t xml:space="preserve"> </w:t>
      </w:r>
    </w:p>
    <w:p w14:paraId="03B87926" w14:textId="77777777" w:rsidR="00CC55A2" w:rsidRPr="009907BF" w:rsidRDefault="00CC55A2" w:rsidP="006C2F42">
      <w:pPr>
        <w:pStyle w:val="2"/>
        <w:ind w:left="290" w:right="150" w:firstLine="720"/>
        <w:rPr>
          <w:rFonts w:ascii="Times New Roman" w:hAnsi="Times New Roman" w:cs="Times New Roman"/>
          <w:szCs w:val="24"/>
        </w:rPr>
      </w:pPr>
      <w:bookmarkStart w:id="19" w:name="_Toc131688"/>
      <w:r w:rsidRPr="009907BF">
        <w:rPr>
          <w:rFonts w:ascii="Times New Roman" w:hAnsi="Times New Roman" w:cs="Times New Roman"/>
          <w:szCs w:val="24"/>
        </w:rPr>
        <w:t xml:space="preserve">Статья 7. Полномочия органов местного самоуправления городского округа </w:t>
      </w:r>
      <w:bookmarkEnd w:id="19"/>
    </w:p>
    <w:p w14:paraId="570C5AF4" w14:textId="77777777" w:rsidR="00CC55A2" w:rsidRPr="009907BF" w:rsidRDefault="00CC55A2" w:rsidP="00CC55A2">
      <w:pPr>
        <w:spacing w:after="21" w:line="259" w:lineRule="auto"/>
        <w:ind w:left="256"/>
        <w:rPr>
          <w:sz w:val="24"/>
          <w:szCs w:val="24"/>
        </w:rPr>
      </w:pPr>
      <w:r w:rsidRPr="009907BF">
        <w:rPr>
          <w:b/>
          <w:sz w:val="24"/>
          <w:szCs w:val="24"/>
        </w:rPr>
        <w:t xml:space="preserve"> </w:t>
      </w:r>
    </w:p>
    <w:p w14:paraId="100A2CAB" w14:textId="77777777" w:rsidR="00CC55A2" w:rsidRPr="009907BF" w:rsidRDefault="00CC55A2" w:rsidP="00CC55A2">
      <w:pPr>
        <w:ind w:left="241" w:right="107"/>
        <w:rPr>
          <w:sz w:val="24"/>
          <w:szCs w:val="24"/>
        </w:rPr>
      </w:pPr>
      <w:r w:rsidRPr="009907BF">
        <w:rPr>
          <w:sz w:val="24"/>
          <w:szCs w:val="24"/>
        </w:rPr>
        <w:t>1.</w:t>
      </w:r>
      <w:r w:rsidRPr="009907BF">
        <w:rPr>
          <w:rFonts w:eastAsia="Arial"/>
          <w:sz w:val="24"/>
          <w:szCs w:val="24"/>
        </w:rPr>
        <w:t xml:space="preserve"> </w:t>
      </w:r>
      <w:r w:rsidRPr="009907BF">
        <w:rPr>
          <w:sz w:val="24"/>
          <w:szCs w:val="24"/>
        </w:rPr>
        <w:t xml:space="preserve">Органы местного самоуправления городского округа наделяются государственными полномочиями по: </w:t>
      </w:r>
    </w:p>
    <w:p w14:paraId="7160506B" w14:textId="77777777" w:rsidR="00CC55A2" w:rsidRPr="009907BF" w:rsidRDefault="00CC55A2" w:rsidP="00044A04">
      <w:pPr>
        <w:numPr>
          <w:ilvl w:val="0"/>
          <w:numId w:val="42"/>
        </w:numPr>
        <w:suppressAutoHyphens w:val="0"/>
        <w:spacing w:after="15" w:line="267" w:lineRule="auto"/>
        <w:ind w:right="107" w:firstLine="700"/>
        <w:jc w:val="both"/>
        <w:rPr>
          <w:sz w:val="24"/>
          <w:szCs w:val="24"/>
        </w:rPr>
      </w:pPr>
      <w:r w:rsidRPr="009907BF">
        <w:rPr>
          <w:sz w:val="24"/>
          <w:szCs w:val="24"/>
        </w:rPr>
        <w:t xml:space="preserve">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 </w:t>
      </w:r>
    </w:p>
    <w:p w14:paraId="16FA10D6" w14:textId="77777777" w:rsidR="00CC55A2" w:rsidRPr="009907BF" w:rsidRDefault="00CC55A2" w:rsidP="00044A04">
      <w:pPr>
        <w:numPr>
          <w:ilvl w:val="0"/>
          <w:numId w:val="42"/>
        </w:numPr>
        <w:suppressAutoHyphens w:val="0"/>
        <w:spacing w:after="15" w:line="267" w:lineRule="auto"/>
        <w:ind w:right="107" w:firstLine="700"/>
        <w:jc w:val="both"/>
        <w:rPr>
          <w:sz w:val="24"/>
          <w:szCs w:val="24"/>
        </w:rPr>
      </w:pPr>
      <w:r w:rsidRPr="009907BF">
        <w:rPr>
          <w:sz w:val="24"/>
          <w:szCs w:val="24"/>
        </w:rPr>
        <w:t xml:space="preserve">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 </w:t>
      </w:r>
    </w:p>
    <w:p w14:paraId="12648DE1" w14:textId="77777777" w:rsidR="00CC55A2" w:rsidRPr="009907BF" w:rsidRDefault="00CC55A2" w:rsidP="00044A04">
      <w:pPr>
        <w:numPr>
          <w:ilvl w:val="0"/>
          <w:numId w:val="42"/>
        </w:numPr>
        <w:suppressAutoHyphens w:val="0"/>
        <w:spacing w:after="15" w:line="267" w:lineRule="auto"/>
        <w:ind w:right="107" w:firstLine="700"/>
        <w:jc w:val="both"/>
        <w:rPr>
          <w:sz w:val="24"/>
          <w:szCs w:val="24"/>
        </w:rPr>
      </w:pPr>
      <w:r w:rsidRPr="009907BF">
        <w:rPr>
          <w:sz w:val="24"/>
          <w:szCs w:val="24"/>
        </w:rPr>
        <w:t xml:space="preserve">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 </w:t>
      </w:r>
    </w:p>
    <w:p w14:paraId="36A3A3B1" w14:textId="77777777" w:rsidR="00CC55A2" w:rsidRPr="009907BF" w:rsidRDefault="00CC55A2" w:rsidP="00044A04">
      <w:pPr>
        <w:numPr>
          <w:ilvl w:val="0"/>
          <w:numId w:val="42"/>
        </w:numPr>
        <w:suppressAutoHyphens w:val="0"/>
        <w:spacing w:after="42" w:line="267" w:lineRule="auto"/>
        <w:ind w:right="107" w:firstLine="700"/>
        <w:jc w:val="both"/>
        <w:rPr>
          <w:sz w:val="24"/>
          <w:szCs w:val="24"/>
        </w:rPr>
      </w:pPr>
      <w:r w:rsidRPr="009907BF">
        <w:rPr>
          <w:sz w:val="24"/>
          <w:szCs w:val="24"/>
        </w:rPr>
        <w:t xml:space="preserve">подготовке проекта решения о: </w:t>
      </w:r>
    </w:p>
    <w:p w14:paraId="3ECB848F" w14:textId="77777777" w:rsidR="00CC55A2" w:rsidRPr="009907BF" w:rsidRDefault="00CC55A2" w:rsidP="00044A04">
      <w:pPr>
        <w:numPr>
          <w:ilvl w:val="0"/>
          <w:numId w:val="43"/>
        </w:numPr>
        <w:suppressAutoHyphens w:val="0"/>
        <w:spacing w:after="15" w:line="267" w:lineRule="auto"/>
        <w:ind w:right="107" w:firstLine="700"/>
        <w:jc w:val="both"/>
        <w:rPr>
          <w:sz w:val="24"/>
          <w:szCs w:val="24"/>
        </w:rPr>
      </w:pPr>
      <w:r w:rsidRPr="009907BF">
        <w:rPr>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128">
        <w:r w:rsidRPr="009907BF">
          <w:rPr>
            <w:sz w:val="24"/>
            <w:szCs w:val="24"/>
          </w:rPr>
          <w:t>части 2 статьи 65</w:t>
        </w:r>
      </w:hyperlink>
      <w:hyperlink r:id="rId129">
        <w:r w:rsidRPr="009907BF">
          <w:rPr>
            <w:sz w:val="24"/>
            <w:szCs w:val="24"/>
          </w:rPr>
          <w:t xml:space="preserve"> </w:t>
        </w:r>
      </w:hyperlink>
      <w:r w:rsidRPr="009907BF">
        <w:rPr>
          <w:sz w:val="24"/>
          <w:szCs w:val="24"/>
        </w:rPr>
        <w:t xml:space="preserve">Градостроительного кодекса Российской Федерации (далее - комплексное развитие территории жилой застройки); </w:t>
      </w:r>
    </w:p>
    <w:p w14:paraId="20A931D3" w14:textId="77777777" w:rsidR="00CC55A2" w:rsidRPr="009907BF" w:rsidRDefault="00CC55A2" w:rsidP="00044A04">
      <w:pPr>
        <w:numPr>
          <w:ilvl w:val="0"/>
          <w:numId w:val="43"/>
        </w:numPr>
        <w:suppressAutoHyphens w:val="0"/>
        <w:spacing w:after="15" w:line="267" w:lineRule="auto"/>
        <w:ind w:right="107" w:firstLine="700"/>
        <w:jc w:val="both"/>
        <w:rPr>
          <w:sz w:val="24"/>
          <w:szCs w:val="24"/>
        </w:rPr>
      </w:pPr>
      <w:r w:rsidRPr="009907BF">
        <w:rPr>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130">
        <w:r w:rsidRPr="009907BF">
          <w:rPr>
            <w:sz w:val="24"/>
            <w:szCs w:val="24"/>
          </w:rPr>
          <w:t>части 4 статьи 65</w:t>
        </w:r>
      </w:hyperlink>
      <w:hyperlink r:id="rId131">
        <w:r w:rsidRPr="009907BF">
          <w:rPr>
            <w:sz w:val="24"/>
            <w:szCs w:val="24"/>
          </w:rPr>
          <w:t xml:space="preserve"> </w:t>
        </w:r>
      </w:hyperlink>
      <w:r w:rsidRPr="009907BF">
        <w:rPr>
          <w:sz w:val="24"/>
          <w:szCs w:val="24"/>
        </w:rPr>
        <w:t xml:space="preserve">Градостроительного кодекса Российской Федерации (далее - комплексное развитие территории нежилой застройки); </w:t>
      </w:r>
    </w:p>
    <w:p w14:paraId="15E93742" w14:textId="77777777" w:rsidR="00CC55A2" w:rsidRPr="009907BF" w:rsidRDefault="00CC55A2" w:rsidP="00044A04">
      <w:pPr>
        <w:numPr>
          <w:ilvl w:val="1"/>
          <w:numId w:val="44"/>
        </w:numPr>
        <w:suppressAutoHyphens w:val="0"/>
        <w:spacing w:after="15" w:line="267" w:lineRule="auto"/>
        <w:ind w:right="107" w:firstLine="700"/>
        <w:jc w:val="both"/>
        <w:rPr>
          <w:sz w:val="24"/>
          <w:szCs w:val="24"/>
        </w:rPr>
      </w:pPr>
      <w:r w:rsidRPr="009907BF">
        <w:rPr>
          <w:sz w:val="24"/>
          <w:szCs w:val="24"/>
        </w:rPr>
        <w:t xml:space="preserve">опубликованию проектов решений, указанных в пункте 4 настоящей части, в порядке, установленном для официального опубликования правовых актов, иной официальной информации; </w:t>
      </w:r>
    </w:p>
    <w:p w14:paraId="2EF99D05" w14:textId="77777777" w:rsidR="00CC55A2" w:rsidRPr="009907BF" w:rsidRDefault="00CC55A2" w:rsidP="00044A04">
      <w:pPr>
        <w:numPr>
          <w:ilvl w:val="1"/>
          <w:numId w:val="44"/>
        </w:numPr>
        <w:suppressAutoHyphens w:val="0"/>
        <w:spacing w:after="15" w:line="267" w:lineRule="auto"/>
        <w:ind w:right="107" w:firstLine="700"/>
        <w:jc w:val="both"/>
        <w:rPr>
          <w:sz w:val="24"/>
          <w:szCs w:val="24"/>
        </w:rPr>
      </w:pPr>
      <w:r w:rsidRPr="009907BF">
        <w:rPr>
          <w:sz w:val="24"/>
          <w:szCs w:val="24"/>
        </w:rPr>
        <w:lastRenderedPageBreak/>
        <w:t xml:space="preserve">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 </w:t>
      </w:r>
    </w:p>
    <w:p w14:paraId="39098B94" w14:textId="77777777" w:rsidR="00CC55A2" w:rsidRPr="009907BF" w:rsidRDefault="00CC55A2" w:rsidP="00044A04">
      <w:pPr>
        <w:numPr>
          <w:ilvl w:val="1"/>
          <w:numId w:val="44"/>
        </w:numPr>
        <w:suppressAutoHyphens w:val="0"/>
        <w:spacing w:after="15" w:line="267" w:lineRule="auto"/>
        <w:ind w:right="107" w:firstLine="700"/>
        <w:jc w:val="both"/>
        <w:rPr>
          <w:sz w:val="24"/>
          <w:szCs w:val="24"/>
        </w:rPr>
      </w:pPr>
      <w:r w:rsidRPr="009907BF">
        <w:rPr>
          <w:sz w:val="24"/>
          <w:szCs w:val="24"/>
        </w:rPr>
        <w:t xml:space="preserve">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w:t>
      </w:r>
    </w:p>
    <w:p w14:paraId="3E3C8089" w14:textId="77777777" w:rsidR="00CC55A2" w:rsidRPr="009907BF" w:rsidRDefault="00CC55A2" w:rsidP="00044A04">
      <w:pPr>
        <w:numPr>
          <w:ilvl w:val="1"/>
          <w:numId w:val="44"/>
        </w:numPr>
        <w:suppressAutoHyphens w:val="0"/>
        <w:spacing w:after="15" w:line="267" w:lineRule="auto"/>
        <w:ind w:right="107" w:firstLine="700"/>
        <w:jc w:val="both"/>
        <w:rPr>
          <w:sz w:val="24"/>
          <w:szCs w:val="24"/>
        </w:rPr>
      </w:pPr>
      <w:r w:rsidRPr="009907BF">
        <w:rPr>
          <w:sz w:val="24"/>
          <w:szCs w:val="24"/>
        </w:rPr>
        <w:t xml:space="preserve">принятию решения о: </w:t>
      </w:r>
    </w:p>
    <w:p w14:paraId="321BE475" w14:textId="77777777" w:rsidR="00CC55A2" w:rsidRPr="009907BF" w:rsidRDefault="00CC55A2" w:rsidP="00044A04">
      <w:pPr>
        <w:numPr>
          <w:ilvl w:val="0"/>
          <w:numId w:val="43"/>
        </w:numPr>
        <w:suppressAutoHyphens w:val="0"/>
        <w:spacing w:after="36" w:line="267" w:lineRule="auto"/>
        <w:ind w:right="107" w:firstLine="700"/>
        <w:jc w:val="both"/>
        <w:rPr>
          <w:sz w:val="24"/>
          <w:szCs w:val="24"/>
        </w:rPr>
      </w:pPr>
      <w:r w:rsidRPr="009907BF">
        <w:rPr>
          <w:sz w:val="24"/>
          <w:szCs w:val="24"/>
        </w:rPr>
        <w:t xml:space="preserve">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 </w:t>
      </w:r>
    </w:p>
    <w:p w14:paraId="73182A6D" w14:textId="77777777" w:rsidR="00CC55A2" w:rsidRPr="009907BF" w:rsidRDefault="00CC55A2" w:rsidP="00044A04">
      <w:pPr>
        <w:numPr>
          <w:ilvl w:val="0"/>
          <w:numId w:val="43"/>
        </w:numPr>
        <w:suppressAutoHyphens w:val="0"/>
        <w:spacing w:after="36" w:line="267" w:lineRule="auto"/>
        <w:ind w:right="107" w:firstLine="700"/>
        <w:jc w:val="both"/>
        <w:rPr>
          <w:sz w:val="24"/>
          <w:szCs w:val="24"/>
        </w:rPr>
      </w:pPr>
      <w:r w:rsidRPr="009907BF">
        <w:rPr>
          <w:sz w:val="24"/>
          <w:szCs w:val="24"/>
        </w:rPr>
        <w:t xml:space="preserve">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 </w:t>
      </w:r>
    </w:p>
    <w:p w14:paraId="01209435" w14:textId="77777777" w:rsidR="00CC55A2" w:rsidRPr="009907BF" w:rsidRDefault="00CC55A2" w:rsidP="00044A04">
      <w:pPr>
        <w:numPr>
          <w:ilvl w:val="0"/>
          <w:numId w:val="43"/>
        </w:numPr>
        <w:suppressAutoHyphens w:val="0"/>
        <w:spacing w:after="15" w:line="267" w:lineRule="auto"/>
        <w:ind w:right="107" w:firstLine="700"/>
        <w:jc w:val="both"/>
        <w:rPr>
          <w:sz w:val="24"/>
          <w:szCs w:val="24"/>
        </w:rPr>
      </w:pPr>
      <w:r w:rsidRPr="009907BF">
        <w:rPr>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 </w:t>
      </w:r>
    </w:p>
    <w:p w14:paraId="59E26B6D" w14:textId="77777777" w:rsidR="00CC55A2" w:rsidRPr="009907BF" w:rsidRDefault="00CC55A2" w:rsidP="00CC55A2">
      <w:pPr>
        <w:spacing w:after="36"/>
        <w:ind w:left="965" w:right="107"/>
        <w:rPr>
          <w:sz w:val="24"/>
          <w:szCs w:val="24"/>
        </w:rPr>
      </w:pPr>
      <w:r w:rsidRPr="009907BF">
        <w:rPr>
          <w:sz w:val="24"/>
          <w:szCs w:val="24"/>
        </w:rPr>
        <w:t xml:space="preserve">4.5) заключению договора о: </w:t>
      </w:r>
    </w:p>
    <w:p w14:paraId="5E401AF3" w14:textId="77777777" w:rsidR="00CC55A2" w:rsidRPr="009907BF" w:rsidRDefault="00CC55A2" w:rsidP="00044A04">
      <w:pPr>
        <w:numPr>
          <w:ilvl w:val="0"/>
          <w:numId w:val="43"/>
        </w:numPr>
        <w:suppressAutoHyphens w:val="0"/>
        <w:spacing w:after="15" w:line="267" w:lineRule="auto"/>
        <w:ind w:right="107" w:firstLine="700"/>
        <w:jc w:val="both"/>
        <w:rPr>
          <w:sz w:val="24"/>
          <w:szCs w:val="24"/>
        </w:rPr>
      </w:pPr>
      <w:r w:rsidRPr="009907BF">
        <w:rPr>
          <w:sz w:val="24"/>
          <w:szCs w:val="24"/>
        </w:rPr>
        <w:t xml:space="preserve">комплексном развитии территории жилой застройки за исключением случаев, предусмотренных Градостроительным </w:t>
      </w:r>
      <w:hyperlink r:id="rId132">
        <w:r w:rsidRPr="009907BF">
          <w:rPr>
            <w:sz w:val="24"/>
            <w:szCs w:val="24"/>
          </w:rPr>
          <w:t>кодексом</w:t>
        </w:r>
      </w:hyperlink>
      <w:hyperlink r:id="rId133">
        <w:r w:rsidRPr="009907BF">
          <w:rPr>
            <w:sz w:val="24"/>
            <w:szCs w:val="24"/>
          </w:rPr>
          <w:t xml:space="preserve"> </w:t>
        </w:r>
      </w:hyperlink>
      <w:r w:rsidRPr="009907BF">
        <w:rPr>
          <w:sz w:val="24"/>
          <w:szCs w:val="24"/>
        </w:rPr>
        <w:t xml:space="preserve">Российской Федерации; </w:t>
      </w:r>
    </w:p>
    <w:p w14:paraId="5C56C639" w14:textId="77777777" w:rsidR="00CC55A2" w:rsidRPr="009907BF" w:rsidRDefault="00CC55A2" w:rsidP="00044A04">
      <w:pPr>
        <w:numPr>
          <w:ilvl w:val="0"/>
          <w:numId w:val="43"/>
        </w:numPr>
        <w:suppressAutoHyphens w:val="0"/>
        <w:spacing w:after="15" w:line="267" w:lineRule="auto"/>
        <w:ind w:right="107" w:firstLine="700"/>
        <w:jc w:val="both"/>
        <w:rPr>
          <w:sz w:val="24"/>
          <w:szCs w:val="24"/>
        </w:rPr>
      </w:pPr>
      <w:r w:rsidRPr="009907BF">
        <w:rPr>
          <w:sz w:val="24"/>
          <w:szCs w:val="24"/>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134">
        <w:r w:rsidRPr="009907BF">
          <w:rPr>
            <w:sz w:val="24"/>
            <w:szCs w:val="24"/>
          </w:rPr>
          <w:t>кодексом</w:t>
        </w:r>
      </w:hyperlink>
      <w:hyperlink r:id="rId135">
        <w:r w:rsidRPr="009907BF">
          <w:rPr>
            <w:sz w:val="24"/>
            <w:szCs w:val="24"/>
          </w:rPr>
          <w:t xml:space="preserve"> </w:t>
        </w:r>
      </w:hyperlink>
      <w:r w:rsidRPr="009907BF">
        <w:rPr>
          <w:sz w:val="24"/>
          <w:szCs w:val="24"/>
        </w:rPr>
        <w:t xml:space="preserve">Российской Федерации, за исключением случаев, предусмотренных Градостроительным </w:t>
      </w:r>
      <w:hyperlink r:id="rId136">
        <w:r w:rsidRPr="009907BF">
          <w:rPr>
            <w:sz w:val="24"/>
            <w:szCs w:val="24"/>
          </w:rPr>
          <w:t>кодексом</w:t>
        </w:r>
      </w:hyperlink>
      <w:hyperlink r:id="rId137">
        <w:r w:rsidRPr="009907BF">
          <w:rPr>
            <w:sz w:val="24"/>
            <w:szCs w:val="24"/>
          </w:rPr>
          <w:t xml:space="preserve"> </w:t>
        </w:r>
      </w:hyperlink>
      <w:r w:rsidRPr="009907BF">
        <w:rPr>
          <w:sz w:val="24"/>
          <w:szCs w:val="24"/>
        </w:rPr>
        <w:t xml:space="preserve">Российской Федерации; </w:t>
      </w:r>
    </w:p>
    <w:p w14:paraId="07FF72C5" w14:textId="77777777" w:rsidR="00CC55A2" w:rsidRPr="009907BF" w:rsidRDefault="00CC55A2" w:rsidP="00044A04">
      <w:pPr>
        <w:numPr>
          <w:ilvl w:val="0"/>
          <w:numId w:val="43"/>
        </w:numPr>
        <w:suppressAutoHyphens w:val="0"/>
        <w:spacing w:after="15" w:line="267" w:lineRule="auto"/>
        <w:ind w:right="107" w:firstLine="700"/>
        <w:jc w:val="both"/>
        <w:rPr>
          <w:sz w:val="24"/>
          <w:szCs w:val="24"/>
        </w:rPr>
      </w:pPr>
      <w:r w:rsidRPr="009907BF">
        <w:rPr>
          <w:sz w:val="24"/>
          <w:szCs w:val="24"/>
        </w:rPr>
        <w:t xml:space="preserve">комплексном развитии незастроенной территории за исключением случаев, предусмотренных Градостроительным </w:t>
      </w:r>
      <w:hyperlink r:id="rId138">
        <w:r w:rsidRPr="009907BF">
          <w:rPr>
            <w:sz w:val="24"/>
            <w:szCs w:val="24"/>
          </w:rPr>
          <w:t>кодексом</w:t>
        </w:r>
      </w:hyperlink>
      <w:hyperlink r:id="rId139">
        <w:r w:rsidRPr="009907BF">
          <w:rPr>
            <w:sz w:val="24"/>
            <w:szCs w:val="24"/>
          </w:rPr>
          <w:t xml:space="preserve"> </w:t>
        </w:r>
      </w:hyperlink>
      <w:r w:rsidRPr="009907BF">
        <w:rPr>
          <w:sz w:val="24"/>
          <w:szCs w:val="24"/>
        </w:rPr>
        <w:t xml:space="preserve">Российской Федерации; </w:t>
      </w:r>
    </w:p>
    <w:p w14:paraId="6DE29EEB" w14:textId="77777777" w:rsidR="00CC55A2" w:rsidRPr="009907BF" w:rsidRDefault="00CC55A2" w:rsidP="00044A04">
      <w:pPr>
        <w:numPr>
          <w:ilvl w:val="0"/>
          <w:numId w:val="43"/>
        </w:numPr>
        <w:suppressAutoHyphens w:val="0"/>
        <w:spacing w:after="15" w:line="267" w:lineRule="auto"/>
        <w:ind w:right="107" w:firstLine="700"/>
        <w:jc w:val="both"/>
        <w:rPr>
          <w:sz w:val="24"/>
          <w:szCs w:val="24"/>
        </w:rPr>
      </w:pPr>
      <w:r w:rsidRPr="009907BF">
        <w:rPr>
          <w:sz w:val="24"/>
          <w:szCs w:val="24"/>
        </w:rPr>
        <w:t xml:space="preserve">комплексном развитии территории по инициативе правообладателей с такими правообладателями; </w:t>
      </w:r>
    </w:p>
    <w:p w14:paraId="29F795C8" w14:textId="77777777" w:rsidR="00CC55A2" w:rsidRPr="009907BF" w:rsidRDefault="00CC55A2" w:rsidP="00044A04">
      <w:pPr>
        <w:numPr>
          <w:ilvl w:val="0"/>
          <w:numId w:val="45"/>
        </w:numPr>
        <w:suppressAutoHyphens w:val="0"/>
        <w:spacing w:after="15" w:line="267" w:lineRule="auto"/>
        <w:ind w:right="107" w:firstLine="700"/>
        <w:jc w:val="both"/>
        <w:rPr>
          <w:sz w:val="24"/>
          <w:szCs w:val="24"/>
        </w:rPr>
      </w:pPr>
      <w:r w:rsidRPr="009907BF">
        <w:rPr>
          <w:sz w:val="24"/>
          <w:szCs w:val="24"/>
        </w:rPr>
        <w:t xml:space="preserve">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 </w:t>
      </w:r>
    </w:p>
    <w:p w14:paraId="1A39EF9A" w14:textId="77777777" w:rsidR="00CC55A2" w:rsidRPr="009907BF" w:rsidRDefault="00CC55A2" w:rsidP="00044A04">
      <w:pPr>
        <w:numPr>
          <w:ilvl w:val="0"/>
          <w:numId w:val="45"/>
        </w:numPr>
        <w:suppressAutoHyphens w:val="0"/>
        <w:spacing w:after="15" w:line="267" w:lineRule="auto"/>
        <w:ind w:right="107" w:firstLine="700"/>
        <w:jc w:val="both"/>
        <w:rPr>
          <w:sz w:val="24"/>
          <w:szCs w:val="24"/>
        </w:rPr>
      </w:pPr>
      <w:r w:rsidRPr="009907BF">
        <w:rPr>
          <w:sz w:val="24"/>
          <w:szCs w:val="24"/>
        </w:rPr>
        <w:t xml:space="preserve">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w:t>
      </w:r>
      <w:r w:rsidRPr="009907BF">
        <w:rPr>
          <w:sz w:val="24"/>
          <w:szCs w:val="24"/>
        </w:rPr>
        <w:lastRenderedPageBreak/>
        <w:t xml:space="preserve">размещения объекта индивидуального жилищного строительства или садового дома на земельном участке на территории городского округа; </w:t>
      </w:r>
    </w:p>
    <w:p w14:paraId="3BA9A789" w14:textId="77777777" w:rsidR="00CC55A2" w:rsidRPr="009907BF" w:rsidRDefault="00CC55A2" w:rsidP="00044A04">
      <w:pPr>
        <w:numPr>
          <w:ilvl w:val="0"/>
          <w:numId w:val="45"/>
        </w:numPr>
        <w:suppressAutoHyphens w:val="0"/>
        <w:spacing w:after="15" w:line="267" w:lineRule="auto"/>
        <w:ind w:right="107" w:firstLine="700"/>
        <w:jc w:val="both"/>
        <w:rPr>
          <w:sz w:val="24"/>
          <w:szCs w:val="24"/>
        </w:rPr>
      </w:pPr>
      <w:r w:rsidRPr="009907BF">
        <w:rPr>
          <w:sz w:val="24"/>
          <w:szCs w:val="24"/>
        </w:rPr>
        <w:t xml:space="preserve">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 </w:t>
      </w:r>
    </w:p>
    <w:p w14:paraId="768CFC45" w14:textId="77777777" w:rsidR="00CC55A2" w:rsidRPr="009907BF" w:rsidRDefault="00CC55A2" w:rsidP="00044A04">
      <w:pPr>
        <w:numPr>
          <w:ilvl w:val="0"/>
          <w:numId w:val="45"/>
        </w:numPr>
        <w:suppressAutoHyphens w:val="0"/>
        <w:spacing w:after="15" w:line="267" w:lineRule="auto"/>
        <w:ind w:right="107" w:firstLine="700"/>
        <w:jc w:val="both"/>
        <w:rPr>
          <w:sz w:val="24"/>
          <w:szCs w:val="24"/>
        </w:rPr>
      </w:pPr>
      <w:r w:rsidRPr="009907BF">
        <w:rPr>
          <w:sz w:val="24"/>
          <w:szCs w:val="24"/>
        </w:rPr>
        <w:t xml:space="preserve">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 </w:t>
      </w:r>
    </w:p>
    <w:p w14:paraId="19B6EA8A" w14:textId="77777777" w:rsidR="00CC55A2" w:rsidRPr="009907BF" w:rsidRDefault="00CC55A2" w:rsidP="00044A04">
      <w:pPr>
        <w:numPr>
          <w:ilvl w:val="0"/>
          <w:numId w:val="45"/>
        </w:numPr>
        <w:suppressAutoHyphens w:val="0"/>
        <w:spacing w:after="15" w:line="267" w:lineRule="auto"/>
        <w:ind w:right="107" w:firstLine="700"/>
        <w:jc w:val="both"/>
        <w:rPr>
          <w:sz w:val="24"/>
          <w:szCs w:val="24"/>
        </w:rPr>
      </w:pPr>
      <w:r w:rsidRPr="009907BF">
        <w:rPr>
          <w:sz w:val="24"/>
          <w:szCs w:val="24"/>
        </w:rPr>
        <w:t xml:space="preserve">принятию решения об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 </w:t>
      </w:r>
    </w:p>
    <w:p w14:paraId="19507332" w14:textId="77777777" w:rsidR="00CC55A2" w:rsidRPr="009907BF" w:rsidRDefault="00CC55A2" w:rsidP="00044A04">
      <w:pPr>
        <w:numPr>
          <w:ilvl w:val="0"/>
          <w:numId w:val="45"/>
        </w:numPr>
        <w:suppressAutoHyphens w:val="0"/>
        <w:spacing w:after="15" w:line="267" w:lineRule="auto"/>
        <w:ind w:right="107" w:firstLine="700"/>
        <w:jc w:val="both"/>
        <w:rPr>
          <w:sz w:val="24"/>
          <w:szCs w:val="24"/>
        </w:rPr>
      </w:pPr>
      <w:r w:rsidRPr="009907BF">
        <w:rPr>
          <w:sz w:val="24"/>
          <w:szCs w:val="24"/>
        </w:rPr>
        <w:t xml:space="preserve">принятию решения о выборе основного и вспомогательного вида разрешенного использования земельного участка, государственная собственность на который не разграничена, из предусмотренных документами градостроительного зонирования; </w:t>
      </w:r>
    </w:p>
    <w:p w14:paraId="3E600E72" w14:textId="77777777" w:rsidR="00CC55A2" w:rsidRPr="009907BF" w:rsidRDefault="00CC55A2" w:rsidP="00044A04">
      <w:pPr>
        <w:numPr>
          <w:ilvl w:val="0"/>
          <w:numId w:val="45"/>
        </w:numPr>
        <w:suppressAutoHyphens w:val="0"/>
        <w:spacing w:after="15" w:line="267" w:lineRule="auto"/>
        <w:ind w:right="107" w:firstLine="700"/>
        <w:jc w:val="both"/>
        <w:rPr>
          <w:sz w:val="24"/>
          <w:szCs w:val="24"/>
        </w:rPr>
      </w:pPr>
      <w:r w:rsidRPr="009907BF">
        <w:rPr>
          <w:sz w:val="24"/>
          <w:szCs w:val="24"/>
        </w:rPr>
        <w:t xml:space="preserve">установлению сервитута, публичного сервитута в отношении земель или земельных участков, государственная собственность на которые не разграничена, расположенных на территории городского округа, в случаях, предусмотренных законодательством Российской Федерации. </w:t>
      </w:r>
    </w:p>
    <w:p w14:paraId="0616F79F" w14:textId="77777777" w:rsidR="00CC55A2" w:rsidRPr="009907BF" w:rsidRDefault="00CC55A2" w:rsidP="00CC55A2">
      <w:pPr>
        <w:ind w:left="241" w:right="107"/>
        <w:rPr>
          <w:sz w:val="24"/>
          <w:szCs w:val="24"/>
        </w:rPr>
      </w:pPr>
      <w:r w:rsidRPr="009907BF">
        <w:rPr>
          <w:sz w:val="24"/>
          <w:szCs w:val="24"/>
        </w:rPr>
        <w:t>2.</w:t>
      </w:r>
      <w:r w:rsidRPr="009907BF">
        <w:rPr>
          <w:rFonts w:eastAsia="Arial"/>
          <w:sz w:val="24"/>
          <w:szCs w:val="24"/>
        </w:rPr>
        <w:t xml:space="preserve"> </w:t>
      </w:r>
      <w:r w:rsidRPr="009907BF">
        <w:rPr>
          <w:sz w:val="24"/>
          <w:szCs w:val="24"/>
        </w:rPr>
        <w:t xml:space="preserve">Органы местного самоуправления городского округа осуществляют полномочия по: </w:t>
      </w:r>
    </w:p>
    <w:p w14:paraId="3A2637D3" w14:textId="77777777" w:rsidR="00CC55A2" w:rsidRPr="009907BF" w:rsidRDefault="00CC55A2" w:rsidP="00044A04">
      <w:pPr>
        <w:numPr>
          <w:ilvl w:val="0"/>
          <w:numId w:val="46"/>
        </w:numPr>
        <w:suppressAutoHyphens w:val="0"/>
        <w:spacing w:after="15" w:line="267" w:lineRule="auto"/>
        <w:ind w:right="107" w:firstLine="700"/>
        <w:jc w:val="both"/>
        <w:rPr>
          <w:sz w:val="24"/>
          <w:szCs w:val="24"/>
        </w:rPr>
      </w:pPr>
      <w:r w:rsidRPr="009907BF">
        <w:rPr>
          <w:sz w:val="24"/>
          <w:szCs w:val="24"/>
        </w:rPr>
        <w:t xml:space="preserve">организации и проведению публичных слушаний, общественных обсуждений по вопросам землепользования и застройки; </w:t>
      </w:r>
    </w:p>
    <w:p w14:paraId="673861CE" w14:textId="77777777" w:rsidR="00CC55A2" w:rsidRPr="009907BF" w:rsidRDefault="00CC55A2" w:rsidP="00044A04">
      <w:pPr>
        <w:numPr>
          <w:ilvl w:val="0"/>
          <w:numId w:val="46"/>
        </w:numPr>
        <w:suppressAutoHyphens w:val="0"/>
        <w:spacing w:after="15" w:line="267" w:lineRule="auto"/>
        <w:ind w:right="107" w:firstLine="700"/>
        <w:jc w:val="both"/>
        <w:rPr>
          <w:sz w:val="24"/>
          <w:szCs w:val="24"/>
        </w:rPr>
      </w:pPr>
      <w:r w:rsidRPr="009907BF">
        <w:rPr>
          <w:sz w:val="24"/>
          <w:szCs w:val="24"/>
        </w:rPr>
        <w:t xml:space="preserve">утверждению генерального плана, утверждению изменений в генеральный план; </w:t>
      </w:r>
    </w:p>
    <w:p w14:paraId="790D18F7" w14:textId="77777777" w:rsidR="00CC55A2" w:rsidRPr="009907BF" w:rsidRDefault="00CC55A2" w:rsidP="00044A04">
      <w:pPr>
        <w:numPr>
          <w:ilvl w:val="0"/>
          <w:numId w:val="46"/>
        </w:numPr>
        <w:suppressAutoHyphens w:val="0"/>
        <w:spacing w:after="15" w:line="267" w:lineRule="auto"/>
        <w:ind w:right="107" w:firstLine="700"/>
        <w:jc w:val="both"/>
        <w:rPr>
          <w:sz w:val="24"/>
          <w:szCs w:val="24"/>
        </w:rPr>
      </w:pPr>
      <w:r w:rsidRPr="009907BF">
        <w:rPr>
          <w:sz w:val="24"/>
          <w:szCs w:val="24"/>
        </w:rPr>
        <w:t xml:space="preserve">утверждению Правил, внесению изменений в Правила; </w:t>
      </w:r>
    </w:p>
    <w:p w14:paraId="0683A29C" w14:textId="77777777" w:rsidR="00CC55A2" w:rsidRPr="009907BF" w:rsidRDefault="00CC55A2" w:rsidP="00044A04">
      <w:pPr>
        <w:numPr>
          <w:ilvl w:val="0"/>
          <w:numId w:val="46"/>
        </w:numPr>
        <w:suppressAutoHyphens w:val="0"/>
        <w:spacing w:after="15" w:line="267" w:lineRule="auto"/>
        <w:ind w:right="107" w:firstLine="700"/>
        <w:jc w:val="both"/>
        <w:rPr>
          <w:sz w:val="24"/>
          <w:szCs w:val="24"/>
        </w:rPr>
      </w:pPr>
      <w:r w:rsidRPr="009907BF">
        <w:rPr>
          <w:sz w:val="24"/>
          <w:szCs w:val="24"/>
        </w:rPr>
        <w:t xml:space="preserve">утверждению </w:t>
      </w:r>
      <w:r w:rsidRPr="009907BF">
        <w:rPr>
          <w:sz w:val="24"/>
          <w:szCs w:val="24"/>
        </w:rPr>
        <w:tab/>
        <w:t xml:space="preserve">местных </w:t>
      </w:r>
      <w:r w:rsidRPr="009907BF">
        <w:rPr>
          <w:sz w:val="24"/>
          <w:szCs w:val="24"/>
        </w:rPr>
        <w:tab/>
        <w:t xml:space="preserve">нормативов </w:t>
      </w:r>
      <w:r w:rsidRPr="009907BF">
        <w:rPr>
          <w:sz w:val="24"/>
          <w:szCs w:val="24"/>
        </w:rPr>
        <w:tab/>
        <w:t xml:space="preserve">градостроительного </w:t>
      </w:r>
      <w:r w:rsidRPr="009907BF">
        <w:rPr>
          <w:sz w:val="24"/>
          <w:szCs w:val="24"/>
        </w:rPr>
        <w:tab/>
        <w:t xml:space="preserve">проектирования </w:t>
      </w:r>
    </w:p>
    <w:p w14:paraId="0301FD4A" w14:textId="77777777" w:rsidR="00CC55A2" w:rsidRPr="009907BF" w:rsidRDefault="00CC55A2" w:rsidP="00CC55A2">
      <w:pPr>
        <w:ind w:left="241" w:right="107"/>
        <w:rPr>
          <w:sz w:val="24"/>
          <w:szCs w:val="24"/>
        </w:rPr>
      </w:pPr>
      <w:r w:rsidRPr="009907BF">
        <w:rPr>
          <w:sz w:val="24"/>
          <w:szCs w:val="24"/>
        </w:rPr>
        <w:t xml:space="preserve">городского округа (изменений в них); </w:t>
      </w:r>
    </w:p>
    <w:p w14:paraId="7E5E9F59" w14:textId="77777777" w:rsidR="00CC55A2" w:rsidRPr="009907BF" w:rsidRDefault="00CC55A2" w:rsidP="00044A04">
      <w:pPr>
        <w:numPr>
          <w:ilvl w:val="0"/>
          <w:numId w:val="46"/>
        </w:numPr>
        <w:suppressAutoHyphens w:val="0"/>
        <w:spacing w:after="15" w:line="267" w:lineRule="auto"/>
        <w:ind w:right="107" w:firstLine="700"/>
        <w:jc w:val="both"/>
        <w:rPr>
          <w:sz w:val="24"/>
          <w:szCs w:val="24"/>
        </w:rPr>
      </w:pPr>
      <w:r w:rsidRPr="009907BF">
        <w:rPr>
          <w:sz w:val="24"/>
          <w:szCs w:val="24"/>
        </w:rPr>
        <w:t xml:space="preserve">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 Федерации; </w:t>
      </w:r>
    </w:p>
    <w:p w14:paraId="0F1424A1" w14:textId="77777777" w:rsidR="00CC55A2" w:rsidRPr="009907BF" w:rsidRDefault="00CC55A2" w:rsidP="00044A04">
      <w:pPr>
        <w:numPr>
          <w:ilvl w:val="0"/>
          <w:numId w:val="46"/>
        </w:numPr>
        <w:suppressAutoHyphens w:val="0"/>
        <w:spacing w:after="15" w:line="267" w:lineRule="auto"/>
        <w:ind w:right="107" w:firstLine="700"/>
        <w:jc w:val="both"/>
        <w:rPr>
          <w:sz w:val="24"/>
          <w:szCs w:val="24"/>
        </w:rPr>
      </w:pPr>
      <w:r w:rsidRPr="009907BF">
        <w:rPr>
          <w:sz w:val="24"/>
          <w:szCs w:val="24"/>
        </w:rPr>
        <w:t xml:space="preserve">принятию решения о предварительном согласовании предоставления земельных участков, за исключением случаев, установленных законодательством </w:t>
      </w:r>
    </w:p>
    <w:p w14:paraId="12CDF24F" w14:textId="77777777" w:rsidR="00CC55A2" w:rsidRPr="009907BF" w:rsidRDefault="00CC55A2" w:rsidP="00CC55A2">
      <w:pPr>
        <w:ind w:left="241" w:right="107"/>
        <w:rPr>
          <w:sz w:val="24"/>
          <w:szCs w:val="24"/>
        </w:rPr>
      </w:pPr>
      <w:r w:rsidRPr="009907BF">
        <w:rPr>
          <w:sz w:val="24"/>
          <w:szCs w:val="24"/>
        </w:rPr>
        <w:t xml:space="preserve">Российской Федерации; </w:t>
      </w:r>
    </w:p>
    <w:p w14:paraId="01D56E8F" w14:textId="77777777" w:rsidR="00CC55A2" w:rsidRPr="009907BF" w:rsidRDefault="00CC55A2" w:rsidP="00044A04">
      <w:pPr>
        <w:numPr>
          <w:ilvl w:val="0"/>
          <w:numId w:val="46"/>
        </w:numPr>
        <w:suppressAutoHyphens w:val="0"/>
        <w:spacing w:after="15" w:line="267" w:lineRule="auto"/>
        <w:ind w:right="107" w:firstLine="700"/>
        <w:jc w:val="both"/>
        <w:rPr>
          <w:sz w:val="24"/>
          <w:szCs w:val="24"/>
        </w:rPr>
      </w:pPr>
      <w:r w:rsidRPr="009907BF">
        <w:rPr>
          <w:sz w:val="24"/>
          <w:szCs w:val="24"/>
        </w:rPr>
        <w:t xml:space="preserve">осуществлению муниципального земельного контроля. </w:t>
      </w:r>
    </w:p>
    <w:p w14:paraId="73FF1DB7" w14:textId="77777777" w:rsidR="00CC55A2" w:rsidRPr="009907BF" w:rsidRDefault="00CC55A2" w:rsidP="00044A04">
      <w:pPr>
        <w:numPr>
          <w:ilvl w:val="0"/>
          <w:numId w:val="47"/>
        </w:numPr>
        <w:suppressAutoHyphens w:val="0"/>
        <w:spacing w:after="15" w:line="267" w:lineRule="auto"/>
        <w:ind w:right="107" w:firstLine="700"/>
        <w:jc w:val="both"/>
        <w:rPr>
          <w:sz w:val="24"/>
          <w:szCs w:val="24"/>
        </w:rPr>
      </w:pPr>
      <w:r w:rsidRPr="009907BF">
        <w:rPr>
          <w:sz w:val="24"/>
          <w:szCs w:val="24"/>
        </w:rPr>
        <w:t xml:space="preserve">Органы местного самоуправления городского округа 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w:t>
      </w:r>
    </w:p>
    <w:p w14:paraId="1D23F769" w14:textId="77777777" w:rsidR="00CC55A2" w:rsidRPr="009907BF" w:rsidRDefault="00CC55A2" w:rsidP="00044A04">
      <w:pPr>
        <w:numPr>
          <w:ilvl w:val="0"/>
          <w:numId w:val="47"/>
        </w:numPr>
        <w:suppressAutoHyphens w:val="0"/>
        <w:spacing w:after="15" w:line="267" w:lineRule="auto"/>
        <w:ind w:right="107" w:firstLine="700"/>
        <w:jc w:val="both"/>
        <w:rPr>
          <w:sz w:val="24"/>
          <w:szCs w:val="24"/>
        </w:rPr>
      </w:pPr>
      <w:r w:rsidRPr="009907BF">
        <w:rPr>
          <w:sz w:val="24"/>
          <w:szCs w:val="24"/>
        </w:rPr>
        <w:t xml:space="preserve">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 </w:t>
      </w:r>
    </w:p>
    <w:p w14:paraId="07D7405A" w14:textId="77777777" w:rsidR="00CC55A2" w:rsidRPr="009907BF" w:rsidRDefault="00CC55A2" w:rsidP="00CC55A2">
      <w:pPr>
        <w:spacing w:line="259" w:lineRule="auto"/>
        <w:ind w:left="256"/>
        <w:rPr>
          <w:sz w:val="24"/>
          <w:szCs w:val="24"/>
        </w:rPr>
      </w:pPr>
      <w:r w:rsidRPr="009907BF">
        <w:rPr>
          <w:sz w:val="24"/>
          <w:szCs w:val="24"/>
        </w:rPr>
        <w:lastRenderedPageBreak/>
        <w:t xml:space="preserve"> </w:t>
      </w:r>
    </w:p>
    <w:p w14:paraId="67CC81ED" w14:textId="77777777" w:rsidR="00CC55A2" w:rsidRPr="0059271B" w:rsidRDefault="00CC55A2" w:rsidP="0059271B">
      <w:pPr>
        <w:pStyle w:val="2"/>
        <w:ind w:left="290" w:right="150" w:firstLine="720"/>
        <w:jc w:val="center"/>
        <w:rPr>
          <w:rFonts w:ascii="Times New Roman" w:hAnsi="Times New Roman" w:cs="Times New Roman"/>
          <w:szCs w:val="24"/>
        </w:rPr>
      </w:pPr>
      <w:bookmarkStart w:id="20" w:name="_Toc131689"/>
      <w:r w:rsidRPr="009907BF">
        <w:rPr>
          <w:rFonts w:ascii="Times New Roman" w:hAnsi="Times New Roman" w:cs="Times New Roman"/>
          <w:szCs w:val="24"/>
        </w:rPr>
        <w:t xml:space="preserve">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w:t>
      </w:r>
      <w:bookmarkStart w:id="21" w:name="_Toc131690"/>
      <w:bookmarkEnd w:id="20"/>
      <w:r w:rsidRPr="0059271B">
        <w:rPr>
          <w:rFonts w:ascii="Times New Roman" w:hAnsi="Times New Roman" w:cs="Times New Roman"/>
          <w:szCs w:val="24"/>
        </w:rPr>
        <w:t>проекта правил землепользования и застройки в Московской области</w:t>
      </w:r>
      <w:bookmarkEnd w:id="21"/>
    </w:p>
    <w:p w14:paraId="2BA15B02" w14:textId="77777777" w:rsidR="00CC55A2" w:rsidRPr="009907BF" w:rsidRDefault="00CC55A2" w:rsidP="0059271B">
      <w:pPr>
        <w:spacing w:after="41" w:line="259" w:lineRule="auto"/>
        <w:ind w:left="256"/>
        <w:jc w:val="both"/>
        <w:rPr>
          <w:sz w:val="24"/>
          <w:szCs w:val="24"/>
        </w:rPr>
      </w:pPr>
      <w:r w:rsidRPr="009907BF">
        <w:rPr>
          <w:b/>
          <w:sz w:val="24"/>
          <w:szCs w:val="24"/>
        </w:rPr>
        <w:t xml:space="preserve"> </w:t>
      </w:r>
    </w:p>
    <w:p w14:paraId="682D2381" w14:textId="77777777" w:rsidR="00CC55A2" w:rsidRPr="009907BF" w:rsidRDefault="00CC55A2" w:rsidP="0059271B">
      <w:pPr>
        <w:numPr>
          <w:ilvl w:val="0"/>
          <w:numId w:val="48"/>
        </w:numPr>
        <w:suppressAutoHyphens w:val="0"/>
        <w:spacing w:after="15" w:line="267" w:lineRule="auto"/>
        <w:ind w:left="0" w:right="107" w:firstLine="941"/>
        <w:jc w:val="both"/>
        <w:rPr>
          <w:sz w:val="24"/>
          <w:szCs w:val="24"/>
        </w:rPr>
      </w:pPr>
      <w:r w:rsidRPr="009907BF">
        <w:rPr>
          <w:sz w:val="24"/>
          <w:szCs w:val="24"/>
        </w:rPr>
        <w:t xml:space="preserve">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 </w:t>
      </w:r>
    </w:p>
    <w:p w14:paraId="26B80C84" w14:textId="77777777" w:rsidR="00CC55A2" w:rsidRPr="009907BF" w:rsidRDefault="00CC55A2" w:rsidP="0059271B">
      <w:pPr>
        <w:numPr>
          <w:ilvl w:val="0"/>
          <w:numId w:val="48"/>
        </w:numPr>
        <w:suppressAutoHyphens w:val="0"/>
        <w:spacing w:after="15" w:line="267" w:lineRule="auto"/>
        <w:ind w:left="0" w:right="107" w:firstLine="941"/>
        <w:jc w:val="both"/>
        <w:rPr>
          <w:sz w:val="24"/>
          <w:szCs w:val="24"/>
        </w:rPr>
      </w:pPr>
      <w:r w:rsidRPr="009907BF">
        <w:rPr>
          <w:sz w:val="24"/>
          <w:szCs w:val="24"/>
        </w:rPr>
        <w:t xml:space="preserve">Состав Комиссии утверждается постановлением Правительства Московской области. </w:t>
      </w:r>
    </w:p>
    <w:p w14:paraId="7DC4F911" w14:textId="77777777" w:rsidR="00CC55A2" w:rsidRPr="009907BF" w:rsidRDefault="00CC55A2" w:rsidP="0059271B">
      <w:pPr>
        <w:numPr>
          <w:ilvl w:val="0"/>
          <w:numId w:val="48"/>
        </w:numPr>
        <w:suppressAutoHyphens w:val="0"/>
        <w:spacing w:after="15" w:line="267" w:lineRule="auto"/>
        <w:ind w:left="0" w:right="107" w:firstLine="941"/>
        <w:jc w:val="both"/>
        <w:rPr>
          <w:sz w:val="24"/>
          <w:szCs w:val="24"/>
        </w:rPr>
      </w:pPr>
      <w:r w:rsidRPr="009907BF">
        <w:rPr>
          <w:sz w:val="24"/>
          <w:szCs w:val="24"/>
        </w:rPr>
        <w:t xml:space="preserve">К основным функциям Комиссии относятся: </w:t>
      </w:r>
    </w:p>
    <w:p w14:paraId="08940E92" w14:textId="77777777" w:rsidR="00CC55A2" w:rsidRPr="009907BF" w:rsidRDefault="00CC55A2" w:rsidP="0059271B">
      <w:pPr>
        <w:numPr>
          <w:ilvl w:val="0"/>
          <w:numId w:val="49"/>
        </w:numPr>
        <w:suppressAutoHyphens w:val="0"/>
        <w:spacing w:after="15" w:line="267" w:lineRule="auto"/>
        <w:ind w:left="0" w:right="107" w:firstLine="941"/>
        <w:jc w:val="both"/>
        <w:rPr>
          <w:sz w:val="24"/>
          <w:szCs w:val="24"/>
        </w:rPr>
      </w:pPr>
      <w:r w:rsidRPr="009907BF">
        <w:rPr>
          <w:sz w:val="24"/>
          <w:szCs w:val="24"/>
        </w:rPr>
        <w:t xml:space="preserve">обеспечение подготовки проекта Правил; </w:t>
      </w:r>
    </w:p>
    <w:p w14:paraId="32FFA13A" w14:textId="77777777" w:rsidR="00CC55A2" w:rsidRPr="009907BF" w:rsidRDefault="00CC55A2" w:rsidP="0059271B">
      <w:pPr>
        <w:numPr>
          <w:ilvl w:val="0"/>
          <w:numId w:val="49"/>
        </w:numPr>
        <w:suppressAutoHyphens w:val="0"/>
        <w:spacing w:after="15" w:line="267" w:lineRule="auto"/>
        <w:ind w:left="0" w:right="107" w:firstLine="941"/>
        <w:jc w:val="both"/>
        <w:rPr>
          <w:sz w:val="24"/>
          <w:szCs w:val="24"/>
        </w:rPr>
      </w:pPr>
      <w:r w:rsidRPr="009907BF">
        <w:rPr>
          <w:sz w:val="24"/>
          <w:szCs w:val="24"/>
        </w:rPr>
        <w:t xml:space="preserve">обеспечение подготовки проекта единого документа территориального планирования и градостроительного зонирования городского округа; </w:t>
      </w:r>
    </w:p>
    <w:p w14:paraId="13D8EBAA" w14:textId="77777777" w:rsidR="00CC55A2" w:rsidRPr="009907BF" w:rsidRDefault="00CC55A2" w:rsidP="0059271B">
      <w:pPr>
        <w:numPr>
          <w:ilvl w:val="0"/>
          <w:numId w:val="49"/>
        </w:numPr>
        <w:suppressAutoHyphens w:val="0"/>
        <w:spacing w:after="15" w:line="267" w:lineRule="auto"/>
        <w:ind w:left="0" w:right="107" w:firstLine="941"/>
        <w:jc w:val="both"/>
        <w:rPr>
          <w:sz w:val="24"/>
          <w:szCs w:val="24"/>
        </w:rPr>
      </w:pPr>
      <w:r w:rsidRPr="009907BF">
        <w:rPr>
          <w:sz w:val="24"/>
          <w:szCs w:val="24"/>
        </w:rPr>
        <w:t xml:space="preserve">обеспечение подготовки внесения изменений в Правила; </w:t>
      </w:r>
    </w:p>
    <w:p w14:paraId="03D59814" w14:textId="77777777" w:rsidR="00CC55A2" w:rsidRPr="0059271B" w:rsidRDefault="00CC55A2" w:rsidP="0059271B">
      <w:pPr>
        <w:numPr>
          <w:ilvl w:val="0"/>
          <w:numId w:val="49"/>
        </w:numPr>
        <w:suppressAutoHyphens w:val="0"/>
        <w:spacing w:after="15" w:line="267" w:lineRule="auto"/>
        <w:ind w:left="0" w:right="107" w:firstLine="993"/>
        <w:jc w:val="both"/>
        <w:rPr>
          <w:sz w:val="24"/>
          <w:szCs w:val="24"/>
        </w:rPr>
      </w:pPr>
      <w:r w:rsidRPr="009907BF">
        <w:rPr>
          <w:sz w:val="24"/>
          <w:szCs w:val="24"/>
        </w:rPr>
        <w:t xml:space="preserve">обеспечение </w:t>
      </w:r>
      <w:r w:rsidRPr="009907BF">
        <w:rPr>
          <w:sz w:val="24"/>
          <w:szCs w:val="24"/>
        </w:rPr>
        <w:tab/>
        <w:t xml:space="preserve">подготовки </w:t>
      </w:r>
      <w:r w:rsidRPr="009907BF">
        <w:rPr>
          <w:sz w:val="24"/>
          <w:szCs w:val="24"/>
        </w:rPr>
        <w:tab/>
        <w:t xml:space="preserve">внесения </w:t>
      </w:r>
      <w:r w:rsidRPr="009907BF">
        <w:rPr>
          <w:sz w:val="24"/>
          <w:szCs w:val="24"/>
        </w:rPr>
        <w:tab/>
        <w:t xml:space="preserve">изменений </w:t>
      </w:r>
      <w:r w:rsidRPr="009907BF">
        <w:rPr>
          <w:sz w:val="24"/>
          <w:szCs w:val="24"/>
        </w:rPr>
        <w:tab/>
        <w:t xml:space="preserve">в </w:t>
      </w:r>
      <w:r w:rsidRPr="009907BF">
        <w:rPr>
          <w:sz w:val="24"/>
          <w:szCs w:val="24"/>
        </w:rPr>
        <w:tab/>
        <w:t xml:space="preserve">единый документ </w:t>
      </w:r>
      <w:r w:rsidRPr="0059271B">
        <w:rPr>
          <w:sz w:val="24"/>
          <w:szCs w:val="24"/>
        </w:rPr>
        <w:t xml:space="preserve">территориального планирования и градостроительного зонирования городского округа; </w:t>
      </w:r>
    </w:p>
    <w:p w14:paraId="3437D709" w14:textId="77777777" w:rsidR="00CC55A2" w:rsidRPr="009907BF" w:rsidRDefault="00CC55A2" w:rsidP="0059271B">
      <w:pPr>
        <w:numPr>
          <w:ilvl w:val="0"/>
          <w:numId w:val="49"/>
        </w:numPr>
        <w:suppressAutoHyphens w:val="0"/>
        <w:spacing w:after="15" w:line="267" w:lineRule="auto"/>
        <w:ind w:left="0" w:right="107" w:firstLine="941"/>
        <w:jc w:val="both"/>
        <w:rPr>
          <w:sz w:val="24"/>
          <w:szCs w:val="24"/>
        </w:rPr>
      </w:pPr>
      <w:r w:rsidRPr="009907BF">
        <w:rPr>
          <w:sz w:val="24"/>
          <w:szCs w:val="24"/>
        </w:rPr>
        <w:t xml:space="preserve">обеспечение предоставления разрешения на условно разрешенный вид использования земельного участка или объекта капитального строительства; </w:t>
      </w:r>
    </w:p>
    <w:p w14:paraId="5D414EB5" w14:textId="77777777" w:rsidR="00CC55A2" w:rsidRPr="009907BF" w:rsidRDefault="00CC55A2" w:rsidP="0059271B">
      <w:pPr>
        <w:numPr>
          <w:ilvl w:val="0"/>
          <w:numId w:val="49"/>
        </w:numPr>
        <w:suppressAutoHyphens w:val="0"/>
        <w:spacing w:after="15" w:line="267" w:lineRule="auto"/>
        <w:ind w:left="0" w:right="107" w:firstLine="941"/>
        <w:jc w:val="both"/>
        <w:rPr>
          <w:sz w:val="24"/>
          <w:szCs w:val="24"/>
        </w:rPr>
      </w:pPr>
      <w:r w:rsidRPr="009907BF">
        <w:rPr>
          <w:sz w:val="24"/>
          <w:szCs w:val="24"/>
        </w:rPr>
        <w:t xml:space="preserve">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14:paraId="2D7558D0" w14:textId="77777777" w:rsidR="00CC55A2" w:rsidRPr="009907BF" w:rsidRDefault="00CC55A2" w:rsidP="0059271B">
      <w:pPr>
        <w:numPr>
          <w:ilvl w:val="0"/>
          <w:numId w:val="50"/>
        </w:numPr>
        <w:suppressAutoHyphens w:val="0"/>
        <w:spacing w:after="15" w:line="267" w:lineRule="auto"/>
        <w:ind w:left="0" w:right="107" w:firstLine="941"/>
        <w:jc w:val="both"/>
        <w:rPr>
          <w:sz w:val="24"/>
          <w:szCs w:val="24"/>
        </w:rPr>
      </w:pPr>
      <w:r w:rsidRPr="009907BF">
        <w:rPr>
          <w:sz w:val="24"/>
          <w:szCs w:val="24"/>
        </w:rPr>
        <w:t xml:space="preserve">В целях реализации полномочий Комиссия имеет право запрашивать и получать необходимые для работы материалы и сведения по рассматриваемому вопросу. </w:t>
      </w:r>
    </w:p>
    <w:p w14:paraId="09DCDBFD" w14:textId="77777777" w:rsidR="00CC55A2" w:rsidRPr="009907BF" w:rsidRDefault="00CC55A2" w:rsidP="0059271B">
      <w:pPr>
        <w:numPr>
          <w:ilvl w:val="0"/>
          <w:numId w:val="50"/>
        </w:numPr>
        <w:suppressAutoHyphens w:val="0"/>
        <w:spacing w:after="15" w:line="267" w:lineRule="auto"/>
        <w:ind w:left="0" w:right="107" w:firstLine="941"/>
        <w:jc w:val="both"/>
        <w:rPr>
          <w:sz w:val="24"/>
          <w:szCs w:val="24"/>
        </w:rPr>
      </w:pPr>
      <w:r w:rsidRPr="009907BF">
        <w:rPr>
          <w:sz w:val="24"/>
          <w:szCs w:val="24"/>
        </w:rPr>
        <w:t xml:space="preserve">Заседания Комиссии ведет председатель Комиссии, а в случае его отсутствия – заместитель председателя Комиссии. </w:t>
      </w:r>
    </w:p>
    <w:p w14:paraId="78F023C4" w14:textId="77777777" w:rsidR="00CC55A2" w:rsidRPr="009907BF" w:rsidRDefault="00CC55A2" w:rsidP="0059271B">
      <w:pPr>
        <w:ind w:right="107" w:firstLine="941"/>
        <w:jc w:val="both"/>
        <w:rPr>
          <w:sz w:val="24"/>
          <w:szCs w:val="24"/>
        </w:rPr>
      </w:pPr>
      <w:r w:rsidRPr="009907BF">
        <w:rPr>
          <w:sz w:val="24"/>
          <w:szCs w:val="24"/>
        </w:rPr>
        <w:t xml:space="preserve">Заседание Комиссии считается правомочным, если на нем присутствуют более половины от установленного числа членов Комиссии. </w:t>
      </w:r>
    </w:p>
    <w:p w14:paraId="2F991283" w14:textId="77777777" w:rsidR="00CC55A2" w:rsidRPr="009907BF" w:rsidRDefault="00CC55A2" w:rsidP="0059271B">
      <w:pPr>
        <w:numPr>
          <w:ilvl w:val="0"/>
          <w:numId w:val="50"/>
        </w:numPr>
        <w:suppressAutoHyphens w:val="0"/>
        <w:spacing w:after="15" w:line="267" w:lineRule="auto"/>
        <w:ind w:left="0" w:right="107" w:firstLine="941"/>
        <w:jc w:val="both"/>
        <w:rPr>
          <w:sz w:val="24"/>
          <w:szCs w:val="24"/>
        </w:rPr>
      </w:pPr>
      <w:r w:rsidRPr="009907BF">
        <w:rPr>
          <w:sz w:val="24"/>
          <w:szCs w:val="24"/>
        </w:rPr>
        <w:t xml:space="preserve">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 </w:t>
      </w:r>
    </w:p>
    <w:p w14:paraId="1E67EC41" w14:textId="77777777" w:rsidR="00CC55A2" w:rsidRPr="009907BF" w:rsidRDefault="00CC55A2" w:rsidP="0059271B">
      <w:pPr>
        <w:numPr>
          <w:ilvl w:val="0"/>
          <w:numId w:val="50"/>
        </w:numPr>
        <w:suppressAutoHyphens w:val="0"/>
        <w:spacing w:after="82" w:line="267" w:lineRule="auto"/>
        <w:ind w:left="0" w:right="107" w:firstLine="941"/>
        <w:jc w:val="both"/>
        <w:rPr>
          <w:sz w:val="24"/>
          <w:szCs w:val="24"/>
        </w:rPr>
      </w:pPr>
      <w:r w:rsidRPr="009907BF">
        <w:rPr>
          <w:sz w:val="24"/>
          <w:szCs w:val="24"/>
        </w:rPr>
        <w:t xml:space="preserve">Решения Комиссии вступают в силу с даты подписания протокола заседания Комиссии. </w:t>
      </w:r>
    </w:p>
    <w:p w14:paraId="13DF4A17" w14:textId="77777777" w:rsidR="00CC55A2" w:rsidRPr="009907BF" w:rsidRDefault="00CC55A2" w:rsidP="0059271B">
      <w:pPr>
        <w:numPr>
          <w:ilvl w:val="0"/>
          <w:numId w:val="50"/>
        </w:numPr>
        <w:suppressAutoHyphens w:val="0"/>
        <w:spacing w:after="15" w:line="267" w:lineRule="auto"/>
        <w:ind w:left="0" w:right="107" w:firstLine="941"/>
        <w:jc w:val="both"/>
        <w:rPr>
          <w:sz w:val="24"/>
          <w:szCs w:val="24"/>
        </w:rPr>
      </w:pPr>
      <w:r w:rsidRPr="009907BF">
        <w:rPr>
          <w:sz w:val="24"/>
          <w:szCs w:val="24"/>
        </w:rPr>
        <w:t xml:space="preserve">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 </w:t>
      </w:r>
    </w:p>
    <w:p w14:paraId="782A0AFA" w14:textId="77777777" w:rsidR="00CC55A2" w:rsidRPr="009907BF" w:rsidRDefault="00CC55A2" w:rsidP="00CC55A2">
      <w:pPr>
        <w:spacing w:line="259" w:lineRule="auto"/>
        <w:ind w:left="256"/>
        <w:rPr>
          <w:sz w:val="24"/>
          <w:szCs w:val="24"/>
        </w:rPr>
      </w:pPr>
      <w:r w:rsidRPr="009907BF">
        <w:rPr>
          <w:sz w:val="24"/>
          <w:szCs w:val="24"/>
        </w:rPr>
        <w:t xml:space="preserve"> </w:t>
      </w:r>
    </w:p>
    <w:p w14:paraId="7FF4029E" w14:textId="77777777" w:rsidR="00CC55A2" w:rsidRPr="0059271B" w:rsidRDefault="00CC55A2" w:rsidP="0059271B">
      <w:pPr>
        <w:pStyle w:val="2"/>
        <w:ind w:left="290" w:right="150" w:firstLine="720"/>
        <w:jc w:val="center"/>
        <w:rPr>
          <w:rFonts w:ascii="Times New Roman" w:hAnsi="Times New Roman" w:cs="Times New Roman"/>
          <w:szCs w:val="24"/>
        </w:rPr>
      </w:pPr>
      <w:bookmarkStart w:id="22" w:name="_Toc131691"/>
      <w:r w:rsidRPr="009907BF">
        <w:rPr>
          <w:rFonts w:ascii="Times New Roman" w:hAnsi="Times New Roman" w:cs="Times New Roman"/>
          <w:szCs w:val="24"/>
        </w:rPr>
        <w:t xml:space="preserve">Статья 9. Комиссия по подготовке проекта правил землепользования и застройки </w:t>
      </w:r>
      <w:bookmarkStart w:id="23" w:name="_Toc131692"/>
      <w:bookmarkEnd w:id="22"/>
      <w:r w:rsidRPr="0059271B">
        <w:rPr>
          <w:rFonts w:ascii="Times New Roman" w:hAnsi="Times New Roman" w:cs="Times New Roman"/>
          <w:szCs w:val="24"/>
        </w:rPr>
        <w:t>городского округа</w:t>
      </w:r>
      <w:bookmarkEnd w:id="23"/>
    </w:p>
    <w:p w14:paraId="4F155385" w14:textId="77777777" w:rsidR="00CC55A2" w:rsidRPr="009907BF" w:rsidRDefault="00CC55A2" w:rsidP="00CC55A2">
      <w:pPr>
        <w:spacing w:after="41" w:line="259" w:lineRule="auto"/>
        <w:ind w:left="256"/>
        <w:rPr>
          <w:sz w:val="24"/>
          <w:szCs w:val="24"/>
        </w:rPr>
      </w:pPr>
      <w:r w:rsidRPr="009907BF">
        <w:rPr>
          <w:b/>
          <w:sz w:val="24"/>
          <w:szCs w:val="24"/>
        </w:rPr>
        <w:t xml:space="preserve"> </w:t>
      </w:r>
    </w:p>
    <w:p w14:paraId="0031F35B" w14:textId="77777777" w:rsidR="00CC55A2" w:rsidRPr="009907BF" w:rsidRDefault="00CC55A2" w:rsidP="0059271B">
      <w:pPr>
        <w:numPr>
          <w:ilvl w:val="0"/>
          <w:numId w:val="51"/>
        </w:numPr>
        <w:suppressAutoHyphens w:val="0"/>
        <w:spacing w:after="15" w:line="267" w:lineRule="auto"/>
        <w:ind w:left="0" w:right="107" w:firstLine="993"/>
        <w:jc w:val="both"/>
        <w:rPr>
          <w:sz w:val="24"/>
          <w:szCs w:val="24"/>
        </w:rPr>
      </w:pPr>
      <w:r w:rsidRPr="009907BF">
        <w:rPr>
          <w:sz w:val="24"/>
          <w:szCs w:val="24"/>
        </w:rPr>
        <w:lastRenderedPageBreak/>
        <w:t xml:space="preserve">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 </w:t>
      </w:r>
    </w:p>
    <w:p w14:paraId="17519BF7" w14:textId="77777777" w:rsidR="00CC55A2" w:rsidRPr="009907BF" w:rsidRDefault="00CC55A2" w:rsidP="0059271B">
      <w:pPr>
        <w:numPr>
          <w:ilvl w:val="0"/>
          <w:numId w:val="51"/>
        </w:numPr>
        <w:suppressAutoHyphens w:val="0"/>
        <w:spacing w:after="15" w:line="267" w:lineRule="auto"/>
        <w:ind w:left="0" w:right="107" w:firstLine="993"/>
        <w:jc w:val="both"/>
        <w:rPr>
          <w:sz w:val="24"/>
          <w:szCs w:val="24"/>
        </w:rPr>
      </w:pPr>
      <w:r w:rsidRPr="009907BF">
        <w:rPr>
          <w:sz w:val="24"/>
          <w:szCs w:val="24"/>
        </w:rPr>
        <w:t xml:space="preserve">В состав Комиссии городского округа включаются представители: </w:t>
      </w:r>
    </w:p>
    <w:p w14:paraId="30D90529" w14:textId="77777777" w:rsidR="00CC55A2" w:rsidRPr="009907BF" w:rsidRDefault="00CC55A2" w:rsidP="0059271B">
      <w:pPr>
        <w:numPr>
          <w:ilvl w:val="0"/>
          <w:numId w:val="52"/>
        </w:numPr>
        <w:suppressAutoHyphens w:val="0"/>
        <w:spacing w:after="15" w:line="267" w:lineRule="auto"/>
        <w:ind w:left="0" w:right="107" w:firstLine="993"/>
        <w:jc w:val="both"/>
        <w:rPr>
          <w:sz w:val="24"/>
          <w:szCs w:val="24"/>
        </w:rPr>
      </w:pPr>
      <w:r w:rsidRPr="009907BF">
        <w:rPr>
          <w:sz w:val="24"/>
          <w:szCs w:val="24"/>
        </w:rPr>
        <w:t xml:space="preserve">представительных и исполнительно-распорядительных органов местного самоуправления городского округа; </w:t>
      </w:r>
    </w:p>
    <w:p w14:paraId="10A7C11B" w14:textId="77777777" w:rsidR="00CC55A2" w:rsidRPr="009907BF" w:rsidRDefault="00CC55A2" w:rsidP="0059271B">
      <w:pPr>
        <w:numPr>
          <w:ilvl w:val="0"/>
          <w:numId w:val="52"/>
        </w:numPr>
        <w:suppressAutoHyphens w:val="0"/>
        <w:spacing w:after="15" w:line="267" w:lineRule="auto"/>
        <w:ind w:left="0" w:right="107" w:firstLine="993"/>
        <w:jc w:val="both"/>
        <w:rPr>
          <w:sz w:val="24"/>
          <w:szCs w:val="24"/>
        </w:rPr>
      </w:pPr>
      <w:r w:rsidRPr="009907BF">
        <w:rPr>
          <w:sz w:val="24"/>
          <w:szCs w:val="24"/>
        </w:rPr>
        <w:t xml:space="preserve">центрального исполнительного органа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 </w:t>
      </w:r>
    </w:p>
    <w:p w14:paraId="0EA7F23E" w14:textId="77777777" w:rsidR="00CC55A2" w:rsidRPr="009907BF" w:rsidRDefault="00CC55A2" w:rsidP="0059271B">
      <w:pPr>
        <w:ind w:right="107" w:firstLine="993"/>
        <w:jc w:val="both"/>
        <w:rPr>
          <w:sz w:val="24"/>
          <w:szCs w:val="24"/>
        </w:rPr>
      </w:pPr>
      <w:r w:rsidRPr="009907BF">
        <w:rPr>
          <w:sz w:val="24"/>
          <w:szCs w:val="24"/>
        </w:rPr>
        <w:t xml:space="preserve">В состав Комиссии городского округа могут быть включены иные заинтересованные лица. </w:t>
      </w:r>
    </w:p>
    <w:p w14:paraId="5C04E84C" w14:textId="77777777" w:rsidR="00CC55A2" w:rsidRPr="009907BF" w:rsidRDefault="00CC55A2" w:rsidP="0059271B">
      <w:pPr>
        <w:numPr>
          <w:ilvl w:val="0"/>
          <w:numId w:val="53"/>
        </w:numPr>
        <w:suppressAutoHyphens w:val="0"/>
        <w:spacing w:after="15" w:line="267" w:lineRule="auto"/>
        <w:ind w:left="0" w:right="107" w:firstLine="993"/>
        <w:jc w:val="both"/>
        <w:rPr>
          <w:sz w:val="24"/>
          <w:szCs w:val="24"/>
        </w:rPr>
      </w:pPr>
      <w:r w:rsidRPr="009907BF">
        <w:rPr>
          <w:sz w:val="24"/>
          <w:szCs w:val="24"/>
        </w:rPr>
        <w:t xml:space="preserve">Персональный состав Комиссии городского округа и порядок ее деятельности утверждаются главой городского округа в соответствии с Градостроительным кодексом Российской Федерации, Законами Московской области. </w:t>
      </w:r>
    </w:p>
    <w:p w14:paraId="43509928" w14:textId="77777777" w:rsidR="00CC55A2" w:rsidRPr="009907BF" w:rsidRDefault="00CC55A2" w:rsidP="0059271B">
      <w:pPr>
        <w:numPr>
          <w:ilvl w:val="0"/>
          <w:numId w:val="53"/>
        </w:numPr>
        <w:suppressAutoHyphens w:val="0"/>
        <w:spacing w:after="15" w:line="267" w:lineRule="auto"/>
        <w:ind w:left="0" w:right="107" w:firstLine="993"/>
        <w:jc w:val="both"/>
        <w:rPr>
          <w:sz w:val="24"/>
          <w:szCs w:val="24"/>
        </w:rPr>
      </w:pPr>
      <w:r w:rsidRPr="009907BF">
        <w:rPr>
          <w:sz w:val="24"/>
          <w:szCs w:val="24"/>
        </w:rPr>
        <w:t xml:space="preserve">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Комиссии. </w:t>
      </w:r>
    </w:p>
    <w:p w14:paraId="06105C71" w14:textId="77777777" w:rsidR="006C2F42" w:rsidRPr="009907BF" w:rsidRDefault="006C2F42" w:rsidP="0059271B">
      <w:pPr>
        <w:suppressAutoHyphens w:val="0"/>
        <w:spacing w:after="15" w:line="267" w:lineRule="auto"/>
        <w:ind w:right="107"/>
        <w:jc w:val="both"/>
        <w:rPr>
          <w:sz w:val="24"/>
          <w:szCs w:val="24"/>
        </w:rPr>
      </w:pPr>
    </w:p>
    <w:p w14:paraId="3CB70469" w14:textId="77777777" w:rsidR="00CC55A2" w:rsidRPr="0059271B" w:rsidRDefault="00CC55A2" w:rsidP="006C2F42">
      <w:pPr>
        <w:pStyle w:val="2"/>
        <w:ind w:left="290" w:right="150" w:firstLine="720"/>
        <w:jc w:val="center"/>
        <w:rPr>
          <w:rFonts w:ascii="Times New Roman" w:hAnsi="Times New Roman" w:cs="Times New Roman"/>
          <w:b w:val="0"/>
          <w:szCs w:val="24"/>
        </w:rPr>
      </w:pPr>
      <w:bookmarkStart w:id="24" w:name="_Toc131693"/>
      <w:r w:rsidRPr="0059271B">
        <w:rPr>
          <w:rFonts w:ascii="Times New Roman" w:hAnsi="Times New Roman" w:cs="Times New Roman"/>
          <w:b w:val="0"/>
          <w:szCs w:val="24"/>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24"/>
    </w:p>
    <w:p w14:paraId="5431142C" w14:textId="77777777" w:rsidR="00CC55A2" w:rsidRPr="009907BF" w:rsidRDefault="00CC55A2" w:rsidP="006C2F42">
      <w:pPr>
        <w:pStyle w:val="2"/>
        <w:ind w:left="290" w:right="150" w:firstLine="720"/>
        <w:rPr>
          <w:rFonts w:ascii="Times New Roman" w:hAnsi="Times New Roman" w:cs="Times New Roman"/>
          <w:szCs w:val="24"/>
        </w:rPr>
      </w:pPr>
      <w:r w:rsidRPr="009907BF">
        <w:rPr>
          <w:rFonts w:ascii="Times New Roman" w:hAnsi="Times New Roman" w:cs="Times New Roman"/>
          <w:szCs w:val="24"/>
        </w:rPr>
        <w:t xml:space="preserve"> </w:t>
      </w:r>
    </w:p>
    <w:p w14:paraId="79DFC8A1" w14:textId="77777777" w:rsidR="00CC55A2" w:rsidRPr="009907BF" w:rsidRDefault="00CC55A2" w:rsidP="006C2F42">
      <w:pPr>
        <w:pStyle w:val="2"/>
        <w:ind w:left="290" w:right="150" w:firstLine="720"/>
        <w:jc w:val="center"/>
        <w:rPr>
          <w:rFonts w:ascii="Times New Roman" w:hAnsi="Times New Roman" w:cs="Times New Roman"/>
          <w:szCs w:val="24"/>
        </w:rPr>
      </w:pPr>
      <w:bookmarkStart w:id="25" w:name="_Toc131694"/>
      <w:r w:rsidRPr="009907BF">
        <w:rPr>
          <w:rFonts w:ascii="Times New Roman" w:hAnsi="Times New Roman" w:cs="Times New Roman"/>
          <w:szCs w:val="24"/>
        </w:rPr>
        <w:t xml:space="preserve">Статья 10. Общие положения о градостроительном регламенте </w:t>
      </w:r>
      <w:bookmarkEnd w:id="25"/>
    </w:p>
    <w:p w14:paraId="1920B0DE" w14:textId="77777777" w:rsidR="00CC55A2" w:rsidRPr="009907BF" w:rsidRDefault="00CC55A2" w:rsidP="00CC55A2">
      <w:pPr>
        <w:spacing w:after="41" w:line="259" w:lineRule="auto"/>
        <w:ind w:left="256"/>
        <w:rPr>
          <w:sz w:val="24"/>
          <w:szCs w:val="24"/>
        </w:rPr>
      </w:pPr>
      <w:r w:rsidRPr="009907BF">
        <w:rPr>
          <w:b/>
          <w:sz w:val="24"/>
          <w:szCs w:val="24"/>
        </w:rPr>
        <w:t xml:space="preserve"> </w:t>
      </w:r>
    </w:p>
    <w:p w14:paraId="162DE92D" w14:textId="77777777" w:rsidR="00CC55A2" w:rsidRPr="009907BF" w:rsidRDefault="00CC55A2" w:rsidP="0059271B">
      <w:pPr>
        <w:numPr>
          <w:ilvl w:val="0"/>
          <w:numId w:val="54"/>
        </w:numPr>
        <w:suppressAutoHyphens w:val="0"/>
        <w:spacing w:after="15" w:line="267" w:lineRule="auto"/>
        <w:ind w:left="0" w:right="107" w:firstLine="993"/>
        <w:jc w:val="both"/>
        <w:rPr>
          <w:sz w:val="24"/>
          <w:szCs w:val="24"/>
        </w:rPr>
      </w:pPr>
      <w:r w:rsidRPr="009907BF">
        <w:rPr>
          <w:sz w:val="24"/>
          <w:szCs w:val="24"/>
        </w:rPr>
        <w:t xml:space="preserve">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 </w:t>
      </w:r>
    </w:p>
    <w:p w14:paraId="7A57237C" w14:textId="77777777" w:rsidR="00CC55A2" w:rsidRPr="009907BF" w:rsidRDefault="00CC55A2" w:rsidP="0059271B">
      <w:pPr>
        <w:numPr>
          <w:ilvl w:val="0"/>
          <w:numId w:val="54"/>
        </w:numPr>
        <w:suppressAutoHyphens w:val="0"/>
        <w:spacing w:after="15" w:line="267" w:lineRule="auto"/>
        <w:ind w:left="0" w:right="107" w:firstLine="993"/>
        <w:jc w:val="both"/>
        <w:rPr>
          <w:sz w:val="24"/>
          <w:szCs w:val="24"/>
        </w:rPr>
      </w:pPr>
      <w:r w:rsidRPr="009907BF">
        <w:rPr>
          <w:sz w:val="24"/>
          <w:szCs w:val="24"/>
        </w:rPr>
        <w:t xml:space="preserve">Градостроительные регламенты установлены с учетом: </w:t>
      </w:r>
    </w:p>
    <w:p w14:paraId="7BF93877" w14:textId="77777777" w:rsidR="00CC55A2" w:rsidRPr="009907BF" w:rsidRDefault="00CC55A2" w:rsidP="0059271B">
      <w:pPr>
        <w:numPr>
          <w:ilvl w:val="0"/>
          <w:numId w:val="55"/>
        </w:numPr>
        <w:suppressAutoHyphens w:val="0"/>
        <w:spacing w:after="15" w:line="267" w:lineRule="auto"/>
        <w:ind w:left="0" w:right="107" w:firstLine="993"/>
        <w:jc w:val="both"/>
        <w:rPr>
          <w:sz w:val="24"/>
          <w:szCs w:val="24"/>
        </w:rPr>
      </w:pPr>
      <w:r w:rsidRPr="009907BF">
        <w:rPr>
          <w:sz w:val="24"/>
          <w:szCs w:val="24"/>
        </w:rPr>
        <w:t xml:space="preserve">фактического использования земельных участков и объектов капитального строительства в границах территориальной зоны; </w:t>
      </w:r>
    </w:p>
    <w:p w14:paraId="22F82724" w14:textId="77777777" w:rsidR="00CC55A2" w:rsidRPr="009907BF" w:rsidRDefault="00CC55A2" w:rsidP="0059271B">
      <w:pPr>
        <w:numPr>
          <w:ilvl w:val="0"/>
          <w:numId w:val="55"/>
        </w:numPr>
        <w:suppressAutoHyphens w:val="0"/>
        <w:spacing w:after="15" w:line="267" w:lineRule="auto"/>
        <w:ind w:left="0" w:right="107" w:firstLine="993"/>
        <w:jc w:val="both"/>
        <w:rPr>
          <w:sz w:val="24"/>
          <w:szCs w:val="24"/>
        </w:rPr>
      </w:pPr>
      <w:r w:rsidRPr="009907BF">
        <w:rPr>
          <w:sz w:val="24"/>
          <w:szCs w:val="24"/>
        </w:rPr>
        <w:t xml:space="preserve">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w:t>
      </w:r>
    </w:p>
    <w:p w14:paraId="250257F0" w14:textId="77777777" w:rsidR="00CC55A2" w:rsidRPr="009907BF" w:rsidRDefault="00CC55A2" w:rsidP="0059271B">
      <w:pPr>
        <w:numPr>
          <w:ilvl w:val="0"/>
          <w:numId w:val="55"/>
        </w:numPr>
        <w:suppressAutoHyphens w:val="0"/>
        <w:spacing w:after="15" w:line="267" w:lineRule="auto"/>
        <w:ind w:left="0" w:right="107" w:firstLine="993"/>
        <w:jc w:val="both"/>
        <w:rPr>
          <w:sz w:val="24"/>
          <w:szCs w:val="24"/>
        </w:rPr>
      </w:pPr>
      <w:r w:rsidRPr="009907BF">
        <w:rPr>
          <w:sz w:val="24"/>
          <w:szCs w:val="24"/>
        </w:rPr>
        <w:t xml:space="preserve">функциональных зон и характеристик их планируемого развития, определенных генеральным планом; </w:t>
      </w:r>
    </w:p>
    <w:p w14:paraId="65F44D14" w14:textId="77777777" w:rsidR="00CC55A2" w:rsidRPr="009907BF" w:rsidRDefault="00CC55A2" w:rsidP="0059271B">
      <w:pPr>
        <w:numPr>
          <w:ilvl w:val="0"/>
          <w:numId w:val="55"/>
        </w:numPr>
        <w:suppressAutoHyphens w:val="0"/>
        <w:spacing w:after="15" w:line="267" w:lineRule="auto"/>
        <w:ind w:left="0" w:right="107" w:firstLine="993"/>
        <w:jc w:val="both"/>
        <w:rPr>
          <w:sz w:val="24"/>
          <w:szCs w:val="24"/>
        </w:rPr>
      </w:pPr>
      <w:r w:rsidRPr="009907BF">
        <w:rPr>
          <w:sz w:val="24"/>
          <w:szCs w:val="24"/>
        </w:rPr>
        <w:t xml:space="preserve">видов территориальных зон; </w:t>
      </w:r>
    </w:p>
    <w:p w14:paraId="683DEFA0" w14:textId="77777777" w:rsidR="00CC55A2" w:rsidRPr="009907BF" w:rsidRDefault="00CC55A2" w:rsidP="00044A04">
      <w:pPr>
        <w:numPr>
          <w:ilvl w:val="0"/>
          <w:numId w:val="55"/>
        </w:numPr>
        <w:suppressAutoHyphens w:val="0"/>
        <w:spacing w:after="15" w:line="267" w:lineRule="auto"/>
        <w:ind w:right="107" w:firstLine="700"/>
        <w:jc w:val="both"/>
        <w:rPr>
          <w:sz w:val="24"/>
          <w:szCs w:val="24"/>
        </w:rPr>
      </w:pPr>
      <w:r w:rsidRPr="009907BF">
        <w:rPr>
          <w:sz w:val="24"/>
          <w:szCs w:val="24"/>
        </w:rPr>
        <w:t xml:space="preserve">требований охраны объектов культурного наследия, а также особо охраняемых природных территорий, иных природных объектов. </w:t>
      </w:r>
    </w:p>
    <w:p w14:paraId="2B1EB487" w14:textId="77777777" w:rsidR="00CC55A2" w:rsidRPr="009907BF" w:rsidRDefault="00CC55A2" w:rsidP="00044A04">
      <w:pPr>
        <w:numPr>
          <w:ilvl w:val="0"/>
          <w:numId w:val="56"/>
        </w:numPr>
        <w:suppressAutoHyphens w:val="0"/>
        <w:spacing w:after="15" w:line="267" w:lineRule="auto"/>
        <w:ind w:right="107" w:firstLine="700"/>
        <w:jc w:val="both"/>
        <w:rPr>
          <w:sz w:val="24"/>
          <w:szCs w:val="24"/>
        </w:rPr>
      </w:pPr>
      <w:r w:rsidRPr="009907BF">
        <w:rPr>
          <w:sz w:val="24"/>
          <w:szCs w:val="24"/>
        </w:rPr>
        <w:t xml:space="preserve">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w:t>
      </w:r>
      <w:r w:rsidRPr="009907BF">
        <w:rPr>
          <w:sz w:val="24"/>
          <w:szCs w:val="24"/>
        </w:rPr>
        <w:lastRenderedPageBreak/>
        <w:t xml:space="preserve">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 </w:t>
      </w:r>
    </w:p>
    <w:p w14:paraId="54006BFE" w14:textId="77777777" w:rsidR="00CC55A2" w:rsidRPr="009907BF" w:rsidRDefault="00CC55A2" w:rsidP="00044A04">
      <w:pPr>
        <w:numPr>
          <w:ilvl w:val="0"/>
          <w:numId w:val="56"/>
        </w:numPr>
        <w:suppressAutoHyphens w:val="0"/>
        <w:spacing w:after="15" w:line="267" w:lineRule="auto"/>
        <w:ind w:right="107" w:firstLine="700"/>
        <w:jc w:val="both"/>
        <w:rPr>
          <w:sz w:val="24"/>
          <w:szCs w:val="24"/>
        </w:rPr>
      </w:pPr>
      <w:r w:rsidRPr="009907BF">
        <w:rPr>
          <w:sz w:val="24"/>
          <w:szCs w:val="24"/>
        </w:rPr>
        <w:t xml:space="preserve">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 </w:t>
      </w:r>
    </w:p>
    <w:p w14:paraId="2F3BDE05" w14:textId="77777777" w:rsidR="00CC55A2" w:rsidRPr="009907BF" w:rsidRDefault="00CC55A2" w:rsidP="00044A04">
      <w:pPr>
        <w:numPr>
          <w:ilvl w:val="0"/>
          <w:numId w:val="56"/>
        </w:numPr>
        <w:suppressAutoHyphens w:val="0"/>
        <w:spacing w:after="15" w:line="267" w:lineRule="auto"/>
        <w:ind w:right="107" w:firstLine="700"/>
        <w:jc w:val="both"/>
        <w:rPr>
          <w:sz w:val="24"/>
          <w:szCs w:val="24"/>
        </w:rPr>
      </w:pPr>
      <w:r w:rsidRPr="009907BF">
        <w:rPr>
          <w:sz w:val="24"/>
          <w:szCs w:val="24"/>
        </w:rPr>
        <w:t xml:space="preserve">Действие градостроительных регламентов не распространяется на следующие земельные участки, расположенные на территории городского округа: </w:t>
      </w:r>
    </w:p>
    <w:p w14:paraId="26C12B20" w14:textId="77777777" w:rsidR="00CC55A2" w:rsidRPr="009907BF" w:rsidRDefault="00CC55A2" w:rsidP="00044A04">
      <w:pPr>
        <w:numPr>
          <w:ilvl w:val="0"/>
          <w:numId w:val="57"/>
        </w:numPr>
        <w:suppressAutoHyphens w:val="0"/>
        <w:spacing w:after="15" w:line="267" w:lineRule="auto"/>
        <w:ind w:right="107" w:firstLine="700"/>
        <w:jc w:val="both"/>
        <w:rPr>
          <w:sz w:val="24"/>
          <w:szCs w:val="24"/>
        </w:rPr>
      </w:pPr>
      <w:r w:rsidRPr="009907BF">
        <w:rPr>
          <w:sz w:val="24"/>
          <w:szCs w:val="24"/>
        </w:rPr>
        <w:t xml:space="preserve">в границах территорий памятников и ансамблей, включенных в единый государственный </w:t>
      </w:r>
      <w:hyperlink r:id="rId140">
        <w:r w:rsidRPr="009907BF">
          <w:rPr>
            <w:sz w:val="24"/>
            <w:szCs w:val="24"/>
          </w:rPr>
          <w:t>реестр</w:t>
        </w:r>
      </w:hyperlink>
      <w:hyperlink r:id="rId141">
        <w:r w:rsidRPr="009907BF">
          <w:rPr>
            <w:sz w:val="24"/>
            <w:szCs w:val="24"/>
          </w:rPr>
          <w:t xml:space="preserve"> </w:t>
        </w:r>
      </w:hyperlink>
      <w:r w:rsidRPr="009907BF">
        <w:rPr>
          <w:sz w:val="24"/>
          <w:szCs w:val="24"/>
        </w:rPr>
        <w:t xml:space="preserve">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42">
        <w:r w:rsidRPr="009907BF">
          <w:rPr>
            <w:sz w:val="24"/>
            <w:szCs w:val="24"/>
          </w:rPr>
          <w:t xml:space="preserve">законодательством </w:t>
        </w:r>
      </w:hyperlink>
    </w:p>
    <w:p w14:paraId="5BA04523" w14:textId="77777777" w:rsidR="00CC55A2" w:rsidRPr="009907BF" w:rsidRDefault="00CC55A2" w:rsidP="00CC55A2">
      <w:pPr>
        <w:ind w:left="241" w:right="107"/>
        <w:rPr>
          <w:sz w:val="24"/>
          <w:szCs w:val="24"/>
        </w:rPr>
      </w:pPr>
      <w:r w:rsidRPr="009907BF">
        <w:rPr>
          <w:sz w:val="24"/>
          <w:szCs w:val="24"/>
        </w:rPr>
        <w:t xml:space="preserve">Российской Федерации об охране объектов культурного наследия; </w:t>
      </w:r>
    </w:p>
    <w:p w14:paraId="2E8939BD" w14:textId="77777777" w:rsidR="00CC55A2" w:rsidRPr="009907BF" w:rsidRDefault="00CC55A2" w:rsidP="00044A04">
      <w:pPr>
        <w:numPr>
          <w:ilvl w:val="0"/>
          <w:numId w:val="57"/>
        </w:numPr>
        <w:suppressAutoHyphens w:val="0"/>
        <w:spacing w:after="15" w:line="267" w:lineRule="auto"/>
        <w:ind w:right="107" w:firstLine="700"/>
        <w:jc w:val="both"/>
        <w:rPr>
          <w:sz w:val="24"/>
          <w:szCs w:val="24"/>
        </w:rPr>
      </w:pPr>
      <w:r w:rsidRPr="009907BF">
        <w:rPr>
          <w:sz w:val="24"/>
          <w:szCs w:val="24"/>
        </w:rPr>
        <w:t xml:space="preserve">в границах территорий общего пользования; </w:t>
      </w:r>
    </w:p>
    <w:p w14:paraId="6178E252" w14:textId="77777777" w:rsidR="00CC55A2" w:rsidRPr="009907BF" w:rsidRDefault="00CC55A2" w:rsidP="00044A04">
      <w:pPr>
        <w:numPr>
          <w:ilvl w:val="0"/>
          <w:numId w:val="57"/>
        </w:numPr>
        <w:suppressAutoHyphens w:val="0"/>
        <w:spacing w:after="15" w:line="267" w:lineRule="auto"/>
        <w:ind w:right="107" w:firstLine="700"/>
        <w:jc w:val="both"/>
        <w:rPr>
          <w:sz w:val="24"/>
          <w:szCs w:val="24"/>
        </w:rPr>
      </w:pPr>
      <w:r w:rsidRPr="009907BF">
        <w:rPr>
          <w:sz w:val="24"/>
          <w:szCs w:val="24"/>
        </w:rPr>
        <w:t xml:space="preserve">предназначенные для размещения линейных объектов и (или) занятые линейными объектами; </w:t>
      </w:r>
    </w:p>
    <w:p w14:paraId="758F5BBF" w14:textId="77777777" w:rsidR="00CC55A2" w:rsidRPr="009907BF" w:rsidRDefault="00CC55A2" w:rsidP="00044A04">
      <w:pPr>
        <w:numPr>
          <w:ilvl w:val="0"/>
          <w:numId w:val="57"/>
        </w:numPr>
        <w:suppressAutoHyphens w:val="0"/>
        <w:spacing w:after="15" w:line="267" w:lineRule="auto"/>
        <w:ind w:right="107" w:firstLine="700"/>
        <w:jc w:val="both"/>
        <w:rPr>
          <w:sz w:val="24"/>
          <w:szCs w:val="24"/>
        </w:rPr>
      </w:pPr>
      <w:r w:rsidRPr="009907BF">
        <w:rPr>
          <w:sz w:val="24"/>
          <w:szCs w:val="24"/>
        </w:rPr>
        <w:t xml:space="preserve">предоставленные для добычи полезных ископаемых. </w:t>
      </w:r>
    </w:p>
    <w:p w14:paraId="17BFA72D" w14:textId="77777777" w:rsidR="00CC55A2" w:rsidRPr="009907BF" w:rsidRDefault="00CC55A2" w:rsidP="00044A04">
      <w:pPr>
        <w:numPr>
          <w:ilvl w:val="0"/>
          <w:numId w:val="58"/>
        </w:numPr>
        <w:suppressAutoHyphens w:val="0"/>
        <w:spacing w:after="15" w:line="267" w:lineRule="auto"/>
        <w:ind w:right="107" w:firstLine="700"/>
        <w:jc w:val="both"/>
        <w:rPr>
          <w:sz w:val="24"/>
          <w:szCs w:val="24"/>
        </w:rPr>
      </w:pPr>
      <w:r w:rsidRPr="009907BF">
        <w:rPr>
          <w:sz w:val="24"/>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 </w:t>
      </w:r>
    </w:p>
    <w:p w14:paraId="2E7D1555" w14:textId="77777777" w:rsidR="00CC55A2" w:rsidRPr="009907BF" w:rsidRDefault="00CC55A2" w:rsidP="00044A04">
      <w:pPr>
        <w:numPr>
          <w:ilvl w:val="0"/>
          <w:numId w:val="58"/>
        </w:numPr>
        <w:suppressAutoHyphens w:val="0"/>
        <w:spacing w:after="15" w:line="267" w:lineRule="auto"/>
        <w:ind w:right="107" w:firstLine="700"/>
        <w:jc w:val="both"/>
        <w:rPr>
          <w:sz w:val="24"/>
          <w:szCs w:val="24"/>
        </w:rPr>
      </w:pPr>
      <w:r w:rsidRPr="009907BF">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143">
        <w:r w:rsidRPr="009907BF">
          <w:rPr>
            <w:sz w:val="24"/>
            <w:szCs w:val="24"/>
          </w:rPr>
          <w:t>регламентом,</w:t>
        </w:r>
      </w:hyperlink>
      <w:r w:rsidRPr="009907BF">
        <w:rPr>
          <w:sz w:val="24"/>
          <w:szCs w:val="24"/>
        </w:rPr>
        <w:t xml:space="preserve"> положением об особо охраняемой природной территории в соответствии с лесным </w:t>
      </w:r>
      <w:hyperlink r:id="rId144">
        <w:r w:rsidRPr="009907BF">
          <w:rPr>
            <w:sz w:val="24"/>
            <w:szCs w:val="24"/>
          </w:rPr>
          <w:t>законодательством</w:t>
        </w:r>
      </w:hyperlink>
      <w:hyperlink r:id="rId145">
        <w:r w:rsidRPr="009907BF">
          <w:rPr>
            <w:sz w:val="24"/>
            <w:szCs w:val="24"/>
          </w:rPr>
          <w:t>,</w:t>
        </w:r>
      </w:hyperlink>
      <w:r w:rsidRPr="009907BF">
        <w:rPr>
          <w:sz w:val="24"/>
          <w:szCs w:val="24"/>
        </w:rPr>
        <w:t xml:space="preserve"> </w:t>
      </w:r>
      <w:hyperlink r:id="rId146">
        <w:r w:rsidRPr="009907BF">
          <w:rPr>
            <w:sz w:val="24"/>
            <w:szCs w:val="24"/>
          </w:rPr>
          <w:t>законодательством</w:t>
        </w:r>
      </w:hyperlink>
      <w:hyperlink r:id="rId147">
        <w:r w:rsidRPr="009907BF">
          <w:rPr>
            <w:sz w:val="24"/>
            <w:szCs w:val="24"/>
          </w:rPr>
          <w:t xml:space="preserve"> </w:t>
        </w:r>
      </w:hyperlink>
      <w:r w:rsidRPr="009907BF">
        <w:rPr>
          <w:sz w:val="24"/>
          <w:szCs w:val="24"/>
        </w:rPr>
        <w:t xml:space="preserve">об особо охраняемых природных территориях. </w:t>
      </w:r>
    </w:p>
    <w:p w14:paraId="0FA82943" w14:textId="77777777" w:rsidR="00CC55A2" w:rsidRPr="009907BF" w:rsidRDefault="00CC55A2" w:rsidP="00044A04">
      <w:pPr>
        <w:numPr>
          <w:ilvl w:val="0"/>
          <w:numId w:val="58"/>
        </w:numPr>
        <w:suppressAutoHyphens w:val="0"/>
        <w:spacing w:after="15" w:line="267" w:lineRule="auto"/>
        <w:ind w:right="107" w:firstLine="700"/>
        <w:jc w:val="both"/>
        <w:rPr>
          <w:sz w:val="24"/>
          <w:szCs w:val="24"/>
        </w:rPr>
      </w:pPr>
      <w:r w:rsidRPr="009907BF">
        <w:rPr>
          <w:sz w:val="24"/>
          <w:szCs w:val="24"/>
        </w:rPr>
        <w:t xml:space="preserve">Применительно к территории исторического поселения,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14:paraId="4143987A" w14:textId="77777777" w:rsidR="00CC55A2" w:rsidRPr="009907BF" w:rsidRDefault="00CC55A2" w:rsidP="00CC55A2">
      <w:pPr>
        <w:spacing w:after="21" w:line="259" w:lineRule="auto"/>
        <w:ind w:left="256"/>
        <w:rPr>
          <w:sz w:val="24"/>
          <w:szCs w:val="24"/>
        </w:rPr>
      </w:pPr>
      <w:r w:rsidRPr="009907BF">
        <w:rPr>
          <w:sz w:val="24"/>
          <w:szCs w:val="24"/>
        </w:rPr>
        <w:t xml:space="preserve"> </w:t>
      </w:r>
    </w:p>
    <w:p w14:paraId="593D4F72" w14:textId="77777777" w:rsidR="00CC55A2" w:rsidRPr="009907BF" w:rsidRDefault="00CC55A2" w:rsidP="006C2F42">
      <w:pPr>
        <w:pStyle w:val="2"/>
        <w:ind w:left="290" w:right="150" w:firstLine="720"/>
        <w:jc w:val="center"/>
        <w:rPr>
          <w:rFonts w:ascii="Times New Roman" w:hAnsi="Times New Roman" w:cs="Times New Roman"/>
          <w:szCs w:val="24"/>
        </w:rPr>
      </w:pPr>
      <w:bookmarkStart w:id="26" w:name="_Toc131695"/>
      <w:r w:rsidRPr="009907BF">
        <w:rPr>
          <w:rFonts w:ascii="Times New Roman" w:hAnsi="Times New Roman" w:cs="Times New Roman"/>
          <w:szCs w:val="24"/>
        </w:rPr>
        <w:t xml:space="preserve">Статья 11. Состав градостроительного регламента </w:t>
      </w:r>
      <w:bookmarkEnd w:id="26"/>
    </w:p>
    <w:p w14:paraId="201D9B10" w14:textId="77777777" w:rsidR="00CC55A2" w:rsidRPr="009907BF" w:rsidRDefault="00CC55A2" w:rsidP="00CC55A2">
      <w:pPr>
        <w:spacing w:after="22" w:line="259" w:lineRule="auto"/>
        <w:ind w:left="197"/>
        <w:jc w:val="center"/>
        <w:rPr>
          <w:sz w:val="24"/>
          <w:szCs w:val="24"/>
        </w:rPr>
      </w:pPr>
      <w:r w:rsidRPr="009907BF">
        <w:rPr>
          <w:b/>
          <w:sz w:val="24"/>
          <w:szCs w:val="24"/>
        </w:rPr>
        <w:t xml:space="preserve"> </w:t>
      </w:r>
    </w:p>
    <w:p w14:paraId="2AD275B4" w14:textId="77777777" w:rsidR="00CC55A2" w:rsidRPr="009907BF" w:rsidRDefault="00CC55A2" w:rsidP="0059271B">
      <w:pPr>
        <w:ind w:left="241" w:right="107" w:firstLine="752"/>
        <w:rPr>
          <w:sz w:val="24"/>
          <w:szCs w:val="24"/>
        </w:rPr>
      </w:pPr>
      <w:r w:rsidRPr="009907BF">
        <w:rPr>
          <w:sz w:val="24"/>
          <w:szCs w:val="24"/>
        </w:rPr>
        <w:t>1.</w:t>
      </w:r>
      <w:r w:rsidRPr="009907BF">
        <w:rPr>
          <w:rFonts w:eastAsia="Arial"/>
          <w:sz w:val="24"/>
          <w:szCs w:val="24"/>
        </w:rPr>
        <w:t xml:space="preserve"> </w:t>
      </w:r>
      <w:r w:rsidRPr="009907BF">
        <w:rPr>
          <w:sz w:val="24"/>
          <w:szCs w:val="24"/>
        </w:rPr>
        <w:t xml:space="preserve">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14:paraId="66FA3967" w14:textId="77777777" w:rsidR="00CC55A2" w:rsidRPr="009907BF" w:rsidRDefault="00CC55A2" w:rsidP="00044A04">
      <w:pPr>
        <w:numPr>
          <w:ilvl w:val="0"/>
          <w:numId w:val="59"/>
        </w:numPr>
        <w:suppressAutoHyphens w:val="0"/>
        <w:spacing w:after="27" w:line="256" w:lineRule="auto"/>
        <w:ind w:right="107" w:firstLine="700"/>
        <w:jc w:val="both"/>
        <w:rPr>
          <w:sz w:val="24"/>
          <w:szCs w:val="24"/>
        </w:rPr>
      </w:pPr>
      <w:r w:rsidRPr="009907BF">
        <w:rPr>
          <w:sz w:val="24"/>
          <w:szCs w:val="24"/>
        </w:rPr>
        <w:lastRenderedPageBreak/>
        <w:t xml:space="preserve">виды </w:t>
      </w:r>
      <w:r w:rsidRPr="009907BF">
        <w:rPr>
          <w:sz w:val="24"/>
          <w:szCs w:val="24"/>
        </w:rPr>
        <w:tab/>
        <w:t xml:space="preserve">разрешенного </w:t>
      </w:r>
      <w:r w:rsidRPr="009907BF">
        <w:rPr>
          <w:sz w:val="24"/>
          <w:szCs w:val="24"/>
        </w:rPr>
        <w:tab/>
        <w:t xml:space="preserve">использования </w:t>
      </w:r>
      <w:r w:rsidRPr="009907BF">
        <w:rPr>
          <w:sz w:val="24"/>
          <w:szCs w:val="24"/>
        </w:rPr>
        <w:tab/>
        <w:t xml:space="preserve">земельных </w:t>
      </w:r>
      <w:r w:rsidRPr="009907BF">
        <w:rPr>
          <w:sz w:val="24"/>
          <w:szCs w:val="24"/>
        </w:rPr>
        <w:tab/>
        <w:t xml:space="preserve">участков </w:t>
      </w:r>
      <w:r w:rsidRPr="009907BF">
        <w:rPr>
          <w:sz w:val="24"/>
          <w:szCs w:val="24"/>
        </w:rPr>
        <w:tab/>
        <w:t xml:space="preserve">и </w:t>
      </w:r>
      <w:r w:rsidRPr="009907BF">
        <w:rPr>
          <w:sz w:val="24"/>
          <w:szCs w:val="24"/>
        </w:rPr>
        <w:tab/>
        <w:t xml:space="preserve">объектов </w:t>
      </w:r>
    </w:p>
    <w:p w14:paraId="28791B68" w14:textId="77777777" w:rsidR="00CC55A2" w:rsidRPr="009907BF" w:rsidRDefault="00CC55A2" w:rsidP="00CC55A2">
      <w:pPr>
        <w:ind w:left="241" w:right="107"/>
        <w:rPr>
          <w:sz w:val="24"/>
          <w:szCs w:val="24"/>
        </w:rPr>
      </w:pPr>
      <w:r w:rsidRPr="009907BF">
        <w:rPr>
          <w:sz w:val="24"/>
          <w:szCs w:val="24"/>
        </w:rPr>
        <w:t xml:space="preserve">капитального строительства; </w:t>
      </w:r>
    </w:p>
    <w:p w14:paraId="491D2957" w14:textId="77777777" w:rsidR="00CC55A2" w:rsidRPr="009907BF" w:rsidRDefault="00CC55A2" w:rsidP="00044A04">
      <w:pPr>
        <w:numPr>
          <w:ilvl w:val="0"/>
          <w:numId w:val="59"/>
        </w:numPr>
        <w:suppressAutoHyphens w:val="0"/>
        <w:spacing w:after="15" w:line="267" w:lineRule="auto"/>
        <w:ind w:right="107" w:firstLine="700"/>
        <w:jc w:val="both"/>
        <w:rPr>
          <w:sz w:val="24"/>
          <w:szCs w:val="24"/>
        </w:rPr>
      </w:pPr>
      <w:hyperlink r:id="rId148">
        <w:r w:rsidRPr="009907BF">
          <w:rPr>
            <w:sz w:val="24"/>
            <w:szCs w:val="24"/>
          </w:rPr>
          <w:t>предельные (</w:t>
        </w:r>
      </w:hyperlink>
      <w:r w:rsidRPr="009907BF">
        <w:rPr>
          <w:sz w:val="24"/>
          <w:szCs w:val="24"/>
        </w:rPr>
        <w:t xml:space="preserve">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14:paraId="7EC7D029" w14:textId="77777777" w:rsidR="00CC55A2" w:rsidRPr="009907BF" w:rsidRDefault="00CC55A2" w:rsidP="00044A04">
      <w:pPr>
        <w:numPr>
          <w:ilvl w:val="0"/>
          <w:numId w:val="59"/>
        </w:numPr>
        <w:suppressAutoHyphens w:val="0"/>
        <w:spacing w:after="15" w:line="267" w:lineRule="auto"/>
        <w:ind w:right="107" w:firstLine="700"/>
        <w:jc w:val="both"/>
        <w:rPr>
          <w:sz w:val="24"/>
          <w:szCs w:val="24"/>
        </w:rPr>
      </w:pPr>
      <w:r w:rsidRPr="009907BF">
        <w:rPr>
          <w:sz w:val="24"/>
          <w:szCs w:val="24"/>
        </w:rPr>
        <w:t xml:space="preserve">требования к архитектурно-градостроительному облику объектов капитального строительства; </w:t>
      </w:r>
    </w:p>
    <w:p w14:paraId="5289A1C4" w14:textId="77777777" w:rsidR="00CC55A2" w:rsidRPr="009907BF" w:rsidRDefault="00CC55A2" w:rsidP="00044A04">
      <w:pPr>
        <w:numPr>
          <w:ilvl w:val="0"/>
          <w:numId w:val="59"/>
        </w:numPr>
        <w:suppressAutoHyphens w:val="0"/>
        <w:spacing w:after="15" w:line="267" w:lineRule="auto"/>
        <w:ind w:right="107" w:firstLine="700"/>
        <w:jc w:val="both"/>
        <w:rPr>
          <w:sz w:val="24"/>
          <w:szCs w:val="24"/>
        </w:rPr>
      </w:pPr>
      <w:r w:rsidRPr="009907BF">
        <w:rPr>
          <w:sz w:val="24"/>
          <w:szCs w:val="24"/>
        </w:rPr>
        <w:t xml:space="preserve">ограничения использования земельных участков и объектов капитального строительства, устанавливаемые в соответствии с </w:t>
      </w:r>
      <w:hyperlink r:id="rId149">
        <w:r w:rsidRPr="009907BF">
          <w:rPr>
            <w:sz w:val="24"/>
            <w:szCs w:val="24"/>
          </w:rPr>
          <w:t>законодательством</w:t>
        </w:r>
      </w:hyperlink>
      <w:hyperlink r:id="rId150">
        <w:r w:rsidRPr="009907BF">
          <w:rPr>
            <w:sz w:val="24"/>
            <w:szCs w:val="24"/>
          </w:rPr>
          <w:t xml:space="preserve"> </w:t>
        </w:r>
      </w:hyperlink>
      <w:r w:rsidRPr="009907BF">
        <w:rPr>
          <w:sz w:val="24"/>
          <w:szCs w:val="24"/>
        </w:rPr>
        <w:t xml:space="preserve">Российской Федерации; </w:t>
      </w:r>
    </w:p>
    <w:p w14:paraId="050FB333" w14:textId="77777777" w:rsidR="00CC55A2" w:rsidRPr="009907BF" w:rsidRDefault="00CC55A2" w:rsidP="00044A04">
      <w:pPr>
        <w:numPr>
          <w:ilvl w:val="0"/>
          <w:numId w:val="59"/>
        </w:numPr>
        <w:suppressAutoHyphens w:val="0"/>
        <w:spacing w:after="15" w:line="267" w:lineRule="auto"/>
        <w:ind w:right="107" w:firstLine="700"/>
        <w:jc w:val="both"/>
        <w:rPr>
          <w:sz w:val="24"/>
          <w:szCs w:val="24"/>
        </w:rPr>
      </w:pPr>
      <w:r w:rsidRPr="009907BF">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14:paraId="465A5A95" w14:textId="77777777" w:rsidR="00CC55A2" w:rsidRPr="009907BF" w:rsidRDefault="00CC55A2" w:rsidP="00044A04">
      <w:pPr>
        <w:numPr>
          <w:ilvl w:val="0"/>
          <w:numId w:val="60"/>
        </w:numPr>
        <w:suppressAutoHyphens w:val="0"/>
        <w:spacing w:after="15" w:line="267" w:lineRule="auto"/>
        <w:ind w:right="107" w:firstLine="700"/>
        <w:jc w:val="both"/>
        <w:rPr>
          <w:sz w:val="24"/>
          <w:szCs w:val="24"/>
        </w:rPr>
      </w:pPr>
      <w:r w:rsidRPr="009907BF">
        <w:rPr>
          <w:sz w:val="24"/>
          <w:szCs w:val="24"/>
        </w:rPr>
        <w:t xml:space="preserve">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14:paraId="1351E2AB" w14:textId="77777777" w:rsidR="00CC55A2" w:rsidRPr="009907BF" w:rsidRDefault="00CC55A2" w:rsidP="00044A04">
      <w:pPr>
        <w:numPr>
          <w:ilvl w:val="0"/>
          <w:numId w:val="60"/>
        </w:numPr>
        <w:suppressAutoHyphens w:val="0"/>
        <w:spacing w:after="15" w:line="267" w:lineRule="auto"/>
        <w:ind w:right="107" w:firstLine="700"/>
        <w:jc w:val="both"/>
        <w:rPr>
          <w:sz w:val="24"/>
          <w:szCs w:val="24"/>
        </w:rPr>
      </w:pPr>
      <w:r w:rsidRPr="009907BF">
        <w:rPr>
          <w:sz w:val="24"/>
          <w:szCs w:val="24"/>
        </w:rPr>
        <w:t xml:space="preserve">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w:t>
      </w:r>
    </w:p>
    <w:p w14:paraId="47717A1C" w14:textId="77777777" w:rsidR="00CC55A2" w:rsidRPr="009907BF" w:rsidRDefault="00CC55A2" w:rsidP="00CC55A2">
      <w:pPr>
        <w:ind w:left="241" w:right="107"/>
        <w:rPr>
          <w:sz w:val="24"/>
          <w:szCs w:val="24"/>
        </w:rPr>
      </w:pPr>
      <w:r w:rsidRPr="009907BF">
        <w:rPr>
          <w:sz w:val="24"/>
          <w:szCs w:val="24"/>
        </w:rPr>
        <w:t xml:space="preserve">Применение вспомогательных видов разрешенного использования допускается при соблюдении следующих условий: </w:t>
      </w:r>
    </w:p>
    <w:p w14:paraId="676662A8" w14:textId="77777777" w:rsidR="00CC55A2" w:rsidRPr="009907BF" w:rsidRDefault="00CC55A2" w:rsidP="00044A04">
      <w:pPr>
        <w:numPr>
          <w:ilvl w:val="0"/>
          <w:numId w:val="61"/>
        </w:numPr>
        <w:suppressAutoHyphens w:val="0"/>
        <w:spacing w:after="15" w:line="267" w:lineRule="auto"/>
        <w:ind w:right="107" w:firstLine="700"/>
        <w:jc w:val="both"/>
        <w:rPr>
          <w:sz w:val="24"/>
          <w:szCs w:val="24"/>
        </w:rPr>
      </w:pPr>
      <w:r w:rsidRPr="009907BF">
        <w:rPr>
          <w:sz w:val="24"/>
          <w:szCs w:val="24"/>
        </w:rPr>
        <w:t xml:space="preserve">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14:paraId="5DE3A2BE" w14:textId="77777777" w:rsidR="00CC55A2" w:rsidRPr="009907BF" w:rsidRDefault="00CC55A2" w:rsidP="00044A04">
      <w:pPr>
        <w:numPr>
          <w:ilvl w:val="0"/>
          <w:numId w:val="61"/>
        </w:numPr>
        <w:suppressAutoHyphens w:val="0"/>
        <w:spacing w:after="15" w:line="267" w:lineRule="auto"/>
        <w:ind w:right="107" w:firstLine="700"/>
        <w:jc w:val="both"/>
        <w:rPr>
          <w:sz w:val="24"/>
          <w:szCs w:val="24"/>
        </w:rPr>
      </w:pPr>
      <w:r w:rsidRPr="009907BF">
        <w:rPr>
          <w:sz w:val="24"/>
          <w:szCs w:val="24"/>
        </w:rPr>
        <w:t xml:space="preserve">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w:t>
      </w:r>
    </w:p>
    <w:p w14:paraId="00E73974" w14:textId="77777777" w:rsidR="00CC55A2" w:rsidRPr="009907BF" w:rsidRDefault="00CC55A2" w:rsidP="00CC55A2">
      <w:pPr>
        <w:ind w:left="241" w:right="107"/>
        <w:rPr>
          <w:sz w:val="24"/>
          <w:szCs w:val="24"/>
        </w:rPr>
      </w:pPr>
      <w:r w:rsidRPr="009907BF">
        <w:rPr>
          <w:sz w:val="24"/>
          <w:szCs w:val="24"/>
        </w:rPr>
        <w:t xml:space="preserve">использованием земельного участка или объекта капитального строительства); </w:t>
      </w:r>
    </w:p>
    <w:p w14:paraId="4193D63B" w14:textId="77777777" w:rsidR="00CC55A2" w:rsidRPr="009907BF" w:rsidRDefault="00CC55A2" w:rsidP="00044A04">
      <w:pPr>
        <w:numPr>
          <w:ilvl w:val="0"/>
          <w:numId w:val="61"/>
        </w:numPr>
        <w:suppressAutoHyphens w:val="0"/>
        <w:spacing w:after="15" w:line="267" w:lineRule="auto"/>
        <w:ind w:right="107" w:firstLine="700"/>
        <w:jc w:val="both"/>
        <w:rPr>
          <w:sz w:val="24"/>
          <w:szCs w:val="24"/>
        </w:rPr>
      </w:pPr>
      <w:r w:rsidRPr="009907BF">
        <w:rPr>
          <w:sz w:val="24"/>
          <w:szCs w:val="24"/>
        </w:rPr>
        <w:t xml:space="preserve">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  </w:t>
      </w:r>
    </w:p>
    <w:p w14:paraId="5F8E6D06" w14:textId="77777777" w:rsidR="00CC55A2" w:rsidRPr="009907BF" w:rsidRDefault="00CC55A2" w:rsidP="00044A04">
      <w:pPr>
        <w:numPr>
          <w:ilvl w:val="0"/>
          <w:numId w:val="62"/>
        </w:numPr>
        <w:suppressAutoHyphens w:val="0"/>
        <w:spacing w:after="15" w:line="267" w:lineRule="auto"/>
        <w:ind w:right="107" w:firstLine="700"/>
        <w:jc w:val="both"/>
        <w:rPr>
          <w:sz w:val="24"/>
          <w:szCs w:val="24"/>
        </w:rPr>
      </w:pPr>
      <w:r w:rsidRPr="009907BF">
        <w:rPr>
          <w:sz w:val="24"/>
          <w:szCs w:val="24"/>
        </w:rPr>
        <w:t xml:space="preserve">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14:paraId="75F97171" w14:textId="77777777" w:rsidR="00CC55A2" w:rsidRPr="009907BF" w:rsidRDefault="00CC55A2" w:rsidP="00CC55A2">
      <w:pPr>
        <w:ind w:left="241" w:right="107"/>
        <w:rPr>
          <w:sz w:val="24"/>
          <w:szCs w:val="24"/>
        </w:rPr>
      </w:pPr>
      <w:r w:rsidRPr="009907BF">
        <w:rPr>
          <w:sz w:val="24"/>
          <w:szCs w:val="24"/>
        </w:rPr>
        <w:lastRenderedPageBreak/>
        <w:t xml:space="preserve">Виды 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 (далее - Классификатор). </w:t>
      </w:r>
    </w:p>
    <w:p w14:paraId="7D81FC53" w14:textId="77777777" w:rsidR="00CC55A2" w:rsidRPr="009907BF" w:rsidRDefault="00CC55A2" w:rsidP="00CC55A2">
      <w:pPr>
        <w:ind w:left="241" w:right="107"/>
        <w:rPr>
          <w:sz w:val="24"/>
          <w:szCs w:val="24"/>
        </w:rPr>
      </w:pPr>
      <w:r w:rsidRPr="009907BF">
        <w:rPr>
          <w:sz w:val="24"/>
          <w:szCs w:val="24"/>
        </w:rPr>
        <w:t xml:space="preserve">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 </w:t>
      </w:r>
    </w:p>
    <w:p w14:paraId="7EB9FB27" w14:textId="77777777" w:rsidR="00CC55A2" w:rsidRPr="009907BF" w:rsidRDefault="00CC55A2" w:rsidP="00044A04">
      <w:pPr>
        <w:numPr>
          <w:ilvl w:val="0"/>
          <w:numId w:val="62"/>
        </w:numPr>
        <w:suppressAutoHyphens w:val="0"/>
        <w:spacing w:after="15" w:line="267" w:lineRule="auto"/>
        <w:ind w:right="107" w:firstLine="700"/>
        <w:jc w:val="both"/>
        <w:rPr>
          <w:sz w:val="24"/>
          <w:szCs w:val="24"/>
        </w:rPr>
      </w:pPr>
      <w:r w:rsidRPr="009907BF">
        <w:rPr>
          <w:sz w:val="24"/>
          <w:szCs w:val="24"/>
        </w:rPr>
        <w:t xml:space="preserve">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 </w:t>
      </w:r>
    </w:p>
    <w:p w14:paraId="3FE502E0" w14:textId="77777777" w:rsidR="00CC55A2" w:rsidRPr="009907BF" w:rsidRDefault="00CC55A2" w:rsidP="00044A04">
      <w:pPr>
        <w:numPr>
          <w:ilvl w:val="0"/>
          <w:numId w:val="62"/>
        </w:numPr>
        <w:suppressAutoHyphens w:val="0"/>
        <w:spacing w:after="15" w:line="267" w:lineRule="auto"/>
        <w:ind w:right="107" w:firstLine="700"/>
        <w:jc w:val="both"/>
        <w:rPr>
          <w:sz w:val="24"/>
          <w:szCs w:val="24"/>
        </w:rPr>
      </w:pPr>
      <w:r w:rsidRPr="009907BF">
        <w:rPr>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14:paraId="4FAC2104" w14:textId="77777777" w:rsidR="00CC55A2" w:rsidRPr="009907BF" w:rsidRDefault="00CC55A2" w:rsidP="00044A04">
      <w:pPr>
        <w:numPr>
          <w:ilvl w:val="0"/>
          <w:numId w:val="63"/>
        </w:numPr>
        <w:suppressAutoHyphens w:val="0"/>
        <w:spacing w:after="27" w:line="256" w:lineRule="auto"/>
        <w:ind w:right="107" w:firstLine="700"/>
        <w:jc w:val="both"/>
        <w:rPr>
          <w:sz w:val="24"/>
          <w:szCs w:val="24"/>
        </w:rPr>
      </w:pPr>
      <w:r w:rsidRPr="009907BF">
        <w:rPr>
          <w:sz w:val="24"/>
          <w:szCs w:val="24"/>
        </w:rPr>
        <w:t xml:space="preserve">предельные (минимальные и (или) максимальные) размеры земельных </w:t>
      </w:r>
    </w:p>
    <w:p w14:paraId="197B87E6" w14:textId="77777777" w:rsidR="00CC55A2" w:rsidRPr="009907BF" w:rsidRDefault="00CC55A2" w:rsidP="00CC55A2">
      <w:pPr>
        <w:ind w:left="241" w:right="107"/>
        <w:rPr>
          <w:sz w:val="24"/>
          <w:szCs w:val="24"/>
        </w:rPr>
      </w:pPr>
      <w:r w:rsidRPr="009907BF">
        <w:rPr>
          <w:sz w:val="24"/>
          <w:szCs w:val="24"/>
        </w:rPr>
        <w:t xml:space="preserve">участков, в том числе их площадь; </w:t>
      </w:r>
    </w:p>
    <w:p w14:paraId="3319362E" w14:textId="77777777" w:rsidR="00CC55A2" w:rsidRPr="009907BF" w:rsidRDefault="00CC55A2" w:rsidP="00044A04">
      <w:pPr>
        <w:numPr>
          <w:ilvl w:val="0"/>
          <w:numId w:val="63"/>
        </w:numPr>
        <w:suppressAutoHyphens w:val="0"/>
        <w:spacing w:after="15" w:line="267" w:lineRule="auto"/>
        <w:ind w:right="107" w:firstLine="700"/>
        <w:jc w:val="both"/>
        <w:rPr>
          <w:sz w:val="24"/>
          <w:szCs w:val="24"/>
        </w:rPr>
      </w:pPr>
      <w:r w:rsidRPr="009907BF">
        <w:rPr>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69406251" w14:textId="77777777" w:rsidR="00CC55A2" w:rsidRPr="009907BF" w:rsidRDefault="00CC55A2" w:rsidP="00044A04">
      <w:pPr>
        <w:numPr>
          <w:ilvl w:val="0"/>
          <w:numId w:val="63"/>
        </w:numPr>
        <w:suppressAutoHyphens w:val="0"/>
        <w:spacing w:after="15" w:line="267" w:lineRule="auto"/>
        <w:ind w:right="107" w:firstLine="700"/>
        <w:jc w:val="both"/>
        <w:rPr>
          <w:sz w:val="24"/>
          <w:szCs w:val="24"/>
        </w:rPr>
      </w:pPr>
      <w:r w:rsidRPr="009907BF">
        <w:rPr>
          <w:sz w:val="24"/>
          <w:szCs w:val="24"/>
        </w:rPr>
        <w:t xml:space="preserve">предельное количество этажей или предельную высоту зданий, строений, сооружений; </w:t>
      </w:r>
    </w:p>
    <w:p w14:paraId="6608B4EF" w14:textId="77777777" w:rsidR="00CC55A2" w:rsidRPr="009907BF" w:rsidRDefault="00CC55A2" w:rsidP="00044A04">
      <w:pPr>
        <w:numPr>
          <w:ilvl w:val="0"/>
          <w:numId w:val="63"/>
        </w:numPr>
        <w:suppressAutoHyphens w:val="0"/>
        <w:spacing w:after="15" w:line="267" w:lineRule="auto"/>
        <w:ind w:right="107" w:firstLine="700"/>
        <w:jc w:val="both"/>
        <w:rPr>
          <w:sz w:val="24"/>
          <w:szCs w:val="24"/>
        </w:rPr>
      </w:pPr>
      <w:r w:rsidRPr="009907BF">
        <w:rPr>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14:paraId="77122A29" w14:textId="77777777" w:rsidR="00CC55A2" w:rsidRPr="009907BF" w:rsidRDefault="00CC55A2" w:rsidP="00044A04">
      <w:pPr>
        <w:numPr>
          <w:ilvl w:val="0"/>
          <w:numId w:val="64"/>
        </w:numPr>
        <w:suppressAutoHyphens w:val="0"/>
        <w:spacing w:after="15" w:line="267" w:lineRule="auto"/>
        <w:ind w:right="107" w:firstLine="700"/>
        <w:jc w:val="both"/>
        <w:rPr>
          <w:sz w:val="24"/>
          <w:szCs w:val="24"/>
        </w:rPr>
      </w:pPr>
      <w:r w:rsidRPr="009907BF">
        <w:rPr>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 </w:t>
      </w:r>
    </w:p>
    <w:p w14:paraId="0EE851F8" w14:textId="77777777" w:rsidR="00CC55A2" w:rsidRPr="009907BF" w:rsidRDefault="00CC55A2" w:rsidP="0059271B">
      <w:pPr>
        <w:numPr>
          <w:ilvl w:val="0"/>
          <w:numId w:val="64"/>
        </w:numPr>
        <w:suppressAutoHyphens w:val="0"/>
        <w:spacing w:after="15" w:line="267" w:lineRule="auto"/>
        <w:ind w:right="107" w:firstLine="700"/>
        <w:jc w:val="both"/>
        <w:rPr>
          <w:sz w:val="24"/>
          <w:szCs w:val="24"/>
        </w:rPr>
      </w:pPr>
      <w:r w:rsidRPr="009907BF">
        <w:rPr>
          <w:sz w:val="24"/>
          <w:szCs w:val="24"/>
        </w:rPr>
        <w:t xml:space="preserve">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 </w:t>
      </w:r>
    </w:p>
    <w:p w14:paraId="019D604E" w14:textId="77777777" w:rsidR="00CC55A2" w:rsidRPr="009907BF" w:rsidRDefault="00CC55A2" w:rsidP="006C4E02">
      <w:pPr>
        <w:ind w:left="241" w:right="107" w:firstLine="479"/>
        <w:jc w:val="both"/>
        <w:rPr>
          <w:sz w:val="24"/>
          <w:szCs w:val="24"/>
        </w:rPr>
      </w:pPr>
      <w:r w:rsidRPr="009907BF">
        <w:rPr>
          <w:sz w:val="24"/>
          <w:szCs w:val="24"/>
        </w:rPr>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w:t>
      </w:r>
      <w:r w:rsidRPr="009907BF">
        <w:rPr>
          <w:sz w:val="24"/>
          <w:szCs w:val="24"/>
        </w:rPr>
        <w:lastRenderedPageBreak/>
        <w:t xml:space="preserve">Московской области» (далее -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 </w:t>
      </w:r>
    </w:p>
    <w:p w14:paraId="0D842F36" w14:textId="77777777" w:rsidR="00CC55A2" w:rsidRPr="009907BF" w:rsidRDefault="00CC55A2" w:rsidP="0059271B">
      <w:pPr>
        <w:numPr>
          <w:ilvl w:val="0"/>
          <w:numId w:val="64"/>
        </w:numPr>
        <w:suppressAutoHyphens w:val="0"/>
        <w:spacing w:after="15" w:line="267" w:lineRule="auto"/>
        <w:ind w:right="107" w:firstLine="700"/>
        <w:jc w:val="both"/>
        <w:rPr>
          <w:sz w:val="24"/>
          <w:szCs w:val="24"/>
        </w:rPr>
      </w:pPr>
      <w:r w:rsidRPr="009907BF">
        <w:rPr>
          <w:sz w:val="24"/>
          <w:szCs w:val="24"/>
        </w:rPr>
        <w:t xml:space="preserve">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 </w:t>
      </w:r>
    </w:p>
    <w:p w14:paraId="2313D7CD" w14:textId="77777777" w:rsidR="00CC55A2" w:rsidRPr="009907BF" w:rsidRDefault="00CC55A2" w:rsidP="0059271B">
      <w:pPr>
        <w:ind w:left="965" w:right="107"/>
        <w:jc w:val="both"/>
        <w:rPr>
          <w:sz w:val="24"/>
          <w:szCs w:val="24"/>
        </w:rPr>
      </w:pPr>
      <w:r w:rsidRPr="009907BF">
        <w:rPr>
          <w:sz w:val="24"/>
          <w:szCs w:val="24"/>
        </w:rPr>
        <w:t xml:space="preserve">Предельное количество этажей включает все надземные этажи. </w:t>
      </w:r>
    </w:p>
    <w:p w14:paraId="4B4AA6C1" w14:textId="77777777" w:rsidR="00CC55A2" w:rsidRPr="009907BF" w:rsidRDefault="00CC55A2" w:rsidP="0059271B">
      <w:pPr>
        <w:ind w:left="241" w:right="107"/>
        <w:jc w:val="both"/>
        <w:rPr>
          <w:sz w:val="24"/>
          <w:szCs w:val="24"/>
        </w:rPr>
      </w:pPr>
      <w:r w:rsidRPr="009907BF">
        <w:rPr>
          <w:sz w:val="24"/>
          <w:szCs w:val="24"/>
        </w:rPr>
        <w:t xml:space="preserve">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 </w:t>
      </w:r>
    </w:p>
    <w:p w14:paraId="09EC230E" w14:textId="77777777" w:rsidR="00CC55A2" w:rsidRPr="009907BF" w:rsidRDefault="00CC55A2" w:rsidP="006C4E02">
      <w:pPr>
        <w:ind w:left="241" w:right="107" w:firstLine="479"/>
        <w:jc w:val="both"/>
        <w:rPr>
          <w:sz w:val="24"/>
          <w:szCs w:val="24"/>
        </w:rPr>
      </w:pPr>
      <w:r w:rsidRPr="009907BF">
        <w:rPr>
          <w:sz w:val="24"/>
          <w:szCs w:val="24"/>
        </w:rPr>
        <w:t xml:space="preserve">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 </w:t>
      </w:r>
    </w:p>
    <w:p w14:paraId="43097F4A" w14:textId="77777777" w:rsidR="00CC55A2" w:rsidRPr="009907BF" w:rsidRDefault="00CC55A2" w:rsidP="006C4E02">
      <w:pPr>
        <w:ind w:left="241" w:right="107" w:firstLine="479"/>
        <w:jc w:val="both"/>
        <w:rPr>
          <w:sz w:val="24"/>
          <w:szCs w:val="24"/>
        </w:rPr>
      </w:pPr>
      <w:r w:rsidRPr="009907BF">
        <w:rPr>
          <w:sz w:val="24"/>
          <w:szCs w:val="24"/>
        </w:rPr>
        <w:t xml:space="preserve">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 </w:t>
      </w:r>
    </w:p>
    <w:p w14:paraId="5E65245B" w14:textId="77777777" w:rsidR="00CC55A2" w:rsidRPr="009907BF" w:rsidRDefault="00CC55A2" w:rsidP="006C4E02">
      <w:pPr>
        <w:ind w:left="241" w:right="107" w:firstLine="479"/>
        <w:jc w:val="both"/>
        <w:rPr>
          <w:sz w:val="24"/>
          <w:szCs w:val="24"/>
        </w:rPr>
      </w:pPr>
      <w:r w:rsidRPr="009907BF">
        <w:rPr>
          <w:sz w:val="24"/>
          <w:szCs w:val="24"/>
        </w:rPr>
        <w:t xml:space="preserve">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 </w:t>
      </w:r>
    </w:p>
    <w:p w14:paraId="6930952B" w14:textId="77777777" w:rsidR="00CC55A2" w:rsidRPr="009907BF" w:rsidRDefault="00CC55A2" w:rsidP="006C4E02">
      <w:pPr>
        <w:ind w:left="241" w:right="107" w:firstLine="479"/>
        <w:jc w:val="both"/>
        <w:rPr>
          <w:sz w:val="24"/>
          <w:szCs w:val="24"/>
        </w:rPr>
      </w:pPr>
      <w:r w:rsidRPr="009907BF">
        <w:rPr>
          <w:sz w:val="24"/>
          <w:szCs w:val="24"/>
        </w:rPr>
        <w:t xml:space="preserve">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 </w:t>
      </w:r>
    </w:p>
    <w:p w14:paraId="07D771DC" w14:textId="77777777" w:rsidR="00CC55A2" w:rsidRPr="009907BF" w:rsidRDefault="00CC55A2" w:rsidP="006C4E02">
      <w:pPr>
        <w:ind w:left="241" w:right="107" w:firstLine="479"/>
        <w:jc w:val="both"/>
        <w:rPr>
          <w:sz w:val="24"/>
          <w:szCs w:val="24"/>
        </w:rPr>
      </w:pPr>
      <w:r w:rsidRPr="009907BF">
        <w:rPr>
          <w:sz w:val="24"/>
          <w:szCs w:val="24"/>
        </w:rPr>
        <w:t xml:space="preserve">Для вида разрешенного использования с кодом 6.8 Классификатора предельная высота сооружений (антенно-мачтовых) не подлежит установлению. </w:t>
      </w:r>
    </w:p>
    <w:p w14:paraId="6F37B33A" w14:textId="77777777" w:rsidR="00CC55A2" w:rsidRPr="009907BF" w:rsidRDefault="00CC55A2" w:rsidP="0059271B">
      <w:pPr>
        <w:ind w:left="241" w:right="107"/>
        <w:jc w:val="both"/>
        <w:rPr>
          <w:sz w:val="24"/>
          <w:szCs w:val="24"/>
        </w:rPr>
      </w:pPr>
      <w:r w:rsidRPr="009907BF">
        <w:rPr>
          <w:sz w:val="24"/>
          <w:szCs w:val="24"/>
        </w:rPr>
        <w:t xml:space="preserve">Вид разрешенного использования с кодом 3.10.2 Классификатора применяется с учетом положений распоряжения Министерства сельского хозяйства и продовольствия Московской области от 27.12.2019 № 20РВ-437. </w:t>
      </w:r>
    </w:p>
    <w:p w14:paraId="46E39BA6" w14:textId="77777777" w:rsidR="00CC55A2" w:rsidRPr="009907BF" w:rsidRDefault="00CC55A2" w:rsidP="006C4E02">
      <w:pPr>
        <w:spacing w:after="27" w:line="256" w:lineRule="auto"/>
        <w:ind w:left="10" w:right="108" w:firstLine="710"/>
        <w:jc w:val="both"/>
        <w:rPr>
          <w:sz w:val="24"/>
          <w:szCs w:val="24"/>
        </w:rPr>
      </w:pPr>
      <w:r w:rsidRPr="009907BF">
        <w:rPr>
          <w:sz w:val="24"/>
          <w:szCs w:val="24"/>
        </w:rPr>
        <w:t xml:space="preserve">В соответствии с постановлением Правительства Московской области от </w:t>
      </w:r>
    </w:p>
    <w:p w14:paraId="24D71895" w14:textId="77777777" w:rsidR="00CC55A2" w:rsidRPr="009907BF" w:rsidRDefault="00CC55A2" w:rsidP="0059271B">
      <w:pPr>
        <w:ind w:left="241" w:right="107"/>
        <w:jc w:val="both"/>
        <w:rPr>
          <w:sz w:val="24"/>
          <w:szCs w:val="24"/>
        </w:rPr>
      </w:pPr>
      <w:r w:rsidRPr="009907BF">
        <w:rPr>
          <w:sz w:val="24"/>
          <w:szCs w:val="24"/>
        </w:rPr>
        <w:t xml:space="preserve">26.02.2024 №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 </w:t>
      </w:r>
    </w:p>
    <w:p w14:paraId="6AD6C778" w14:textId="77777777" w:rsidR="00CC55A2" w:rsidRPr="009907BF" w:rsidRDefault="00CC55A2" w:rsidP="0059271B">
      <w:pPr>
        <w:numPr>
          <w:ilvl w:val="0"/>
          <w:numId w:val="65"/>
        </w:numPr>
        <w:suppressAutoHyphens w:val="0"/>
        <w:spacing w:after="15" w:line="267" w:lineRule="auto"/>
        <w:ind w:right="107" w:firstLine="700"/>
        <w:jc w:val="both"/>
        <w:rPr>
          <w:sz w:val="24"/>
          <w:szCs w:val="24"/>
        </w:rPr>
      </w:pPr>
      <w:r w:rsidRPr="009907BF">
        <w:rPr>
          <w:sz w:val="24"/>
          <w:szCs w:val="24"/>
        </w:rPr>
        <w:t xml:space="preserve">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 </w:t>
      </w:r>
    </w:p>
    <w:p w14:paraId="4CAF4167" w14:textId="77777777" w:rsidR="00CC55A2" w:rsidRPr="009907BF" w:rsidRDefault="00CC55A2" w:rsidP="0059271B">
      <w:pPr>
        <w:numPr>
          <w:ilvl w:val="0"/>
          <w:numId w:val="65"/>
        </w:numPr>
        <w:suppressAutoHyphens w:val="0"/>
        <w:spacing w:after="15" w:line="267" w:lineRule="auto"/>
        <w:ind w:right="107" w:firstLine="700"/>
        <w:jc w:val="both"/>
        <w:rPr>
          <w:sz w:val="24"/>
          <w:szCs w:val="24"/>
        </w:rPr>
      </w:pPr>
      <w:r w:rsidRPr="009907BF">
        <w:rPr>
          <w:sz w:val="24"/>
          <w:szCs w:val="24"/>
        </w:rPr>
        <w:t xml:space="preserve">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w:t>
      </w:r>
      <w:r w:rsidRPr="009907BF">
        <w:rPr>
          <w:sz w:val="24"/>
          <w:szCs w:val="24"/>
        </w:rPr>
        <w:lastRenderedPageBreak/>
        <w:t xml:space="preserve">оборудования на фасадах и кровлях объектов капитального строительства, требования к подсветке фасадов объектов капитального строительства. </w:t>
      </w:r>
    </w:p>
    <w:p w14:paraId="7A6CDB2A" w14:textId="77777777" w:rsidR="00CC55A2" w:rsidRPr="009907BF" w:rsidRDefault="00CC55A2" w:rsidP="0059271B">
      <w:pPr>
        <w:numPr>
          <w:ilvl w:val="0"/>
          <w:numId w:val="65"/>
        </w:numPr>
        <w:suppressAutoHyphens w:val="0"/>
        <w:spacing w:after="15" w:line="267" w:lineRule="auto"/>
        <w:ind w:right="107" w:firstLine="700"/>
        <w:jc w:val="both"/>
        <w:rPr>
          <w:sz w:val="24"/>
          <w:szCs w:val="24"/>
        </w:rPr>
      </w:pPr>
      <w:r w:rsidRPr="009907BF">
        <w:rPr>
          <w:sz w:val="24"/>
          <w:szCs w:val="24"/>
        </w:rPr>
        <w:t xml:space="preserve">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эксплуатацию, документами государственного кадастрового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 </w:t>
      </w:r>
    </w:p>
    <w:p w14:paraId="3D20D6CA" w14:textId="77777777" w:rsidR="00CC55A2" w:rsidRPr="009907BF" w:rsidRDefault="00CC55A2" w:rsidP="0059271B">
      <w:pPr>
        <w:ind w:left="241" w:right="107"/>
        <w:jc w:val="both"/>
        <w:rPr>
          <w:sz w:val="24"/>
          <w:szCs w:val="24"/>
        </w:rPr>
      </w:pPr>
      <w:r w:rsidRPr="009907BF">
        <w:rPr>
          <w:sz w:val="24"/>
          <w:szCs w:val="24"/>
        </w:rPr>
        <w:t xml:space="preserve">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 </w:t>
      </w:r>
    </w:p>
    <w:p w14:paraId="2FDCD907" w14:textId="77777777" w:rsidR="00CC55A2" w:rsidRPr="009907BF" w:rsidRDefault="00CC55A2" w:rsidP="0059271B">
      <w:pPr>
        <w:numPr>
          <w:ilvl w:val="0"/>
          <w:numId w:val="65"/>
        </w:numPr>
        <w:suppressAutoHyphens w:val="0"/>
        <w:spacing w:after="15" w:line="267" w:lineRule="auto"/>
        <w:ind w:right="107" w:firstLine="700"/>
        <w:jc w:val="both"/>
        <w:rPr>
          <w:sz w:val="24"/>
          <w:szCs w:val="24"/>
        </w:rPr>
      </w:pPr>
      <w:r w:rsidRPr="009907BF">
        <w:rPr>
          <w:sz w:val="24"/>
          <w:szCs w:val="24"/>
        </w:rPr>
        <w:t xml:space="preserve">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 </w:t>
      </w:r>
    </w:p>
    <w:p w14:paraId="467EAC9F" w14:textId="77777777" w:rsidR="00CC55A2" w:rsidRPr="009907BF" w:rsidRDefault="00CC55A2" w:rsidP="0059271B">
      <w:pPr>
        <w:numPr>
          <w:ilvl w:val="0"/>
          <w:numId w:val="65"/>
        </w:numPr>
        <w:suppressAutoHyphens w:val="0"/>
        <w:spacing w:after="15" w:line="267" w:lineRule="auto"/>
        <w:ind w:right="107" w:firstLine="700"/>
        <w:jc w:val="both"/>
        <w:rPr>
          <w:sz w:val="24"/>
          <w:szCs w:val="24"/>
        </w:rPr>
      </w:pPr>
      <w:r w:rsidRPr="009907BF">
        <w:rPr>
          <w:sz w:val="24"/>
          <w:szCs w:val="24"/>
        </w:rPr>
        <w:t xml:space="preserve">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 </w:t>
      </w:r>
    </w:p>
    <w:p w14:paraId="04B129C1" w14:textId="77777777" w:rsidR="00CC55A2" w:rsidRPr="009907BF" w:rsidRDefault="00CC55A2" w:rsidP="0059271B">
      <w:pPr>
        <w:numPr>
          <w:ilvl w:val="0"/>
          <w:numId w:val="65"/>
        </w:numPr>
        <w:suppressAutoHyphens w:val="0"/>
        <w:spacing w:after="15" w:line="267" w:lineRule="auto"/>
        <w:ind w:right="107" w:firstLine="700"/>
        <w:jc w:val="both"/>
        <w:rPr>
          <w:sz w:val="24"/>
          <w:szCs w:val="24"/>
        </w:rPr>
      </w:pPr>
      <w:r w:rsidRPr="009907BF">
        <w:rPr>
          <w:sz w:val="24"/>
          <w:szCs w:val="24"/>
        </w:rPr>
        <w:t xml:space="preserve">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 </w:t>
      </w:r>
    </w:p>
    <w:p w14:paraId="1B9B8A5C" w14:textId="77777777" w:rsidR="00CC55A2" w:rsidRPr="009907BF" w:rsidRDefault="00CC55A2" w:rsidP="0059271B">
      <w:pPr>
        <w:numPr>
          <w:ilvl w:val="0"/>
          <w:numId w:val="65"/>
        </w:numPr>
        <w:suppressAutoHyphens w:val="0"/>
        <w:spacing w:after="15" w:line="267" w:lineRule="auto"/>
        <w:ind w:right="107" w:firstLine="700"/>
        <w:jc w:val="both"/>
        <w:rPr>
          <w:sz w:val="24"/>
          <w:szCs w:val="24"/>
        </w:rPr>
      </w:pPr>
      <w:r w:rsidRPr="009907BF">
        <w:rPr>
          <w:sz w:val="24"/>
          <w:szCs w:val="24"/>
        </w:rPr>
        <w:t xml:space="preserve">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 </w:t>
      </w:r>
    </w:p>
    <w:p w14:paraId="3917BC92" w14:textId="77777777" w:rsidR="00CC55A2" w:rsidRPr="009907BF" w:rsidRDefault="00CC55A2" w:rsidP="00044A04">
      <w:pPr>
        <w:numPr>
          <w:ilvl w:val="0"/>
          <w:numId w:val="65"/>
        </w:numPr>
        <w:suppressAutoHyphens w:val="0"/>
        <w:spacing w:after="15" w:line="267" w:lineRule="auto"/>
        <w:ind w:right="107" w:firstLine="700"/>
        <w:jc w:val="both"/>
        <w:rPr>
          <w:sz w:val="24"/>
          <w:szCs w:val="24"/>
        </w:rPr>
      </w:pPr>
      <w:r w:rsidRPr="009907BF">
        <w:rPr>
          <w:sz w:val="24"/>
          <w:szCs w:val="24"/>
        </w:rPr>
        <w:t xml:space="preserve">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 </w:t>
      </w:r>
    </w:p>
    <w:p w14:paraId="5EA9FC03" w14:textId="77777777" w:rsidR="00CC55A2" w:rsidRPr="009907BF" w:rsidRDefault="00CC55A2" w:rsidP="00044A04">
      <w:pPr>
        <w:numPr>
          <w:ilvl w:val="0"/>
          <w:numId w:val="65"/>
        </w:numPr>
        <w:suppressAutoHyphens w:val="0"/>
        <w:spacing w:after="15" w:line="267" w:lineRule="auto"/>
        <w:ind w:right="107" w:firstLine="700"/>
        <w:jc w:val="both"/>
        <w:rPr>
          <w:sz w:val="24"/>
          <w:szCs w:val="24"/>
        </w:rPr>
      </w:pPr>
      <w:r w:rsidRPr="009907BF">
        <w:rPr>
          <w:sz w:val="24"/>
          <w:szCs w:val="24"/>
        </w:rPr>
        <w:t xml:space="preserve">В случае образования земельных участков путем перераспределения земельных участков, принадлежащих физическим или юридическим лицам, из земель (земельных участков), находящихся в государственной или муниципальной собственности, или собственность на которые не разграничена, предельные минимальные размеры земельных участков, установленные градостроительным регламентом, не распространяются. </w:t>
      </w:r>
    </w:p>
    <w:p w14:paraId="3A35EA2A" w14:textId="77777777" w:rsidR="00CC55A2" w:rsidRPr="009907BF" w:rsidRDefault="00CC55A2" w:rsidP="00044A04">
      <w:pPr>
        <w:numPr>
          <w:ilvl w:val="0"/>
          <w:numId w:val="65"/>
        </w:numPr>
        <w:suppressAutoHyphens w:val="0"/>
        <w:spacing w:after="15" w:line="267" w:lineRule="auto"/>
        <w:ind w:right="107" w:firstLine="700"/>
        <w:jc w:val="both"/>
        <w:rPr>
          <w:sz w:val="24"/>
          <w:szCs w:val="24"/>
        </w:rPr>
      </w:pPr>
      <w:r w:rsidRPr="009907BF">
        <w:rPr>
          <w:sz w:val="24"/>
          <w:szCs w:val="24"/>
        </w:rPr>
        <w:t xml:space="preserve">В соответствии со статьей 25 Закона Российской Федерации от 21.02.1992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 </w:t>
      </w:r>
    </w:p>
    <w:p w14:paraId="41651663" w14:textId="77777777" w:rsidR="00CC55A2" w:rsidRPr="009907BF" w:rsidRDefault="00CC55A2" w:rsidP="00CC55A2">
      <w:pPr>
        <w:spacing w:line="259" w:lineRule="auto"/>
        <w:ind w:left="197"/>
        <w:jc w:val="center"/>
        <w:rPr>
          <w:sz w:val="24"/>
          <w:szCs w:val="24"/>
        </w:rPr>
      </w:pPr>
      <w:r w:rsidRPr="009907BF">
        <w:rPr>
          <w:b/>
          <w:sz w:val="24"/>
          <w:szCs w:val="24"/>
        </w:rPr>
        <w:lastRenderedPageBreak/>
        <w:t xml:space="preserve"> </w:t>
      </w:r>
    </w:p>
    <w:p w14:paraId="5E18B898" w14:textId="77777777" w:rsidR="00CC55A2" w:rsidRPr="009907BF" w:rsidRDefault="00CC55A2" w:rsidP="006C2F42">
      <w:pPr>
        <w:pStyle w:val="2"/>
        <w:ind w:left="290" w:right="150" w:firstLine="720"/>
        <w:jc w:val="center"/>
        <w:rPr>
          <w:rFonts w:ascii="Times New Roman" w:hAnsi="Times New Roman" w:cs="Times New Roman"/>
          <w:szCs w:val="24"/>
        </w:rPr>
      </w:pPr>
      <w:bookmarkStart w:id="27" w:name="_Toc131696"/>
      <w:r w:rsidRPr="009907BF">
        <w:rPr>
          <w:rFonts w:ascii="Times New Roman" w:hAnsi="Times New Roman" w:cs="Times New Roman"/>
          <w:szCs w:val="24"/>
        </w:rPr>
        <w:t xml:space="preserve">Статья 12. Использование земельных участков и объектов капитального </w:t>
      </w:r>
      <w:bookmarkEnd w:id="27"/>
    </w:p>
    <w:p w14:paraId="756E76E2" w14:textId="77777777" w:rsidR="00CC55A2" w:rsidRPr="009907BF" w:rsidRDefault="00CC55A2" w:rsidP="006C2F42">
      <w:pPr>
        <w:pStyle w:val="2"/>
        <w:ind w:left="290" w:right="150" w:firstLine="720"/>
        <w:jc w:val="center"/>
        <w:rPr>
          <w:rFonts w:ascii="Times New Roman" w:hAnsi="Times New Roman" w:cs="Times New Roman"/>
          <w:szCs w:val="24"/>
        </w:rPr>
      </w:pPr>
      <w:bookmarkStart w:id="28" w:name="_Toc131697"/>
      <w:r w:rsidRPr="009907BF">
        <w:rPr>
          <w:rFonts w:ascii="Times New Roman" w:hAnsi="Times New Roman" w:cs="Times New Roman"/>
          <w:szCs w:val="24"/>
        </w:rPr>
        <w:t xml:space="preserve">строительства, несоответствующих градостроительным регламентам </w:t>
      </w:r>
      <w:bookmarkEnd w:id="28"/>
    </w:p>
    <w:p w14:paraId="29D3A9E0" w14:textId="77777777" w:rsidR="00CC55A2" w:rsidRPr="009907BF" w:rsidRDefault="00CC55A2" w:rsidP="00CC55A2">
      <w:pPr>
        <w:spacing w:after="41" w:line="259" w:lineRule="auto"/>
        <w:ind w:left="256"/>
        <w:rPr>
          <w:sz w:val="24"/>
          <w:szCs w:val="24"/>
        </w:rPr>
      </w:pPr>
      <w:r w:rsidRPr="009907BF">
        <w:rPr>
          <w:b/>
          <w:sz w:val="24"/>
          <w:szCs w:val="24"/>
        </w:rPr>
        <w:t xml:space="preserve"> </w:t>
      </w:r>
    </w:p>
    <w:p w14:paraId="3828ADE6" w14:textId="77777777" w:rsidR="00CC55A2" w:rsidRPr="009907BF" w:rsidRDefault="00CC55A2" w:rsidP="00044A04">
      <w:pPr>
        <w:numPr>
          <w:ilvl w:val="0"/>
          <w:numId w:val="66"/>
        </w:numPr>
        <w:suppressAutoHyphens w:val="0"/>
        <w:spacing w:after="15" w:line="267" w:lineRule="auto"/>
        <w:ind w:right="107" w:firstLine="700"/>
        <w:jc w:val="both"/>
        <w:rPr>
          <w:sz w:val="24"/>
          <w:szCs w:val="24"/>
        </w:rPr>
      </w:pPr>
      <w:r w:rsidRPr="009907BF">
        <w:rPr>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14:paraId="0BA41AE3" w14:textId="77777777" w:rsidR="00CC55A2" w:rsidRPr="009907BF" w:rsidRDefault="00CC55A2" w:rsidP="00044A04">
      <w:pPr>
        <w:numPr>
          <w:ilvl w:val="0"/>
          <w:numId w:val="66"/>
        </w:numPr>
        <w:suppressAutoHyphens w:val="0"/>
        <w:spacing w:after="15" w:line="267" w:lineRule="auto"/>
        <w:ind w:right="107" w:firstLine="700"/>
        <w:jc w:val="both"/>
        <w:rPr>
          <w:sz w:val="24"/>
          <w:szCs w:val="24"/>
        </w:rPr>
      </w:pPr>
      <w:r w:rsidRPr="009907BF">
        <w:rPr>
          <w:sz w:val="24"/>
          <w:szCs w:val="24"/>
        </w:rPr>
        <w:t xml:space="preserve">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 </w:t>
      </w:r>
    </w:p>
    <w:p w14:paraId="31A83123" w14:textId="77777777" w:rsidR="00CC55A2" w:rsidRPr="009907BF" w:rsidRDefault="00CC55A2" w:rsidP="00044A04">
      <w:pPr>
        <w:numPr>
          <w:ilvl w:val="0"/>
          <w:numId w:val="66"/>
        </w:numPr>
        <w:suppressAutoHyphens w:val="0"/>
        <w:spacing w:after="15" w:line="267" w:lineRule="auto"/>
        <w:ind w:right="107" w:firstLine="700"/>
        <w:jc w:val="both"/>
        <w:rPr>
          <w:sz w:val="24"/>
          <w:szCs w:val="24"/>
        </w:rPr>
      </w:pPr>
      <w:r w:rsidRPr="009907BF">
        <w:rPr>
          <w:sz w:val="24"/>
          <w:szCs w:val="24"/>
        </w:rPr>
        <w:t xml:space="preserve">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14:paraId="1C71C7CF" w14:textId="77777777" w:rsidR="00CC55A2" w:rsidRPr="009907BF" w:rsidRDefault="00CC55A2" w:rsidP="00044A04">
      <w:pPr>
        <w:numPr>
          <w:ilvl w:val="0"/>
          <w:numId w:val="66"/>
        </w:numPr>
        <w:suppressAutoHyphens w:val="0"/>
        <w:spacing w:after="15" w:line="267" w:lineRule="auto"/>
        <w:ind w:right="107" w:firstLine="700"/>
        <w:jc w:val="both"/>
        <w:rPr>
          <w:sz w:val="24"/>
          <w:szCs w:val="24"/>
        </w:rPr>
      </w:pPr>
      <w:r w:rsidRPr="009907BF">
        <w:rPr>
          <w:sz w:val="24"/>
          <w:szCs w:val="24"/>
        </w:rPr>
        <w:t xml:space="preserve">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 </w:t>
      </w:r>
    </w:p>
    <w:p w14:paraId="540B1D99" w14:textId="77777777" w:rsidR="00CC55A2" w:rsidRPr="009907BF" w:rsidRDefault="00CC55A2" w:rsidP="00CC55A2">
      <w:pPr>
        <w:spacing w:line="259" w:lineRule="auto"/>
        <w:ind w:left="256"/>
        <w:rPr>
          <w:sz w:val="24"/>
          <w:szCs w:val="24"/>
        </w:rPr>
      </w:pPr>
      <w:r w:rsidRPr="009907BF">
        <w:rPr>
          <w:sz w:val="24"/>
          <w:szCs w:val="24"/>
        </w:rPr>
        <w:t xml:space="preserve"> </w:t>
      </w:r>
    </w:p>
    <w:p w14:paraId="497B68C6" w14:textId="77777777" w:rsidR="00CC55A2" w:rsidRPr="006C4E02" w:rsidRDefault="00CC55A2" w:rsidP="006C4E02">
      <w:pPr>
        <w:pStyle w:val="2"/>
        <w:ind w:left="290" w:right="150" w:firstLine="720"/>
        <w:jc w:val="center"/>
        <w:rPr>
          <w:rFonts w:ascii="Times New Roman" w:hAnsi="Times New Roman" w:cs="Times New Roman"/>
          <w:szCs w:val="24"/>
        </w:rPr>
      </w:pPr>
      <w:bookmarkStart w:id="29" w:name="_Toc131698"/>
      <w:r w:rsidRPr="009907BF">
        <w:rPr>
          <w:rFonts w:ascii="Times New Roman" w:hAnsi="Times New Roman" w:cs="Times New Roman"/>
          <w:szCs w:val="24"/>
        </w:rPr>
        <w:t xml:space="preserve">Статья 13. Изменение видов разрешенного использования земельных участков и </w:t>
      </w:r>
      <w:bookmarkStart w:id="30" w:name="_Toc131699"/>
      <w:bookmarkEnd w:id="29"/>
      <w:r w:rsidRPr="006C4E02">
        <w:rPr>
          <w:rFonts w:ascii="Times New Roman" w:hAnsi="Times New Roman" w:cs="Times New Roman"/>
          <w:szCs w:val="24"/>
        </w:rPr>
        <w:t xml:space="preserve">объектов капитального строительства физическими и юридическими лицами </w:t>
      </w:r>
      <w:bookmarkEnd w:id="30"/>
    </w:p>
    <w:p w14:paraId="1E6F46E1" w14:textId="77777777" w:rsidR="00CC55A2" w:rsidRPr="009907BF" w:rsidRDefault="00CC55A2" w:rsidP="00CC55A2">
      <w:pPr>
        <w:spacing w:after="41" w:line="259" w:lineRule="auto"/>
        <w:ind w:left="256"/>
        <w:rPr>
          <w:sz w:val="24"/>
          <w:szCs w:val="24"/>
        </w:rPr>
      </w:pPr>
      <w:r w:rsidRPr="009907BF">
        <w:rPr>
          <w:b/>
          <w:sz w:val="24"/>
          <w:szCs w:val="24"/>
        </w:rPr>
        <w:t xml:space="preserve"> </w:t>
      </w:r>
    </w:p>
    <w:p w14:paraId="2DFEDC23" w14:textId="77777777" w:rsidR="00CC55A2" w:rsidRPr="009907BF" w:rsidRDefault="00CC55A2" w:rsidP="00044A04">
      <w:pPr>
        <w:numPr>
          <w:ilvl w:val="0"/>
          <w:numId w:val="67"/>
        </w:numPr>
        <w:suppressAutoHyphens w:val="0"/>
        <w:spacing w:after="15" w:line="267" w:lineRule="auto"/>
        <w:ind w:right="107" w:firstLine="700"/>
        <w:jc w:val="both"/>
        <w:rPr>
          <w:sz w:val="24"/>
          <w:szCs w:val="24"/>
        </w:rPr>
      </w:pPr>
      <w:r w:rsidRPr="009907BF">
        <w:rPr>
          <w:sz w:val="24"/>
          <w:szCs w:val="24"/>
        </w:rPr>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14:paraId="254FFF9C" w14:textId="77777777" w:rsidR="00CC55A2" w:rsidRPr="009907BF" w:rsidRDefault="00CC55A2" w:rsidP="00044A04">
      <w:pPr>
        <w:numPr>
          <w:ilvl w:val="0"/>
          <w:numId w:val="67"/>
        </w:numPr>
        <w:suppressAutoHyphens w:val="0"/>
        <w:spacing w:after="15" w:line="267" w:lineRule="auto"/>
        <w:ind w:right="107" w:firstLine="700"/>
        <w:jc w:val="both"/>
        <w:rPr>
          <w:sz w:val="24"/>
          <w:szCs w:val="24"/>
        </w:rPr>
      </w:pPr>
      <w:r w:rsidRPr="009907BF">
        <w:rPr>
          <w:sz w:val="24"/>
          <w:szCs w:val="24"/>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14:paraId="090DD5CC" w14:textId="77777777" w:rsidR="00CC55A2" w:rsidRPr="009907BF" w:rsidRDefault="00CC55A2" w:rsidP="00CC55A2">
      <w:pPr>
        <w:ind w:left="241" w:right="107"/>
        <w:rPr>
          <w:sz w:val="24"/>
          <w:szCs w:val="24"/>
        </w:rPr>
      </w:pPr>
      <w:r w:rsidRPr="009907BF">
        <w:rPr>
          <w:sz w:val="24"/>
          <w:szCs w:val="24"/>
        </w:rPr>
        <w:t xml:space="preserve">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 </w:t>
      </w:r>
    </w:p>
    <w:p w14:paraId="72CFA994" w14:textId="77777777" w:rsidR="00CC55A2" w:rsidRPr="009907BF" w:rsidRDefault="00CC55A2" w:rsidP="00CC55A2">
      <w:pPr>
        <w:ind w:left="241" w:right="107"/>
        <w:rPr>
          <w:sz w:val="24"/>
          <w:szCs w:val="24"/>
        </w:rPr>
      </w:pPr>
      <w:r w:rsidRPr="009907BF">
        <w:rPr>
          <w:sz w:val="24"/>
          <w:szCs w:val="24"/>
        </w:rPr>
        <w:t xml:space="preserve">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 </w:t>
      </w:r>
    </w:p>
    <w:p w14:paraId="23A994FE" w14:textId="77777777" w:rsidR="00CC55A2" w:rsidRPr="009907BF" w:rsidRDefault="00CC55A2" w:rsidP="00044A04">
      <w:pPr>
        <w:numPr>
          <w:ilvl w:val="0"/>
          <w:numId w:val="67"/>
        </w:numPr>
        <w:suppressAutoHyphens w:val="0"/>
        <w:spacing w:after="15" w:line="267" w:lineRule="auto"/>
        <w:ind w:right="107" w:firstLine="700"/>
        <w:jc w:val="both"/>
        <w:rPr>
          <w:sz w:val="24"/>
          <w:szCs w:val="24"/>
        </w:rPr>
      </w:pPr>
      <w:r w:rsidRPr="009907BF">
        <w:rPr>
          <w:sz w:val="24"/>
          <w:szCs w:val="24"/>
        </w:rPr>
        <w:lastRenderedPageBreak/>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III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 </w:t>
      </w:r>
    </w:p>
    <w:p w14:paraId="3BC5A26D" w14:textId="77777777" w:rsidR="00CC55A2" w:rsidRPr="009907BF" w:rsidRDefault="00CC55A2" w:rsidP="00044A04">
      <w:pPr>
        <w:numPr>
          <w:ilvl w:val="0"/>
          <w:numId w:val="67"/>
        </w:numPr>
        <w:suppressAutoHyphens w:val="0"/>
        <w:spacing w:after="15" w:line="267" w:lineRule="auto"/>
        <w:ind w:right="107" w:firstLine="700"/>
        <w:jc w:val="both"/>
        <w:rPr>
          <w:sz w:val="24"/>
          <w:szCs w:val="24"/>
        </w:rPr>
      </w:pPr>
      <w:r w:rsidRPr="009907BF">
        <w:rPr>
          <w:sz w:val="24"/>
          <w:szCs w:val="24"/>
        </w:rPr>
        <w:t xml:space="preserve">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 </w:t>
      </w:r>
    </w:p>
    <w:p w14:paraId="27F4F462" w14:textId="77777777" w:rsidR="00CC55A2" w:rsidRPr="009907BF" w:rsidRDefault="00CC55A2" w:rsidP="00044A04">
      <w:pPr>
        <w:numPr>
          <w:ilvl w:val="0"/>
          <w:numId w:val="67"/>
        </w:numPr>
        <w:suppressAutoHyphens w:val="0"/>
        <w:spacing w:after="15" w:line="267" w:lineRule="auto"/>
        <w:ind w:right="107" w:firstLine="700"/>
        <w:jc w:val="both"/>
        <w:rPr>
          <w:sz w:val="24"/>
          <w:szCs w:val="24"/>
        </w:rPr>
      </w:pPr>
      <w:r w:rsidRPr="009907BF">
        <w:rPr>
          <w:sz w:val="24"/>
          <w:szCs w:val="24"/>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 </w:t>
      </w:r>
    </w:p>
    <w:p w14:paraId="7B5023B2" w14:textId="77777777" w:rsidR="00CC55A2" w:rsidRPr="009907BF" w:rsidRDefault="00CC55A2" w:rsidP="00CC55A2">
      <w:pPr>
        <w:spacing w:line="259" w:lineRule="auto"/>
        <w:ind w:left="256"/>
        <w:rPr>
          <w:sz w:val="24"/>
          <w:szCs w:val="24"/>
        </w:rPr>
      </w:pPr>
      <w:r w:rsidRPr="009907BF">
        <w:rPr>
          <w:sz w:val="24"/>
          <w:szCs w:val="24"/>
        </w:rPr>
        <w:t xml:space="preserve"> </w:t>
      </w:r>
    </w:p>
    <w:p w14:paraId="4C766A89" w14:textId="77777777" w:rsidR="00CC55A2" w:rsidRPr="006C4E02" w:rsidRDefault="00CC55A2" w:rsidP="006C4E02">
      <w:pPr>
        <w:pStyle w:val="2"/>
        <w:ind w:left="290" w:right="150" w:firstLine="720"/>
        <w:jc w:val="center"/>
        <w:rPr>
          <w:rFonts w:ascii="Times New Roman" w:hAnsi="Times New Roman" w:cs="Times New Roman"/>
          <w:szCs w:val="24"/>
        </w:rPr>
      </w:pPr>
      <w:bookmarkStart w:id="31" w:name="_Toc131700"/>
      <w:r w:rsidRPr="009907BF">
        <w:rPr>
          <w:rFonts w:ascii="Times New Roman" w:hAnsi="Times New Roman" w:cs="Times New Roman"/>
          <w:szCs w:val="24"/>
        </w:rPr>
        <w:t xml:space="preserve">Статья 14. Порядок предоставления разрешения на условно разрешенный вид </w:t>
      </w:r>
      <w:bookmarkStart w:id="32" w:name="_Toc131701"/>
      <w:bookmarkEnd w:id="31"/>
      <w:r w:rsidRPr="006C4E02">
        <w:rPr>
          <w:rFonts w:ascii="Times New Roman" w:hAnsi="Times New Roman" w:cs="Times New Roman"/>
          <w:szCs w:val="24"/>
        </w:rPr>
        <w:t xml:space="preserve">использования земельного участка или объекта капитального строительства </w:t>
      </w:r>
      <w:bookmarkEnd w:id="32"/>
    </w:p>
    <w:p w14:paraId="75E1E1CF" w14:textId="77777777" w:rsidR="00CC55A2" w:rsidRPr="009907BF" w:rsidRDefault="00CC55A2" w:rsidP="00CC55A2">
      <w:pPr>
        <w:spacing w:after="41" w:line="259" w:lineRule="auto"/>
        <w:ind w:left="256"/>
        <w:rPr>
          <w:sz w:val="24"/>
          <w:szCs w:val="24"/>
        </w:rPr>
      </w:pPr>
      <w:r w:rsidRPr="009907BF">
        <w:rPr>
          <w:b/>
          <w:sz w:val="24"/>
          <w:szCs w:val="24"/>
        </w:rPr>
        <w:t xml:space="preserve"> </w:t>
      </w:r>
    </w:p>
    <w:p w14:paraId="75A0AC72"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 </w:t>
      </w:r>
    </w:p>
    <w:p w14:paraId="30048122"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 </w:t>
      </w:r>
    </w:p>
    <w:p w14:paraId="37DAC899"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Центральным исполнительным органом,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 по архитектуре и градостроительству Московской области. </w:t>
      </w:r>
    </w:p>
    <w:p w14:paraId="5F4E67DA"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Согласно Распоряжению  Мособлархитектуры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 </w:t>
      </w:r>
    </w:p>
    <w:p w14:paraId="5DF300F7"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 </w:t>
      </w:r>
    </w:p>
    <w:p w14:paraId="4E78FDB7"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w:t>
      </w:r>
      <w:r w:rsidRPr="009907BF">
        <w:rPr>
          <w:sz w:val="24"/>
          <w:szCs w:val="24"/>
        </w:rPr>
        <w:lastRenderedPageBreak/>
        <w:t xml:space="preserve">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w:t>
      </w:r>
    </w:p>
    <w:p w14:paraId="12AA243C"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 </w:t>
      </w:r>
    </w:p>
    <w:p w14:paraId="243CC19A"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 </w:t>
      </w:r>
    </w:p>
    <w:p w14:paraId="49DC0670"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 </w:t>
      </w:r>
    </w:p>
    <w:p w14:paraId="18EFDA32"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 </w:t>
      </w:r>
    </w:p>
    <w:p w14:paraId="44926C08"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 </w:t>
      </w:r>
    </w:p>
    <w:p w14:paraId="40474DC4"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 </w:t>
      </w:r>
    </w:p>
    <w:p w14:paraId="0A7F3066"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 </w:t>
      </w:r>
    </w:p>
    <w:p w14:paraId="4C706483"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 </w:t>
      </w:r>
    </w:p>
    <w:p w14:paraId="0ECCDCEB"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Уведомление о принятом решении, независимо от результата предоставления Государственной услуги, направляется в Личный кабинет Заявителя на РПГУ. </w:t>
      </w:r>
    </w:p>
    <w:p w14:paraId="6443E95A"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14:paraId="1C5C1490"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w:t>
      </w:r>
      <w:r w:rsidRPr="009907BF">
        <w:rPr>
          <w:sz w:val="24"/>
          <w:szCs w:val="24"/>
        </w:rPr>
        <w:lastRenderedPageBreak/>
        <w:t xml:space="preserve">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 </w:t>
      </w:r>
    </w:p>
    <w:p w14:paraId="138D9D40"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 </w:t>
      </w:r>
    </w:p>
    <w:p w14:paraId="3AD657EC"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 </w:t>
      </w:r>
    </w:p>
    <w:p w14:paraId="4BF7D100"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 </w:t>
      </w:r>
    </w:p>
    <w:p w14:paraId="7D19C5C9"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14:paraId="60C5B996" w14:textId="77777777" w:rsidR="00CC55A2" w:rsidRPr="009907BF" w:rsidRDefault="00CC55A2" w:rsidP="00044A04">
      <w:pPr>
        <w:numPr>
          <w:ilvl w:val="0"/>
          <w:numId w:val="68"/>
        </w:numPr>
        <w:suppressAutoHyphens w:val="0"/>
        <w:spacing w:after="15" w:line="267" w:lineRule="auto"/>
        <w:ind w:right="107" w:firstLine="700"/>
        <w:jc w:val="both"/>
        <w:rPr>
          <w:sz w:val="24"/>
          <w:szCs w:val="24"/>
        </w:rPr>
      </w:pPr>
      <w:r w:rsidRPr="009907BF">
        <w:rPr>
          <w:sz w:val="24"/>
          <w:szCs w:val="24"/>
        </w:rPr>
        <w:t xml:space="preserve">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14:paraId="1C6D9C37" w14:textId="77777777" w:rsidR="00CC55A2" w:rsidRPr="009907BF" w:rsidRDefault="00CC55A2" w:rsidP="00CC55A2">
      <w:pPr>
        <w:spacing w:line="259" w:lineRule="auto"/>
        <w:ind w:left="256"/>
        <w:rPr>
          <w:sz w:val="24"/>
          <w:szCs w:val="24"/>
        </w:rPr>
      </w:pPr>
      <w:r w:rsidRPr="009907BF">
        <w:rPr>
          <w:sz w:val="24"/>
          <w:szCs w:val="24"/>
        </w:rPr>
        <w:t xml:space="preserve"> </w:t>
      </w:r>
    </w:p>
    <w:p w14:paraId="340EB2F6" w14:textId="77777777" w:rsidR="00CC55A2" w:rsidRPr="009907BF" w:rsidRDefault="00CC55A2" w:rsidP="006C2F42">
      <w:pPr>
        <w:pStyle w:val="2"/>
        <w:ind w:left="290" w:right="150" w:firstLine="720"/>
        <w:jc w:val="center"/>
        <w:rPr>
          <w:rFonts w:ascii="Times New Roman" w:hAnsi="Times New Roman" w:cs="Times New Roman"/>
          <w:szCs w:val="24"/>
        </w:rPr>
      </w:pPr>
      <w:bookmarkStart w:id="33" w:name="_Toc131702"/>
      <w:r w:rsidRPr="009907BF">
        <w:rPr>
          <w:rFonts w:ascii="Times New Roman" w:hAnsi="Times New Roman" w:cs="Times New Roman"/>
          <w:szCs w:val="24"/>
        </w:rPr>
        <w:t xml:space="preserve">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w:t>
      </w:r>
      <w:bookmarkEnd w:id="33"/>
    </w:p>
    <w:p w14:paraId="32F45E0F" w14:textId="77777777" w:rsidR="00CC55A2" w:rsidRPr="009907BF" w:rsidRDefault="00CC55A2" w:rsidP="00CC55A2">
      <w:pPr>
        <w:spacing w:after="41" w:line="259" w:lineRule="auto"/>
        <w:ind w:left="256"/>
        <w:rPr>
          <w:sz w:val="24"/>
          <w:szCs w:val="24"/>
        </w:rPr>
      </w:pPr>
      <w:r w:rsidRPr="009907BF">
        <w:rPr>
          <w:b/>
          <w:sz w:val="24"/>
          <w:szCs w:val="24"/>
        </w:rPr>
        <w:t xml:space="preserve"> </w:t>
      </w:r>
    </w:p>
    <w:p w14:paraId="63C9455B" w14:textId="77777777" w:rsidR="00CC55A2" w:rsidRPr="009907BF" w:rsidRDefault="00CC55A2" w:rsidP="00044A04">
      <w:pPr>
        <w:numPr>
          <w:ilvl w:val="0"/>
          <w:numId w:val="69"/>
        </w:numPr>
        <w:suppressAutoHyphens w:val="0"/>
        <w:spacing w:after="15" w:line="267" w:lineRule="auto"/>
        <w:ind w:right="107" w:firstLine="700"/>
        <w:jc w:val="both"/>
        <w:rPr>
          <w:sz w:val="24"/>
          <w:szCs w:val="24"/>
        </w:rPr>
      </w:pPr>
      <w:r w:rsidRPr="009907BF">
        <w:rPr>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14:paraId="3B76A114" w14:textId="77777777" w:rsidR="00CC55A2" w:rsidRPr="009907BF" w:rsidRDefault="00CC55A2" w:rsidP="00CC55A2">
      <w:pPr>
        <w:ind w:left="241" w:right="107"/>
        <w:rPr>
          <w:sz w:val="24"/>
          <w:szCs w:val="24"/>
        </w:rPr>
      </w:pPr>
      <w:r w:rsidRPr="009907BF">
        <w:rPr>
          <w:sz w:val="24"/>
          <w:szCs w:val="24"/>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w:t>
      </w:r>
      <w:r w:rsidRPr="009907BF">
        <w:rPr>
          <w:sz w:val="24"/>
          <w:szCs w:val="24"/>
        </w:rPr>
        <w:lastRenderedPageBreak/>
        <w:t xml:space="preserve">зданий, строений, сооружений и требований к архитектурным решениям объектов капитального строительства в границах территорий исторического поселения регионального значения не допускается. </w:t>
      </w:r>
    </w:p>
    <w:p w14:paraId="510E611E" w14:textId="77777777" w:rsidR="00CC55A2" w:rsidRPr="009907BF" w:rsidRDefault="00CC55A2" w:rsidP="00044A04">
      <w:pPr>
        <w:numPr>
          <w:ilvl w:val="0"/>
          <w:numId w:val="69"/>
        </w:numPr>
        <w:suppressAutoHyphens w:val="0"/>
        <w:spacing w:after="15" w:line="267" w:lineRule="auto"/>
        <w:ind w:right="107" w:firstLine="700"/>
        <w:jc w:val="both"/>
        <w:rPr>
          <w:sz w:val="24"/>
          <w:szCs w:val="24"/>
        </w:rPr>
      </w:pPr>
      <w:r w:rsidRPr="009907BF">
        <w:rPr>
          <w:sz w:val="24"/>
          <w:szCs w:val="24"/>
        </w:rPr>
        <w:t xml:space="preserve">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 по архитектуре и градостроительству Московской области (далее - Мособлархитектура). </w:t>
      </w:r>
    </w:p>
    <w:p w14:paraId="2FB0A879" w14:textId="77777777" w:rsidR="00CC55A2" w:rsidRPr="009907BF" w:rsidRDefault="00CC55A2" w:rsidP="00044A04">
      <w:pPr>
        <w:numPr>
          <w:ilvl w:val="0"/>
          <w:numId w:val="69"/>
        </w:numPr>
        <w:suppressAutoHyphens w:val="0"/>
        <w:spacing w:after="15" w:line="267" w:lineRule="auto"/>
        <w:ind w:right="107" w:firstLine="700"/>
        <w:jc w:val="both"/>
        <w:rPr>
          <w:sz w:val="24"/>
          <w:szCs w:val="24"/>
        </w:rPr>
      </w:pPr>
      <w:r w:rsidRPr="009907BF">
        <w:rPr>
          <w:sz w:val="24"/>
          <w:szCs w:val="24"/>
        </w:rPr>
        <w:t xml:space="preserve">Согласно Распоряжению Мособлархитектуры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 </w:t>
      </w:r>
    </w:p>
    <w:p w14:paraId="273BE501" w14:textId="77777777" w:rsidR="00CC55A2" w:rsidRPr="009907BF" w:rsidRDefault="00CC55A2" w:rsidP="00044A04">
      <w:pPr>
        <w:numPr>
          <w:ilvl w:val="0"/>
          <w:numId w:val="69"/>
        </w:numPr>
        <w:suppressAutoHyphens w:val="0"/>
        <w:spacing w:after="15" w:line="267" w:lineRule="auto"/>
        <w:ind w:right="107" w:firstLine="700"/>
        <w:jc w:val="both"/>
        <w:rPr>
          <w:sz w:val="24"/>
          <w:szCs w:val="24"/>
        </w:rPr>
      </w:pPr>
      <w:r w:rsidRPr="009907BF">
        <w:rPr>
          <w:sz w:val="24"/>
          <w:szCs w:val="24"/>
        </w:rPr>
        <w:t xml:space="preserve">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 </w:t>
      </w:r>
    </w:p>
    <w:p w14:paraId="3FCD0FEF" w14:textId="77777777" w:rsidR="00CC55A2" w:rsidRPr="009907BF" w:rsidRDefault="00CC55A2" w:rsidP="00044A04">
      <w:pPr>
        <w:numPr>
          <w:ilvl w:val="0"/>
          <w:numId w:val="69"/>
        </w:numPr>
        <w:suppressAutoHyphens w:val="0"/>
        <w:spacing w:after="15" w:line="267" w:lineRule="auto"/>
        <w:ind w:right="107" w:firstLine="700"/>
        <w:jc w:val="both"/>
        <w:rPr>
          <w:sz w:val="24"/>
          <w:szCs w:val="24"/>
        </w:rPr>
      </w:pPr>
      <w:r w:rsidRPr="009907BF">
        <w:rPr>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 </w:t>
      </w:r>
    </w:p>
    <w:p w14:paraId="38E922FC" w14:textId="77777777" w:rsidR="00CC55A2" w:rsidRPr="009907BF" w:rsidRDefault="00CC55A2" w:rsidP="00044A04">
      <w:pPr>
        <w:numPr>
          <w:ilvl w:val="0"/>
          <w:numId w:val="69"/>
        </w:numPr>
        <w:suppressAutoHyphens w:val="0"/>
        <w:spacing w:after="15" w:line="267" w:lineRule="auto"/>
        <w:ind w:right="107" w:firstLine="700"/>
        <w:jc w:val="both"/>
        <w:rPr>
          <w:sz w:val="24"/>
          <w:szCs w:val="24"/>
        </w:rPr>
      </w:pPr>
      <w:r w:rsidRPr="009907BF">
        <w:rPr>
          <w:sz w:val="24"/>
          <w:szCs w:val="24"/>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14:paraId="62EFEB3F" w14:textId="77777777" w:rsidR="00CC55A2" w:rsidRPr="009907BF" w:rsidRDefault="00CC55A2" w:rsidP="00044A04">
      <w:pPr>
        <w:numPr>
          <w:ilvl w:val="0"/>
          <w:numId w:val="69"/>
        </w:numPr>
        <w:suppressAutoHyphens w:val="0"/>
        <w:spacing w:after="15" w:line="267" w:lineRule="auto"/>
        <w:ind w:right="107" w:firstLine="700"/>
        <w:jc w:val="both"/>
        <w:rPr>
          <w:sz w:val="24"/>
          <w:szCs w:val="24"/>
        </w:rPr>
      </w:pPr>
      <w:r w:rsidRPr="009907BF">
        <w:rPr>
          <w:sz w:val="24"/>
          <w:szCs w:val="24"/>
        </w:rPr>
        <w:t xml:space="preserve">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 </w:t>
      </w:r>
    </w:p>
    <w:p w14:paraId="2920B797" w14:textId="77777777" w:rsidR="00CC55A2" w:rsidRPr="009907BF" w:rsidRDefault="00CC55A2" w:rsidP="00044A04">
      <w:pPr>
        <w:numPr>
          <w:ilvl w:val="0"/>
          <w:numId w:val="69"/>
        </w:numPr>
        <w:suppressAutoHyphens w:val="0"/>
        <w:spacing w:after="15" w:line="267" w:lineRule="auto"/>
        <w:ind w:right="107" w:firstLine="700"/>
        <w:jc w:val="both"/>
        <w:rPr>
          <w:sz w:val="24"/>
          <w:szCs w:val="24"/>
        </w:rPr>
      </w:pPr>
      <w:r w:rsidRPr="009907BF">
        <w:rPr>
          <w:sz w:val="24"/>
          <w:szCs w:val="24"/>
        </w:rPr>
        <w:t xml:space="preserve">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 </w:t>
      </w:r>
    </w:p>
    <w:p w14:paraId="672FDE51" w14:textId="77777777" w:rsidR="00CC55A2" w:rsidRPr="009907BF" w:rsidRDefault="00CC55A2" w:rsidP="00044A04">
      <w:pPr>
        <w:numPr>
          <w:ilvl w:val="0"/>
          <w:numId w:val="69"/>
        </w:numPr>
        <w:suppressAutoHyphens w:val="0"/>
        <w:spacing w:after="15" w:line="267" w:lineRule="auto"/>
        <w:ind w:right="107" w:firstLine="700"/>
        <w:jc w:val="both"/>
        <w:rPr>
          <w:sz w:val="24"/>
          <w:szCs w:val="24"/>
        </w:rPr>
      </w:pPr>
      <w:r w:rsidRPr="009907BF">
        <w:rPr>
          <w:sz w:val="24"/>
          <w:szCs w:val="24"/>
        </w:rPr>
        <w:t xml:space="preserve">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 </w:t>
      </w:r>
    </w:p>
    <w:p w14:paraId="3270A7B0" w14:textId="77777777" w:rsidR="00CC55A2" w:rsidRPr="009907BF" w:rsidRDefault="00CC55A2" w:rsidP="00044A04">
      <w:pPr>
        <w:numPr>
          <w:ilvl w:val="0"/>
          <w:numId w:val="69"/>
        </w:numPr>
        <w:suppressAutoHyphens w:val="0"/>
        <w:spacing w:after="15" w:line="267" w:lineRule="auto"/>
        <w:ind w:right="107" w:firstLine="700"/>
        <w:jc w:val="both"/>
        <w:rPr>
          <w:sz w:val="24"/>
          <w:szCs w:val="24"/>
        </w:rPr>
      </w:pPr>
      <w:r w:rsidRPr="009907BF">
        <w:rPr>
          <w:sz w:val="24"/>
          <w:szCs w:val="24"/>
        </w:rPr>
        <w:lastRenderedPageBreak/>
        <w:t xml:space="preserve">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14:paraId="26DDD1BF" w14:textId="77777777" w:rsidR="00CC55A2" w:rsidRPr="009907BF" w:rsidRDefault="00CC55A2" w:rsidP="006C4E02">
      <w:pPr>
        <w:numPr>
          <w:ilvl w:val="0"/>
          <w:numId w:val="69"/>
        </w:numPr>
        <w:suppressAutoHyphens w:val="0"/>
        <w:spacing w:after="15" w:line="267" w:lineRule="auto"/>
        <w:ind w:right="107" w:firstLine="700"/>
        <w:jc w:val="both"/>
        <w:rPr>
          <w:sz w:val="24"/>
          <w:szCs w:val="24"/>
        </w:rPr>
      </w:pPr>
      <w:r w:rsidRPr="009907BF">
        <w:rPr>
          <w:sz w:val="24"/>
          <w:szCs w:val="24"/>
        </w:rPr>
        <w:t xml:space="preserve">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 </w:t>
      </w:r>
    </w:p>
    <w:p w14:paraId="26C458D1" w14:textId="77777777" w:rsidR="00CC55A2" w:rsidRPr="009907BF" w:rsidRDefault="00CC55A2" w:rsidP="006C4E02">
      <w:pPr>
        <w:numPr>
          <w:ilvl w:val="0"/>
          <w:numId w:val="69"/>
        </w:numPr>
        <w:suppressAutoHyphens w:val="0"/>
        <w:spacing w:after="15" w:line="267" w:lineRule="auto"/>
        <w:ind w:right="107" w:firstLine="700"/>
        <w:jc w:val="both"/>
        <w:rPr>
          <w:sz w:val="24"/>
          <w:szCs w:val="24"/>
        </w:rPr>
      </w:pPr>
      <w:r w:rsidRPr="009907BF">
        <w:rPr>
          <w:sz w:val="24"/>
          <w:szCs w:val="24"/>
        </w:rPr>
        <w:t xml:space="preserve">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 </w:t>
      </w:r>
    </w:p>
    <w:p w14:paraId="559007E4" w14:textId="77777777" w:rsidR="00CC55A2" w:rsidRPr="009907BF" w:rsidRDefault="00CC55A2" w:rsidP="006C4E02">
      <w:pPr>
        <w:numPr>
          <w:ilvl w:val="0"/>
          <w:numId w:val="69"/>
        </w:numPr>
        <w:suppressAutoHyphens w:val="0"/>
        <w:spacing w:after="23" w:line="259" w:lineRule="auto"/>
        <w:ind w:right="107" w:firstLine="700"/>
        <w:jc w:val="both"/>
        <w:rPr>
          <w:sz w:val="24"/>
          <w:szCs w:val="24"/>
        </w:rPr>
      </w:pPr>
      <w:r w:rsidRPr="009907BF">
        <w:rPr>
          <w:sz w:val="24"/>
          <w:szCs w:val="24"/>
        </w:rPr>
        <w:t xml:space="preserve">Способы получения результата предоставления государственной услуги: </w:t>
      </w:r>
    </w:p>
    <w:p w14:paraId="118B97FD" w14:textId="77777777" w:rsidR="00CC55A2" w:rsidRPr="009907BF" w:rsidRDefault="00CC55A2" w:rsidP="006C4E02">
      <w:pPr>
        <w:numPr>
          <w:ilvl w:val="1"/>
          <w:numId w:val="69"/>
        </w:numPr>
        <w:suppressAutoHyphens w:val="0"/>
        <w:spacing w:after="15" w:line="267" w:lineRule="auto"/>
        <w:ind w:right="107" w:firstLine="700"/>
        <w:jc w:val="both"/>
        <w:rPr>
          <w:sz w:val="24"/>
          <w:szCs w:val="24"/>
        </w:rPr>
      </w:pPr>
      <w:r w:rsidRPr="009907BF">
        <w:rPr>
          <w:sz w:val="24"/>
          <w:szCs w:val="24"/>
        </w:rPr>
        <w:t xml:space="preserve">В форме электронного документа в личный кабинет на РПГУ. </w:t>
      </w:r>
    </w:p>
    <w:p w14:paraId="33527670" w14:textId="77777777" w:rsidR="00CC55A2" w:rsidRPr="009907BF" w:rsidRDefault="00CC55A2" w:rsidP="006C4E02">
      <w:pPr>
        <w:ind w:left="241" w:right="107"/>
        <w:jc w:val="both"/>
        <w:rPr>
          <w:sz w:val="24"/>
          <w:szCs w:val="24"/>
        </w:rPr>
      </w:pPr>
      <w:r w:rsidRPr="009907BF">
        <w:rPr>
          <w:sz w:val="24"/>
          <w:szCs w:val="24"/>
        </w:rPr>
        <w:t xml:space="preserve">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 </w:t>
      </w:r>
    </w:p>
    <w:p w14:paraId="7D9682FF" w14:textId="77777777" w:rsidR="00CC55A2" w:rsidRPr="009907BF" w:rsidRDefault="00CC55A2" w:rsidP="006C4E02">
      <w:pPr>
        <w:ind w:left="241" w:right="107"/>
        <w:jc w:val="both"/>
        <w:rPr>
          <w:sz w:val="24"/>
          <w:szCs w:val="24"/>
        </w:rPr>
      </w:pPr>
      <w:r w:rsidRPr="009907BF">
        <w:rPr>
          <w:sz w:val="24"/>
          <w:szCs w:val="24"/>
        </w:rPr>
        <w:t xml:space="preserve">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 </w:t>
      </w:r>
    </w:p>
    <w:p w14:paraId="122C6873" w14:textId="77777777" w:rsidR="00CC55A2" w:rsidRPr="009907BF" w:rsidRDefault="00CC55A2" w:rsidP="006C4E02">
      <w:pPr>
        <w:numPr>
          <w:ilvl w:val="1"/>
          <w:numId w:val="69"/>
        </w:numPr>
        <w:suppressAutoHyphens w:val="0"/>
        <w:spacing w:after="15" w:line="267" w:lineRule="auto"/>
        <w:ind w:right="107" w:firstLine="700"/>
        <w:jc w:val="both"/>
        <w:rPr>
          <w:sz w:val="24"/>
          <w:szCs w:val="24"/>
        </w:rPr>
      </w:pPr>
      <w:r w:rsidRPr="009907BF">
        <w:rPr>
          <w:sz w:val="24"/>
          <w:szCs w:val="24"/>
        </w:rPr>
        <w:t xml:space="preserve">В МФЦ в виде распечатанного на бумажном носителе экземпляра электронного документа. </w:t>
      </w:r>
    </w:p>
    <w:p w14:paraId="4CAFC856" w14:textId="77777777" w:rsidR="00CC55A2" w:rsidRPr="009907BF" w:rsidRDefault="00CC55A2" w:rsidP="006C4E02">
      <w:pPr>
        <w:ind w:left="241" w:right="107"/>
        <w:jc w:val="both"/>
        <w:rPr>
          <w:sz w:val="24"/>
          <w:szCs w:val="24"/>
        </w:rPr>
      </w:pPr>
      <w:r w:rsidRPr="009907BF">
        <w:rPr>
          <w:sz w:val="24"/>
          <w:szCs w:val="24"/>
        </w:rPr>
        <w:t xml:space="preserve">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 </w:t>
      </w:r>
    </w:p>
    <w:p w14:paraId="0EA56CCD" w14:textId="77777777" w:rsidR="00CC55A2" w:rsidRPr="009907BF" w:rsidRDefault="00CC55A2" w:rsidP="006C4E02">
      <w:pPr>
        <w:numPr>
          <w:ilvl w:val="1"/>
          <w:numId w:val="69"/>
        </w:numPr>
        <w:suppressAutoHyphens w:val="0"/>
        <w:spacing w:after="15" w:line="267" w:lineRule="auto"/>
        <w:ind w:right="107" w:firstLine="700"/>
        <w:jc w:val="both"/>
        <w:rPr>
          <w:sz w:val="24"/>
          <w:szCs w:val="24"/>
        </w:rPr>
      </w:pPr>
      <w:r w:rsidRPr="009907BF">
        <w:rPr>
          <w:sz w:val="24"/>
          <w:szCs w:val="24"/>
        </w:rPr>
        <w:t xml:space="preserve">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 </w:t>
      </w:r>
    </w:p>
    <w:p w14:paraId="7B4BBAFA" w14:textId="77777777" w:rsidR="00CC55A2" w:rsidRPr="009907BF" w:rsidRDefault="00CC55A2" w:rsidP="006C4E02">
      <w:pPr>
        <w:numPr>
          <w:ilvl w:val="0"/>
          <w:numId w:val="69"/>
        </w:numPr>
        <w:suppressAutoHyphens w:val="0"/>
        <w:spacing w:after="15" w:line="267" w:lineRule="auto"/>
        <w:ind w:right="107" w:firstLine="700"/>
        <w:jc w:val="both"/>
        <w:rPr>
          <w:sz w:val="24"/>
          <w:szCs w:val="24"/>
        </w:rPr>
      </w:pPr>
      <w:r w:rsidRPr="009907BF">
        <w:rPr>
          <w:sz w:val="24"/>
          <w:szCs w:val="24"/>
        </w:rPr>
        <w:t xml:space="preserve">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 </w:t>
      </w:r>
    </w:p>
    <w:p w14:paraId="2351061A" w14:textId="77777777" w:rsidR="00CC55A2" w:rsidRPr="009907BF" w:rsidRDefault="00CC55A2" w:rsidP="006C4E02">
      <w:pPr>
        <w:numPr>
          <w:ilvl w:val="0"/>
          <w:numId w:val="69"/>
        </w:numPr>
        <w:suppressAutoHyphens w:val="0"/>
        <w:spacing w:after="15" w:line="267" w:lineRule="auto"/>
        <w:ind w:right="107" w:firstLine="700"/>
        <w:jc w:val="both"/>
        <w:rPr>
          <w:sz w:val="24"/>
          <w:szCs w:val="24"/>
        </w:rPr>
      </w:pPr>
      <w:r w:rsidRPr="009907BF">
        <w:rPr>
          <w:sz w:val="24"/>
          <w:szCs w:val="24"/>
        </w:rPr>
        <w:t xml:space="preserve">Уведомление о принятом решении, независимо от результата предоставления Государственной услуги, направляется в Личный кабинет Заявителя на РПГУ. </w:t>
      </w:r>
    </w:p>
    <w:p w14:paraId="7663E1E4" w14:textId="77777777" w:rsidR="00CC55A2" w:rsidRPr="009907BF" w:rsidRDefault="00CC55A2" w:rsidP="006C4E02">
      <w:pPr>
        <w:numPr>
          <w:ilvl w:val="0"/>
          <w:numId w:val="69"/>
        </w:numPr>
        <w:suppressAutoHyphens w:val="0"/>
        <w:spacing w:after="15" w:line="267" w:lineRule="auto"/>
        <w:ind w:right="107" w:firstLine="700"/>
        <w:jc w:val="both"/>
        <w:rPr>
          <w:sz w:val="24"/>
          <w:szCs w:val="24"/>
        </w:rPr>
      </w:pPr>
      <w:r w:rsidRPr="009907BF">
        <w:rPr>
          <w:sz w:val="24"/>
          <w:szCs w:val="24"/>
        </w:rPr>
        <w:lastRenderedPageBreak/>
        <w:t xml:space="preserve">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 </w:t>
      </w:r>
    </w:p>
    <w:p w14:paraId="70DDEED9" w14:textId="77777777" w:rsidR="00CC55A2" w:rsidRPr="009907BF" w:rsidRDefault="00CC55A2" w:rsidP="006C4E02">
      <w:pPr>
        <w:numPr>
          <w:ilvl w:val="0"/>
          <w:numId w:val="69"/>
        </w:numPr>
        <w:suppressAutoHyphens w:val="0"/>
        <w:spacing w:after="15" w:line="267" w:lineRule="auto"/>
        <w:ind w:right="107" w:firstLine="700"/>
        <w:jc w:val="both"/>
        <w:rPr>
          <w:sz w:val="24"/>
          <w:szCs w:val="24"/>
        </w:rPr>
      </w:pPr>
      <w:r w:rsidRPr="009907BF">
        <w:rPr>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14:paraId="0D20E0F6" w14:textId="77777777" w:rsidR="00CC55A2" w:rsidRPr="009907BF" w:rsidRDefault="00CC55A2" w:rsidP="00044A04">
      <w:pPr>
        <w:numPr>
          <w:ilvl w:val="0"/>
          <w:numId w:val="69"/>
        </w:numPr>
        <w:suppressAutoHyphens w:val="0"/>
        <w:spacing w:after="15" w:line="267" w:lineRule="auto"/>
        <w:ind w:right="107" w:firstLine="700"/>
        <w:jc w:val="both"/>
        <w:rPr>
          <w:sz w:val="24"/>
          <w:szCs w:val="24"/>
        </w:rPr>
      </w:pPr>
      <w:r w:rsidRPr="009907BF">
        <w:rPr>
          <w:sz w:val="24"/>
          <w:szCs w:val="24"/>
        </w:rPr>
        <w:t xml:space="preserve">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14:paraId="41630706" w14:textId="77777777" w:rsidR="00CC55A2" w:rsidRPr="009907BF" w:rsidRDefault="00CC55A2" w:rsidP="00CC55A2">
      <w:pPr>
        <w:spacing w:after="26" w:line="259" w:lineRule="auto"/>
        <w:ind w:left="256"/>
        <w:rPr>
          <w:sz w:val="24"/>
          <w:szCs w:val="24"/>
        </w:rPr>
      </w:pPr>
      <w:r w:rsidRPr="009907BF">
        <w:rPr>
          <w:sz w:val="24"/>
          <w:szCs w:val="24"/>
        </w:rPr>
        <w:t xml:space="preserve"> </w:t>
      </w:r>
    </w:p>
    <w:p w14:paraId="0F1139DD" w14:textId="77777777" w:rsidR="00CC55A2" w:rsidRPr="009907BF" w:rsidRDefault="00CC55A2" w:rsidP="006C2F42">
      <w:pPr>
        <w:pStyle w:val="2"/>
        <w:ind w:left="290" w:right="150" w:firstLine="720"/>
        <w:jc w:val="center"/>
        <w:rPr>
          <w:rFonts w:ascii="Times New Roman" w:hAnsi="Times New Roman" w:cs="Times New Roman"/>
          <w:szCs w:val="24"/>
        </w:rPr>
      </w:pPr>
      <w:bookmarkStart w:id="34" w:name="_Toc131703"/>
      <w:r w:rsidRPr="009907BF">
        <w:rPr>
          <w:rFonts w:ascii="Times New Roman" w:hAnsi="Times New Roman" w:cs="Times New Roman"/>
          <w:szCs w:val="24"/>
        </w:rPr>
        <w:t xml:space="preserve">Статья 15.1. Архитектурно-градостроительный облик объекта капитального строительства </w:t>
      </w:r>
      <w:bookmarkEnd w:id="34"/>
    </w:p>
    <w:p w14:paraId="22E58E1B" w14:textId="77777777" w:rsidR="00CC55A2" w:rsidRPr="009907BF" w:rsidRDefault="00CC55A2" w:rsidP="00CC55A2">
      <w:pPr>
        <w:spacing w:after="17" w:line="259" w:lineRule="auto"/>
        <w:ind w:left="197"/>
        <w:jc w:val="center"/>
        <w:rPr>
          <w:sz w:val="24"/>
          <w:szCs w:val="24"/>
        </w:rPr>
      </w:pPr>
      <w:r w:rsidRPr="009907BF">
        <w:rPr>
          <w:b/>
          <w:sz w:val="24"/>
          <w:szCs w:val="24"/>
        </w:rPr>
        <w:t xml:space="preserve"> </w:t>
      </w:r>
    </w:p>
    <w:p w14:paraId="5B896BD6" w14:textId="77777777" w:rsidR="00CC55A2" w:rsidRPr="009907BF" w:rsidRDefault="00CC55A2" w:rsidP="00044A04">
      <w:pPr>
        <w:numPr>
          <w:ilvl w:val="0"/>
          <w:numId w:val="70"/>
        </w:numPr>
        <w:suppressAutoHyphens w:val="0"/>
        <w:spacing w:after="15" w:line="267" w:lineRule="auto"/>
        <w:ind w:right="107" w:firstLine="700"/>
        <w:jc w:val="both"/>
        <w:rPr>
          <w:sz w:val="24"/>
          <w:szCs w:val="24"/>
        </w:rPr>
      </w:pPr>
      <w:r w:rsidRPr="009907BF">
        <w:rPr>
          <w:sz w:val="24"/>
          <w:szCs w:val="24"/>
        </w:rPr>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151">
        <w:r w:rsidRPr="009907BF">
          <w:rPr>
            <w:sz w:val="24"/>
            <w:szCs w:val="24"/>
          </w:rPr>
          <w:t>частью 6 статьи 3</w:t>
        </w:r>
      </w:hyperlink>
      <w:hyperlink r:id="rId152">
        <w:r w:rsidRPr="009907BF">
          <w:rPr>
            <w:sz w:val="24"/>
            <w:szCs w:val="24"/>
          </w:rPr>
          <w:t xml:space="preserve"> </w:t>
        </w:r>
      </w:hyperlink>
      <w:r w:rsidRPr="009907BF">
        <w:rPr>
          <w:sz w:val="24"/>
          <w:szCs w:val="24"/>
        </w:rPr>
        <w:t xml:space="preserve">настоящих Правил, за исключением случаев, предусмотренных частью 3 настоящей статьи. </w:t>
      </w:r>
    </w:p>
    <w:p w14:paraId="41FADC44" w14:textId="77777777" w:rsidR="00CC55A2" w:rsidRPr="009907BF" w:rsidRDefault="00CC55A2" w:rsidP="00044A04">
      <w:pPr>
        <w:numPr>
          <w:ilvl w:val="0"/>
          <w:numId w:val="70"/>
        </w:numPr>
        <w:suppressAutoHyphens w:val="0"/>
        <w:spacing w:after="15" w:line="267" w:lineRule="auto"/>
        <w:ind w:right="107" w:firstLine="700"/>
        <w:jc w:val="both"/>
        <w:rPr>
          <w:sz w:val="24"/>
          <w:szCs w:val="24"/>
        </w:rPr>
      </w:pPr>
      <w:r w:rsidRPr="009907BF">
        <w:rPr>
          <w:sz w:val="24"/>
          <w:szCs w:val="24"/>
        </w:rPr>
        <w:t xml:space="preserve">Согласование архитектурно-градостроительного облика объекта капитального строительства требуется в отношении: </w:t>
      </w:r>
    </w:p>
    <w:p w14:paraId="4FE0E947" w14:textId="77777777" w:rsidR="00CC55A2" w:rsidRPr="009907BF" w:rsidRDefault="00CC55A2" w:rsidP="00CC55A2">
      <w:pPr>
        <w:ind w:left="965" w:right="3448"/>
        <w:rPr>
          <w:sz w:val="24"/>
          <w:szCs w:val="24"/>
        </w:rPr>
      </w:pPr>
      <w:r w:rsidRPr="009907BF">
        <w:rPr>
          <w:rFonts w:eastAsia="Segoe UI Symbol"/>
          <w:sz w:val="24"/>
          <w:szCs w:val="24"/>
        </w:rPr>
        <w:t></w:t>
      </w:r>
      <w:r w:rsidRPr="009907BF">
        <w:rPr>
          <w:rFonts w:eastAsia="Arial"/>
          <w:sz w:val="24"/>
          <w:szCs w:val="24"/>
        </w:rPr>
        <w:t xml:space="preserve"> </w:t>
      </w:r>
      <w:r w:rsidRPr="009907BF">
        <w:rPr>
          <w:sz w:val="24"/>
          <w:szCs w:val="24"/>
        </w:rPr>
        <w:t xml:space="preserve">создаваемых объектов (новое строительство); </w:t>
      </w:r>
      <w:r w:rsidRPr="009907BF">
        <w:rPr>
          <w:rFonts w:eastAsia="Segoe UI Symbol"/>
          <w:sz w:val="24"/>
          <w:szCs w:val="24"/>
        </w:rPr>
        <w:t></w:t>
      </w:r>
      <w:r w:rsidRPr="009907BF">
        <w:rPr>
          <w:rFonts w:eastAsia="Arial"/>
          <w:sz w:val="24"/>
          <w:szCs w:val="24"/>
        </w:rPr>
        <w:t xml:space="preserve"> </w:t>
      </w:r>
      <w:r w:rsidRPr="009907BF">
        <w:rPr>
          <w:sz w:val="24"/>
          <w:szCs w:val="24"/>
        </w:rPr>
        <w:t xml:space="preserve">реконструируемых объектов. </w:t>
      </w:r>
    </w:p>
    <w:p w14:paraId="02623B10" w14:textId="77777777" w:rsidR="00CC55A2" w:rsidRPr="009907BF" w:rsidRDefault="00CC55A2" w:rsidP="00CC55A2">
      <w:pPr>
        <w:ind w:left="241" w:right="107"/>
        <w:rPr>
          <w:sz w:val="24"/>
          <w:szCs w:val="24"/>
        </w:rPr>
      </w:pPr>
      <w:r w:rsidRPr="009907BF">
        <w:rPr>
          <w:sz w:val="24"/>
          <w:szCs w:val="24"/>
        </w:rPr>
        <w:t>3.</w:t>
      </w:r>
      <w:r w:rsidRPr="009907BF">
        <w:rPr>
          <w:rFonts w:eastAsia="Arial"/>
          <w:sz w:val="24"/>
          <w:szCs w:val="24"/>
        </w:rPr>
        <w:t xml:space="preserve"> </w:t>
      </w:r>
      <w:r w:rsidRPr="009907BF">
        <w:rPr>
          <w:sz w:val="24"/>
          <w:szCs w:val="24"/>
        </w:rPr>
        <w:t xml:space="preserve">Согласование архитектурно-градостроительного облика объекта капитального строительства не требуется в отношении: </w:t>
      </w:r>
    </w:p>
    <w:p w14:paraId="0D80885E"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объектов капитального строительства, расположенных на земельных участках, действие градостроительного регламента на которые не распространяется; </w:t>
      </w:r>
    </w:p>
    <w:p w14:paraId="16FC306E"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объектов, для строительства или реконструкции которых не требуется получение разрешения на строительство; </w:t>
      </w:r>
    </w:p>
    <w:p w14:paraId="63DAB1DE"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объектов, расположенных на земельных участках, находящихся в пользовании учреждений, исполняющих наказание; </w:t>
      </w:r>
    </w:p>
    <w:p w14:paraId="57E67D8B"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 </w:t>
      </w:r>
    </w:p>
    <w:p w14:paraId="406B2CEA"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гидротехнических сооружений; </w:t>
      </w:r>
    </w:p>
    <w:p w14:paraId="6AA6EAAA"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объектов и инженерных сооружений, предназначенных для производства и поставок товаров в сферах электро-, газо-, тепло-, водоснабжения и водоотведения; </w:t>
      </w:r>
    </w:p>
    <w:p w14:paraId="20857DE9"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подземных сооружений; </w:t>
      </w:r>
    </w:p>
    <w:p w14:paraId="3C3C1AAD"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lastRenderedPageBreak/>
        <w:t xml:space="preserve">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 </w:t>
      </w:r>
    </w:p>
    <w:p w14:paraId="68D8402D"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 </w:t>
      </w:r>
    </w:p>
    <w:p w14:paraId="4B22FCAD"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объектов капитального строительства, предназначенных для обезвреживания, размещения и утилизации медицинских отходов; </w:t>
      </w:r>
    </w:p>
    <w:p w14:paraId="18445C21"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объектов капитального строительства, предназначенных для хранения, переработки и утилизации биологических отходов; </w:t>
      </w:r>
    </w:p>
    <w:p w14:paraId="118F2B51"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объектов капитального строительства, связанных с обращением с радиоактивными отходами; </w:t>
      </w:r>
    </w:p>
    <w:p w14:paraId="3C7D8749"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объектов капитального строительства, связанных с обращением веществ, разрушающих озоновый слой; </w:t>
      </w:r>
    </w:p>
    <w:p w14:paraId="36BBD296"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объектов использования атомной энергии; </w:t>
      </w:r>
    </w:p>
    <w:p w14:paraId="5E8AA0E1"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опасных производственных объектов, определяемых в соответствии с законодательством Российской Федерации; </w:t>
      </w:r>
    </w:p>
    <w:p w14:paraId="074AB028" w14:textId="77777777" w:rsidR="00CC55A2" w:rsidRPr="009907BF" w:rsidRDefault="00CC55A2" w:rsidP="00044A04">
      <w:pPr>
        <w:numPr>
          <w:ilvl w:val="0"/>
          <w:numId w:val="71"/>
        </w:numPr>
        <w:suppressAutoHyphens w:val="0"/>
        <w:spacing w:after="15" w:line="267" w:lineRule="auto"/>
        <w:ind w:right="107" w:firstLine="700"/>
        <w:jc w:val="both"/>
        <w:rPr>
          <w:sz w:val="24"/>
          <w:szCs w:val="24"/>
        </w:rPr>
      </w:pPr>
      <w:r w:rsidRPr="009907BF">
        <w:rPr>
          <w:sz w:val="24"/>
          <w:szCs w:val="24"/>
        </w:rPr>
        <w:t xml:space="preserve">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 </w:t>
      </w:r>
    </w:p>
    <w:p w14:paraId="5754AEE5" w14:textId="77777777" w:rsidR="00CC55A2" w:rsidRPr="009907BF" w:rsidRDefault="00CC55A2" w:rsidP="00044A04">
      <w:pPr>
        <w:numPr>
          <w:ilvl w:val="0"/>
          <w:numId w:val="72"/>
        </w:numPr>
        <w:suppressAutoHyphens w:val="0"/>
        <w:spacing w:after="15" w:line="267" w:lineRule="auto"/>
        <w:ind w:right="107" w:firstLine="700"/>
        <w:jc w:val="both"/>
        <w:rPr>
          <w:sz w:val="24"/>
          <w:szCs w:val="24"/>
        </w:rPr>
      </w:pPr>
      <w:r w:rsidRPr="009907BF">
        <w:rPr>
          <w:sz w:val="24"/>
          <w:szCs w:val="24"/>
        </w:rPr>
        <w:t>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N 857 «Об утверждении требований к архитектурно-градостроительному облику объекта капитального строительства и Правил согласования архитектурно</w:t>
      </w:r>
      <w:r w:rsidR="006C4E02">
        <w:rPr>
          <w:sz w:val="24"/>
          <w:szCs w:val="24"/>
        </w:rPr>
        <w:t xml:space="preserve"> </w:t>
      </w:r>
      <w:r w:rsidRPr="009907BF">
        <w:rPr>
          <w:sz w:val="24"/>
          <w:szCs w:val="24"/>
        </w:rPr>
        <w:t xml:space="preserve">градостроительного облика объекта капитального строительства». </w:t>
      </w:r>
    </w:p>
    <w:p w14:paraId="66C66227" w14:textId="77777777" w:rsidR="00CC55A2" w:rsidRPr="009907BF" w:rsidRDefault="00CC55A2" w:rsidP="00044A04">
      <w:pPr>
        <w:numPr>
          <w:ilvl w:val="0"/>
          <w:numId w:val="72"/>
        </w:numPr>
        <w:suppressAutoHyphens w:val="0"/>
        <w:spacing w:after="15" w:line="267" w:lineRule="auto"/>
        <w:ind w:right="107" w:firstLine="700"/>
        <w:jc w:val="both"/>
        <w:rPr>
          <w:sz w:val="24"/>
          <w:szCs w:val="24"/>
        </w:rPr>
      </w:pPr>
      <w:r w:rsidRPr="009907BF">
        <w:rPr>
          <w:sz w:val="24"/>
          <w:szCs w:val="24"/>
        </w:rPr>
        <w:t xml:space="preserve">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(Мособлархитектура). </w:t>
      </w:r>
    </w:p>
    <w:p w14:paraId="63B05FA3" w14:textId="77777777" w:rsidR="00CC55A2" w:rsidRPr="009907BF" w:rsidRDefault="00CC55A2" w:rsidP="00044A04">
      <w:pPr>
        <w:numPr>
          <w:ilvl w:val="0"/>
          <w:numId w:val="72"/>
        </w:numPr>
        <w:suppressAutoHyphens w:val="0"/>
        <w:spacing w:after="15" w:line="267" w:lineRule="auto"/>
        <w:ind w:right="107" w:firstLine="700"/>
        <w:jc w:val="both"/>
        <w:rPr>
          <w:sz w:val="24"/>
          <w:szCs w:val="24"/>
        </w:rPr>
      </w:pPr>
      <w:r w:rsidRPr="009907BF">
        <w:rPr>
          <w:sz w:val="24"/>
          <w:szCs w:val="24"/>
        </w:rPr>
        <w:t xml:space="preserve">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 </w:t>
      </w:r>
    </w:p>
    <w:p w14:paraId="0051D885" w14:textId="77777777" w:rsidR="00CC55A2" w:rsidRPr="009907BF" w:rsidRDefault="00CC55A2" w:rsidP="00044A04">
      <w:pPr>
        <w:numPr>
          <w:ilvl w:val="0"/>
          <w:numId w:val="72"/>
        </w:numPr>
        <w:suppressAutoHyphens w:val="0"/>
        <w:spacing w:after="15" w:line="267" w:lineRule="auto"/>
        <w:ind w:right="107" w:firstLine="700"/>
        <w:jc w:val="both"/>
        <w:rPr>
          <w:sz w:val="24"/>
          <w:szCs w:val="24"/>
        </w:rPr>
      </w:pPr>
      <w:r w:rsidRPr="009907BF">
        <w:rPr>
          <w:sz w:val="24"/>
          <w:szCs w:val="24"/>
        </w:rPr>
        <w:t xml:space="preserve">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 </w:t>
      </w:r>
    </w:p>
    <w:p w14:paraId="5EEC13CC" w14:textId="77777777" w:rsidR="00CC55A2" w:rsidRPr="009907BF" w:rsidRDefault="00CC55A2" w:rsidP="00044A04">
      <w:pPr>
        <w:numPr>
          <w:ilvl w:val="0"/>
          <w:numId w:val="72"/>
        </w:numPr>
        <w:suppressAutoHyphens w:val="0"/>
        <w:spacing w:after="15" w:line="267" w:lineRule="auto"/>
        <w:ind w:right="107" w:firstLine="700"/>
        <w:jc w:val="both"/>
        <w:rPr>
          <w:sz w:val="24"/>
          <w:szCs w:val="24"/>
        </w:rPr>
      </w:pPr>
      <w:r w:rsidRPr="009907BF">
        <w:rPr>
          <w:sz w:val="24"/>
          <w:szCs w:val="24"/>
        </w:rPr>
        <w:t xml:space="preserve">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w:t>
      </w:r>
    </w:p>
    <w:p w14:paraId="21C05CC5" w14:textId="77777777" w:rsidR="00CC55A2" w:rsidRPr="009907BF" w:rsidRDefault="00CC55A2" w:rsidP="00044A04">
      <w:pPr>
        <w:numPr>
          <w:ilvl w:val="0"/>
          <w:numId w:val="73"/>
        </w:numPr>
        <w:suppressAutoHyphens w:val="0"/>
        <w:spacing w:after="15" w:line="267" w:lineRule="auto"/>
        <w:ind w:right="107" w:firstLine="700"/>
        <w:jc w:val="both"/>
        <w:rPr>
          <w:sz w:val="24"/>
          <w:szCs w:val="24"/>
        </w:rPr>
      </w:pPr>
      <w:r w:rsidRPr="009907BF">
        <w:rPr>
          <w:sz w:val="24"/>
          <w:szCs w:val="24"/>
        </w:rPr>
        <w:t xml:space="preserve">территории, в границах которых предусматриваются требования к архитектурно-градостроительному облику объектов капитального строительства тип 1.1 (далее – территории Тип 1.1); </w:t>
      </w:r>
    </w:p>
    <w:p w14:paraId="6BB3A364" w14:textId="77777777" w:rsidR="00CC55A2" w:rsidRPr="009907BF" w:rsidRDefault="00CC55A2" w:rsidP="00044A04">
      <w:pPr>
        <w:numPr>
          <w:ilvl w:val="0"/>
          <w:numId w:val="73"/>
        </w:numPr>
        <w:suppressAutoHyphens w:val="0"/>
        <w:spacing w:after="15" w:line="267" w:lineRule="auto"/>
        <w:ind w:right="107" w:firstLine="700"/>
        <w:jc w:val="both"/>
        <w:rPr>
          <w:sz w:val="24"/>
          <w:szCs w:val="24"/>
        </w:rPr>
      </w:pPr>
      <w:r w:rsidRPr="009907BF">
        <w:rPr>
          <w:sz w:val="24"/>
          <w:szCs w:val="24"/>
        </w:rPr>
        <w:lastRenderedPageBreak/>
        <w:t xml:space="preserve">территории, в границах которых предусматриваются требования к архитектурно-градостроительному облику объектов капитального строительства тип 2.1 (далее – территории Тип 2.1) </w:t>
      </w:r>
    </w:p>
    <w:p w14:paraId="65902B83" w14:textId="77777777" w:rsidR="00CC55A2" w:rsidRPr="009907BF" w:rsidRDefault="00CC55A2" w:rsidP="006C4E02">
      <w:pPr>
        <w:ind w:left="241" w:right="107"/>
        <w:jc w:val="both"/>
        <w:rPr>
          <w:sz w:val="24"/>
          <w:szCs w:val="24"/>
        </w:rPr>
      </w:pPr>
      <w:r w:rsidRPr="009907BF">
        <w:rPr>
          <w:sz w:val="24"/>
          <w:szCs w:val="24"/>
        </w:rPr>
        <w:t>9.</w:t>
      </w:r>
      <w:r w:rsidRPr="009907BF">
        <w:rPr>
          <w:rFonts w:eastAsia="Arial"/>
          <w:sz w:val="24"/>
          <w:szCs w:val="24"/>
        </w:rPr>
        <w:t xml:space="preserve"> </w:t>
      </w:r>
      <w:r w:rsidRPr="009907BF">
        <w:rPr>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Перечень видов разрешенного использования земельных участков, полностью или частично расположенных в границах территорий Тип 1.1, Тип 2.1, в отношении которых предусматриваются требования к архитектурно</w:t>
      </w:r>
      <w:r w:rsidR="006C4E02">
        <w:rPr>
          <w:sz w:val="24"/>
          <w:szCs w:val="24"/>
        </w:rPr>
        <w:t xml:space="preserve"> </w:t>
      </w:r>
      <w:r w:rsidRPr="009907BF">
        <w:rPr>
          <w:sz w:val="24"/>
          <w:szCs w:val="24"/>
        </w:rPr>
        <w:t xml:space="preserve">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 </w:t>
      </w:r>
    </w:p>
    <w:p w14:paraId="66E227EA" w14:textId="77777777" w:rsidR="00CC55A2" w:rsidRPr="009907BF" w:rsidRDefault="00CC55A2" w:rsidP="00CC55A2">
      <w:pPr>
        <w:spacing w:after="26" w:line="259" w:lineRule="auto"/>
        <w:ind w:left="197"/>
        <w:jc w:val="center"/>
        <w:rPr>
          <w:sz w:val="24"/>
          <w:szCs w:val="24"/>
        </w:rPr>
      </w:pPr>
      <w:r w:rsidRPr="009907BF">
        <w:rPr>
          <w:b/>
          <w:sz w:val="24"/>
          <w:szCs w:val="24"/>
        </w:rPr>
        <w:t xml:space="preserve"> </w:t>
      </w:r>
    </w:p>
    <w:p w14:paraId="0D22285C" w14:textId="77777777" w:rsidR="00CC55A2" w:rsidRPr="009907BF" w:rsidRDefault="00CC55A2" w:rsidP="006C2F42">
      <w:pPr>
        <w:pStyle w:val="2"/>
        <w:ind w:left="290" w:right="150" w:firstLine="720"/>
        <w:jc w:val="center"/>
        <w:rPr>
          <w:rFonts w:ascii="Times New Roman" w:hAnsi="Times New Roman" w:cs="Times New Roman"/>
          <w:szCs w:val="24"/>
        </w:rPr>
      </w:pPr>
      <w:bookmarkStart w:id="35" w:name="_Toc131704"/>
      <w:r w:rsidRPr="009907BF">
        <w:rPr>
          <w:rFonts w:ascii="Times New Roman" w:hAnsi="Times New Roman" w:cs="Times New Roman"/>
          <w:szCs w:val="24"/>
        </w:rPr>
        <w:t xml:space="preserve">Статья 16. Градостроительный план земельного участка </w:t>
      </w:r>
      <w:bookmarkEnd w:id="35"/>
    </w:p>
    <w:p w14:paraId="7272F78F" w14:textId="77777777" w:rsidR="00CC55A2" w:rsidRPr="009907BF" w:rsidRDefault="00CC55A2" w:rsidP="00CC55A2">
      <w:pPr>
        <w:spacing w:after="38" w:line="259" w:lineRule="auto"/>
        <w:ind w:left="256"/>
        <w:rPr>
          <w:sz w:val="24"/>
          <w:szCs w:val="24"/>
        </w:rPr>
      </w:pPr>
      <w:r w:rsidRPr="009907BF">
        <w:rPr>
          <w:b/>
          <w:sz w:val="24"/>
          <w:szCs w:val="24"/>
        </w:rPr>
        <w:t xml:space="preserve"> </w:t>
      </w:r>
    </w:p>
    <w:p w14:paraId="3F90143F" w14:textId="77777777" w:rsidR="00CC55A2" w:rsidRPr="009907BF" w:rsidRDefault="00CC55A2" w:rsidP="00044A04">
      <w:pPr>
        <w:numPr>
          <w:ilvl w:val="0"/>
          <w:numId w:val="74"/>
        </w:numPr>
        <w:suppressAutoHyphens w:val="0"/>
        <w:spacing w:after="15" w:line="267" w:lineRule="auto"/>
        <w:ind w:right="107" w:firstLine="700"/>
        <w:jc w:val="both"/>
        <w:rPr>
          <w:sz w:val="24"/>
          <w:szCs w:val="24"/>
        </w:rPr>
      </w:pPr>
      <w:r w:rsidRPr="009907BF">
        <w:rPr>
          <w:sz w:val="24"/>
          <w:szCs w:val="24"/>
        </w:rPr>
        <w:t xml:space="preserve">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w:t>
      </w:r>
    </w:p>
    <w:p w14:paraId="156592ED" w14:textId="77777777" w:rsidR="00CC55A2" w:rsidRPr="009907BF" w:rsidRDefault="00CC55A2" w:rsidP="00044A04">
      <w:pPr>
        <w:numPr>
          <w:ilvl w:val="0"/>
          <w:numId w:val="74"/>
        </w:numPr>
        <w:suppressAutoHyphens w:val="0"/>
        <w:spacing w:after="15" w:line="267" w:lineRule="auto"/>
        <w:ind w:right="107" w:firstLine="700"/>
        <w:jc w:val="both"/>
        <w:rPr>
          <w:sz w:val="24"/>
          <w:szCs w:val="24"/>
        </w:rPr>
      </w:pPr>
      <w:r w:rsidRPr="009907BF">
        <w:rPr>
          <w:sz w:val="24"/>
          <w:szCs w:val="24"/>
        </w:rPr>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 </w:t>
      </w:r>
    </w:p>
    <w:p w14:paraId="74C23FFF" w14:textId="77777777" w:rsidR="00CC55A2" w:rsidRPr="009907BF" w:rsidRDefault="00CC55A2" w:rsidP="00044A04">
      <w:pPr>
        <w:numPr>
          <w:ilvl w:val="0"/>
          <w:numId w:val="74"/>
        </w:numPr>
        <w:suppressAutoHyphens w:val="0"/>
        <w:spacing w:after="15" w:line="267" w:lineRule="auto"/>
        <w:ind w:right="107" w:firstLine="700"/>
        <w:jc w:val="both"/>
        <w:rPr>
          <w:sz w:val="24"/>
          <w:szCs w:val="24"/>
        </w:rPr>
      </w:pPr>
      <w:r w:rsidRPr="009907BF">
        <w:rPr>
          <w:sz w:val="24"/>
          <w:szCs w:val="24"/>
        </w:rPr>
        <w:t xml:space="preserve">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 </w:t>
      </w:r>
    </w:p>
    <w:p w14:paraId="5B1E18CA" w14:textId="77777777" w:rsidR="00CC55A2" w:rsidRPr="009907BF" w:rsidRDefault="00CC55A2" w:rsidP="00044A04">
      <w:pPr>
        <w:numPr>
          <w:ilvl w:val="0"/>
          <w:numId w:val="74"/>
        </w:numPr>
        <w:suppressAutoHyphens w:val="0"/>
        <w:spacing w:after="15" w:line="267" w:lineRule="auto"/>
        <w:ind w:right="107" w:firstLine="700"/>
        <w:jc w:val="both"/>
        <w:rPr>
          <w:sz w:val="24"/>
          <w:szCs w:val="24"/>
        </w:rPr>
      </w:pPr>
      <w:r w:rsidRPr="009907BF">
        <w:rPr>
          <w:sz w:val="24"/>
          <w:szCs w:val="24"/>
        </w:rPr>
        <w:t xml:space="preserve">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w:t>
      </w:r>
      <w:r w:rsidRPr="009907BF">
        <w:rPr>
          <w:sz w:val="24"/>
          <w:szCs w:val="24"/>
        </w:rPr>
        <w:lastRenderedPageBreak/>
        <w:t xml:space="preserve">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 </w:t>
      </w:r>
    </w:p>
    <w:p w14:paraId="2CA9E0AA" w14:textId="77777777" w:rsidR="00CC55A2" w:rsidRPr="009907BF" w:rsidRDefault="00CC55A2" w:rsidP="00044A04">
      <w:pPr>
        <w:numPr>
          <w:ilvl w:val="0"/>
          <w:numId w:val="74"/>
        </w:numPr>
        <w:suppressAutoHyphens w:val="0"/>
        <w:spacing w:after="15" w:line="267" w:lineRule="auto"/>
        <w:ind w:right="107" w:firstLine="700"/>
        <w:jc w:val="both"/>
        <w:rPr>
          <w:sz w:val="24"/>
          <w:szCs w:val="24"/>
        </w:rPr>
      </w:pPr>
      <w:r w:rsidRPr="009907BF">
        <w:rPr>
          <w:sz w:val="24"/>
          <w:szCs w:val="24"/>
        </w:rPr>
        <w:t xml:space="preserve">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w:t>
      </w:r>
    </w:p>
    <w:p w14:paraId="0C1CA716" w14:textId="77777777" w:rsidR="00CC55A2" w:rsidRPr="009907BF" w:rsidRDefault="00CC55A2" w:rsidP="00044A04">
      <w:pPr>
        <w:numPr>
          <w:ilvl w:val="0"/>
          <w:numId w:val="74"/>
        </w:numPr>
        <w:suppressAutoHyphens w:val="0"/>
        <w:spacing w:after="15" w:line="267" w:lineRule="auto"/>
        <w:ind w:right="107" w:firstLine="700"/>
        <w:jc w:val="both"/>
        <w:rPr>
          <w:sz w:val="24"/>
          <w:szCs w:val="24"/>
        </w:rPr>
      </w:pPr>
      <w:r w:rsidRPr="009907BF">
        <w:rPr>
          <w:sz w:val="24"/>
          <w:szCs w:val="24"/>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частью 5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 </w:t>
      </w:r>
    </w:p>
    <w:p w14:paraId="4242BBDA" w14:textId="77777777" w:rsidR="00CC55A2" w:rsidRPr="009907BF" w:rsidRDefault="00CC55A2" w:rsidP="00CC55A2">
      <w:pPr>
        <w:spacing w:after="30" w:line="259" w:lineRule="auto"/>
        <w:ind w:left="965"/>
        <w:rPr>
          <w:sz w:val="24"/>
          <w:szCs w:val="24"/>
        </w:rPr>
      </w:pPr>
      <w:r w:rsidRPr="009907BF">
        <w:rPr>
          <w:sz w:val="24"/>
          <w:szCs w:val="24"/>
        </w:rPr>
        <w:t xml:space="preserve"> </w:t>
      </w:r>
    </w:p>
    <w:p w14:paraId="152D7144" w14:textId="77777777" w:rsidR="00CC55A2" w:rsidRPr="009907BF" w:rsidRDefault="00CC55A2" w:rsidP="006C2F42">
      <w:pPr>
        <w:pStyle w:val="2"/>
        <w:ind w:left="290" w:right="150" w:firstLine="720"/>
        <w:jc w:val="center"/>
        <w:rPr>
          <w:rFonts w:ascii="Times New Roman" w:hAnsi="Times New Roman" w:cs="Times New Roman"/>
          <w:szCs w:val="24"/>
        </w:rPr>
      </w:pPr>
      <w:bookmarkStart w:id="36" w:name="_Toc131705"/>
      <w:r w:rsidRPr="009907BF">
        <w:rPr>
          <w:rFonts w:ascii="Times New Roman" w:hAnsi="Times New Roman" w:cs="Times New Roman"/>
          <w:szCs w:val="24"/>
        </w:rPr>
        <w:t xml:space="preserve">Статья 17. Разрешение на строительство и разрешение на ввод объекта в эксплуатацию </w:t>
      </w:r>
      <w:bookmarkEnd w:id="36"/>
    </w:p>
    <w:p w14:paraId="0B5EF3BB" w14:textId="77777777" w:rsidR="00CC55A2" w:rsidRPr="009907BF" w:rsidRDefault="00CC55A2" w:rsidP="00CC55A2">
      <w:pPr>
        <w:spacing w:after="41" w:line="259" w:lineRule="auto"/>
        <w:ind w:left="256"/>
        <w:rPr>
          <w:sz w:val="24"/>
          <w:szCs w:val="24"/>
        </w:rPr>
      </w:pPr>
      <w:r w:rsidRPr="009907BF">
        <w:rPr>
          <w:b/>
          <w:sz w:val="24"/>
          <w:szCs w:val="24"/>
        </w:rPr>
        <w:t xml:space="preserve"> </w:t>
      </w:r>
    </w:p>
    <w:p w14:paraId="54B8FEFC" w14:textId="77777777" w:rsidR="00CC55A2" w:rsidRPr="009907BF" w:rsidRDefault="00CC55A2" w:rsidP="00044A04">
      <w:pPr>
        <w:numPr>
          <w:ilvl w:val="0"/>
          <w:numId w:val="75"/>
        </w:numPr>
        <w:suppressAutoHyphens w:val="0"/>
        <w:spacing w:after="15" w:line="267" w:lineRule="auto"/>
        <w:ind w:right="107" w:firstLine="700"/>
        <w:jc w:val="both"/>
        <w:rPr>
          <w:sz w:val="24"/>
          <w:szCs w:val="24"/>
        </w:rPr>
      </w:pPr>
      <w:r w:rsidRPr="009907BF">
        <w:rPr>
          <w:sz w:val="24"/>
          <w:szCs w:val="24"/>
        </w:rPr>
        <w:t xml:space="preserve">Разрешение на строительство и разрешение на ввод объекта в эксплуатацию выдается Министерством жилищной политики Московской области, если иное не предусмотрено частями 5 и 6 статьи 51 Градостроительного кодекса Российской Федерации и другими федеральными законами. </w:t>
      </w:r>
    </w:p>
    <w:p w14:paraId="581AF046" w14:textId="77777777" w:rsidR="00CC55A2" w:rsidRPr="009907BF" w:rsidRDefault="00CC55A2" w:rsidP="00CC55A2">
      <w:pPr>
        <w:ind w:left="241" w:right="107"/>
        <w:rPr>
          <w:sz w:val="24"/>
          <w:szCs w:val="24"/>
        </w:rPr>
      </w:pPr>
      <w:r w:rsidRPr="009907BF">
        <w:rPr>
          <w:sz w:val="24"/>
          <w:szCs w:val="24"/>
        </w:rPr>
        <w:t xml:space="preserve">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 </w:t>
      </w:r>
    </w:p>
    <w:p w14:paraId="1C808865" w14:textId="77777777" w:rsidR="00CC55A2" w:rsidRPr="009907BF" w:rsidRDefault="00CC55A2" w:rsidP="00044A04">
      <w:pPr>
        <w:numPr>
          <w:ilvl w:val="0"/>
          <w:numId w:val="75"/>
        </w:numPr>
        <w:suppressAutoHyphens w:val="0"/>
        <w:spacing w:after="15" w:line="267" w:lineRule="auto"/>
        <w:ind w:right="107" w:firstLine="700"/>
        <w:jc w:val="both"/>
        <w:rPr>
          <w:sz w:val="24"/>
          <w:szCs w:val="24"/>
        </w:rPr>
      </w:pPr>
      <w:r w:rsidRPr="009907BF">
        <w:rPr>
          <w:sz w:val="24"/>
          <w:szCs w:val="24"/>
        </w:rPr>
        <w:t xml:space="preserve">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 </w:t>
      </w:r>
    </w:p>
    <w:p w14:paraId="09FD51CD" w14:textId="77777777" w:rsidR="00CC55A2" w:rsidRPr="009907BF" w:rsidRDefault="00CC55A2" w:rsidP="00044A04">
      <w:pPr>
        <w:numPr>
          <w:ilvl w:val="0"/>
          <w:numId w:val="75"/>
        </w:numPr>
        <w:suppressAutoHyphens w:val="0"/>
        <w:spacing w:after="15" w:line="267" w:lineRule="auto"/>
        <w:ind w:right="107" w:firstLine="700"/>
        <w:jc w:val="both"/>
        <w:rPr>
          <w:sz w:val="24"/>
          <w:szCs w:val="24"/>
        </w:rPr>
      </w:pPr>
      <w:r w:rsidRPr="009907BF">
        <w:rPr>
          <w:sz w:val="24"/>
          <w:szCs w:val="24"/>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 </w:t>
      </w:r>
    </w:p>
    <w:p w14:paraId="5637E769" w14:textId="77777777" w:rsidR="00CC55A2" w:rsidRPr="009907BF" w:rsidRDefault="00CC55A2" w:rsidP="00044A04">
      <w:pPr>
        <w:numPr>
          <w:ilvl w:val="0"/>
          <w:numId w:val="75"/>
        </w:numPr>
        <w:suppressAutoHyphens w:val="0"/>
        <w:spacing w:after="15" w:line="267" w:lineRule="auto"/>
        <w:ind w:right="107" w:firstLine="700"/>
        <w:jc w:val="both"/>
        <w:rPr>
          <w:sz w:val="24"/>
          <w:szCs w:val="24"/>
        </w:rPr>
      </w:pPr>
      <w:r w:rsidRPr="009907BF">
        <w:rPr>
          <w:sz w:val="24"/>
          <w:szCs w:val="24"/>
        </w:rPr>
        <w:t xml:space="preserve">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 </w:t>
      </w:r>
    </w:p>
    <w:p w14:paraId="39B57AFD" w14:textId="77777777" w:rsidR="00CC55A2" w:rsidRPr="009907BF" w:rsidRDefault="00CC55A2" w:rsidP="00CC55A2">
      <w:pPr>
        <w:ind w:left="241" w:right="107"/>
        <w:rPr>
          <w:sz w:val="24"/>
          <w:szCs w:val="24"/>
        </w:rPr>
      </w:pPr>
      <w:r w:rsidRPr="009907BF">
        <w:rPr>
          <w:sz w:val="24"/>
          <w:szCs w:val="24"/>
        </w:rPr>
        <w:t xml:space="preserve">Срок действия разрешения на строительство может быть продлен по заявлению застройщика. </w:t>
      </w:r>
    </w:p>
    <w:p w14:paraId="023C1F92" w14:textId="77777777" w:rsidR="00CC55A2" w:rsidRPr="009907BF" w:rsidRDefault="00CC55A2" w:rsidP="00CC55A2">
      <w:pPr>
        <w:ind w:left="241" w:right="107"/>
        <w:rPr>
          <w:sz w:val="24"/>
          <w:szCs w:val="24"/>
        </w:rPr>
      </w:pPr>
      <w:r w:rsidRPr="009907BF">
        <w:rPr>
          <w:sz w:val="24"/>
          <w:szCs w:val="24"/>
        </w:rPr>
        <w:t xml:space="preserve">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 </w:t>
      </w:r>
    </w:p>
    <w:p w14:paraId="5793C77B" w14:textId="77777777" w:rsidR="00CC55A2" w:rsidRPr="009907BF" w:rsidRDefault="00CC55A2" w:rsidP="00044A04">
      <w:pPr>
        <w:numPr>
          <w:ilvl w:val="0"/>
          <w:numId w:val="75"/>
        </w:numPr>
        <w:suppressAutoHyphens w:val="0"/>
        <w:spacing w:after="15" w:line="267" w:lineRule="auto"/>
        <w:ind w:right="107" w:firstLine="700"/>
        <w:jc w:val="both"/>
        <w:rPr>
          <w:sz w:val="24"/>
          <w:szCs w:val="24"/>
        </w:rPr>
      </w:pPr>
      <w:r w:rsidRPr="009907BF">
        <w:rPr>
          <w:sz w:val="24"/>
          <w:szCs w:val="24"/>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w:t>
      </w:r>
      <w:r w:rsidRPr="009907BF">
        <w:rPr>
          <w:sz w:val="24"/>
          <w:szCs w:val="24"/>
        </w:rPr>
        <w:lastRenderedPageBreak/>
        <w:t xml:space="preserve">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14:paraId="5B58904D" w14:textId="77777777" w:rsidR="00CC55A2" w:rsidRPr="009907BF" w:rsidRDefault="00CC55A2" w:rsidP="00044A04">
      <w:pPr>
        <w:numPr>
          <w:ilvl w:val="0"/>
          <w:numId w:val="75"/>
        </w:numPr>
        <w:suppressAutoHyphens w:val="0"/>
        <w:spacing w:after="15" w:line="267" w:lineRule="auto"/>
        <w:ind w:right="107" w:firstLine="700"/>
        <w:jc w:val="both"/>
        <w:rPr>
          <w:sz w:val="24"/>
          <w:szCs w:val="24"/>
        </w:rPr>
      </w:pPr>
      <w:r w:rsidRPr="009907BF">
        <w:rPr>
          <w:sz w:val="24"/>
          <w:szCs w:val="24"/>
        </w:rPr>
        <w:t xml:space="preserve">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w:t>
      </w:r>
    </w:p>
    <w:p w14:paraId="6FA4C9EA" w14:textId="77777777" w:rsidR="00CC55A2" w:rsidRPr="009907BF" w:rsidRDefault="00CC55A2" w:rsidP="00044A04">
      <w:pPr>
        <w:numPr>
          <w:ilvl w:val="0"/>
          <w:numId w:val="75"/>
        </w:numPr>
        <w:suppressAutoHyphens w:val="0"/>
        <w:spacing w:after="15" w:line="267" w:lineRule="auto"/>
        <w:ind w:right="107" w:firstLine="700"/>
        <w:jc w:val="both"/>
        <w:rPr>
          <w:sz w:val="24"/>
          <w:szCs w:val="24"/>
        </w:rPr>
      </w:pPr>
      <w:r w:rsidRPr="009907BF">
        <w:rPr>
          <w:sz w:val="24"/>
          <w:szCs w:val="24"/>
        </w:rPr>
        <w:t xml:space="preserve">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 </w:t>
      </w:r>
    </w:p>
    <w:p w14:paraId="1FE2FE16" w14:textId="77777777" w:rsidR="00CC55A2" w:rsidRPr="009907BF" w:rsidRDefault="00CC55A2" w:rsidP="00044A04">
      <w:pPr>
        <w:numPr>
          <w:ilvl w:val="0"/>
          <w:numId w:val="75"/>
        </w:numPr>
        <w:suppressAutoHyphens w:val="0"/>
        <w:spacing w:after="15" w:line="267" w:lineRule="auto"/>
        <w:ind w:right="107" w:firstLine="700"/>
        <w:jc w:val="both"/>
        <w:rPr>
          <w:sz w:val="24"/>
          <w:szCs w:val="24"/>
        </w:rPr>
      </w:pPr>
      <w:r w:rsidRPr="009907BF">
        <w:rPr>
          <w:sz w:val="24"/>
          <w:szCs w:val="24"/>
        </w:rPr>
        <w:t xml:space="preserve">Порядок 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 </w:t>
      </w:r>
    </w:p>
    <w:p w14:paraId="623A5101" w14:textId="77777777" w:rsidR="00CC55A2" w:rsidRPr="009907BF" w:rsidRDefault="00CC55A2" w:rsidP="00044A04">
      <w:pPr>
        <w:numPr>
          <w:ilvl w:val="0"/>
          <w:numId w:val="75"/>
        </w:numPr>
        <w:suppressAutoHyphens w:val="0"/>
        <w:spacing w:after="15" w:line="267" w:lineRule="auto"/>
        <w:ind w:right="107" w:firstLine="700"/>
        <w:jc w:val="both"/>
        <w:rPr>
          <w:sz w:val="24"/>
          <w:szCs w:val="24"/>
        </w:rPr>
      </w:pPr>
      <w:r w:rsidRPr="009907BF">
        <w:rPr>
          <w:sz w:val="24"/>
          <w:szCs w:val="24"/>
        </w:rPr>
        <w:t xml:space="preserve">В случае, если строительство или реконструкция объекта капитального строительства планируется в границах территории исторического поселения регионального значения, к заявлению о выдаче разрешения на строительство может быть приложено заключение Министерства культуры Московской области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 </w:t>
      </w:r>
    </w:p>
    <w:p w14:paraId="72428A59" w14:textId="77777777" w:rsidR="00CC55A2" w:rsidRPr="009907BF" w:rsidRDefault="00CC55A2" w:rsidP="00044A04">
      <w:pPr>
        <w:numPr>
          <w:ilvl w:val="0"/>
          <w:numId w:val="75"/>
        </w:numPr>
        <w:suppressAutoHyphens w:val="0"/>
        <w:spacing w:after="15" w:line="267" w:lineRule="auto"/>
        <w:ind w:right="107" w:firstLine="700"/>
        <w:jc w:val="both"/>
        <w:rPr>
          <w:sz w:val="24"/>
          <w:szCs w:val="24"/>
        </w:rPr>
      </w:pPr>
      <w:r w:rsidRPr="009907BF">
        <w:rPr>
          <w:sz w:val="24"/>
          <w:szCs w:val="24"/>
        </w:rPr>
        <w:t xml:space="preserve">Застройщик вправе осуществить строительство или реконструкцию объекта капитального строительства в границах территории исторического поселения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w:t>
      </w:r>
      <w:hyperlink r:id="rId153">
        <w:r w:rsidRPr="009907BF">
          <w:rPr>
            <w:sz w:val="24"/>
            <w:szCs w:val="24"/>
          </w:rPr>
          <w:t>законом</w:t>
        </w:r>
      </w:hyperlink>
      <w:hyperlink r:id="rId154">
        <w:r w:rsidRPr="009907BF">
          <w:rPr>
            <w:sz w:val="24"/>
            <w:szCs w:val="24"/>
          </w:rPr>
          <w:t xml:space="preserve"> </w:t>
        </w:r>
      </w:hyperlink>
      <w:r w:rsidRPr="009907BF">
        <w:rPr>
          <w:sz w:val="24"/>
          <w:szCs w:val="24"/>
        </w:rPr>
        <w:t xml:space="preserve">от 25.06.2002 № 73-ФЗ «Об объектах культурного наследия (памятниках истории и культуры) народов Российской Федерации» для данного исторического поселения. </w:t>
      </w:r>
    </w:p>
    <w:p w14:paraId="7DC26340" w14:textId="77777777" w:rsidR="00CC55A2" w:rsidRPr="009907BF" w:rsidRDefault="00CC55A2" w:rsidP="006C2F42">
      <w:pPr>
        <w:pStyle w:val="2"/>
        <w:ind w:left="290" w:right="150" w:firstLine="720"/>
        <w:jc w:val="center"/>
        <w:rPr>
          <w:rFonts w:ascii="Times New Roman" w:hAnsi="Times New Roman" w:cs="Times New Roman"/>
          <w:szCs w:val="24"/>
        </w:rPr>
      </w:pPr>
      <w:r w:rsidRPr="009907BF">
        <w:rPr>
          <w:rFonts w:ascii="Times New Roman" w:hAnsi="Times New Roman" w:cs="Times New Roman"/>
          <w:szCs w:val="24"/>
        </w:rPr>
        <w:t xml:space="preserve"> </w:t>
      </w:r>
      <w:r w:rsidRPr="009907BF">
        <w:rPr>
          <w:rFonts w:ascii="Times New Roman" w:hAnsi="Times New Roman" w:cs="Times New Roman"/>
          <w:szCs w:val="24"/>
        </w:rPr>
        <w:br w:type="page"/>
      </w:r>
    </w:p>
    <w:p w14:paraId="2566963F" w14:textId="77777777" w:rsidR="00CC55A2" w:rsidRPr="009907BF" w:rsidRDefault="00CC55A2" w:rsidP="006C2F42">
      <w:pPr>
        <w:pStyle w:val="2"/>
        <w:ind w:left="290" w:right="150" w:firstLine="720"/>
        <w:jc w:val="center"/>
        <w:rPr>
          <w:rFonts w:ascii="Times New Roman" w:hAnsi="Times New Roman" w:cs="Times New Roman"/>
          <w:szCs w:val="24"/>
        </w:rPr>
      </w:pPr>
      <w:bookmarkStart w:id="37" w:name="_Toc131706"/>
      <w:r w:rsidRPr="009907BF">
        <w:rPr>
          <w:rFonts w:ascii="Times New Roman" w:hAnsi="Times New Roman" w:cs="Times New Roman"/>
          <w:szCs w:val="24"/>
        </w:rPr>
        <w:t xml:space="preserve">ГЛАВА 4. ДОКУМЕНТАЦИЯ ПО ПЛАНИРОВКЕ ТЕРРИТОРИИ </w:t>
      </w:r>
      <w:bookmarkEnd w:id="37"/>
    </w:p>
    <w:p w14:paraId="6B9EBC6F" w14:textId="77777777" w:rsidR="00CC55A2" w:rsidRPr="009907BF" w:rsidRDefault="00CC55A2" w:rsidP="006C2F42">
      <w:pPr>
        <w:pStyle w:val="2"/>
        <w:ind w:left="290" w:right="150" w:firstLine="720"/>
        <w:jc w:val="center"/>
        <w:rPr>
          <w:rFonts w:ascii="Times New Roman" w:hAnsi="Times New Roman" w:cs="Times New Roman"/>
          <w:szCs w:val="24"/>
        </w:rPr>
      </w:pPr>
      <w:r w:rsidRPr="009907BF">
        <w:rPr>
          <w:rFonts w:ascii="Times New Roman" w:hAnsi="Times New Roman" w:cs="Times New Roman"/>
          <w:szCs w:val="24"/>
        </w:rPr>
        <w:t xml:space="preserve"> </w:t>
      </w:r>
    </w:p>
    <w:p w14:paraId="43AFEE74" w14:textId="77777777" w:rsidR="00CC55A2" w:rsidRPr="009907BF" w:rsidRDefault="00CC55A2" w:rsidP="006C2F42">
      <w:pPr>
        <w:pStyle w:val="2"/>
        <w:ind w:left="290" w:right="150" w:firstLine="720"/>
        <w:jc w:val="center"/>
        <w:rPr>
          <w:rFonts w:ascii="Times New Roman" w:hAnsi="Times New Roman" w:cs="Times New Roman"/>
          <w:szCs w:val="24"/>
        </w:rPr>
      </w:pPr>
      <w:bookmarkStart w:id="38" w:name="_Toc131707"/>
      <w:r w:rsidRPr="009907BF">
        <w:rPr>
          <w:rFonts w:ascii="Times New Roman" w:hAnsi="Times New Roman" w:cs="Times New Roman"/>
          <w:szCs w:val="24"/>
        </w:rPr>
        <w:t xml:space="preserve">Статья 18. Общие положения по документации по планировке территории </w:t>
      </w:r>
      <w:bookmarkEnd w:id="38"/>
    </w:p>
    <w:p w14:paraId="4F5BA2FE" w14:textId="77777777" w:rsidR="00CC55A2" w:rsidRPr="009907BF" w:rsidRDefault="00CC55A2" w:rsidP="00CC55A2">
      <w:pPr>
        <w:spacing w:after="18" w:line="259" w:lineRule="auto"/>
        <w:ind w:left="197"/>
        <w:jc w:val="center"/>
        <w:rPr>
          <w:sz w:val="24"/>
          <w:szCs w:val="24"/>
        </w:rPr>
      </w:pPr>
      <w:r w:rsidRPr="009907BF">
        <w:rPr>
          <w:b/>
          <w:sz w:val="24"/>
          <w:szCs w:val="24"/>
        </w:rPr>
        <w:t xml:space="preserve"> </w:t>
      </w:r>
    </w:p>
    <w:p w14:paraId="0988D5B9" w14:textId="77777777" w:rsidR="00CC55A2" w:rsidRPr="009907BF" w:rsidRDefault="00CC55A2" w:rsidP="00044A04">
      <w:pPr>
        <w:numPr>
          <w:ilvl w:val="0"/>
          <w:numId w:val="76"/>
        </w:numPr>
        <w:suppressAutoHyphens w:val="0"/>
        <w:spacing w:after="15" w:line="267" w:lineRule="auto"/>
        <w:ind w:right="107" w:firstLine="700"/>
        <w:jc w:val="both"/>
        <w:rPr>
          <w:sz w:val="24"/>
          <w:szCs w:val="24"/>
        </w:rPr>
      </w:pPr>
      <w:r w:rsidRPr="009907BF">
        <w:rPr>
          <w:sz w:val="24"/>
          <w:szCs w:val="24"/>
        </w:rPr>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 </w:t>
      </w:r>
    </w:p>
    <w:p w14:paraId="617BDFD0" w14:textId="77777777" w:rsidR="00CC55A2" w:rsidRPr="009907BF" w:rsidRDefault="00CC55A2" w:rsidP="00044A04">
      <w:pPr>
        <w:numPr>
          <w:ilvl w:val="0"/>
          <w:numId w:val="76"/>
        </w:numPr>
        <w:suppressAutoHyphens w:val="0"/>
        <w:spacing w:after="15" w:line="267" w:lineRule="auto"/>
        <w:ind w:right="107" w:firstLine="700"/>
        <w:jc w:val="both"/>
        <w:rPr>
          <w:sz w:val="24"/>
          <w:szCs w:val="24"/>
        </w:rPr>
      </w:pPr>
      <w:r w:rsidRPr="009907BF">
        <w:rPr>
          <w:sz w:val="24"/>
          <w:szCs w:val="24"/>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14:paraId="684624F2" w14:textId="77777777" w:rsidR="00CC55A2" w:rsidRPr="009907BF" w:rsidRDefault="00CC55A2" w:rsidP="00044A04">
      <w:pPr>
        <w:numPr>
          <w:ilvl w:val="0"/>
          <w:numId w:val="76"/>
        </w:numPr>
        <w:suppressAutoHyphens w:val="0"/>
        <w:spacing w:after="15" w:line="267" w:lineRule="auto"/>
        <w:ind w:right="107" w:firstLine="700"/>
        <w:jc w:val="both"/>
        <w:rPr>
          <w:sz w:val="24"/>
          <w:szCs w:val="24"/>
        </w:rPr>
      </w:pPr>
      <w:r w:rsidRPr="009907BF">
        <w:rPr>
          <w:sz w:val="24"/>
          <w:szCs w:val="24"/>
        </w:rPr>
        <w:t xml:space="preserve">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14:paraId="660457D1" w14:textId="77777777" w:rsidR="00CC55A2" w:rsidRPr="009907BF" w:rsidRDefault="00CC55A2" w:rsidP="00044A04">
      <w:pPr>
        <w:numPr>
          <w:ilvl w:val="0"/>
          <w:numId w:val="77"/>
        </w:numPr>
        <w:suppressAutoHyphens w:val="0"/>
        <w:spacing w:after="15" w:line="267" w:lineRule="auto"/>
        <w:ind w:right="107" w:firstLine="700"/>
        <w:jc w:val="both"/>
        <w:rPr>
          <w:sz w:val="24"/>
          <w:szCs w:val="24"/>
        </w:rPr>
      </w:pPr>
      <w:r w:rsidRPr="009907BF">
        <w:rPr>
          <w:sz w:val="24"/>
          <w:szCs w:val="24"/>
        </w:rPr>
        <w:t xml:space="preserve">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 </w:t>
      </w:r>
    </w:p>
    <w:p w14:paraId="4FA9C916" w14:textId="77777777" w:rsidR="00CC55A2" w:rsidRPr="009907BF" w:rsidRDefault="00CC55A2" w:rsidP="00044A04">
      <w:pPr>
        <w:numPr>
          <w:ilvl w:val="0"/>
          <w:numId w:val="77"/>
        </w:numPr>
        <w:suppressAutoHyphens w:val="0"/>
        <w:spacing w:after="15" w:line="267" w:lineRule="auto"/>
        <w:ind w:right="107" w:firstLine="700"/>
        <w:jc w:val="both"/>
        <w:rPr>
          <w:sz w:val="24"/>
          <w:szCs w:val="24"/>
        </w:rPr>
      </w:pPr>
      <w:r w:rsidRPr="009907BF">
        <w:rPr>
          <w:sz w:val="24"/>
          <w:szCs w:val="24"/>
        </w:rPr>
        <w:t xml:space="preserve">необходимы установление, изменение или отмена красных линий; </w:t>
      </w:r>
    </w:p>
    <w:p w14:paraId="3F943ADE" w14:textId="77777777" w:rsidR="00CC55A2" w:rsidRPr="009907BF" w:rsidRDefault="00CC55A2" w:rsidP="00044A04">
      <w:pPr>
        <w:numPr>
          <w:ilvl w:val="0"/>
          <w:numId w:val="77"/>
        </w:numPr>
        <w:suppressAutoHyphens w:val="0"/>
        <w:spacing w:after="15" w:line="267" w:lineRule="auto"/>
        <w:ind w:right="107" w:firstLine="700"/>
        <w:jc w:val="both"/>
        <w:rPr>
          <w:sz w:val="24"/>
          <w:szCs w:val="24"/>
        </w:rPr>
      </w:pPr>
      <w:r w:rsidRPr="009907BF">
        <w:rPr>
          <w:sz w:val="24"/>
          <w:szCs w:val="24"/>
        </w:rPr>
        <w:t xml:space="preserve">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14:paraId="34A32360" w14:textId="77777777" w:rsidR="00CC55A2" w:rsidRPr="009907BF" w:rsidRDefault="00CC55A2" w:rsidP="00044A04">
      <w:pPr>
        <w:numPr>
          <w:ilvl w:val="0"/>
          <w:numId w:val="77"/>
        </w:numPr>
        <w:suppressAutoHyphens w:val="0"/>
        <w:spacing w:after="15" w:line="267" w:lineRule="auto"/>
        <w:ind w:right="107" w:firstLine="700"/>
        <w:jc w:val="both"/>
        <w:rPr>
          <w:sz w:val="24"/>
          <w:szCs w:val="24"/>
        </w:rPr>
      </w:pPr>
      <w:r w:rsidRPr="009907BF">
        <w:rPr>
          <w:sz w:val="24"/>
          <w:szCs w:val="24"/>
        </w:rPr>
        <w:t xml:space="preserve">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
    <w:p w14:paraId="7190F3B6" w14:textId="77777777" w:rsidR="00CC55A2" w:rsidRPr="009907BF" w:rsidRDefault="00CC55A2" w:rsidP="00044A04">
      <w:pPr>
        <w:numPr>
          <w:ilvl w:val="0"/>
          <w:numId w:val="77"/>
        </w:numPr>
        <w:suppressAutoHyphens w:val="0"/>
        <w:spacing w:after="15" w:line="267" w:lineRule="auto"/>
        <w:ind w:right="107" w:firstLine="700"/>
        <w:jc w:val="both"/>
        <w:rPr>
          <w:sz w:val="24"/>
          <w:szCs w:val="24"/>
        </w:rPr>
      </w:pPr>
      <w:r w:rsidRPr="009907BF">
        <w:rPr>
          <w:sz w:val="24"/>
          <w:szCs w:val="24"/>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 </w:t>
      </w:r>
    </w:p>
    <w:p w14:paraId="60E28527" w14:textId="77777777" w:rsidR="00CC55A2" w:rsidRPr="009907BF" w:rsidRDefault="00CC55A2" w:rsidP="00044A04">
      <w:pPr>
        <w:numPr>
          <w:ilvl w:val="0"/>
          <w:numId w:val="77"/>
        </w:numPr>
        <w:suppressAutoHyphens w:val="0"/>
        <w:spacing w:after="15" w:line="267" w:lineRule="auto"/>
        <w:ind w:right="107" w:firstLine="700"/>
        <w:jc w:val="both"/>
        <w:rPr>
          <w:sz w:val="24"/>
          <w:szCs w:val="24"/>
        </w:rPr>
      </w:pPr>
      <w:r w:rsidRPr="009907BF">
        <w:rPr>
          <w:sz w:val="24"/>
          <w:szCs w:val="24"/>
        </w:rPr>
        <w:t xml:space="preserve">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 </w:t>
      </w:r>
    </w:p>
    <w:p w14:paraId="6D1B02B4" w14:textId="77777777" w:rsidR="00CC55A2" w:rsidRPr="009907BF" w:rsidRDefault="00CC55A2" w:rsidP="00044A04">
      <w:pPr>
        <w:numPr>
          <w:ilvl w:val="0"/>
          <w:numId w:val="77"/>
        </w:numPr>
        <w:suppressAutoHyphens w:val="0"/>
        <w:spacing w:after="15" w:line="267" w:lineRule="auto"/>
        <w:ind w:right="107" w:firstLine="700"/>
        <w:jc w:val="both"/>
        <w:rPr>
          <w:sz w:val="24"/>
          <w:szCs w:val="24"/>
        </w:rPr>
      </w:pPr>
      <w:r w:rsidRPr="009907BF">
        <w:rPr>
          <w:sz w:val="24"/>
          <w:szCs w:val="24"/>
        </w:rPr>
        <w:t xml:space="preserve">планируется осуществление комплексного развития территории; </w:t>
      </w:r>
    </w:p>
    <w:p w14:paraId="4043B5EB" w14:textId="77777777" w:rsidR="00CC55A2" w:rsidRPr="009907BF" w:rsidRDefault="00CC55A2" w:rsidP="006C4E02">
      <w:pPr>
        <w:numPr>
          <w:ilvl w:val="0"/>
          <w:numId w:val="77"/>
        </w:numPr>
        <w:suppressAutoHyphens w:val="0"/>
        <w:spacing w:after="15" w:line="267" w:lineRule="auto"/>
        <w:ind w:left="0" w:right="91" w:firstLine="941"/>
        <w:jc w:val="both"/>
        <w:rPr>
          <w:sz w:val="24"/>
          <w:szCs w:val="24"/>
        </w:rPr>
      </w:pPr>
      <w:r w:rsidRPr="009907BF">
        <w:rPr>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w:t>
      </w:r>
      <w:r w:rsidRPr="009907BF">
        <w:rPr>
          <w:sz w:val="24"/>
          <w:szCs w:val="24"/>
        </w:rPr>
        <w:lastRenderedPageBreak/>
        <w:t xml:space="preserve">многоквартирных домов и иных объектов недвижимости и о внесении изменений в некоторые законодательные акты Российской Федерации". </w:t>
      </w:r>
    </w:p>
    <w:p w14:paraId="00A6BC09" w14:textId="77777777" w:rsidR="00CC55A2" w:rsidRPr="009907BF" w:rsidRDefault="00CC55A2" w:rsidP="006C4E02">
      <w:pPr>
        <w:numPr>
          <w:ilvl w:val="0"/>
          <w:numId w:val="78"/>
        </w:numPr>
        <w:suppressAutoHyphens w:val="0"/>
        <w:spacing w:after="15" w:line="267" w:lineRule="auto"/>
        <w:ind w:left="0" w:right="91" w:firstLine="941"/>
        <w:jc w:val="both"/>
        <w:rPr>
          <w:sz w:val="24"/>
          <w:szCs w:val="24"/>
        </w:rPr>
      </w:pPr>
      <w:r w:rsidRPr="009907BF">
        <w:rPr>
          <w:sz w:val="24"/>
          <w:szCs w:val="24"/>
        </w:rPr>
        <w:t>Видами документации по планировке территории являются: 1)</w:t>
      </w:r>
      <w:r w:rsidRPr="009907BF">
        <w:rPr>
          <w:rFonts w:eastAsia="Arial"/>
          <w:sz w:val="24"/>
          <w:szCs w:val="24"/>
        </w:rPr>
        <w:t xml:space="preserve"> </w:t>
      </w:r>
      <w:r w:rsidRPr="009907BF">
        <w:rPr>
          <w:sz w:val="24"/>
          <w:szCs w:val="24"/>
        </w:rPr>
        <w:t>проект планировки территории; 2)</w:t>
      </w:r>
      <w:r w:rsidRPr="009907BF">
        <w:rPr>
          <w:rFonts w:eastAsia="Arial"/>
          <w:sz w:val="24"/>
          <w:szCs w:val="24"/>
        </w:rPr>
        <w:t xml:space="preserve"> </w:t>
      </w:r>
      <w:r w:rsidRPr="009907BF">
        <w:rPr>
          <w:sz w:val="24"/>
          <w:szCs w:val="24"/>
        </w:rPr>
        <w:t xml:space="preserve">проект межевания территории. </w:t>
      </w:r>
    </w:p>
    <w:p w14:paraId="17885993" w14:textId="77777777" w:rsidR="00CC55A2" w:rsidRPr="009907BF" w:rsidRDefault="00CC55A2" w:rsidP="006C4E02">
      <w:pPr>
        <w:numPr>
          <w:ilvl w:val="0"/>
          <w:numId w:val="78"/>
        </w:numPr>
        <w:suppressAutoHyphens w:val="0"/>
        <w:spacing w:after="27" w:line="256" w:lineRule="auto"/>
        <w:ind w:left="0" w:right="91" w:firstLine="993"/>
        <w:jc w:val="both"/>
        <w:rPr>
          <w:sz w:val="24"/>
          <w:szCs w:val="24"/>
        </w:rPr>
      </w:pPr>
      <w:r w:rsidRPr="009907BF">
        <w:rPr>
          <w:sz w:val="24"/>
          <w:szCs w:val="24"/>
        </w:rPr>
        <w:t xml:space="preserve">Применительно </w:t>
      </w:r>
      <w:r w:rsidRPr="009907BF">
        <w:rPr>
          <w:sz w:val="24"/>
          <w:szCs w:val="24"/>
        </w:rPr>
        <w:tab/>
        <w:t xml:space="preserve">к </w:t>
      </w:r>
      <w:r w:rsidRPr="009907BF">
        <w:rPr>
          <w:sz w:val="24"/>
          <w:szCs w:val="24"/>
        </w:rPr>
        <w:tab/>
        <w:t xml:space="preserve">территории </w:t>
      </w:r>
      <w:r w:rsidRPr="009907BF">
        <w:rPr>
          <w:sz w:val="24"/>
          <w:szCs w:val="24"/>
        </w:rPr>
        <w:tab/>
        <w:t xml:space="preserve">ведения </w:t>
      </w:r>
      <w:r w:rsidRPr="009907BF">
        <w:rPr>
          <w:sz w:val="24"/>
          <w:szCs w:val="24"/>
        </w:rPr>
        <w:tab/>
        <w:t>гражд</w:t>
      </w:r>
      <w:r w:rsidR="006C4E02">
        <w:rPr>
          <w:sz w:val="24"/>
          <w:szCs w:val="24"/>
        </w:rPr>
        <w:t xml:space="preserve">анами </w:t>
      </w:r>
      <w:r w:rsidRPr="009907BF">
        <w:rPr>
          <w:sz w:val="24"/>
          <w:szCs w:val="24"/>
        </w:rPr>
        <w:t xml:space="preserve">садоводства </w:t>
      </w:r>
      <w:r w:rsidRPr="009907BF">
        <w:rPr>
          <w:sz w:val="24"/>
          <w:szCs w:val="24"/>
        </w:rPr>
        <w:tab/>
        <w:t xml:space="preserve">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p>
    <w:p w14:paraId="64E107A3" w14:textId="77777777" w:rsidR="00CC55A2" w:rsidRPr="009907BF" w:rsidRDefault="00CC55A2" w:rsidP="006C4E02">
      <w:pPr>
        <w:numPr>
          <w:ilvl w:val="0"/>
          <w:numId w:val="79"/>
        </w:numPr>
        <w:suppressAutoHyphens w:val="0"/>
        <w:spacing w:after="27" w:line="256" w:lineRule="auto"/>
        <w:ind w:left="0" w:right="91" w:firstLine="941"/>
        <w:jc w:val="both"/>
        <w:rPr>
          <w:sz w:val="24"/>
          <w:szCs w:val="24"/>
        </w:rPr>
      </w:pPr>
      <w:r w:rsidRPr="009907BF">
        <w:rPr>
          <w:sz w:val="24"/>
          <w:szCs w:val="24"/>
        </w:rPr>
        <w:t xml:space="preserve">определения местоположения границ образуемых и изменяемых земельных </w:t>
      </w:r>
    </w:p>
    <w:p w14:paraId="27EED624" w14:textId="77777777" w:rsidR="00CC55A2" w:rsidRPr="009907BF" w:rsidRDefault="00CC55A2" w:rsidP="006C4E02">
      <w:pPr>
        <w:ind w:right="91"/>
        <w:jc w:val="both"/>
        <w:rPr>
          <w:sz w:val="24"/>
          <w:szCs w:val="24"/>
        </w:rPr>
      </w:pPr>
      <w:r w:rsidRPr="009907BF">
        <w:rPr>
          <w:sz w:val="24"/>
          <w:szCs w:val="24"/>
        </w:rPr>
        <w:t xml:space="preserve">участков; </w:t>
      </w:r>
    </w:p>
    <w:p w14:paraId="1099DDAD" w14:textId="77777777" w:rsidR="00CC55A2" w:rsidRPr="009907BF" w:rsidRDefault="00CC55A2" w:rsidP="006C4E02">
      <w:pPr>
        <w:numPr>
          <w:ilvl w:val="0"/>
          <w:numId w:val="79"/>
        </w:numPr>
        <w:suppressAutoHyphens w:val="0"/>
        <w:spacing w:after="15" w:line="267" w:lineRule="auto"/>
        <w:ind w:right="107" w:firstLine="700"/>
        <w:jc w:val="both"/>
        <w:rPr>
          <w:sz w:val="24"/>
          <w:szCs w:val="24"/>
        </w:rPr>
      </w:pPr>
      <w:r w:rsidRPr="009907BF">
        <w:rPr>
          <w:sz w:val="24"/>
          <w:szCs w:val="24"/>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 </w:t>
      </w:r>
    </w:p>
    <w:p w14:paraId="79D9EAF8" w14:textId="77777777" w:rsidR="00CC55A2" w:rsidRPr="009907BF" w:rsidRDefault="00CC55A2" w:rsidP="006C4E02">
      <w:pPr>
        <w:numPr>
          <w:ilvl w:val="0"/>
          <w:numId w:val="80"/>
        </w:numPr>
        <w:suppressAutoHyphens w:val="0"/>
        <w:spacing w:after="15" w:line="267" w:lineRule="auto"/>
        <w:ind w:right="107" w:firstLine="700"/>
        <w:jc w:val="both"/>
        <w:rPr>
          <w:sz w:val="24"/>
          <w:szCs w:val="24"/>
        </w:rPr>
      </w:pPr>
      <w:r w:rsidRPr="009907BF">
        <w:rPr>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14:paraId="381823FB" w14:textId="77777777" w:rsidR="00CC55A2" w:rsidRPr="009907BF" w:rsidRDefault="00CC55A2" w:rsidP="006C4E02">
      <w:pPr>
        <w:numPr>
          <w:ilvl w:val="0"/>
          <w:numId w:val="80"/>
        </w:numPr>
        <w:suppressAutoHyphens w:val="0"/>
        <w:spacing w:after="15" w:line="267" w:lineRule="auto"/>
        <w:ind w:right="107" w:firstLine="700"/>
        <w:jc w:val="both"/>
        <w:rPr>
          <w:sz w:val="24"/>
          <w:szCs w:val="24"/>
        </w:rPr>
      </w:pPr>
      <w:r w:rsidRPr="009907BF">
        <w:rPr>
          <w:sz w:val="24"/>
          <w:szCs w:val="24"/>
        </w:rPr>
        <w:t xml:space="preserve">Особенности подготовки документации по планировке территории садоводства или огородничества устанавливаются Федеральным </w:t>
      </w:r>
      <w:hyperlink r:id="rId155">
        <w:r w:rsidRPr="009907BF">
          <w:rPr>
            <w:sz w:val="24"/>
            <w:szCs w:val="24"/>
          </w:rPr>
          <w:t>законом</w:t>
        </w:r>
      </w:hyperlink>
      <w:hyperlink r:id="rId156">
        <w:r w:rsidRPr="009907BF">
          <w:rPr>
            <w:sz w:val="24"/>
            <w:szCs w:val="24"/>
          </w:rPr>
          <w:t xml:space="preserve"> </w:t>
        </w:r>
      </w:hyperlink>
      <w:r w:rsidRPr="009907BF">
        <w:rPr>
          <w:sz w:val="24"/>
          <w:szCs w:val="24"/>
        </w:rPr>
        <w:t xml:space="preserve">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w:t>
      </w:r>
    </w:p>
    <w:p w14:paraId="11291FA4" w14:textId="77777777" w:rsidR="00CC55A2" w:rsidRPr="009907BF" w:rsidRDefault="00CC55A2" w:rsidP="006C4E02">
      <w:pPr>
        <w:numPr>
          <w:ilvl w:val="0"/>
          <w:numId w:val="80"/>
        </w:numPr>
        <w:suppressAutoHyphens w:val="0"/>
        <w:spacing w:after="15" w:line="267" w:lineRule="auto"/>
        <w:ind w:right="107" w:firstLine="700"/>
        <w:jc w:val="both"/>
        <w:rPr>
          <w:sz w:val="24"/>
          <w:szCs w:val="24"/>
        </w:rPr>
      </w:pPr>
      <w:hyperlink r:id="rId157">
        <w:r w:rsidRPr="009907BF">
          <w:rPr>
            <w:sz w:val="24"/>
            <w:szCs w:val="24"/>
          </w:rPr>
          <w:t>Подготовка</w:t>
        </w:r>
      </w:hyperlink>
      <w:hyperlink r:id="rId158">
        <w:r w:rsidRPr="009907BF">
          <w:rPr>
            <w:sz w:val="24"/>
            <w:szCs w:val="24"/>
          </w:rPr>
          <w:t xml:space="preserve"> </w:t>
        </w:r>
      </w:hyperlink>
      <w:r w:rsidRPr="009907BF">
        <w:rPr>
          <w:sz w:val="24"/>
          <w:szCs w:val="24"/>
        </w:rPr>
        <w:t xml:space="preserve">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 </w:t>
      </w:r>
    </w:p>
    <w:p w14:paraId="71AF86AE" w14:textId="77777777" w:rsidR="00CC55A2" w:rsidRPr="009907BF" w:rsidRDefault="00CC55A2" w:rsidP="006C4E02">
      <w:pPr>
        <w:numPr>
          <w:ilvl w:val="0"/>
          <w:numId w:val="80"/>
        </w:numPr>
        <w:suppressAutoHyphens w:val="0"/>
        <w:spacing w:after="15" w:line="267" w:lineRule="auto"/>
        <w:ind w:right="107" w:firstLine="700"/>
        <w:jc w:val="both"/>
        <w:rPr>
          <w:sz w:val="24"/>
          <w:szCs w:val="24"/>
        </w:rPr>
      </w:pPr>
      <w:r w:rsidRPr="009907BF">
        <w:rPr>
          <w:sz w:val="24"/>
          <w:szCs w:val="24"/>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 </w:t>
      </w:r>
    </w:p>
    <w:p w14:paraId="75CEB293" w14:textId="77777777" w:rsidR="00CC55A2" w:rsidRPr="009907BF" w:rsidRDefault="00CC55A2" w:rsidP="006C4E02">
      <w:pPr>
        <w:numPr>
          <w:ilvl w:val="0"/>
          <w:numId w:val="80"/>
        </w:numPr>
        <w:suppressAutoHyphens w:val="0"/>
        <w:spacing w:after="15" w:line="267" w:lineRule="auto"/>
        <w:ind w:right="107" w:firstLine="700"/>
        <w:jc w:val="both"/>
        <w:rPr>
          <w:sz w:val="24"/>
          <w:szCs w:val="24"/>
        </w:rPr>
      </w:pPr>
      <w:r w:rsidRPr="009907BF">
        <w:rPr>
          <w:sz w:val="24"/>
          <w:szCs w:val="24"/>
        </w:rPr>
        <w:t xml:space="preserve">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 </w:t>
      </w:r>
    </w:p>
    <w:p w14:paraId="15A5AADD" w14:textId="77777777" w:rsidR="00CC55A2" w:rsidRPr="009907BF" w:rsidRDefault="00CC55A2" w:rsidP="00044A04">
      <w:pPr>
        <w:numPr>
          <w:ilvl w:val="0"/>
          <w:numId w:val="80"/>
        </w:numPr>
        <w:suppressAutoHyphens w:val="0"/>
        <w:spacing w:after="15" w:line="267" w:lineRule="auto"/>
        <w:ind w:right="107" w:firstLine="700"/>
        <w:jc w:val="both"/>
        <w:rPr>
          <w:sz w:val="24"/>
          <w:szCs w:val="24"/>
        </w:rPr>
      </w:pPr>
      <w:r w:rsidRPr="009907BF">
        <w:rPr>
          <w:sz w:val="24"/>
          <w:szCs w:val="24"/>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w:t>
      </w:r>
      <w:r w:rsidRPr="009907BF">
        <w:rPr>
          <w:sz w:val="24"/>
          <w:szCs w:val="24"/>
        </w:rPr>
        <w:lastRenderedPageBreak/>
        <w:t xml:space="preserve">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 </w:t>
      </w:r>
    </w:p>
    <w:p w14:paraId="0F98A4B3" w14:textId="77777777" w:rsidR="00CC55A2" w:rsidRPr="009907BF" w:rsidRDefault="00CC55A2" w:rsidP="00044A04">
      <w:pPr>
        <w:numPr>
          <w:ilvl w:val="0"/>
          <w:numId w:val="80"/>
        </w:numPr>
        <w:suppressAutoHyphens w:val="0"/>
        <w:spacing w:after="15" w:line="267" w:lineRule="auto"/>
        <w:ind w:right="107" w:firstLine="700"/>
        <w:jc w:val="both"/>
        <w:rPr>
          <w:sz w:val="24"/>
          <w:szCs w:val="24"/>
        </w:rPr>
      </w:pPr>
      <w:r w:rsidRPr="009907BF">
        <w:rPr>
          <w:sz w:val="24"/>
          <w:szCs w:val="24"/>
        </w:rPr>
        <w:t xml:space="preserve">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 </w:t>
      </w:r>
    </w:p>
    <w:p w14:paraId="6DF31448" w14:textId="77777777" w:rsidR="00CC55A2" w:rsidRPr="009907BF" w:rsidRDefault="00CC55A2" w:rsidP="00044A04">
      <w:pPr>
        <w:numPr>
          <w:ilvl w:val="0"/>
          <w:numId w:val="80"/>
        </w:numPr>
        <w:suppressAutoHyphens w:val="0"/>
        <w:spacing w:after="27" w:line="256" w:lineRule="auto"/>
        <w:ind w:right="107" w:firstLine="700"/>
        <w:jc w:val="both"/>
        <w:rPr>
          <w:sz w:val="24"/>
          <w:szCs w:val="24"/>
        </w:rPr>
      </w:pPr>
      <w:r w:rsidRPr="009907BF">
        <w:rPr>
          <w:sz w:val="24"/>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Московской области (уполномоченными центральными исполнительными органами Московской области), за исключением случаев, указанных в части 14 настоящей статьи и части 12.12 статьи 45 Градостроительного кодекса Российской Федерации. </w:t>
      </w:r>
    </w:p>
    <w:p w14:paraId="215E0345" w14:textId="77777777" w:rsidR="00CC55A2" w:rsidRPr="009907BF" w:rsidRDefault="00CC55A2" w:rsidP="00044A04">
      <w:pPr>
        <w:numPr>
          <w:ilvl w:val="0"/>
          <w:numId w:val="80"/>
        </w:numPr>
        <w:suppressAutoHyphens w:val="0"/>
        <w:spacing w:after="15" w:line="267" w:lineRule="auto"/>
        <w:ind w:right="107" w:firstLine="700"/>
        <w:jc w:val="both"/>
        <w:rPr>
          <w:sz w:val="24"/>
          <w:szCs w:val="24"/>
        </w:rPr>
      </w:pPr>
      <w:r w:rsidRPr="009907BF">
        <w:rPr>
          <w:sz w:val="24"/>
          <w:szCs w:val="24"/>
        </w:rPr>
        <w:t xml:space="preserve">Решения о подготовке документации по планировке территории принимаются самостоятельно: </w:t>
      </w:r>
    </w:p>
    <w:p w14:paraId="2EB0444F" w14:textId="77777777" w:rsidR="00CC55A2" w:rsidRPr="009907BF" w:rsidRDefault="00CC55A2" w:rsidP="00044A04">
      <w:pPr>
        <w:numPr>
          <w:ilvl w:val="0"/>
          <w:numId w:val="81"/>
        </w:numPr>
        <w:suppressAutoHyphens w:val="0"/>
        <w:spacing w:after="15" w:line="267" w:lineRule="auto"/>
        <w:ind w:right="107" w:firstLine="700"/>
        <w:jc w:val="both"/>
        <w:rPr>
          <w:sz w:val="24"/>
          <w:szCs w:val="24"/>
        </w:rPr>
      </w:pPr>
      <w:r w:rsidRPr="009907BF">
        <w:rPr>
          <w:sz w:val="24"/>
          <w:szCs w:val="24"/>
        </w:rPr>
        <w:t xml:space="preserve">лицами, с которыми заключены договоры о комплексном развитии территории, операторами комплексного развития территории; </w:t>
      </w:r>
    </w:p>
    <w:p w14:paraId="3B396729" w14:textId="77777777" w:rsidR="00CC55A2" w:rsidRPr="009907BF" w:rsidRDefault="00CC55A2" w:rsidP="00044A04">
      <w:pPr>
        <w:numPr>
          <w:ilvl w:val="0"/>
          <w:numId w:val="81"/>
        </w:numPr>
        <w:suppressAutoHyphens w:val="0"/>
        <w:spacing w:after="15" w:line="267" w:lineRule="auto"/>
        <w:ind w:right="107" w:firstLine="700"/>
        <w:jc w:val="both"/>
        <w:rPr>
          <w:sz w:val="24"/>
          <w:szCs w:val="24"/>
        </w:rPr>
      </w:pPr>
      <w:r w:rsidRPr="009907BF">
        <w:rPr>
          <w:sz w:val="24"/>
          <w:szCs w:val="24"/>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59">
        <w:r w:rsidRPr="009907BF">
          <w:rPr>
            <w:sz w:val="24"/>
            <w:szCs w:val="24"/>
          </w:rPr>
          <w:t>части 12.12</w:t>
        </w:r>
      </w:hyperlink>
      <w:hyperlink r:id="rId160">
        <w:r w:rsidRPr="009907BF">
          <w:rPr>
            <w:sz w:val="24"/>
            <w:szCs w:val="24"/>
          </w:rPr>
          <w:t xml:space="preserve"> </w:t>
        </w:r>
      </w:hyperlink>
      <w:r w:rsidRPr="009907BF">
        <w:rPr>
          <w:sz w:val="24"/>
          <w:szCs w:val="24"/>
        </w:rPr>
        <w:t xml:space="preserve">статьи 45 Градостроительного кодекса Российской Федерации); </w:t>
      </w:r>
    </w:p>
    <w:p w14:paraId="24376F48" w14:textId="77777777" w:rsidR="00CC55A2" w:rsidRPr="009907BF" w:rsidRDefault="00CC55A2" w:rsidP="00044A04">
      <w:pPr>
        <w:numPr>
          <w:ilvl w:val="0"/>
          <w:numId w:val="81"/>
        </w:numPr>
        <w:suppressAutoHyphens w:val="0"/>
        <w:spacing w:after="15" w:line="267" w:lineRule="auto"/>
        <w:ind w:right="107" w:firstLine="700"/>
        <w:jc w:val="both"/>
        <w:rPr>
          <w:sz w:val="24"/>
          <w:szCs w:val="24"/>
        </w:rPr>
      </w:pPr>
      <w:r w:rsidRPr="009907BF">
        <w:rPr>
          <w:sz w:val="24"/>
          <w:szCs w:val="24"/>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161">
        <w:r w:rsidRPr="009907BF">
          <w:rPr>
            <w:sz w:val="24"/>
            <w:szCs w:val="24"/>
          </w:rPr>
          <w:t>части 12.12</w:t>
        </w:r>
      </w:hyperlink>
      <w:hyperlink r:id="rId162">
        <w:r w:rsidRPr="009907BF">
          <w:rPr>
            <w:sz w:val="24"/>
            <w:szCs w:val="24"/>
          </w:rPr>
          <w:t xml:space="preserve"> </w:t>
        </w:r>
      </w:hyperlink>
      <w:r w:rsidRPr="009907BF">
        <w:rPr>
          <w:sz w:val="24"/>
          <w:szCs w:val="24"/>
        </w:rPr>
        <w:t xml:space="preserve">статьи 45 Градостроительного кодекса Российской Федерации); </w:t>
      </w:r>
    </w:p>
    <w:p w14:paraId="7DB4D965" w14:textId="77777777" w:rsidR="00CC55A2" w:rsidRPr="009907BF" w:rsidRDefault="00CC55A2" w:rsidP="00044A04">
      <w:pPr>
        <w:numPr>
          <w:ilvl w:val="0"/>
          <w:numId w:val="81"/>
        </w:numPr>
        <w:suppressAutoHyphens w:val="0"/>
        <w:spacing w:after="15" w:line="267" w:lineRule="auto"/>
        <w:ind w:right="107" w:firstLine="700"/>
        <w:jc w:val="both"/>
        <w:rPr>
          <w:sz w:val="24"/>
          <w:szCs w:val="24"/>
        </w:rPr>
      </w:pPr>
      <w:r w:rsidRPr="009907BF">
        <w:rPr>
          <w:sz w:val="24"/>
          <w:szCs w:val="24"/>
        </w:rPr>
        <w:t xml:space="preserve">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 </w:t>
      </w:r>
    </w:p>
    <w:p w14:paraId="1E04F965" w14:textId="77777777" w:rsidR="00CC55A2" w:rsidRPr="009907BF" w:rsidRDefault="00CC55A2" w:rsidP="00044A04">
      <w:pPr>
        <w:numPr>
          <w:ilvl w:val="0"/>
          <w:numId w:val="82"/>
        </w:numPr>
        <w:suppressAutoHyphens w:val="0"/>
        <w:spacing w:after="15" w:line="267" w:lineRule="auto"/>
        <w:ind w:right="107" w:firstLine="700"/>
        <w:jc w:val="both"/>
        <w:rPr>
          <w:sz w:val="24"/>
          <w:szCs w:val="24"/>
        </w:rPr>
      </w:pPr>
      <w:r w:rsidRPr="009907BF">
        <w:rPr>
          <w:sz w:val="24"/>
          <w:szCs w:val="24"/>
        </w:rPr>
        <w:t xml:space="preserve">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 </w:t>
      </w:r>
    </w:p>
    <w:p w14:paraId="3FE05B5A" w14:textId="77777777" w:rsidR="00CC55A2" w:rsidRPr="009907BF" w:rsidRDefault="00CC55A2" w:rsidP="00044A04">
      <w:pPr>
        <w:numPr>
          <w:ilvl w:val="0"/>
          <w:numId w:val="82"/>
        </w:numPr>
        <w:suppressAutoHyphens w:val="0"/>
        <w:spacing w:after="15" w:line="267" w:lineRule="auto"/>
        <w:ind w:right="107" w:firstLine="700"/>
        <w:jc w:val="both"/>
        <w:rPr>
          <w:sz w:val="24"/>
          <w:szCs w:val="24"/>
        </w:rPr>
      </w:pPr>
      <w:r w:rsidRPr="009907BF">
        <w:rPr>
          <w:sz w:val="24"/>
          <w:szCs w:val="24"/>
        </w:rPr>
        <w:t xml:space="preserve">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w:t>
      </w:r>
      <w:r w:rsidRPr="009907BF">
        <w:rPr>
          <w:sz w:val="24"/>
          <w:szCs w:val="24"/>
        </w:rPr>
        <w:lastRenderedPageBreak/>
        <w:t xml:space="preserve">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 </w:t>
      </w:r>
    </w:p>
    <w:p w14:paraId="1D1D665C" w14:textId="77777777" w:rsidR="00CC55A2" w:rsidRPr="009907BF" w:rsidRDefault="00CC55A2" w:rsidP="00044A04">
      <w:pPr>
        <w:numPr>
          <w:ilvl w:val="0"/>
          <w:numId w:val="82"/>
        </w:numPr>
        <w:suppressAutoHyphens w:val="0"/>
        <w:spacing w:after="15" w:line="267" w:lineRule="auto"/>
        <w:ind w:right="107" w:firstLine="700"/>
        <w:jc w:val="both"/>
        <w:rPr>
          <w:sz w:val="24"/>
          <w:szCs w:val="24"/>
        </w:rPr>
      </w:pPr>
      <w:r w:rsidRPr="009907BF">
        <w:rPr>
          <w:sz w:val="24"/>
          <w:szCs w:val="24"/>
        </w:rPr>
        <w:t xml:space="preserve">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 </w:t>
      </w:r>
    </w:p>
    <w:p w14:paraId="0BECA906" w14:textId="77777777" w:rsidR="00CC55A2" w:rsidRPr="009907BF" w:rsidRDefault="00CC55A2" w:rsidP="00044A04">
      <w:pPr>
        <w:numPr>
          <w:ilvl w:val="0"/>
          <w:numId w:val="82"/>
        </w:numPr>
        <w:suppressAutoHyphens w:val="0"/>
        <w:spacing w:after="15" w:line="267" w:lineRule="auto"/>
        <w:ind w:right="107" w:firstLine="700"/>
        <w:jc w:val="both"/>
        <w:rPr>
          <w:sz w:val="24"/>
          <w:szCs w:val="24"/>
        </w:rPr>
      </w:pPr>
      <w:hyperlink r:id="rId163">
        <w:r w:rsidRPr="009907BF">
          <w:rPr>
            <w:sz w:val="24"/>
            <w:szCs w:val="24"/>
          </w:rPr>
          <w:t>Порядок</w:t>
        </w:r>
      </w:hyperlink>
      <w:hyperlink r:id="rId164">
        <w:r w:rsidRPr="009907BF">
          <w:rPr>
            <w:sz w:val="24"/>
            <w:szCs w:val="24"/>
          </w:rPr>
          <w:t xml:space="preserve"> </w:t>
        </w:r>
      </w:hyperlink>
      <w:r w:rsidRPr="009907BF">
        <w:rPr>
          <w:sz w:val="24"/>
          <w:szCs w:val="24"/>
        </w:rPr>
        <w:t xml:space="preserve">подготовки и утверждения проекта планировки территории в отношении территорий исторических поселений регионального значения устанавливается законами или иными нормативными правовыми актами Московской области. </w:t>
      </w:r>
    </w:p>
    <w:p w14:paraId="111CF73E" w14:textId="77777777" w:rsidR="00CC55A2" w:rsidRPr="009907BF" w:rsidRDefault="00CC55A2" w:rsidP="00044A04">
      <w:pPr>
        <w:numPr>
          <w:ilvl w:val="0"/>
          <w:numId w:val="82"/>
        </w:numPr>
        <w:suppressAutoHyphens w:val="0"/>
        <w:spacing w:after="15" w:line="267" w:lineRule="auto"/>
        <w:ind w:right="107" w:firstLine="700"/>
        <w:jc w:val="both"/>
        <w:rPr>
          <w:sz w:val="24"/>
          <w:szCs w:val="24"/>
        </w:rPr>
      </w:pPr>
      <w:r w:rsidRPr="009907BF">
        <w:rPr>
          <w:sz w:val="24"/>
          <w:szCs w:val="24"/>
        </w:rPr>
        <w:t xml:space="preserve">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 </w:t>
      </w:r>
    </w:p>
    <w:p w14:paraId="1F45B182" w14:textId="77777777" w:rsidR="00CC55A2" w:rsidRPr="009907BF" w:rsidRDefault="00CC55A2" w:rsidP="006C2F42">
      <w:pPr>
        <w:pStyle w:val="2"/>
        <w:ind w:left="290" w:right="150" w:firstLine="720"/>
        <w:jc w:val="center"/>
        <w:rPr>
          <w:rFonts w:ascii="Times New Roman" w:hAnsi="Times New Roman" w:cs="Times New Roman"/>
          <w:szCs w:val="24"/>
        </w:rPr>
      </w:pPr>
      <w:r w:rsidRPr="009907BF">
        <w:rPr>
          <w:rFonts w:ascii="Times New Roman" w:hAnsi="Times New Roman" w:cs="Times New Roman"/>
          <w:szCs w:val="24"/>
        </w:rPr>
        <w:t xml:space="preserve"> </w:t>
      </w:r>
    </w:p>
    <w:p w14:paraId="4FB7939B" w14:textId="77777777" w:rsidR="00CC55A2" w:rsidRPr="009907BF" w:rsidRDefault="00CC55A2" w:rsidP="006C2F42">
      <w:pPr>
        <w:pStyle w:val="2"/>
        <w:ind w:left="290" w:right="150" w:firstLine="720"/>
        <w:jc w:val="center"/>
        <w:rPr>
          <w:rFonts w:ascii="Times New Roman" w:hAnsi="Times New Roman" w:cs="Times New Roman"/>
          <w:szCs w:val="24"/>
        </w:rPr>
      </w:pPr>
      <w:bookmarkStart w:id="39" w:name="_Toc131708"/>
      <w:r w:rsidRPr="009907BF">
        <w:rPr>
          <w:rFonts w:ascii="Times New Roman" w:hAnsi="Times New Roman" w:cs="Times New Roman"/>
          <w:szCs w:val="24"/>
        </w:rPr>
        <w:t xml:space="preserve">Статья 19. Цели комплексного развития территории </w:t>
      </w:r>
      <w:bookmarkEnd w:id="39"/>
    </w:p>
    <w:p w14:paraId="50A670CF" w14:textId="77777777" w:rsidR="00CC55A2" w:rsidRPr="009907BF" w:rsidRDefault="00CC55A2" w:rsidP="00CC55A2">
      <w:pPr>
        <w:spacing w:after="17" w:line="259" w:lineRule="auto"/>
        <w:ind w:left="256"/>
        <w:rPr>
          <w:sz w:val="24"/>
          <w:szCs w:val="24"/>
        </w:rPr>
      </w:pPr>
      <w:r w:rsidRPr="009907BF">
        <w:rPr>
          <w:b/>
          <w:sz w:val="24"/>
          <w:szCs w:val="24"/>
        </w:rPr>
        <w:t xml:space="preserve"> </w:t>
      </w:r>
    </w:p>
    <w:p w14:paraId="1C428453" w14:textId="77777777" w:rsidR="00CC55A2" w:rsidRPr="009907BF" w:rsidRDefault="00CC55A2" w:rsidP="00CC55A2">
      <w:pPr>
        <w:ind w:left="965" w:right="107"/>
        <w:rPr>
          <w:sz w:val="24"/>
          <w:szCs w:val="24"/>
        </w:rPr>
      </w:pPr>
      <w:r w:rsidRPr="009907BF">
        <w:rPr>
          <w:sz w:val="24"/>
          <w:szCs w:val="24"/>
        </w:rPr>
        <w:t>1.</w:t>
      </w:r>
      <w:r w:rsidRPr="009907BF">
        <w:rPr>
          <w:rFonts w:eastAsia="Arial"/>
          <w:sz w:val="24"/>
          <w:szCs w:val="24"/>
        </w:rPr>
        <w:t xml:space="preserve"> </w:t>
      </w:r>
      <w:r w:rsidRPr="009907BF">
        <w:rPr>
          <w:sz w:val="24"/>
          <w:szCs w:val="24"/>
        </w:rPr>
        <w:t xml:space="preserve">Целями комплексного развития территории являются: </w:t>
      </w:r>
    </w:p>
    <w:p w14:paraId="3EDB36CC" w14:textId="77777777" w:rsidR="00CC55A2" w:rsidRPr="009907BF" w:rsidRDefault="00CC55A2" w:rsidP="00044A04">
      <w:pPr>
        <w:numPr>
          <w:ilvl w:val="0"/>
          <w:numId w:val="83"/>
        </w:numPr>
        <w:suppressAutoHyphens w:val="0"/>
        <w:spacing w:after="15" w:line="267" w:lineRule="auto"/>
        <w:ind w:right="107" w:firstLine="700"/>
        <w:jc w:val="both"/>
        <w:rPr>
          <w:sz w:val="24"/>
          <w:szCs w:val="24"/>
        </w:rPr>
      </w:pPr>
      <w:r w:rsidRPr="009907BF">
        <w:rPr>
          <w:sz w:val="24"/>
          <w:szCs w:val="24"/>
        </w:rPr>
        <w:t xml:space="preserve">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w:t>
      </w:r>
    </w:p>
    <w:p w14:paraId="7AD2175B" w14:textId="77777777" w:rsidR="00CC55A2" w:rsidRPr="009907BF" w:rsidRDefault="00CC55A2" w:rsidP="00CC55A2">
      <w:pPr>
        <w:ind w:left="241" w:right="107"/>
        <w:rPr>
          <w:sz w:val="24"/>
          <w:szCs w:val="24"/>
        </w:rPr>
      </w:pPr>
      <w:r w:rsidRPr="009907BF">
        <w:rPr>
          <w:sz w:val="24"/>
          <w:szCs w:val="24"/>
        </w:rPr>
        <w:t xml:space="preserve">строительства; </w:t>
      </w:r>
    </w:p>
    <w:p w14:paraId="68D709CC" w14:textId="77777777" w:rsidR="00CC55A2" w:rsidRPr="009907BF" w:rsidRDefault="00CC55A2" w:rsidP="00044A04">
      <w:pPr>
        <w:numPr>
          <w:ilvl w:val="0"/>
          <w:numId w:val="83"/>
        </w:numPr>
        <w:suppressAutoHyphens w:val="0"/>
        <w:spacing w:after="15" w:line="267" w:lineRule="auto"/>
        <w:ind w:right="107" w:firstLine="700"/>
        <w:jc w:val="both"/>
        <w:rPr>
          <w:sz w:val="24"/>
          <w:szCs w:val="24"/>
        </w:rPr>
      </w:pPr>
      <w:r w:rsidRPr="009907BF">
        <w:rPr>
          <w:sz w:val="24"/>
          <w:szCs w:val="24"/>
        </w:rPr>
        <w:t xml:space="preserve">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 </w:t>
      </w:r>
    </w:p>
    <w:p w14:paraId="1C9FCE2C" w14:textId="77777777" w:rsidR="00CC55A2" w:rsidRPr="009907BF" w:rsidRDefault="00CC55A2" w:rsidP="00044A04">
      <w:pPr>
        <w:numPr>
          <w:ilvl w:val="0"/>
          <w:numId w:val="83"/>
        </w:numPr>
        <w:suppressAutoHyphens w:val="0"/>
        <w:spacing w:after="15" w:line="267" w:lineRule="auto"/>
        <w:ind w:right="107" w:firstLine="700"/>
        <w:jc w:val="both"/>
        <w:rPr>
          <w:sz w:val="24"/>
          <w:szCs w:val="24"/>
        </w:rPr>
      </w:pPr>
      <w:r w:rsidRPr="009907BF">
        <w:rPr>
          <w:sz w:val="24"/>
          <w:szCs w:val="24"/>
        </w:rPr>
        <w:t xml:space="preserve">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 </w:t>
      </w:r>
    </w:p>
    <w:p w14:paraId="39B53983" w14:textId="77777777" w:rsidR="00CC55A2" w:rsidRPr="009907BF" w:rsidRDefault="00CC55A2" w:rsidP="00044A04">
      <w:pPr>
        <w:numPr>
          <w:ilvl w:val="0"/>
          <w:numId w:val="83"/>
        </w:numPr>
        <w:suppressAutoHyphens w:val="0"/>
        <w:spacing w:after="15" w:line="267" w:lineRule="auto"/>
        <w:ind w:right="107" w:firstLine="700"/>
        <w:jc w:val="both"/>
        <w:rPr>
          <w:sz w:val="24"/>
          <w:szCs w:val="24"/>
        </w:rPr>
      </w:pPr>
      <w:r w:rsidRPr="009907BF">
        <w:rPr>
          <w:sz w:val="24"/>
          <w:szCs w:val="24"/>
        </w:rPr>
        <w:t xml:space="preserve">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 </w:t>
      </w:r>
    </w:p>
    <w:p w14:paraId="786C3406" w14:textId="77777777" w:rsidR="00CC55A2" w:rsidRPr="009907BF" w:rsidRDefault="00CC55A2" w:rsidP="00044A04">
      <w:pPr>
        <w:numPr>
          <w:ilvl w:val="0"/>
          <w:numId w:val="83"/>
        </w:numPr>
        <w:suppressAutoHyphens w:val="0"/>
        <w:spacing w:after="15" w:line="267" w:lineRule="auto"/>
        <w:ind w:right="107" w:firstLine="700"/>
        <w:jc w:val="both"/>
        <w:rPr>
          <w:sz w:val="24"/>
          <w:szCs w:val="24"/>
        </w:rPr>
      </w:pPr>
      <w:r w:rsidRPr="009907BF">
        <w:rPr>
          <w:sz w:val="24"/>
          <w:szCs w:val="24"/>
        </w:rPr>
        <w:t xml:space="preserve">создание условий для привлечения внебюджетных источников финансирования обновления застроенных территорий. </w:t>
      </w:r>
    </w:p>
    <w:p w14:paraId="6A14B76C" w14:textId="77777777" w:rsidR="00CC55A2" w:rsidRPr="009907BF" w:rsidRDefault="00CC55A2" w:rsidP="00044A04">
      <w:pPr>
        <w:numPr>
          <w:ilvl w:val="0"/>
          <w:numId w:val="84"/>
        </w:numPr>
        <w:suppressAutoHyphens w:val="0"/>
        <w:spacing w:after="15" w:line="267" w:lineRule="auto"/>
        <w:ind w:right="107" w:firstLine="700"/>
        <w:jc w:val="both"/>
        <w:rPr>
          <w:sz w:val="24"/>
          <w:szCs w:val="24"/>
        </w:rPr>
      </w:pPr>
      <w:r w:rsidRPr="009907BF">
        <w:rPr>
          <w:sz w:val="24"/>
          <w:szCs w:val="24"/>
        </w:rPr>
        <w:t xml:space="preserve">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 </w:t>
      </w:r>
    </w:p>
    <w:p w14:paraId="37CDA425" w14:textId="77777777" w:rsidR="00CC55A2" w:rsidRPr="009907BF" w:rsidRDefault="00CC55A2" w:rsidP="00044A04">
      <w:pPr>
        <w:numPr>
          <w:ilvl w:val="0"/>
          <w:numId w:val="84"/>
        </w:numPr>
        <w:suppressAutoHyphens w:val="0"/>
        <w:spacing w:after="15" w:line="267" w:lineRule="auto"/>
        <w:ind w:right="107" w:firstLine="700"/>
        <w:jc w:val="both"/>
        <w:rPr>
          <w:sz w:val="24"/>
          <w:szCs w:val="24"/>
        </w:rPr>
      </w:pPr>
      <w:r w:rsidRPr="009907BF">
        <w:rPr>
          <w:sz w:val="24"/>
          <w:szCs w:val="24"/>
        </w:rPr>
        <w:t xml:space="preserve">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«СНиП 2.07.01-89* </w:t>
      </w:r>
      <w:r w:rsidRPr="009907BF">
        <w:rPr>
          <w:sz w:val="24"/>
          <w:szCs w:val="24"/>
        </w:rPr>
        <w:lastRenderedPageBreak/>
        <w:t xml:space="preserve">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 </w:t>
      </w:r>
    </w:p>
    <w:p w14:paraId="671EE738" w14:textId="77777777" w:rsidR="00CC55A2" w:rsidRPr="009907BF" w:rsidRDefault="00CC55A2" w:rsidP="00044A04">
      <w:pPr>
        <w:numPr>
          <w:ilvl w:val="0"/>
          <w:numId w:val="84"/>
        </w:numPr>
        <w:suppressAutoHyphens w:val="0"/>
        <w:spacing w:after="15" w:line="267" w:lineRule="auto"/>
        <w:ind w:right="107" w:firstLine="700"/>
        <w:jc w:val="both"/>
        <w:rPr>
          <w:sz w:val="24"/>
          <w:szCs w:val="24"/>
        </w:rPr>
      </w:pPr>
      <w:r w:rsidRPr="009907BF">
        <w:rPr>
          <w:sz w:val="24"/>
          <w:szCs w:val="24"/>
        </w:rPr>
        <w:t xml:space="preserve">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А-108 "Московское большое кольцо"; Павловский Посад - Красная Дубрава; Москва - Нижний Новгород – Казань; ММК - Ликино- Дулёво; "ММК - Ликино-Дулево" – Криулино; Обход р.п. Большие Дворы; M-7 "Волга" - Электрогорск; Новоозерный – Дальняя. </w:t>
      </w:r>
    </w:p>
    <w:p w14:paraId="27994FFF" w14:textId="77777777" w:rsidR="00CC55A2" w:rsidRPr="009907BF" w:rsidRDefault="00CC55A2" w:rsidP="00CC55A2">
      <w:pPr>
        <w:spacing w:line="259" w:lineRule="auto"/>
        <w:ind w:left="965"/>
        <w:rPr>
          <w:sz w:val="24"/>
          <w:szCs w:val="24"/>
        </w:rPr>
      </w:pPr>
      <w:r w:rsidRPr="009907BF">
        <w:rPr>
          <w:sz w:val="24"/>
          <w:szCs w:val="24"/>
        </w:rPr>
        <w:t xml:space="preserve"> </w:t>
      </w:r>
    </w:p>
    <w:p w14:paraId="3F9EBEC1" w14:textId="77777777" w:rsidR="00CC55A2" w:rsidRPr="009907BF" w:rsidRDefault="00CC55A2" w:rsidP="006C2F42">
      <w:pPr>
        <w:pStyle w:val="2"/>
        <w:ind w:left="290" w:right="150" w:firstLine="720"/>
        <w:jc w:val="center"/>
        <w:rPr>
          <w:rFonts w:ascii="Times New Roman" w:hAnsi="Times New Roman" w:cs="Times New Roman"/>
          <w:szCs w:val="24"/>
        </w:rPr>
      </w:pPr>
      <w:bookmarkStart w:id="40" w:name="_Toc131709"/>
      <w:r w:rsidRPr="009907BF">
        <w:rPr>
          <w:rFonts w:ascii="Times New Roman" w:hAnsi="Times New Roman" w:cs="Times New Roman"/>
          <w:szCs w:val="24"/>
        </w:rPr>
        <w:t xml:space="preserve">Статья 20. Виды комплексного развития территории </w:t>
      </w:r>
      <w:bookmarkEnd w:id="40"/>
    </w:p>
    <w:p w14:paraId="4808D924" w14:textId="77777777" w:rsidR="00CC55A2" w:rsidRPr="009907BF" w:rsidRDefault="00CC55A2" w:rsidP="00CC55A2">
      <w:pPr>
        <w:spacing w:after="20" w:line="259" w:lineRule="auto"/>
        <w:ind w:left="965"/>
        <w:rPr>
          <w:sz w:val="24"/>
          <w:szCs w:val="24"/>
        </w:rPr>
      </w:pPr>
      <w:r w:rsidRPr="009907BF">
        <w:rPr>
          <w:sz w:val="24"/>
          <w:szCs w:val="24"/>
        </w:rPr>
        <w:t xml:space="preserve"> </w:t>
      </w:r>
    </w:p>
    <w:p w14:paraId="167F0A8E" w14:textId="77777777" w:rsidR="00CC55A2" w:rsidRPr="009907BF" w:rsidRDefault="00CC55A2" w:rsidP="00CC55A2">
      <w:pPr>
        <w:ind w:left="965" w:right="107"/>
        <w:rPr>
          <w:sz w:val="24"/>
          <w:szCs w:val="24"/>
        </w:rPr>
      </w:pPr>
      <w:r w:rsidRPr="009907BF">
        <w:rPr>
          <w:sz w:val="24"/>
          <w:szCs w:val="24"/>
        </w:rPr>
        <w:t>1.</w:t>
      </w:r>
      <w:r w:rsidRPr="009907BF">
        <w:rPr>
          <w:rFonts w:eastAsia="Arial"/>
          <w:sz w:val="24"/>
          <w:szCs w:val="24"/>
        </w:rPr>
        <w:t xml:space="preserve"> </w:t>
      </w:r>
      <w:r w:rsidRPr="009907BF">
        <w:rPr>
          <w:sz w:val="24"/>
          <w:szCs w:val="24"/>
        </w:rPr>
        <w:t xml:space="preserve">Виды комплексного развития территории: </w:t>
      </w:r>
    </w:p>
    <w:p w14:paraId="22C4A036" w14:textId="77777777" w:rsidR="00CC55A2" w:rsidRPr="009907BF" w:rsidRDefault="00CC55A2" w:rsidP="00044A04">
      <w:pPr>
        <w:numPr>
          <w:ilvl w:val="0"/>
          <w:numId w:val="85"/>
        </w:numPr>
        <w:suppressAutoHyphens w:val="0"/>
        <w:spacing w:after="15" w:line="267" w:lineRule="auto"/>
        <w:ind w:right="107" w:firstLine="700"/>
        <w:jc w:val="both"/>
        <w:rPr>
          <w:sz w:val="24"/>
          <w:szCs w:val="24"/>
        </w:rPr>
      </w:pPr>
      <w:r w:rsidRPr="009907BF">
        <w:rPr>
          <w:sz w:val="24"/>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2 настоящей статьи (далее - комплексное развитие территории жилой застройки); </w:t>
      </w:r>
    </w:p>
    <w:p w14:paraId="6C42FB0D" w14:textId="77777777" w:rsidR="00CC55A2" w:rsidRPr="009907BF" w:rsidRDefault="00CC55A2" w:rsidP="00044A04">
      <w:pPr>
        <w:numPr>
          <w:ilvl w:val="0"/>
          <w:numId w:val="85"/>
        </w:numPr>
        <w:suppressAutoHyphens w:val="0"/>
        <w:spacing w:after="15" w:line="267" w:lineRule="auto"/>
        <w:ind w:right="107" w:firstLine="700"/>
        <w:jc w:val="both"/>
        <w:rPr>
          <w:sz w:val="24"/>
          <w:szCs w:val="24"/>
        </w:rPr>
      </w:pPr>
      <w:r w:rsidRPr="009907BF">
        <w:rPr>
          <w:sz w:val="24"/>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настоящей статьи (далее - комплексное развитие территории нежилой застройки); </w:t>
      </w:r>
    </w:p>
    <w:p w14:paraId="60A60DD8" w14:textId="77777777" w:rsidR="00CC55A2" w:rsidRPr="009907BF" w:rsidRDefault="00CC55A2" w:rsidP="00044A04">
      <w:pPr>
        <w:numPr>
          <w:ilvl w:val="0"/>
          <w:numId w:val="85"/>
        </w:numPr>
        <w:suppressAutoHyphens w:val="0"/>
        <w:spacing w:after="15" w:line="267" w:lineRule="auto"/>
        <w:ind w:right="107" w:firstLine="700"/>
        <w:jc w:val="both"/>
        <w:rPr>
          <w:sz w:val="24"/>
          <w:szCs w:val="24"/>
        </w:rPr>
      </w:pPr>
      <w:r w:rsidRPr="009907BF">
        <w:rPr>
          <w:sz w:val="24"/>
          <w:szCs w:val="24"/>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за исключением сервитутов, публичных сервитутов (далее - комплексное развитие незастроенной территории); </w:t>
      </w:r>
    </w:p>
    <w:p w14:paraId="5D6DF581" w14:textId="77777777" w:rsidR="00CC55A2" w:rsidRPr="009907BF" w:rsidRDefault="00CC55A2" w:rsidP="00044A04">
      <w:pPr>
        <w:numPr>
          <w:ilvl w:val="0"/>
          <w:numId w:val="85"/>
        </w:numPr>
        <w:suppressAutoHyphens w:val="0"/>
        <w:spacing w:after="15" w:line="267" w:lineRule="auto"/>
        <w:ind w:right="107" w:firstLine="700"/>
        <w:jc w:val="both"/>
        <w:rPr>
          <w:sz w:val="24"/>
          <w:szCs w:val="24"/>
        </w:rPr>
      </w:pPr>
      <w:r w:rsidRPr="009907BF">
        <w:rPr>
          <w:sz w:val="24"/>
          <w:szCs w:val="24"/>
        </w:rPr>
        <w:t xml:space="preserve">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 </w:t>
      </w:r>
    </w:p>
    <w:p w14:paraId="5E702E21" w14:textId="77777777" w:rsidR="00CC55A2" w:rsidRPr="009907BF" w:rsidRDefault="00CC55A2" w:rsidP="00CC55A2">
      <w:pPr>
        <w:ind w:left="241" w:right="107"/>
        <w:rPr>
          <w:sz w:val="24"/>
          <w:szCs w:val="24"/>
        </w:rPr>
      </w:pPr>
      <w:r w:rsidRPr="009907BF">
        <w:rPr>
          <w:sz w:val="24"/>
          <w:szCs w:val="24"/>
        </w:rPr>
        <w:t>2.</w:t>
      </w:r>
      <w:r w:rsidRPr="009907BF">
        <w:rPr>
          <w:rFonts w:eastAsia="Arial"/>
          <w:sz w:val="24"/>
          <w:szCs w:val="24"/>
        </w:rPr>
        <w:t xml:space="preserve"> </w:t>
      </w:r>
      <w:r w:rsidRPr="009907BF">
        <w:rPr>
          <w:sz w:val="24"/>
          <w:szCs w:val="24"/>
        </w:rPr>
        <w:t xml:space="preserve">Комплексное развитие территории жилой застройки осуществляется в отношении застроенной территории, в границах которой расположены: </w:t>
      </w:r>
    </w:p>
    <w:p w14:paraId="10A680C8" w14:textId="77777777" w:rsidR="00CC55A2" w:rsidRPr="009907BF" w:rsidRDefault="00CC55A2" w:rsidP="006C4E02">
      <w:pPr>
        <w:numPr>
          <w:ilvl w:val="0"/>
          <w:numId w:val="86"/>
        </w:numPr>
        <w:suppressAutoHyphens w:val="0"/>
        <w:spacing w:after="15" w:line="267" w:lineRule="auto"/>
        <w:ind w:right="107" w:firstLine="700"/>
        <w:jc w:val="both"/>
        <w:rPr>
          <w:sz w:val="24"/>
          <w:szCs w:val="24"/>
        </w:rPr>
      </w:pPr>
      <w:r w:rsidRPr="009907BF">
        <w:rPr>
          <w:sz w:val="24"/>
          <w:szCs w:val="24"/>
        </w:rPr>
        <w:t xml:space="preserve">многоквартирные дома, признанные аварийными и подлежащими сносу или реконструкции; </w:t>
      </w:r>
    </w:p>
    <w:p w14:paraId="5EA7357F" w14:textId="77777777" w:rsidR="00CC55A2" w:rsidRPr="009907BF" w:rsidRDefault="00CC55A2" w:rsidP="006C4E02">
      <w:pPr>
        <w:numPr>
          <w:ilvl w:val="0"/>
          <w:numId w:val="86"/>
        </w:numPr>
        <w:suppressAutoHyphens w:val="0"/>
        <w:spacing w:after="15" w:line="267" w:lineRule="auto"/>
        <w:ind w:right="107" w:firstLine="700"/>
        <w:jc w:val="both"/>
        <w:rPr>
          <w:sz w:val="24"/>
          <w:szCs w:val="24"/>
        </w:rPr>
      </w:pPr>
      <w:r w:rsidRPr="009907BF">
        <w:rPr>
          <w:sz w:val="24"/>
          <w:szCs w:val="24"/>
        </w:rPr>
        <w:t xml:space="preserve">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 </w:t>
      </w:r>
    </w:p>
    <w:p w14:paraId="4FBC35DB" w14:textId="77777777" w:rsidR="00CC55A2" w:rsidRPr="009907BF" w:rsidRDefault="00CC55A2" w:rsidP="006C4E02">
      <w:pPr>
        <w:ind w:left="241" w:right="107"/>
        <w:jc w:val="both"/>
        <w:rPr>
          <w:sz w:val="24"/>
          <w:szCs w:val="24"/>
        </w:rPr>
      </w:pPr>
      <w:r w:rsidRPr="009907BF">
        <w:rPr>
          <w:sz w:val="24"/>
          <w:szCs w:val="24"/>
        </w:rPr>
        <w:t>а)</w:t>
      </w:r>
      <w:r w:rsidRPr="009907BF">
        <w:rPr>
          <w:rFonts w:eastAsia="Arial"/>
          <w:sz w:val="24"/>
          <w:szCs w:val="24"/>
        </w:rPr>
        <w:t xml:space="preserve"> </w:t>
      </w:r>
      <w:r w:rsidRPr="009907BF">
        <w:rPr>
          <w:sz w:val="24"/>
          <w:szCs w:val="24"/>
        </w:rPr>
        <w:t xml:space="preserve">физический износ основных конструктивных элементов многоквартирного дома (крыша, стены, фундамент) превышает определенное Московской областью </w:t>
      </w:r>
    </w:p>
    <w:p w14:paraId="026B01E8" w14:textId="77777777" w:rsidR="00CC55A2" w:rsidRPr="009907BF" w:rsidRDefault="00CC55A2" w:rsidP="006C4E02">
      <w:pPr>
        <w:ind w:left="241" w:right="107"/>
        <w:jc w:val="both"/>
        <w:rPr>
          <w:sz w:val="24"/>
          <w:szCs w:val="24"/>
        </w:rPr>
      </w:pPr>
      <w:r w:rsidRPr="009907BF">
        <w:rPr>
          <w:sz w:val="24"/>
          <w:szCs w:val="24"/>
        </w:rPr>
        <w:t xml:space="preserve">значение; </w:t>
      </w:r>
    </w:p>
    <w:p w14:paraId="5E34D19C" w14:textId="77777777" w:rsidR="00CC55A2" w:rsidRPr="009907BF" w:rsidRDefault="00CC55A2" w:rsidP="006C4E02">
      <w:pPr>
        <w:spacing w:after="27" w:line="256" w:lineRule="auto"/>
        <w:ind w:left="10" w:right="108" w:firstLine="983"/>
        <w:jc w:val="both"/>
        <w:rPr>
          <w:sz w:val="24"/>
          <w:szCs w:val="24"/>
        </w:rPr>
      </w:pPr>
      <w:r w:rsidRPr="009907BF">
        <w:rPr>
          <w:sz w:val="24"/>
          <w:szCs w:val="24"/>
        </w:rPr>
        <w:t>б)</w:t>
      </w:r>
      <w:r w:rsidRPr="009907BF">
        <w:rPr>
          <w:rFonts w:eastAsia="Arial"/>
          <w:sz w:val="24"/>
          <w:szCs w:val="24"/>
        </w:rPr>
        <w:t xml:space="preserve"> </w:t>
      </w:r>
      <w:r w:rsidRPr="009907BF">
        <w:rPr>
          <w:sz w:val="24"/>
          <w:szCs w:val="24"/>
        </w:rPr>
        <w:t xml:space="preserve">совокупная стоимость услуг и (или) работ по капитальному ремонту </w:t>
      </w:r>
    </w:p>
    <w:p w14:paraId="2B5A2D96" w14:textId="77777777" w:rsidR="00CC55A2" w:rsidRPr="009907BF" w:rsidRDefault="00CC55A2" w:rsidP="006C4E02">
      <w:pPr>
        <w:ind w:left="241" w:right="107" w:firstLine="983"/>
        <w:jc w:val="both"/>
        <w:rPr>
          <w:sz w:val="24"/>
          <w:szCs w:val="24"/>
        </w:rPr>
      </w:pPr>
      <w:r w:rsidRPr="009907BF">
        <w:rPr>
          <w:sz w:val="24"/>
          <w:szCs w:val="24"/>
        </w:rPr>
        <w:lastRenderedPageBreak/>
        <w:t xml:space="preserve">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 </w:t>
      </w:r>
    </w:p>
    <w:p w14:paraId="3D938ACA" w14:textId="77777777" w:rsidR="00CC55A2" w:rsidRPr="009907BF" w:rsidRDefault="00CC55A2" w:rsidP="006C4E02">
      <w:pPr>
        <w:ind w:left="241" w:right="107" w:firstLine="983"/>
        <w:jc w:val="both"/>
        <w:rPr>
          <w:sz w:val="24"/>
          <w:szCs w:val="24"/>
        </w:rPr>
      </w:pPr>
      <w:r w:rsidRPr="009907BF">
        <w:rPr>
          <w:sz w:val="24"/>
          <w:szCs w:val="24"/>
        </w:rPr>
        <w:t>в)</w:t>
      </w:r>
      <w:r w:rsidRPr="009907BF">
        <w:rPr>
          <w:rFonts w:eastAsia="Arial"/>
          <w:sz w:val="24"/>
          <w:szCs w:val="24"/>
        </w:rPr>
        <w:t xml:space="preserve"> </w:t>
      </w:r>
      <w:r w:rsidRPr="009907BF">
        <w:rPr>
          <w:sz w:val="24"/>
          <w:szCs w:val="24"/>
        </w:rPr>
        <w:t xml:space="preserve">многоквартирные дома построены в период индустриального домостроения, определенный Московской областью, по типовым проектам, разработанным с использованием типовых изделий стен и (или) перекрытий; </w:t>
      </w:r>
    </w:p>
    <w:p w14:paraId="6040432B" w14:textId="77777777" w:rsidR="00CC55A2" w:rsidRPr="009907BF" w:rsidRDefault="00CC55A2" w:rsidP="006C4E02">
      <w:pPr>
        <w:ind w:left="241" w:right="107" w:firstLine="983"/>
        <w:jc w:val="both"/>
        <w:rPr>
          <w:sz w:val="24"/>
          <w:szCs w:val="24"/>
        </w:rPr>
      </w:pPr>
      <w:r w:rsidRPr="009907BF">
        <w:rPr>
          <w:sz w:val="24"/>
          <w:szCs w:val="24"/>
        </w:rPr>
        <w:t>г)</w:t>
      </w:r>
      <w:r w:rsidRPr="009907BF">
        <w:rPr>
          <w:rFonts w:eastAsia="Arial"/>
          <w:sz w:val="24"/>
          <w:szCs w:val="24"/>
        </w:rPr>
        <w:t xml:space="preserve"> </w:t>
      </w:r>
      <w:r w:rsidRPr="009907BF">
        <w:rPr>
          <w:sz w:val="24"/>
          <w:szCs w:val="24"/>
        </w:rPr>
        <w:t xml:space="preserve">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p>
    <w:p w14:paraId="1C5DB605" w14:textId="77777777" w:rsidR="00CC55A2" w:rsidRPr="009907BF" w:rsidRDefault="00CC55A2" w:rsidP="006C4E02">
      <w:pPr>
        <w:ind w:left="241" w:right="107" w:firstLine="983"/>
        <w:jc w:val="both"/>
        <w:rPr>
          <w:sz w:val="24"/>
          <w:szCs w:val="24"/>
        </w:rPr>
      </w:pPr>
      <w:r w:rsidRPr="009907BF">
        <w:rPr>
          <w:sz w:val="24"/>
          <w:szCs w:val="24"/>
        </w:rPr>
        <w:t xml:space="preserve">строительства, архитектуры, градостроительства; </w:t>
      </w:r>
    </w:p>
    <w:p w14:paraId="521C98C9" w14:textId="77777777" w:rsidR="00CC55A2" w:rsidRPr="009907BF" w:rsidRDefault="006C4E02" w:rsidP="006C4E02">
      <w:pPr>
        <w:spacing w:after="27" w:line="256" w:lineRule="auto"/>
        <w:ind w:left="10" w:right="108" w:firstLine="983"/>
        <w:jc w:val="both"/>
        <w:rPr>
          <w:sz w:val="24"/>
          <w:szCs w:val="24"/>
        </w:rPr>
      </w:pPr>
      <w:r>
        <w:rPr>
          <w:sz w:val="24"/>
          <w:szCs w:val="24"/>
        </w:rPr>
        <w:t xml:space="preserve">   </w:t>
      </w:r>
      <w:r w:rsidR="00CC55A2" w:rsidRPr="009907BF">
        <w:rPr>
          <w:sz w:val="24"/>
          <w:szCs w:val="24"/>
        </w:rPr>
        <w:t>д)</w:t>
      </w:r>
      <w:r w:rsidR="00CC55A2" w:rsidRPr="009907BF">
        <w:rPr>
          <w:rFonts w:eastAsia="Arial"/>
          <w:sz w:val="24"/>
          <w:szCs w:val="24"/>
        </w:rPr>
        <w:t xml:space="preserve"> </w:t>
      </w:r>
      <w:r w:rsidR="00CC55A2" w:rsidRPr="009907BF">
        <w:rPr>
          <w:sz w:val="24"/>
          <w:szCs w:val="24"/>
        </w:rPr>
        <w:t>в многоквартирных домах отсутствуют цент</w:t>
      </w:r>
      <w:r>
        <w:rPr>
          <w:sz w:val="24"/>
          <w:szCs w:val="24"/>
        </w:rPr>
        <w:t>рализованные системы инженерно-</w:t>
      </w:r>
      <w:r w:rsidR="00CC55A2" w:rsidRPr="009907BF">
        <w:rPr>
          <w:sz w:val="24"/>
          <w:szCs w:val="24"/>
        </w:rPr>
        <w:t xml:space="preserve">технического обеспечения, определенные Московской областью. </w:t>
      </w:r>
    </w:p>
    <w:p w14:paraId="2E1E2EFD" w14:textId="77777777" w:rsidR="00CC55A2" w:rsidRPr="009907BF" w:rsidRDefault="00CC55A2" w:rsidP="006C4E02">
      <w:pPr>
        <w:numPr>
          <w:ilvl w:val="0"/>
          <w:numId w:val="87"/>
        </w:numPr>
        <w:suppressAutoHyphens w:val="0"/>
        <w:spacing w:after="15" w:line="267" w:lineRule="auto"/>
        <w:ind w:right="107" w:firstLine="983"/>
        <w:jc w:val="both"/>
        <w:rPr>
          <w:sz w:val="24"/>
          <w:szCs w:val="24"/>
        </w:rPr>
      </w:pPr>
      <w:r w:rsidRPr="009907BF">
        <w:rPr>
          <w:sz w:val="24"/>
          <w:szCs w:val="24"/>
        </w:rPr>
        <w:t xml:space="preserve">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 </w:t>
      </w:r>
    </w:p>
    <w:p w14:paraId="56FD5CD3" w14:textId="77777777" w:rsidR="00CC55A2" w:rsidRPr="009907BF" w:rsidRDefault="00CC55A2" w:rsidP="006C4E02">
      <w:pPr>
        <w:numPr>
          <w:ilvl w:val="0"/>
          <w:numId w:val="87"/>
        </w:numPr>
        <w:suppressAutoHyphens w:val="0"/>
        <w:spacing w:after="15" w:line="267" w:lineRule="auto"/>
        <w:ind w:right="107" w:firstLine="700"/>
        <w:jc w:val="both"/>
        <w:rPr>
          <w:sz w:val="24"/>
          <w:szCs w:val="24"/>
        </w:rPr>
      </w:pPr>
      <w:r w:rsidRPr="009907BF">
        <w:rPr>
          <w:sz w:val="24"/>
          <w:szCs w:val="24"/>
        </w:rPr>
        <w:t xml:space="preserve">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 </w:t>
      </w:r>
    </w:p>
    <w:p w14:paraId="50DEFE57" w14:textId="77777777" w:rsidR="00CC55A2" w:rsidRPr="009907BF" w:rsidRDefault="00CC55A2" w:rsidP="006C4E02">
      <w:pPr>
        <w:numPr>
          <w:ilvl w:val="0"/>
          <w:numId w:val="88"/>
        </w:numPr>
        <w:suppressAutoHyphens w:val="0"/>
        <w:spacing w:after="15" w:line="267" w:lineRule="auto"/>
        <w:ind w:right="107" w:firstLine="700"/>
        <w:jc w:val="both"/>
        <w:rPr>
          <w:sz w:val="24"/>
          <w:szCs w:val="24"/>
        </w:rPr>
      </w:pPr>
      <w:r w:rsidRPr="009907BF">
        <w:rPr>
          <w:sz w:val="24"/>
          <w:szCs w:val="24"/>
        </w:rPr>
        <w:t xml:space="preserve">на которых расположены объекты капитального строительства (за исключением многоквартирных домов), признанные в установленном Правительством </w:t>
      </w:r>
    </w:p>
    <w:p w14:paraId="15D03AD5" w14:textId="77777777" w:rsidR="00CC55A2" w:rsidRPr="009907BF" w:rsidRDefault="00CC55A2" w:rsidP="006C4E02">
      <w:pPr>
        <w:ind w:left="241" w:right="107"/>
        <w:jc w:val="both"/>
        <w:rPr>
          <w:sz w:val="24"/>
          <w:szCs w:val="24"/>
        </w:rPr>
      </w:pPr>
      <w:r w:rsidRPr="009907BF">
        <w:rPr>
          <w:sz w:val="24"/>
          <w:szCs w:val="24"/>
        </w:rPr>
        <w:t xml:space="preserve">Российской Федерации порядке аварийными и подлежащими сносу или реконструкции; </w:t>
      </w:r>
    </w:p>
    <w:p w14:paraId="706DAE14" w14:textId="77777777" w:rsidR="00CC55A2" w:rsidRPr="009907BF" w:rsidRDefault="00CC55A2" w:rsidP="006C4E02">
      <w:pPr>
        <w:numPr>
          <w:ilvl w:val="0"/>
          <w:numId w:val="88"/>
        </w:numPr>
        <w:suppressAutoHyphens w:val="0"/>
        <w:spacing w:after="15" w:line="267" w:lineRule="auto"/>
        <w:ind w:right="107" w:firstLine="700"/>
        <w:jc w:val="both"/>
        <w:rPr>
          <w:sz w:val="24"/>
          <w:szCs w:val="24"/>
        </w:rPr>
      </w:pPr>
      <w:r w:rsidRPr="009907BF">
        <w:rPr>
          <w:sz w:val="24"/>
          <w:szCs w:val="24"/>
        </w:rPr>
        <w:t xml:space="preserve">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 </w:t>
      </w:r>
    </w:p>
    <w:p w14:paraId="3ABC3804" w14:textId="77777777" w:rsidR="00CC55A2" w:rsidRPr="009907BF" w:rsidRDefault="00CC55A2" w:rsidP="006C4E02">
      <w:pPr>
        <w:numPr>
          <w:ilvl w:val="0"/>
          <w:numId w:val="88"/>
        </w:numPr>
        <w:suppressAutoHyphens w:val="0"/>
        <w:spacing w:after="15" w:line="267" w:lineRule="auto"/>
        <w:ind w:right="107" w:firstLine="700"/>
        <w:jc w:val="both"/>
        <w:rPr>
          <w:sz w:val="24"/>
          <w:szCs w:val="24"/>
        </w:rPr>
      </w:pPr>
      <w:r w:rsidRPr="009907BF">
        <w:rPr>
          <w:sz w:val="24"/>
          <w:szCs w:val="24"/>
        </w:rPr>
        <w:t xml:space="preserve">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 </w:t>
      </w:r>
    </w:p>
    <w:p w14:paraId="61BDC9F1" w14:textId="77777777" w:rsidR="00CC55A2" w:rsidRPr="009907BF" w:rsidRDefault="00CC55A2" w:rsidP="00044A04">
      <w:pPr>
        <w:numPr>
          <w:ilvl w:val="0"/>
          <w:numId w:val="88"/>
        </w:numPr>
        <w:suppressAutoHyphens w:val="0"/>
        <w:spacing w:after="15" w:line="267" w:lineRule="auto"/>
        <w:ind w:right="107" w:firstLine="700"/>
        <w:jc w:val="both"/>
        <w:rPr>
          <w:sz w:val="24"/>
          <w:szCs w:val="24"/>
        </w:rPr>
      </w:pPr>
      <w:r w:rsidRPr="009907BF">
        <w:rPr>
          <w:sz w:val="24"/>
          <w:szCs w:val="24"/>
        </w:rPr>
        <w:t xml:space="preserve">на которых расположены объекты капитального строительства, являющиеся в соответствии с гражданским законодательством самовольными постройками. </w:t>
      </w:r>
    </w:p>
    <w:p w14:paraId="48F9103F" w14:textId="77777777" w:rsidR="00CC55A2" w:rsidRPr="009907BF" w:rsidRDefault="00CC55A2" w:rsidP="00044A04">
      <w:pPr>
        <w:numPr>
          <w:ilvl w:val="0"/>
          <w:numId w:val="89"/>
        </w:numPr>
        <w:suppressAutoHyphens w:val="0"/>
        <w:spacing w:after="15" w:line="267" w:lineRule="auto"/>
        <w:ind w:right="107" w:firstLine="700"/>
        <w:jc w:val="both"/>
        <w:rPr>
          <w:sz w:val="24"/>
          <w:szCs w:val="24"/>
        </w:rPr>
      </w:pPr>
      <w:r w:rsidRPr="009907BF">
        <w:rPr>
          <w:sz w:val="24"/>
          <w:szCs w:val="24"/>
        </w:rPr>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части 4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4 настоящей статьи. </w:t>
      </w:r>
    </w:p>
    <w:p w14:paraId="15F117BB" w14:textId="77777777" w:rsidR="00CC55A2" w:rsidRPr="009907BF" w:rsidRDefault="00CC55A2" w:rsidP="00044A04">
      <w:pPr>
        <w:numPr>
          <w:ilvl w:val="0"/>
          <w:numId w:val="89"/>
        </w:numPr>
        <w:suppressAutoHyphens w:val="0"/>
        <w:spacing w:after="15" w:line="267" w:lineRule="auto"/>
        <w:ind w:right="107" w:firstLine="700"/>
        <w:jc w:val="both"/>
        <w:rPr>
          <w:sz w:val="24"/>
          <w:szCs w:val="24"/>
        </w:rPr>
      </w:pPr>
      <w:r w:rsidRPr="009907BF">
        <w:rPr>
          <w:sz w:val="24"/>
          <w:szCs w:val="24"/>
        </w:rPr>
        <w:t xml:space="preserve">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w:t>
      </w:r>
      <w:r w:rsidRPr="009907BF">
        <w:rPr>
          <w:sz w:val="24"/>
          <w:szCs w:val="24"/>
        </w:rPr>
        <w:lastRenderedPageBreak/>
        <w:t xml:space="preserve">предназначенных для индивидуального жилищного строительства, ведения личного подсобного хозяйства, садоводства. </w:t>
      </w:r>
    </w:p>
    <w:p w14:paraId="5D28286A" w14:textId="77777777" w:rsidR="00CC55A2" w:rsidRPr="009907BF" w:rsidRDefault="00CC55A2" w:rsidP="00044A04">
      <w:pPr>
        <w:numPr>
          <w:ilvl w:val="0"/>
          <w:numId w:val="89"/>
        </w:numPr>
        <w:suppressAutoHyphens w:val="0"/>
        <w:spacing w:after="15" w:line="267" w:lineRule="auto"/>
        <w:ind w:right="107" w:firstLine="700"/>
        <w:jc w:val="both"/>
        <w:rPr>
          <w:sz w:val="24"/>
          <w:szCs w:val="24"/>
        </w:rPr>
      </w:pPr>
      <w:r w:rsidRPr="009907BF">
        <w:rPr>
          <w:sz w:val="24"/>
          <w:szCs w:val="24"/>
        </w:rPr>
        <w:t xml:space="preserve">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 и Жилищным кодексом Российской Федерации. </w:t>
      </w:r>
    </w:p>
    <w:p w14:paraId="68A34F49" w14:textId="77777777" w:rsidR="00CC55A2" w:rsidRPr="009907BF" w:rsidRDefault="00CC55A2" w:rsidP="00044A04">
      <w:pPr>
        <w:numPr>
          <w:ilvl w:val="0"/>
          <w:numId w:val="89"/>
        </w:numPr>
        <w:suppressAutoHyphens w:val="0"/>
        <w:spacing w:after="15" w:line="267" w:lineRule="auto"/>
        <w:ind w:right="107" w:firstLine="700"/>
        <w:jc w:val="both"/>
        <w:rPr>
          <w:sz w:val="24"/>
          <w:szCs w:val="24"/>
        </w:rPr>
      </w:pPr>
      <w:r w:rsidRPr="009907BF">
        <w:rPr>
          <w:sz w:val="24"/>
          <w:szCs w:val="24"/>
        </w:rPr>
        <w:t xml:space="preserve">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 </w:t>
      </w:r>
    </w:p>
    <w:p w14:paraId="5C25891F" w14:textId="77777777" w:rsidR="00CC55A2" w:rsidRPr="009907BF" w:rsidRDefault="00CC55A2" w:rsidP="00044A04">
      <w:pPr>
        <w:numPr>
          <w:ilvl w:val="0"/>
          <w:numId w:val="90"/>
        </w:numPr>
        <w:suppressAutoHyphens w:val="0"/>
        <w:spacing w:after="15" w:line="267" w:lineRule="auto"/>
        <w:ind w:right="107" w:firstLine="700"/>
        <w:jc w:val="both"/>
        <w:rPr>
          <w:sz w:val="24"/>
          <w:szCs w:val="24"/>
        </w:rPr>
      </w:pPr>
      <w:r w:rsidRPr="009907BF">
        <w:rPr>
          <w:sz w:val="24"/>
          <w:szCs w:val="24"/>
        </w:rPr>
        <w:t xml:space="preserve">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w:t>
      </w:r>
    </w:p>
    <w:p w14:paraId="270A4FCB" w14:textId="77777777" w:rsidR="00CC55A2" w:rsidRPr="009907BF" w:rsidRDefault="00CC55A2" w:rsidP="00CC55A2">
      <w:pPr>
        <w:ind w:left="241" w:right="107"/>
        <w:rPr>
          <w:sz w:val="24"/>
          <w:szCs w:val="24"/>
        </w:rPr>
      </w:pPr>
      <w:r w:rsidRPr="009907BF">
        <w:rPr>
          <w:sz w:val="24"/>
          <w:szCs w:val="24"/>
        </w:rPr>
        <w:t xml:space="preserve">комплексному развитию в соответствии с частью 10 настоящей статьи; </w:t>
      </w:r>
    </w:p>
    <w:p w14:paraId="51A3D6F1" w14:textId="77777777" w:rsidR="00CC55A2" w:rsidRPr="009907BF" w:rsidRDefault="00CC55A2" w:rsidP="00044A04">
      <w:pPr>
        <w:numPr>
          <w:ilvl w:val="0"/>
          <w:numId w:val="90"/>
        </w:numPr>
        <w:suppressAutoHyphens w:val="0"/>
        <w:spacing w:after="15" w:line="267" w:lineRule="auto"/>
        <w:ind w:right="107" w:firstLine="700"/>
        <w:jc w:val="both"/>
        <w:rPr>
          <w:sz w:val="24"/>
          <w:szCs w:val="24"/>
        </w:rPr>
      </w:pPr>
      <w:r w:rsidRPr="009907BF">
        <w:rPr>
          <w:sz w:val="24"/>
          <w:szCs w:val="24"/>
        </w:rPr>
        <w:t xml:space="preserve">земельные участки с расположенными на них многоквартирными домами, не предусмотренными пунктом 1 части 2 настоящей статьи, а также жилые помещения в таких многоквартирных домах; </w:t>
      </w:r>
    </w:p>
    <w:p w14:paraId="1579BE3C" w14:textId="77777777" w:rsidR="00CC55A2" w:rsidRPr="009907BF" w:rsidRDefault="00CC55A2" w:rsidP="00044A04">
      <w:pPr>
        <w:numPr>
          <w:ilvl w:val="0"/>
          <w:numId w:val="90"/>
        </w:numPr>
        <w:suppressAutoHyphens w:val="0"/>
        <w:spacing w:after="15" w:line="267" w:lineRule="auto"/>
        <w:ind w:right="107" w:firstLine="700"/>
        <w:jc w:val="both"/>
        <w:rPr>
          <w:sz w:val="24"/>
          <w:szCs w:val="24"/>
        </w:rPr>
      </w:pPr>
      <w:r w:rsidRPr="009907BF">
        <w:rPr>
          <w:sz w:val="24"/>
          <w:szCs w:val="24"/>
        </w:rPr>
        <w:t xml:space="preserve">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 </w:t>
      </w:r>
    </w:p>
    <w:p w14:paraId="7A83BFBC" w14:textId="77777777" w:rsidR="00CC55A2" w:rsidRPr="009907BF" w:rsidRDefault="00CC55A2" w:rsidP="00044A04">
      <w:pPr>
        <w:numPr>
          <w:ilvl w:val="0"/>
          <w:numId w:val="90"/>
        </w:numPr>
        <w:suppressAutoHyphens w:val="0"/>
        <w:spacing w:after="15" w:line="267" w:lineRule="auto"/>
        <w:ind w:right="107" w:firstLine="700"/>
        <w:jc w:val="both"/>
        <w:rPr>
          <w:sz w:val="24"/>
          <w:szCs w:val="24"/>
        </w:rPr>
      </w:pPr>
      <w:r w:rsidRPr="009907BF">
        <w:rPr>
          <w:sz w:val="24"/>
          <w:szCs w:val="24"/>
        </w:rPr>
        <w:t xml:space="preserve">иные объекты недвижимого имущества, определенные Правительством Российской Федерации, нормативным правовым актом Московской области. </w:t>
      </w:r>
    </w:p>
    <w:p w14:paraId="2B5F9B7D" w14:textId="77777777" w:rsidR="00CC55A2" w:rsidRPr="009907BF" w:rsidRDefault="00CC55A2" w:rsidP="00044A04">
      <w:pPr>
        <w:numPr>
          <w:ilvl w:val="0"/>
          <w:numId w:val="91"/>
        </w:numPr>
        <w:suppressAutoHyphens w:val="0"/>
        <w:spacing w:after="15" w:line="267" w:lineRule="auto"/>
        <w:ind w:right="107" w:firstLine="700"/>
        <w:jc w:val="both"/>
        <w:rPr>
          <w:sz w:val="24"/>
          <w:szCs w:val="24"/>
        </w:rPr>
      </w:pPr>
      <w:r w:rsidRPr="009907BF">
        <w:rPr>
          <w:sz w:val="24"/>
          <w:szCs w:val="24"/>
        </w:rPr>
        <w:t xml:space="preserve">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 </w:t>
      </w:r>
    </w:p>
    <w:p w14:paraId="0DDCDE8F" w14:textId="77777777" w:rsidR="00CC55A2" w:rsidRPr="009907BF" w:rsidRDefault="00CC55A2" w:rsidP="00044A04">
      <w:pPr>
        <w:numPr>
          <w:ilvl w:val="0"/>
          <w:numId w:val="91"/>
        </w:numPr>
        <w:suppressAutoHyphens w:val="0"/>
        <w:spacing w:after="15" w:line="267" w:lineRule="auto"/>
        <w:ind w:right="107" w:firstLine="700"/>
        <w:jc w:val="both"/>
        <w:rPr>
          <w:sz w:val="24"/>
          <w:szCs w:val="24"/>
        </w:rPr>
      </w:pPr>
      <w:r w:rsidRPr="009907BF">
        <w:rPr>
          <w:sz w:val="24"/>
          <w:szCs w:val="24"/>
        </w:rPr>
        <w:t xml:space="preserve">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частью. Включение в границы указанной территории таких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исполнительными органами субъектов Российской Федерации, органами местного самоуправления в порядке, установленном Правительством Российской Федерации. </w:t>
      </w:r>
    </w:p>
    <w:p w14:paraId="6D52C6C0" w14:textId="77777777" w:rsidR="00CC55A2" w:rsidRPr="009907BF" w:rsidRDefault="00CC55A2" w:rsidP="00044A04">
      <w:pPr>
        <w:numPr>
          <w:ilvl w:val="0"/>
          <w:numId w:val="91"/>
        </w:numPr>
        <w:suppressAutoHyphens w:val="0"/>
        <w:spacing w:after="15" w:line="267" w:lineRule="auto"/>
        <w:ind w:right="107" w:firstLine="700"/>
        <w:jc w:val="both"/>
        <w:rPr>
          <w:sz w:val="24"/>
          <w:szCs w:val="24"/>
        </w:rPr>
      </w:pPr>
      <w:r w:rsidRPr="009907BF">
        <w:rPr>
          <w:sz w:val="24"/>
          <w:szCs w:val="24"/>
        </w:rPr>
        <w:t xml:space="preserve">Реализация комплексного развития территории по инициативе правообладателей осуществляется в соответствии со статьей 25 настоящих Правил. </w:t>
      </w:r>
    </w:p>
    <w:p w14:paraId="1B9F9370" w14:textId="77777777" w:rsidR="00CC55A2" w:rsidRPr="009907BF" w:rsidRDefault="00CC55A2" w:rsidP="006C2F42">
      <w:pPr>
        <w:pStyle w:val="2"/>
        <w:ind w:left="290" w:right="150" w:firstLine="720"/>
        <w:jc w:val="center"/>
        <w:rPr>
          <w:rFonts w:ascii="Times New Roman" w:hAnsi="Times New Roman" w:cs="Times New Roman"/>
          <w:szCs w:val="24"/>
        </w:rPr>
      </w:pPr>
      <w:r w:rsidRPr="009907BF">
        <w:rPr>
          <w:rFonts w:ascii="Times New Roman" w:hAnsi="Times New Roman" w:cs="Times New Roman"/>
          <w:szCs w:val="24"/>
        </w:rPr>
        <w:lastRenderedPageBreak/>
        <w:t xml:space="preserve"> </w:t>
      </w:r>
    </w:p>
    <w:p w14:paraId="53E7E184" w14:textId="77777777" w:rsidR="00CC55A2" w:rsidRPr="009907BF" w:rsidRDefault="00CC55A2" w:rsidP="006C2F42">
      <w:pPr>
        <w:pStyle w:val="2"/>
        <w:ind w:left="290" w:right="150" w:firstLine="720"/>
        <w:jc w:val="center"/>
        <w:rPr>
          <w:rFonts w:ascii="Times New Roman" w:hAnsi="Times New Roman" w:cs="Times New Roman"/>
          <w:szCs w:val="24"/>
        </w:rPr>
      </w:pPr>
      <w:bookmarkStart w:id="41" w:name="_Toc131710"/>
      <w:r w:rsidRPr="009907BF">
        <w:rPr>
          <w:rFonts w:ascii="Times New Roman" w:hAnsi="Times New Roman" w:cs="Times New Roman"/>
          <w:szCs w:val="24"/>
        </w:rPr>
        <w:t xml:space="preserve">Статья 21. Порядок принятия и реализации решения о комплексном развитии территории </w:t>
      </w:r>
      <w:bookmarkEnd w:id="41"/>
    </w:p>
    <w:p w14:paraId="01C356C7" w14:textId="77777777" w:rsidR="00CC55A2" w:rsidRPr="009907BF" w:rsidRDefault="00CC55A2" w:rsidP="00CC55A2">
      <w:pPr>
        <w:spacing w:after="25" w:line="259" w:lineRule="auto"/>
        <w:ind w:left="965"/>
        <w:rPr>
          <w:sz w:val="24"/>
          <w:szCs w:val="24"/>
        </w:rPr>
      </w:pPr>
      <w:r w:rsidRPr="009907BF">
        <w:rPr>
          <w:sz w:val="24"/>
          <w:szCs w:val="24"/>
        </w:rPr>
        <w:t xml:space="preserve"> </w:t>
      </w:r>
    </w:p>
    <w:p w14:paraId="3DE4D142" w14:textId="77777777" w:rsidR="00CC55A2" w:rsidRPr="009907BF" w:rsidRDefault="00CC55A2" w:rsidP="006C4E02">
      <w:pPr>
        <w:numPr>
          <w:ilvl w:val="0"/>
          <w:numId w:val="92"/>
        </w:numPr>
        <w:suppressAutoHyphens w:val="0"/>
        <w:spacing w:after="15" w:line="267" w:lineRule="auto"/>
        <w:ind w:left="284" w:right="107" w:firstLine="709"/>
        <w:jc w:val="both"/>
        <w:rPr>
          <w:sz w:val="24"/>
          <w:szCs w:val="24"/>
        </w:rPr>
      </w:pPr>
      <w:r w:rsidRPr="009907BF">
        <w:rPr>
          <w:sz w:val="24"/>
          <w:szCs w:val="24"/>
        </w:rPr>
        <w:t xml:space="preserve">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 </w:t>
      </w:r>
    </w:p>
    <w:p w14:paraId="0E3C96F7" w14:textId="77777777" w:rsidR="00CC55A2" w:rsidRPr="009907BF" w:rsidRDefault="00CC55A2" w:rsidP="006C4E02">
      <w:pPr>
        <w:numPr>
          <w:ilvl w:val="0"/>
          <w:numId w:val="92"/>
        </w:numPr>
        <w:suppressAutoHyphens w:val="0"/>
        <w:spacing w:after="15" w:line="267" w:lineRule="auto"/>
        <w:ind w:left="284" w:right="107" w:firstLine="709"/>
        <w:jc w:val="both"/>
        <w:rPr>
          <w:sz w:val="24"/>
          <w:szCs w:val="24"/>
        </w:rPr>
      </w:pPr>
      <w:r w:rsidRPr="009907BF">
        <w:rPr>
          <w:sz w:val="24"/>
          <w:szCs w:val="24"/>
        </w:rPr>
        <w:t xml:space="preserve">Решение о комплексном развитии территории принимается: </w:t>
      </w:r>
    </w:p>
    <w:p w14:paraId="45783EDF" w14:textId="77777777" w:rsidR="00CC55A2" w:rsidRPr="009907BF" w:rsidRDefault="00CC55A2" w:rsidP="006C4E02">
      <w:pPr>
        <w:numPr>
          <w:ilvl w:val="0"/>
          <w:numId w:val="93"/>
        </w:numPr>
        <w:suppressAutoHyphens w:val="0"/>
        <w:spacing w:after="15" w:line="267" w:lineRule="auto"/>
        <w:ind w:left="284" w:right="107" w:firstLine="709"/>
        <w:jc w:val="both"/>
        <w:rPr>
          <w:sz w:val="24"/>
          <w:szCs w:val="24"/>
        </w:rPr>
      </w:pPr>
      <w:r w:rsidRPr="009907BF">
        <w:rPr>
          <w:sz w:val="24"/>
          <w:szCs w:val="24"/>
        </w:rPr>
        <w:t xml:space="preserve">Правительством Российской Федерации в установленном им порядке в одном из следующих случаев: </w:t>
      </w:r>
    </w:p>
    <w:p w14:paraId="3110D33E" w14:textId="77777777" w:rsidR="00CC55A2" w:rsidRPr="009907BF" w:rsidRDefault="00CC55A2" w:rsidP="006C4E02">
      <w:pPr>
        <w:ind w:left="241" w:right="107" w:firstLine="752"/>
        <w:rPr>
          <w:sz w:val="24"/>
          <w:szCs w:val="24"/>
        </w:rPr>
      </w:pPr>
      <w:r w:rsidRPr="009907BF">
        <w:rPr>
          <w:sz w:val="24"/>
          <w:szCs w:val="24"/>
        </w:rPr>
        <w:t>а)</w:t>
      </w:r>
      <w:r w:rsidRPr="009907BF">
        <w:rPr>
          <w:rFonts w:eastAsia="Arial"/>
          <w:sz w:val="24"/>
          <w:szCs w:val="24"/>
        </w:rPr>
        <w:t xml:space="preserve"> </w:t>
      </w:r>
      <w:r w:rsidRPr="009907BF">
        <w:rPr>
          <w:sz w:val="24"/>
          <w:szCs w:val="24"/>
        </w:rPr>
        <w:t xml:space="preserve">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 </w:t>
      </w:r>
    </w:p>
    <w:p w14:paraId="6D84D061" w14:textId="77777777" w:rsidR="00CC55A2" w:rsidRPr="009907BF" w:rsidRDefault="00CC55A2" w:rsidP="006C4E02">
      <w:pPr>
        <w:ind w:left="241" w:right="107" w:firstLine="752"/>
        <w:rPr>
          <w:sz w:val="24"/>
          <w:szCs w:val="24"/>
        </w:rPr>
      </w:pPr>
      <w:r w:rsidRPr="009907BF">
        <w:rPr>
          <w:sz w:val="24"/>
          <w:szCs w:val="24"/>
        </w:rPr>
        <w:t>б)</w:t>
      </w:r>
      <w:r w:rsidRPr="009907BF">
        <w:rPr>
          <w:rFonts w:eastAsia="Arial"/>
          <w:sz w:val="24"/>
          <w:szCs w:val="24"/>
        </w:rPr>
        <w:t xml:space="preserve"> </w:t>
      </w:r>
      <w:r w:rsidRPr="009907BF">
        <w:rPr>
          <w:sz w:val="24"/>
          <w:szCs w:val="24"/>
        </w:rPr>
        <w:t xml:space="preserve">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 </w:t>
      </w:r>
    </w:p>
    <w:p w14:paraId="1B3B17CB" w14:textId="77777777" w:rsidR="00CC55A2" w:rsidRPr="009907BF" w:rsidRDefault="00CC55A2" w:rsidP="00CC55A2">
      <w:pPr>
        <w:tabs>
          <w:tab w:val="center" w:pos="1753"/>
          <w:tab w:val="center" w:pos="3321"/>
          <w:tab w:val="center" w:pos="4160"/>
          <w:tab w:val="center" w:pos="5238"/>
          <w:tab w:val="center" w:pos="6722"/>
          <w:tab w:val="center" w:pos="8112"/>
          <w:tab w:val="right" w:pos="9730"/>
        </w:tabs>
        <w:rPr>
          <w:sz w:val="24"/>
          <w:szCs w:val="24"/>
        </w:rPr>
      </w:pPr>
      <w:r w:rsidRPr="009907BF">
        <w:rPr>
          <w:rFonts w:eastAsia="Calibri"/>
          <w:sz w:val="24"/>
          <w:szCs w:val="24"/>
        </w:rPr>
        <w:tab/>
      </w:r>
      <w:r w:rsidRPr="009907BF">
        <w:rPr>
          <w:sz w:val="24"/>
          <w:szCs w:val="24"/>
        </w:rPr>
        <w:t>в)</w:t>
      </w:r>
      <w:r w:rsidRPr="009907BF">
        <w:rPr>
          <w:rFonts w:eastAsia="Arial"/>
          <w:sz w:val="24"/>
          <w:szCs w:val="24"/>
        </w:rPr>
        <w:t xml:space="preserve"> </w:t>
      </w:r>
      <w:r w:rsidRPr="009907BF">
        <w:rPr>
          <w:sz w:val="24"/>
          <w:szCs w:val="24"/>
        </w:rPr>
        <w:t xml:space="preserve">реализация </w:t>
      </w:r>
      <w:r w:rsidRPr="009907BF">
        <w:rPr>
          <w:sz w:val="24"/>
          <w:szCs w:val="24"/>
        </w:rPr>
        <w:tab/>
        <w:t xml:space="preserve">решения </w:t>
      </w:r>
      <w:r w:rsidRPr="009907BF">
        <w:rPr>
          <w:sz w:val="24"/>
          <w:szCs w:val="24"/>
        </w:rPr>
        <w:tab/>
        <w:t xml:space="preserve">о </w:t>
      </w:r>
      <w:r w:rsidRPr="009907BF">
        <w:rPr>
          <w:sz w:val="24"/>
          <w:szCs w:val="24"/>
        </w:rPr>
        <w:tab/>
        <w:t xml:space="preserve">комплексном </w:t>
      </w:r>
      <w:r w:rsidRPr="009907BF">
        <w:rPr>
          <w:sz w:val="24"/>
          <w:szCs w:val="24"/>
        </w:rPr>
        <w:tab/>
        <w:t xml:space="preserve">развитии </w:t>
      </w:r>
      <w:r w:rsidRPr="009907BF">
        <w:rPr>
          <w:sz w:val="24"/>
          <w:szCs w:val="24"/>
        </w:rPr>
        <w:tab/>
        <w:t xml:space="preserve">территории </w:t>
      </w:r>
      <w:r w:rsidRPr="009907BF">
        <w:rPr>
          <w:sz w:val="24"/>
          <w:szCs w:val="24"/>
        </w:rPr>
        <w:tab/>
        <w:t xml:space="preserve">будет </w:t>
      </w:r>
    </w:p>
    <w:p w14:paraId="450C98A5" w14:textId="77777777" w:rsidR="00CC55A2" w:rsidRPr="009907BF" w:rsidRDefault="00CC55A2" w:rsidP="00CC55A2">
      <w:pPr>
        <w:ind w:left="241" w:right="107"/>
        <w:rPr>
          <w:sz w:val="24"/>
          <w:szCs w:val="24"/>
        </w:rPr>
      </w:pPr>
      <w:r w:rsidRPr="009907BF">
        <w:rPr>
          <w:sz w:val="24"/>
          <w:szCs w:val="24"/>
        </w:rPr>
        <w:t xml:space="preserve">осуществляться юридическим лицом, определенным Российской Федерацией; </w:t>
      </w:r>
    </w:p>
    <w:p w14:paraId="0F48B9E0" w14:textId="77777777" w:rsidR="00CC55A2" w:rsidRPr="009907BF" w:rsidRDefault="00CC55A2" w:rsidP="00044A04">
      <w:pPr>
        <w:numPr>
          <w:ilvl w:val="0"/>
          <w:numId w:val="93"/>
        </w:numPr>
        <w:suppressAutoHyphens w:val="0"/>
        <w:spacing w:after="15" w:line="267" w:lineRule="auto"/>
        <w:ind w:right="107" w:firstLine="700"/>
        <w:jc w:val="both"/>
        <w:rPr>
          <w:sz w:val="24"/>
          <w:szCs w:val="24"/>
        </w:rPr>
      </w:pPr>
      <w:r w:rsidRPr="009907BF">
        <w:rPr>
          <w:sz w:val="24"/>
          <w:szCs w:val="24"/>
        </w:rPr>
        <w:t xml:space="preserve">Правительством Московской области в одном из следующих случаев: </w:t>
      </w:r>
    </w:p>
    <w:p w14:paraId="740F883C" w14:textId="77777777" w:rsidR="00CC55A2" w:rsidRPr="009907BF" w:rsidRDefault="00CC55A2" w:rsidP="00CC55A2">
      <w:pPr>
        <w:ind w:left="965" w:right="107"/>
        <w:rPr>
          <w:sz w:val="24"/>
          <w:szCs w:val="24"/>
        </w:rPr>
      </w:pPr>
      <w:r w:rsidRPr="009907BF">
        <w:rPr>
          <w:sz w:val="24"/>
          <w:szCs w:val="24"/>
        </w:rPr>
        <w:t>а)</w:t>
      </w:r>
      <w:r w:rsidRPr="009907BF">
        <w:rPr>
          <w:sz w:val="24"/>
          <w:szCs w:val="24"/>
        </w:rPr>
        <w:tab/>
        <w:t xml:space="preserve">реализация </w:t>
      </w:r>
      <w:r w:rsidRPr="009907BF">
        <w:rPr>
          <w:sz w:val="24"/>
          <w:szCs w:val="24"/>
        </w:rPr>
        <w:tab/>
        <w:t xml:space="preserve">решения </w:t>
      </w:r>
      <w:r w:rsidRPr="009907BF">
        <w:rPr>
          <w:sz w:val="24"/>
          <w:szCs w:val="24"/>
        </w:rPr>
        <w:tab/>
        <w:t xml:space="preserve">о </w:t>
      </w:r>
      <w:r w:rsidRPr="009907BF">
        <w:rPr>
          <w:sz w:val="24"/>
          <w:szCs w:val="24"/>
        </w:rPr>
        <w:tab/>
        <w:t xml:space="preserve">комплексном </w:t>
      </w:r>
      <w:r w:rsidRPr="009907BF">
        <w:rPr>
          <w:sz w:val="24"/>
          <w:szCs w:val="24"/>
        </w:rPr>
        <w:tab/>
        <w:t xml:space="preserve">развитии </w:t>
      </w:r>
      <w:r w:rsidRPr="009907BF">
        <w:rPr>
          <w:sz w:val="24"/>
          <w:szCs w:val="24"/>
        </w:rPr>
        <w:tab/>
        <w:t xml:space="preserve">территории </w:t>
      </w:r>
      <w:r w:rsidRPr="009907BF">
        <w:rPr>
          <w:sz w:val="24"/>
          <w:szCs w:val="24"/>
        </w:rPr>
        <w:tab/>
        <w:t>будет осуществляться с привлечением средств бюджета</w:t>
      </w:r>
      <w:r w:rsidRPr="009907BF">
        <w:rPr>
          <w:strike/>
          <w:sz w:val="24"/>
          <w:szCs w:val="24"/>
        </w:rPr>
        <w:t xml:space="preserve"> </w:t>
      </w:r>
      <w:r w:rsidRPr="009907BF">
        <w:rPr>
          <w:sz w:val="24"/>
          <w:szCs w:val="24"/>
        </w:rPr>
        <w:t xml:space="preserve">Московской области; </w:t>
      </w:r>
    </w:p>
    <w:p w14:paraId="12EA590A" w14:textId="77777777" w:rsidR="00CC55A2" w:rsidRPr="009907BF" w:rsidRDefault="00CC55A2" w:rsidP="00CC55A2">
      <w:pPr>
        <w:tabs>
          <w:tab w:val="center" w:pos="1753"/>
          <w:tab w:val="center" w:pos="3320"/>
          <w:tab w:val="center" w:pos="4159"/>
          <w:tab w:val="center" w:pos="5237"/>
          <w:tab w:val="center" w:pos="6721"/>
          <w:tab w:val="center" w:pos="8112"/>
          <w:tab w:val="right" w:pos="9730"/>
        </w:tabs>
        <w:spacing w:after="27" w:line="256" w:lineRule="auto"/>
        <w:rPr>
          <w:sz w:val="24"/>
          <w:szCs w:val="24"/>
        </w:rPr>
      </w:pPr>
      <w:r w:rsidRPr="009907BF">
        <w:rPr>
          <w:rFonts w:eastAsia="Calibri"/>
          <w:sz w:val="24"/>
          <w:szCs w:val="24"/>
        </w:rPr>
        <w:tab/>
      </w:r>
      <w:r w:rsidRPr="009907BF">
        <w:rPr>
          <w:sz w:val="24"/>
          <w:szCs w:val="24"/>
        </w:rPr>
        <w:t>б)</w:t>
      </w:r>
      <w:r w:rsidRPr="009907BF">
        <w:rPr>
          <w:rFonts w:eastAsia="Arial"/>
          <w:sz w:val="24"/>
          <w:szCs w:val="24"/>
        </w:rPr>
        <w:t xml:space="preserve"> </w:t>
      </w:r>
      <w:r w:rsidRPr="009907BF">
        <w:rPr>
          <w:sz w:val="24"/>
          <w:szCs w:val="24"/>
        </w:rPr>
        <w:t xml:space="preserve">реализация </w:t>
      </w:r>
      <w:r w:rsidRPr="009907BF">
        <w:rPr>
          <w:sz w:val="24"/>
          <w:szCs w:val="24"/>
        </w:rPr>
        <w:tab/>
        <w:t xml:space="preserve">решения </w:t>
      </w:r>
      <w:r w:rsidRPr="009907BF">
        <w:rPr>
          <w:sz w:val="24"/>
          <w:szCs w:val="24"/>
        </w:rPr>
        <w:tab/>
        <w:t xml:space="preserve">о </w:t>
      </w:r>
      <w:r w:rsidRPr="009907BF">
        <w:rPr>
          <w:sz w:val="24"/>
          <w:szCs w:val="24"/>
        </w:rPr>
        <w:tab/>
        <w:t xml:space="preserve">комплексном </w:t>
      </w:r>
      <w:r w:rsidRPr="009907BF">
        <w:rPr>
          <w:sz w:val="24"/>
          <w:szCs w:val="24"/>
        </w:rPr>
        <w:tab/>
        <w:t xml:space="preserve">развитии </w:t>
      </w:r>
      <w:r w:rsidRPr="009907BF">
        <w:rPr>
          <w:sz w:val="24"/>
          <w:szCs w:val="24"/>
        </w:rPr>
        <w:tab/>
        <w:t xml:space="preserve">территории </w:t>
      </w:r>
      <w:r w:rsidRPr="009907BF">
        <w:rPr>
          <w:sz w:val="24"/>
          <w:szCs w:val="24"/>
        </w:rPr>
        <w:tab/>
        <w:t xml:space="preserve">будет </w:t>
      </w:r>
    </w:p>
    <w:p w14:paraId="43669632" w14:textId="77777777" w:rsidR="00CC55A2" w:rsidRPr="009907BF" w:rsidRDefault="00CC55A2" w:rsidP="00CC55A2">
      <w:pPr>
        <w:ind w:left="241" w:right="107"/>
        <w:rPr>
          <w:sz w:val="24"/>
          <w:szCs w:val="24"/>
        </w:rPr>
      </w:pPr>
      <w:r w:rsidRPr="009907BF">
        <w:rPr>
          <w:sz w:val="24"/>
          <w:szCs w:val="24"/>
        </w:rPr>
        <w:t xml:space="preserve">осуществляться юридическим лицом, определенным субъектом Российской Федерации; </w:t>
      </w:r>
    </w:p>
    <w:p w14:paraId="519CD388" w14:textId="77777777" w:rsidR="00CC55A2" w:rsidRPr="009907BF" w:rsidRDefault="00CC55A2" w:rsidP="00CC55A2">
      <w:pPr>
        <w:spacing w:after="27" w:line="256" w:lineRule="auto"/>
        <w:ind w:left="10" w:right="108" w:hanging="10"/>
        <w:jc w:val="right"/>
        <w:rPr>
          <w:sz w:val="24"/>
          <w:szCs w:val="24"/>
        </w:rPr>
      </w:pPr>
      <w:r w:rsidRPr="009907BF">
        <w:rPr>
          <w:sz w:val="24"/>
          <w:szCs w:val="24"/>
        </w:rPr>
        <w:t>в)</w:t>
      </w:r>
      <w:r w:rsidRPr="009907BF">
        <w:rPr>
          <w:rFonts w:eastAsia="Arial"/>
          <w:sz w:val="24"/>
          <w:szCs w:val="24"/>
        </w:rPr>
        <w:t xml:space="preserve"> </w:t>
      </w:r>
      <w:r w:rsidRPr="009907BF">
        <w:rPr>
          <w:sz w:val="24"/>
          <w:szCs w:val="24"/>
        </w:rPr>
        <w:t xml:space="preserve">территория, подлежащая комплексному развитию, расположена в границах </w:t>
      </w:r>
    </w:p>
    <w:p w14:paraId="086BDA4E" w14:textId="77777777" w:rsidR="00CC55A2" w:rsidRPr="009907BF" w:rsidRDefault="00CC55A2" w:rsidP="00CC55A2">
      <w:pPr>
        <w:ind w:left="241" w:right="107"/>
        <w:rPr>
          <w:sz w:val="24"/>
          <w:szCs w:val="24"/>
        </w:rPr>
      </w:pPr>
      <w:r w:rsidRPr="009907BF">
        <w:rPr>
          <w:sz w:val="24"/>
          <w:szCs w:val="24"/>
        </w:rPr>
        <w:t xml:space="preserve">двух и более муниципальных образований; </w:t>
      </w:r>
    </w:p>
    <w:p w14:paraId="2CA2AA45" w14:textId="77777777" w:rsidR="00CC55A2" w:rsidRPr="009907BF" w:rsidRDefault="00CC55A2" w:rsidP="00044A04">
      <w:pPr>
        <w:numPr>
          <w:ilvl w:val="0"/>
          <w:numId w:val="93"/>
        </w:numPr>
        <w:suppressAutoHyphens w:val="0"/>
        <w:spacing w:after="15" w:line="267" w:lineRule="auto"/>
        <w:ind w:right="107" w:firstLine="700"/>
        <w:jc w:val="both"/>
        <w:rPr>
          <w:sz w:val="24"/>
          <w:szCs w:val="24"/>
        </w:rPr>
      </w:pPr>
      <w:r w:rsidRPr="009907BF">
        <w:rPr>
          <w:sz w:val="24"/>
          <w:szCs w:val="24"/>
        </w:rPr>
        <w:t xml:space="preserve">главой местной администрации в случаях, не предусмотренных пунктами 1 и 2 настоящей части. </w:t>
      </w:r>
    </w:p>
    <w:p w14:paraId="776ADAED" w14:textId="77777777" w:rsidR="00CC55A2" w:rsidRPr="009907BF" w:rsidRDefault="00CC55A2" w:rsidP="00044A04">
      <w:pPr>
        <w:numPr>
          <w:ilvl w:val="0"/>
          <w:numId w:val="94"/>
        </w:numPr>
        <w:suppressAutoHyphens w:val="0"/>
        <w:spacing w:after="15" w:line="267" w:lineRule="auto"/>
        <w:ind w:right="107" w:firstLine="700"/>
        <w:jc w:val="both"/>
        <w:rPr>
          <w:sz w:val="24"/>
          <w:szCs w:val="24"/>
        </w:rPr>
      </w:pPr>
      <w:r w:rsidRPr="009907BF">
        <w:rPr>
          <w:sz w:val="24"/>
          <w:szCs w:val="24"/>
        </w:rPr>
        <w:t xml:space="preserve">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 </w:t>
      </w:r>
    </w:p>
    <w:p w14:paraId="595DA956" w14:textId="77777777" w:rsidR="00CC55A2" w:rsidRPr="009907BF" w:rsidRDefault="00CC55A2" w:rsidP="00044A04">
      <w:pPr>
        <w:numPr>
          <w:ilvl w:val="0"/>
          <w:numId w:val="94"/>
        </w:numPr>
        <w:suppressAutoHyphens w:val="0"/>
        <w:spacing w:after="15" w:line="267" w:lineRule="auto"/>
        <w:ind w:right="107" w:firstLine="700"/>
        <w:jc w:val="both"/>
        <w:rPr>
          <w:sz w:val="24"/>
          <w:szCs w:val="24"/>
        </w:rPr>
      </w:pPr>
      <w:r w:rsidRPr="009907BF">
        <w:rPr>
          <w:sz w:val="24"/>
          <w:szCs w:val="24"/>
        </w:rPr>
        <w:t xml:space="preserve">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исполнительным органом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исполнительный орган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 </w:t>
      </w:r>
    </w:p>
    <w:p w14:paraId="7936302A" w14:textId="77777777" w:rsidR="00CC55A2" w:rsidRPr="009907BF" w:rsidRDefault="00CC55A2" w:rsidP="00044A04">
      <w:pPr>
        <w:numPr>
          <w:ilvl w:val="0"/>
          <w:numId w:val="94"/>
        </w:numPr>
        <w:suppressAutoHyphens w:val="0"/>
        <w:spacing w:after="15" w:line="267" w:lineRule="auto"/>
        <w:ind w:right="107" w:firstLine="700"/>
        <w:jc w:val="both"/>
        <w:rPr>
          <w:sz w:val="24"/>
          <w:szCs w:val="24"/>
        </w:rPr>
      </w:pPr>
      <w:r w:rsidRPr="009907BF">
        <w:rPr>
          <w:sz w:val="24"/>
          <w:szCs w:val="24"/>
        </w:rPr>
        <w:lastRenderedPageBreak/>
        <w:t xml:space="preserve">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 </w:t>
      </w:r>
    </w:p>
    <w:p w14:paraId="2EE2B8FD" w14:textId="77777777" w:rsidR="00CC55A2" w:rsidRPr="009907BF" w:rsidRDefault="00CC55A2" w:rsidP="00044A04">
      <w:pPr>
        <w:numPr>
          <w:ilvl w:val="0"/>
          <w:numId w:val="95"/>
        </w:numPr>
        <w:suppressAutoHyphens w:val="0"/>
        <w:spacing w:after="15" w:line="267" w:lineRule="auto"/>
        <w:ind w:right="107" w:firstLine="700"/>
        <w:jc w:val="both"/>
        <w:rPr>
          <w:sz w:val="24"/>
          <w:szCs w:val="24"/>
        </w:rPr>
      </w:pPr>
      <w:r w:rsidRPr="009907BF">
        <w:rPr>
          <w:sz w:val="24"/>
          <w:szCs w:val="24"/>
        </w:rPr>
        <w:t xml:space="preserve">порядок реализации решения о комплексном развитии территории; </w:t>
      </w:r>
    </w:p>
    <w:p w14:paraId="4ADF93F5" w14:textId="77777777" w:rsidR="00CC55A2" w:rsidRPr="009907BF" w:rsidRDefault="00CC55A2" w:rsidP="00044A04">
      <w:pPr>
        <w:numPr>
          <w:ilvl w:val="0"/>
          <w:numId w:val="95"/>
        </w:numPr>
        <w:suppressAutoHyphens w:val="0"/>
        <w:spacing w:after="15" w:line="267" w:lineRule="auto"/>
        <w:ind w:right="107" w:firstLine="700"/>
        <w:jc w:val="both"/>
        <w:rPr>
          <w:sz w:val="24"/>
          <w:szCs w:val="24"/>
        </w:rPr>
      </w:pPr>
      <w:r w:rsidRPr="009907BF">
        <w:rPr>
          <w:sz w:val="24"/>
          <w:szCs w:val="24"/>
        </w:rPr>
        <w:t xml:space="preserve">порядок определения границ территории, подлежащей комплексному развитию; </w:t>
      </w:r>
    </w:p>
    <w:p w14:paraId="7E3BF3DE" w14:textId="77777777" w:rsidR="00CC55A2" w:rsidRPr="009907BF" w:rsidRDefault="00CC55A2" w:rsidP="00044A04">
      <w:pPr>
        <w:numPr>
          <w:ilvl w:val="0"/>
          <w:numId w:val="95"/>
        </w:numPr>
        <w:suppressAutoHyphens w:val="0"/>
        <w:spacing w:after="15" w:line="267" w:lineRule="auto"/>
        <w:ind w:right="107" w:firstLine="700"/>
        <w:jc w:val="both"/>
        <w:rPr>
          <w:sz w:val="24"/>
          <w:szCs w:val="24"/>
        </w:rPr>
      </w:pPr>
      <w:r w:rsidRPr="009907BF">
        <w:rPr>
          <w:sz w:val="24"/>
          <w:szCs w:val="24"/>
        </w:rPr>
        <w:t xml:space="preserve">иные требования к комплексному развитию территории, устанавливаемые в соответствии с Градостроительным Кодексом Российской Федерации. </w:t>
      </w:r>
    </w:p>
    <w:p w14:paraId="5D0791FE" w14:textId="77777777" w:rsidR="00CC55A2" w:rsidRPr="009907BF" w:rsidRDefault="00CC55A2" w:rsidP="00CC55A2">
      <w:pPr>
        <w:ind w:left="241" w:right="107"/>
        <w:rPr>
          <w:sz w:val="24"/>
          <w:szCs w:val="24"/>
        </w:rPr>
      </w:pPr>
      <w:r w:rsidRPr="009907BF">
        <w:rPr>
          <w:sz w:val="24"/>
          <w:szCs w:val="24"/>
        </w:rPr>
        <w:t>6.</w:t>
      </w:r>
      <w:r w:rsidRPr="009907BF">
        <w:rPr>
          <w:rFonts w:eastAsia="Arial"/>
          <w:sz w:val="24"/>
          <w:szCs w:val="24"/>
        </w:rPr>
        <w:t xml:space="preserve"> </w:t>
      </w:r>
      <w:r w:rsidRPr="009907BF">
        <w:rPr>
          <w:sz w:val="24"/>
          <w:szCs w:val="24"/>
        </w:rPr>
        <w:t xml:space="preserve">Процедура принятия и реализации решения о комплексном развитии территории жилой застройки состоит из следующих этапов: </w:t>
      </w:r>
    </w:p>
    <w:p w14:paraId="0678B157" w14:textId="77777777" w:rsidR="00CC55A2" w:rsidRPr="009907BF" w:rsidRDefault="00CC55A2" w:rsidP="00044A04">
      <w:pPr>
        <w:numPr>
          <w:ilvl w:val="0"/>
          <w:numId w:val="96"/>
        </w:numPr>
        <w:suppressAutoHyphens w:val="0"/>
        <w:spacing w:after="15" w:line="267" w:lineRule="auto"/>
        <w:ind w:right="107" w:firstLine="700"/>
        <w:jc w:val="both"/>
        <w:rPr>
          <w:sz w:val="24"/>
          <w:szCs w:val="24"/>
        </w:rPr>
      </w:pPr>
      <w:r w:rsidRPr="009907BF">
        <w:rPr>
          <w:sz w:val="24"/>
          <w:szCs w:val="24"/>
        </w:rPr>
        <w:t xml:space="preserve">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 </w:t>
      </w:r>
    </w:p>
    <w:p w14:paraId="5F3817F1" w14:textId="77777777" w:rsidR="00CC55A2" w:rsidRPr="009907BF" w:rsidRDefault="00CC55A2" w:rsidP="00044A04">
      <w:pPr>
        <w:numPr>
          <w:ilvl w:val="0"/>
          <w:numId w:val="96"/>
        </w:numPr>
        <w:suppressAutoHyphens w:val="0"/>
        <w:spacing w:after="15" w:line="267" w:lineRule="auto"/>
        <w:ind w:right="107" w:firstLine="700"/>
        <w:jc w:val="both"/>
        <w:rPr>
          <w:sz w:val="24"/>
          <w:szCs w:val="24"/>
        </w:rPr>
      </w:pPr>
      <w:r w:rsidRPr="009907BF">
        <w:rPr>
          <w:sz w:val="24"/>
          <w:szCs w:val="24"/>
        </w:rPr>
        <w:t xml:space="preserve">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 </w:t>
      </w:r>
    </w:p>
    <w:p w14:paraId="05FB6161" w14:textId="77777777" w:rsidR="00CC55A2" w:rsidRPr="009907BF" w:rsidRDefault="00CC55A2" w:rsidP="00044A04">
      <w:pPr>
        <w:numPr>
          <w:ilvl w:val="0"/>
          <w:numId w:val="96"/>
        </w:numPr>
        <w:suppressAutoHyphens w:val="0"/>
        <w:spacing w:after="15" w:line="267" w:lineRule="auto"/>
        <w:ind w:right="107" w:firstLine="700"/>
        <w:jc w:val="both"/>
        <w:rPr>
          <w:sz w:val="24"/>
          <w:szCs w:val="24"/>
        </w:rPr>
      </w:pPr>
      <w:r w:rsidRPr="009907BF">
        <w:rPr>
          <w:sz w:val="24"/>
          <w:szCs w:val="24"/>
        </w:rPr>
        <w:t xml:space="preserve">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 </w:t>
      </w:r>
    </w:p>
    <w:p w14:paraId="17D37E23" w14:textId="77777777" w:rsidR="00CC55A2" w:rsidRPr="009907BF" w:rsidRDefault="00CC55A2" w:rsidP="00044A04">
      <w:pPr>
        <w:numPr>
          <w:ilvl w:val="0"/>
          <w:numId w:val="96"/>
        </w:numPr>
        <w:suppressAutoHyphens w:val="0"/>
        <w:spacing w:after="27" w:line="256" w:lineRule="auto"/>
        <w:ind w:right="107" w:firstLine="700"/>
        <w:jc w:val="both"/>
        <w:rPr>
          <w:sz w:val="24"/>
          <w:szCs w:val="24"/>
        </w:rPr>
      </w:pPr>
      <w:r w:rsidRPr="009907BF">
        <w:rPr>
          <w:sz w:val="24"/>
          <w:szCs w:val="24"/>
        </w:rPr>
        <w:t xml:space="preserve">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 </w:t>
      </w:r>
    </w:p>
    <w:p w14:paraId="279ACB86" w14:textId="77777777" w:rsidR="00CC55A2" w:rsidRPr="009907BF" w:rsidRDefault="00CC55A2" w:rsidP="00044A04">
      <w:pPr>
        <w:numPr>
          <w:ilvl w:val="0"/>
          <w:numId w:val="96"/>
        </w:numPr>
        <w:suppressAutoHyphens w:val="0"/>
        <w:spacing w:after="15" w:line="267" w:lineRule="auto"/>
        <w:ind w:right="107" w:firstLine="700"/>
        <w:jc w:val="both"/>
        <w:rPr>
          <w:sz w:val="24"/>
          <w:szCs w:val="24"/>
        </w:rPr>
      </w:pPr>
      <w:r w:rsidRPr="009907BF">
        <w:rPr>
          <w:sz w:val="24"/>
          <w:szCs w:val="24"/>
        </w:rPr>
        <w:t xml:space="preserve">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 </w:t>
      </w:r>
    </w:p>
    <w:p w14:paraId="787EA01A" w14:textId="77777777" w:rsidR="00CC55A2" w:rsidRPr="009907BF" w:rsidRDefault="00CC55A2" w:rsidP="00044A04">
      <w:pPr>
        <w:numPr>
          <w:ilvl w:val="0"/>
          <w:numId w:val="96"/>
        </w:numPr>
        <w:suppressAutoHyphens w:val="0"/>
        <w:spacing w:after="15" w:line="267" w:lineRule="auto"/>
        <w:ind w:right="107" w:firstLine="700"/>
        <w:jc w:val="both"/>
        <w:rPr>
          <w:sz w:val="24"/>
          <w:szCs w:val="24"/>
        </w:rPr>
      </w:pPr>
      <w:r w:rsidRPr="009907BF">
        <w:rPr>
          <w:sz w:val="24"/>
          <w:szCs w:val="24"/>
        </w:rPr>
        <w:t xml:space="preserve">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 </w:t>
      </w:r>
    </w:p>
    <w:p w14:paraId="2CD11024" w14:textId="77777777" w:rsidR="00CC55A2" w:rsidRPr="009907BF" w:rsidRDefault="00CC55A2" w:rsidP="00044A04">
      <w:pPr>
        <w:numPr>
          <w:ilvl w:val="0"/>
          <w:numId w:val="96"/>
        </w:numPr>
        <w:suppressAutoHyphens w:val="0"/>
        <w:spacing w:after="15" w:line="267" w:lineRule="auto"/>
        <w:ind w:right="107" w:firstLine="700"/>
        <w:jc w:val="both"/>
        <w:rPr>
          <w:sz w:val="24"/>
          <w:szCs w:val="24"/>
        </w:rPr>
      </w:pPr>
      <w:r w:rsidRPr="009907BF">
        <w:rPr>
          <w:sz w:val="24"/>
          <w:szCs w:val="24"/>
        </w:rPr>
        <w:t xml:space="preserve">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 </w:t>
      </w:r>
    </w:p>
    <w:p w14:paraId="6B64F0F2" w14:textId="77777777" w:rsidR="00CC55A2" w:rsidRPr="009907BF" w:rsidRDefault="00CC55A2" w:rsidP="00044A04">
      <w:pPr>
        <w:numPr>
          <w:ilvl w:val="0"/>
          <w:numId w:val="96"/>
        </w:numPr>
        <w:suppressAutoHyphens w:val="0"/>
        <w:spacing w:after="15" w:line="267" w:lineRule="auto"/>
        <w:ind w:right="107" w:firstLine="700"/>
        <w:jc w:val="both"/>
        <w:rPr>
          <w:sz w:val="24"/>
          <w:szCs w:val="24"/>
        </w:rPr>
      </w:pPr>
      <w:r w:rsidRPr="009907BF">
        <w:rPr>
          <w:sz w:val="24"/>
          <w:szCs w:val="24"/>
        </w:rPr>
        <w:t xml:space="preserve">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 </w:t>
      </w:r>
    </w:p>
    <w:p w14:paraId="1A7C52C7" w14:textId="77777777" w:rsidR="00CC55A2" w:rsidRPr="009907BF" w:rsidRDefault="00CC55A2" w:rsidP="00044A04">
      <w:pPr>
        <w:numPr>
          <w:ilvl w:val="0"/>
          <w:numId w:val="96"/>
        </w:numPr>
        <w:suppressAutoHyphens w:val="0"/>
        <w:spacing w:after="15" w:line="267" w:lineRule="auto"/>
        <w:ind w:right="107" w:firstLine="700"/>
        <w:jc w:val="both"/>
        <w:rPr>
          <w:sz w:val="24"/>
          <w:szCs w:val="24"/>
        </w:rPr>
      </w:pPr>
      <w:r w:rsidRPr="009907BF">
        <w:rPr>
          <w:sz w:val="24"/>
          <w:szCs w:val="24"/>
        </w:rPr>
        <w:lastRenderedPageBreak/>
        <w:t xml:space="preserve">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 </w:t>
      </w:r>
    </w:p>
    <w:p w14:paraId="2E804E46" w14:textId="77777777" w:rsidR="00CC55A2" w:rsidRPr="009907BF" w:rsidRDefault="00CC55A2" w:rsidP="00CC55A2">
      <w:pPr>
        <w:ind w:left="241" w:right="107"/>
        <w:rPr>
          <w:sz w:val="24"/>
          <w:szCs w:val="24"/>
        </w:rPr>
      </w:pPr>
      <w:r w:rsidRPr="009907BF">
        <w:rPr>
          <w:sz w:val="24"/>
          <w:szCs w:val="24"/>
        </w:rPr>
        <w:t>7.</w:t>
      </w:r>
      <w:r w:rsidRPr="009907BF">
        <w:rPr>
          <w:rFonts w:eastAsia="Arial"/>
          <w:sz w:val="24"/>
          <w:szCs w:val="24"/>
        </w:rPr>
        <w:t xml:space="preserve"> </w:t>
      </w:r>
      <w:r w:rsidRPr="009907BF">
        <w:rPr>
          <w:sz w:val="24"/>
          <w:szCs w:val="24"/>
        </w:rPr>
        <w:t xml:space="preserve">Процедура принятия и реализации решения о комплексном развитии территории нежилой застройки состоит из следующих этапов: </w:t>
      </w:r>
    </w:p>
    <w:p w14:paraId="0B478CD4" w14:textId="77777777" w:rsidR="00CC55A2" w:rsidRPr="009907BF" w:rsidRDefault="00CC55A2" w:rsidP="00044A04">
      <w:pPr>
        <w:numPr>
          <w:ilvl w:val="0"/>
          <w:numId w:val="97"/>
        </w:numPr>
        <w:suppressAutoHyphens w:val="0"/>
        <w:spacing w:after="15" w:line="267" w:lineRule="auto"/>
        <w:ind w:right="107" w:firstLine="700"/>
        <w:jc w:val="both"/>
        <w:rPr>
          <w:sz w:val="24"/>
          <w:szCs w:val="24"/>
        </w:rPr>
      </w:pPr>
      <w:r w:rsidRPr="009907BF">
        <w:rPr>
          <w:sz w:val="24"/>
          <w:szCs w:val="24"/>
        </w:rPr>
        <w:t xml:space="preserve">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 </w:t>
      </w:r>
    </w:p>
    <w:p w14:paraId="52F259BC" w14:textId="77777777" w:rsidR="00CC55A2" w:rsidRPr="009907BF" w:rsidRDefault="00CC55A2" w:rsidP="00044A04">
      <w:pPr>
        <w:numPr>
          <w:ilvl w:val="0"/>
          <w:numId w:val="97"/>
        </w:numPr>
        <w:suppressAutoHyphens w:val="0"/>
        <w:spacing w:after="15" w:line="267" w:lineRule="auto"/>
        <w:ind w:right="107" w:firstLine="700"/>
        <w:jc w:val="both"/>
        <w:rPr>
          <w:sz w:val="24"/>
          <w:szCs w:val="24"/>
        </w:rPr>
      </w:pPr>
      <w:r w:rsidRPr="009907BF">
        <w:rPr>
          <w:sz w:val="24"/>
          <w:szCs w:val="24"/>
        </w:rPr>
        <w:t xml:space="preserve">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 </w:t>
      </w:r>
    </w:p>
    <w:p w14:paraId="36696E65" w14:textId="77777777" w:rsidR="00CC55A2" w:rsidRPr="009907BF" w:rsidRDefault="00CC55A2" w:rsidP="00CC55A2">
      <w:pPr>
        <w:ind w:left="241" w:right="107"/>
        <w:rPr>
          <w:sz w:val="24"/>
          <w:szCs w:val="24"/>
        </w:rPr>
      </w:pPr>
      <w:r w:rsidRPr="009907BF">
        <w:rPr>
          <w:sz w:val="24"/>
          <w:szCs w:val="24"/>
        </w:rPr>
        <w:t xml:space="preserve">2.1) направление уполномоченным органом предложения о заключении договора 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 </w:t>
      </w:r>
    </w:p>
    <w:p w14:paraId="05BCDE27" w14:textId="77777777" w:rsidR="00CC55A2" w:rsidRPr="009907BF" w:rsidRDefault="00CC55A2" w:rsidP="006C4E02">
      <w:pPr>
        <w:spacing w:after="27" w:line="256" w:lineRule="auto"/>
        <w:ind w:left="10" w:right="108" w:firstLine="983"/>
        <w:jc w:val="both"/>
        <w:rPr>
          <w:sz w:val="24"/>
          <w:szCs w:val="24"/>
        </w:rPr>
      </w:pPr>
      <w:r w:rsidRPr="009907BF">
        <w:rPr>
          <w:sz w:val="24"/>
          <w:szCs w:val="24"/>
        </w:rPr>
        <w:t xml:space="preserve">а) правообладателей объектов недвижимого имущества, включенных в проект </w:t>
      </w:r>
    </w:p>
    <w:p w14:paraId="39A34041" w14:textId="77777777" w:rsidR="00CC55A2" w:rsidRPr="009907BF" w:rsidRDefault="00CC55A2" w:rsidP="006C4E02">
      <w:pPr>
        <w:ind w:left="241" w:right="107" w:firstLine="43"/>
        <w:jc w:val="both"/>
        <w:rPr>
          <w:sz w:val="24"/>
          <w:szCs w:val="24"/>
        </w:rPr>
      </w:pPr>
      <w:r w:rsidRPr="009907BF">
        <w:rPr>
          <w:sz w:val="24"/>
          <w:szCs w:val="24"/>
        </w:rPr>
        <w:t xml:space="preserve">такого решения в соответствии с частью 10 статьи 20 настоящих Правил; </w:t>
      </w:r>
    </w:p>
    <w:p w14:paraId="46E4DF65" w14:textId="77777777" w:rsidR="00CC55A2" w:rsidRPr="009907BF" w:rsidRDefault="00CC55A2" w:rsidP="006C4E02">
      <w:pPr>
        <w:ind w:left="241" w:right="107" w:firstLine="983"/>
        <w:jc w:val="both"/>
        <w:rPr>
          <w:sz w:val="24"/>
          <w:szCs w:val="24"/>
        </w:rPr>
      </w:pPr>
      <w:r w:rsidRPr="009907BF">
        <w:rPr>
          <w:sz w:val="24"/>
          <w:szCs w:val="24"/>
        </w:rPr>
        <w:t xml:space="preserve">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 </w:t>
      </w:r>
    </w:p>
    <w:p w14:paraId="555B011A" w14:textId="77777777" w:rsidR="00CC55A2" w:rsidRPr="009907BF" w:rsidRDefault="00CC55A2" w:rsidP="00CC55A2">
      <w:pPr>
        <w:ind w:left="241" w:right="107"/>
        <w:rPr>
          <w:sz w:val="24"/>
          <w:szCs w:val="24"/>
        </w:rPr>
      </w:pPr>
      <w:r w:rsidRPr="009907BF">
        <w:rPr>
          <w:sz w:val="24"/>
          <w:szCs w:val="24"/>
        </w:rPr>
        <w:t xml:space="preserve">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 </w:t>
      </w:r>
    </w:p>
    <w:p w14:paraId="1F46335D" w14:textId="77777777" w:rsidR="00CC55A2" w:rsidRPr="009907BF" w:rsidRDefault="00CC55A2" w:rsidP="00044A04">
      <w:pPr>
        <w:numPr>
          <w:ilvl w:val="0"/>
          <w:numId w:val="97"/>
        </w:numPr>
        <w:suppressAutoHyphens w:val="0"/>
        <w:spacing w:after="15" w:line="267" w:lineRule="auto"/>
        <w:ind w:right="107" w:firstLine="700"/>
        <w:jc w:val="both"/>
        <w:rPr>
          <w:sz w:val="24"/>
          <w:szCs w:val="24"/>
        </w:rPr>
      </w:pPr>
      <w:r w:rsidRPr="009907BF">
        <w:rPr>
          <w:sz w:val="24"/>
          <w:szCs w:val="24"/>
        </w:rPr>
        <w:t xml:space="preserve">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 </w:t>
      </w:r>
    </w:p>
    <w:p w14:paraId="632D465B" w14:textId="77777777" w:rsidR="00CC55A2" w:rsidRPr="009907BF" w:rsidRDefault="00CC55A2" w:rsidP="00044A04">
      <w:pPr>
        <w:numPr>
          <w:ilvl w:val="0"/>
          <w:numId w:val="97"/>
        </w:numPr>
        <w:suppressAutoHyphens w:val="0"/>
        <w:spacing w:after="27" w:line="256" w:lineRule="auto"/>
        <w:ind w:right="107" w:firstLine="700"/>
        <w:jc w:val="both"/>
        <w:rPr>
          <w:sz w:val="24"/>
          <w:szCs w:val="24"/>
        </w:rPr>
      </w:pPr>
      <w:r w:rsidRPr="009907BF">
        <w:rPr>
          <w:sz w:val="24"/>
          <w:szCs w:val="24"/>
        </w:rPr>
        <w:t xml:space="preserve">заключение договора о комплексном развитии территории нежилой застройки </w:t>
      </w:r>
    </w:p>
    <w:p w14:paraId="5AF10D83" w14:textId="77777777" w:rsidR="00CC55A2" w:rsidRPr="009907BF" w:rsidRDefault="00CC55A2" w:rsidP="00CC55A2">
      <w:pPr>
        <w:ind w:left="241" w:right="107"/>
        <w:rPr>
          <w:sz w:val="24"/>
          <w:szCs w:val="24"/>
        </w:rPr>
      </w:pPr>
      <w:r w:rsidRPr="009907BF">
        <w:rPr>
          <w:sz w:val="24"/>
          <w:szCs w:val="24"/>
        </w:rPr>
        <w:t xml:space="preserve">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указанных в пункте 2.1 настоящей части,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частями 6 и 7 статьи 25 настоящих Правил; </w:t>
      </w:r>
    </w:p>
    <w:p w14:paraId="6CA04F7A" w14:textId="77777777" w:rsidR="00CC55A2" w:rsidRPr="009907BF" w:rsidRDefault="00CC55A2" w:rsidP="00044A04">
      <w:pPr>
        <w:numPr>
          <w:ilvl w:val="0"/>
          <w:numId w:val="97"/>
        </w:numPr>
        <w:suppressAutoHyphens w:val="0"/>
        <w:spacing w:after="15" w:line="267" w:lineRule="auto"/>
        <w:ind w:right="107" w:firstLine="700"/>
        <w:jc w:val="both"/>
        <w:rPr>
          <w:sz w:val="24"/>
          <w:szCs w:val="24"/>
        </w:rPr>
      </w:pPr>
      <w:r w:rsidRPr="009907BF">
        <w:rPr>
          <w:sz w:val="24"/>
          <w:szCs w:val="24"/>
        </w:rPr>
        <w:t xml:space="preserve">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пунктом 4 настоящей части); </w:t>
      </w:r>
    </w:p>
    <w:p w14:paraId="5D15E2F2" w14:textId="77777777" w:rsidR="00CC55A2" w:rsidRPr="009907BF" w:rsidRDefault="00CC55A2" w:rsidP="00044A04">
      <w:pPr>
        <w:numPr>
          <w:ilvl w:val="0"/>
          <w:numId w:val="97"/>
        </w:numPr>
        <w:suppressAutoHyphens w:val="0"/>
        <w:spacing w:after="15" w:line="267" w:lineRule="auto"/>
        <w:ind w:right="107" w:firstLine="700"/>
        <w:jc w:val="both"/>
        <w:rPr>
          <w:sz w:val="24"/>
          <w:szCs w:val="24"/>
        </w:rPr>
      </w:pPr>
      <w:r w:rsidRPr="009907BF">
        <w:rPr>
          <w:sz w:val="24"/>
          <w:szCs w:val="24"/>
        </w:rPr>
        <w:t xml:space="preserve">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w:t>
      </w:r>
      <w:r w:rsidRPr="009907BF">
        <w:rPr>
          <w:sz w:val="24"/>
          <w:szCs w:val="24"/>
        </w:rPr>
        <w:lastRenderedPageBreak/>
        <w:t xml:space="preserve">территории или реализации такого решения юридическим лицом, определенным Российской Федерацией или субъектом Российской Федерации); </w:t>
      </w:r>
    </w:p>
    <w:p w14:paraId="2BB03FD9" w14:textId="77777777" w:rsidR="00CC55A2" w:rsidRPr="009907BF" w:rsidRDefault="00CC55A2" w:rsidP="00044A04">
      <w:pPr>
        <w:numPr>
          <w:ilvl w:val="0"/>
          <w:numId w:val="97"/>
        </w:numPr>
        <w:suppressAutoHyphens w:val="0"/>
        <w:spacing w:after="15" w:line="267" w:lineRule="auto"/>
        <w:ind w:right="107" w:firstLine="700"/>
        <w:jc w:val="both"/>
        <w:rPr>
          <w:sz w:val="24"/>
          <w:szCs w:val="24"/>
        </w:rPr>
      </w:pPr>
      <w:r w:rsidRPr="009907BF">
        <w:rPr>
          <w:sz w:val="24"/>
          <w:szCs w:val="24"/>
        </w:rPr>
        <w:t xml:space="preserve">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 </w:t>
      </w:r>
    </w:p>
    <w:p w14:paraId="238E2AD2" w14:textId="77777777" w:rsidR="00CC55A2" w:rsidRPr="009907BF" w:rsidRDefault="00CC55A2" w:rsidP="006C4E02">
      <w:pPr>
        <w:numPr>
          <w:ilvl w:val="0"/>
          <w:numId w:val="97"/>
        </w:numPr>
        <w:suppressAutoHyphens w:val="0"/>
        <w:spacing w:after="15" w:line="267" w:lineRule="auto"/>
        <w:ind w:right="107" w:firstLine="700"/>
        <w:jc w:val="both"/>
        <w:rPr>
          <w:sz w:val="24"/>
          <w:szCs w:val="24"/>
        </w:rPr>
      </w:pPr>
      <w:r w:rsidRPr="009907BF">
        <w:rPr>
          <w:sz w:val="24"/>
          <w:szCs w:val="24"/>
        </w:rPr>
        <w:t xml:space="preserve">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 </w:t>
      </w:r>
    </w:p>
    <w:p w14:paraId="200D7C9A" w14:textId="77777777" w:rsidR="00CC55A2" w:rsidRPr="009907BF" w:rsidRDefault="00CC55A2" w:rsidP="006C4E02">
      <w:pPr>
        <w:ind w:left="241" w:right="107" w:firstLine="479"/>
        <w:jc w:val="both"/>
        <w:rPr>
          <w:sz w:val="24"/>
          <w:szCs w:val="24"/>
        </w:rPr>
      </w:pPr>
      <w:r w:rsidRPr="009907BF">
        <w:rPr>
          <w:sz w:val="24"/>
          <w:szCs w:val="24"/>
        </w:rPr>
        <w:t xml:space="preserve">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о проведении торгов в целях заключения договора о комплексном развитии территории нежилой застройки. </w:t>
      </w:r>
    </w:p>
    <w:p w14:paraId="4071F045" w14:textId="77777777" w:rsidR="00CC55A2" w:rsidRPr="009907BF" w:rsidRDefault="00CC55A2" w:rsidP="006C4E02">
      <w:pPr>
        <w:ind w:left="241" w:right="107" w:firstLine="479"/>
        <w:rPr>
          <w:sz w:val="24"/>
          <w:szCs w:val="24"/>
        </w:rPr>
      </w:pPr>
      <w:r w:rsidRPr="009907BF">
        <w:rPr>
          <w:sz w:val="24"/>
          <w:szCs w:val="24"/>
        </w:rPr>
        <w:t>8.</w:t>
      </w:r>
      <w:r w:rsidRPr="009907BF">
        <w:rPr>
          <w:rFonts w:eastAsia="Arial"/>
          <w:sz w:val="24"/>
          <w:szCs w:val="24"/>
        </w:rPr>
        <w:t xml:space="preserve"> </w:t>
      </w:r>
      <w:r w:rsidRPr="009907BF">
        <w:rPr>
          <w:sz w:val="24"/>
          <w:szCs w:val="24"/>
        </w:rPr>
        <w:t xml:space="preserve">Процедура принятия и реализации решения о комплексном развитии незастроенной территории состоит из следующих этапов: </w:t>
      </w:r>
    </w:p>
    <w:p w14:paraId="6E1B561D" w14:textId="77777777" w:rsidR="00CC55A2" w:rsidRPr="009907BF" w:rsidRDefault="00CC55A2" w:rsidP="00044A04">
      <w:pPr>
        <w:numPr>
          <w:ilvl w:val="0"/>
          <w:numId w:val="98"/>
        </w:numPr>
        <w:suppressAutoHyphens w:val="0"/>
        <w:spacing w:after="15" w:line="267" w:lineRule="auto"/>
        <w:ind w:right="107" w:firstLine="700"/>
        <w:jc w:val="both"/>
        <w:rPr>
          <w:sz w:val="24"/>
          <w:szCs w:val="24"/>
        </w:rPr>
      </w:pPr>
      <w:r w:rsidRPr="009907BF">
        <w:rPr>
          <w:sz w:val="24"/>
          <w:szCs w:val="24"/>
        </w:rPr>
        <w:t xml:space="preserve">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 </w:t>
      </w:r>
    </w:p>
    <w:p w14:paraId="29C38894" w14:textId="77777777" w:rsidR="00CC55A2" w:rsidRPr="009907BF" w:rsidRDefault="00CC55A2" w:rsidP="00044A04">
      <w:pPr>
        <w:numPr>
          <w:ilvl w:val="0"/>
          <w:numId w:val="98"/>
        </w:numPr>
        <w:suppressAutoHyphens w:val="0"/>
        <w:spacing w:after="15" w:line="267" w:lineRule="auto"/>
        <w:ind w:right="107" w:firstLine="700"/>
        <w:jc w:val="both"/>
        <w:rPr>
          <w:sz w:val="24"/>
          <w:szCs w:val="24"/>
        </w:rPr>
      </w:pPr>
      <w:r w:rsidRPr="009907BF">
        <w:rPr>
          <w:sz w:val="24"/>
          <w:szCs w:val="24"/>
        </w:rPr>
        <w:t xml:space="preserve">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операторами комплексного развития территории); </w:t>
      </w:r>
    </w:p>
    <w:p w14:paraId="4D5B5AED" w14:textId="77777777" w:rsidR="00CC55A2" w:rsidRPr="009907BF" w:rsidRDefault="00CC55A2" w:rsidP="00044A04">
      <w:pPr>
        <w:numPr>
          <w:ilvl w:val="0"/>
          <w:numId w:val="98"/>
        </w:numPr>
        <w:suppressAutoHyphens w:val="0"/>
        <w:spacing w:after="27" w:line="256" w:lineRule="auto"/>
        <w:ind w:right="107" w:firstLine="700"/>
        <w:jc w:val="both"/>
        <w:rPr>
          <w:sz w:val="24"/>
          <w:szCs w:val="24"/>
        </w:rPr>
      </w:pPr>
      <w:r w:rsidRPr="009907BF">
        <w:rPr>
          <w:sz w:val="24"/>
          <w:szCs w:val="24"/>
        </w:rPr>
        <w:t xml:space="preserve">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операторами комплексного развития территории); </w:t>
      </w:r>
    </w:p>
    <w:p w14:paraId="44BC02AD" w14:textId="77777777" w:rsidR="00CC55A2" w:rsidRPr="009907BF" w:rsidRDefault="00CC55A2" w:rsidP="00044A04">
      <w:pPr>
        <w:numPr>
          <w:ilvl w:val="0"/>
          <w:numId w:val="98"/>
        </w:numPr>
        <w:suppressAutoHyphens w:val="0"/>
        <w:spacing w:after="15" w:line="267" w:lineRule="auto"/>
        <w:ind w:right="107" w:firstLine="700"/>
        <w:jc w:val="both"/>
        <w:rPr>
          <w:sz w:val="24"/>
          <w:szCs w:val="24"/>
        </w:rPr>
      </w:pPr>
      <w:r w:rsidRPr="009907BF">
        <w:rPr>
          <w:sz w:val="24"/>
          <w:szCs w:val="24"/>
        </w:rPr>
        <w:t xml:space="preserve">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 </w:t>
      </w:r>
    </w:p>
    <w:p w14:paraId="7BBF72BF" w14:textId="77777777" w:rsidR="00CC55A2" w:rsidRPr="009907BF" w:rsidRDefault="00CC55A2" w:rsidP="00044A04">
      <w:pPr>
        <w:numPr>
          <w:ilvl w:val="0"/>
          <w:numId w:val="98"/>
        </w:numPr>
        <w:suppressAutoHyphens w:val="0"/>
        <w:spacing w:after="15" w:line="267" w:lineRule="auto"/>
        <w:ind w:right="107" w:firstLine="700"/>
        <w:jc w:val="both"/>
        <w:rPr>
          <w:sz w:val="24"/>
          <w:szCs w:val="24"/>
        </w:rPr>
      </w:pPr>
      <w:r w:rsidRPr="009907BF">
        <w:rPr>
          <w:sz w:val="24"/>
          <w:szCs w:val="24"/>
        </w:rPr>
        <w:t xml:space="preserve">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 </w:t>
      </w:r>
    </w:p>
    <w:p w14:paraId="7AA209A9" w14:textId="77777777" w:rsidR="00CC55A2" w:rsidRPr="009907BF" w:rsidRDefault="00CC55A2" w:rsidP="00044A04">
      <w:pPr>
        <w:numPr>
          <w:ilvl w:val="0"/>
          <w:numId w:val="98"/>
        </w:numPr>
        <w:suppressAutoHyphens w:val="0"/>
        <w:spacing w:after="15" w:line="267" w:lineRule="auto"/>
        <w:ind w:right="107" w:firstLine="700"/>
        <w:jc w:val="both"/>
        <w:rPr>
          <w:sz w:val="24"/>
          <w:szCs w:val="24"/>
        </w:rPr>
      </w:pPr>
      <w:r w:rsidRPr="009907BF">
        <w:rPr>
          <w:sz w:val="24"/>
          <w:szCs w:val="24"/>
        </w:rPr>
        <w:t xml:space="preserve">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w:t>
      </w:r>
      <w:r w:rsidRPr="009907BF">
        <w:rPr>
          <w:sz w:val="24"/>
          <w:szCs w:val="24"/>
        </w:rPr>
        <w:lastRenderedPageBreak/>
        <w:t xml:space="preserve">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пункте 4 настоящей части. </w:t>
      </w:r>
    </w:p>
    <w:p w14:paraId="35599766" w14:textId="77777777" w:rsidR="00CC55A2" w:rsidRPr="009907BF" w:rsidRDefault="00CC55A2" w:rsidP="00044A04">
      <w:pPr>
        <w:numPr>
          <w:ilvl w:val="0"/>
          <w:numId w:val="99"/>
        </w:numPr>
        <w:suppressAutoHyphens w:val="0"/>
        <w:spacing w:after="15" w:line="267" w:lineRule="auto"/>
        <w:ind w:right="107" w:firstLine="700"/>
        <w:jc w:val="both"/>
        <w:rPr>
          <w:sz w:val="24"/>
          <w:szCs w:val="24"/>
        </w:rPr>
      </w:pPr>
      <w:r w:rsidRPr="009907BF">
        <w:rPr>
          <w:sz w:val="24"/>
          <w:szCs w:val="24"/>
        </w:rPr>
        <w:t xml:space="preserve">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 </w:t>
      </w:r>
    </w:p>
    <w:p w14:paraId="4911F966" w14:textId="77777777" w:rsidR="00CC55A2" w:rsidRPr="009907BF" w:rsidRDefault="00CC55A2" w:rsidP="00044A04">
      <w:pPr>
        <w:numPr>
          <w:ilvl w:val="0"/>
          <w:numId w:val="99"/>
        </w:numPr>
        <w:suppressAutoHyphens w:val="0"/>
        <w:spacing w:after="15" w:line="267" w:lineRule="auto"/>
        <w:ind w:right="107" w:firstLine="700"/>
        <w:jc w:val="both"/>
        <w:rPr>
          <w:sz w:val="24"/>
          <w:szCs w:val="24"/>
        </w:rPr>
      </w:pPr>
      <w:r w:rsidRPr="009907BF">
        <w:rPr>
          <w:sz w:val="24"/>
          <w:szCs w:val="24"/>
        </w:rPr>
        <w:t xml:space="preserve">Подготовка и утверждение документации по планировке территории в соответствии с пунктом 7 части 6, пунктом 7 части 7, пунктом 5 части 8 настоящей статьи не требуются 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w:t>
      </w:r>
    </w:p>
    <w:p w14:paraId="5199939F" w14:textId="77777777" w:rsidR="00CC55A2" w:rsidRPr="009907BF" w:rsidRDefault="00CC55A2" w:rsidP="00CC55A2">
      <w:pPr>
        <w:spacing w:after="30" w:line="259" w:lineRule="auto"/>
        <w:ind w:left="796"/>
        <w:rPr>
          <w:sz w:val="24"/>
          <w:szCs w:val="24"/>
        </w:rPr>
      </w:pPr>
      <w:r w:rsidRPr="009907BF">
        <w:rPr>
          <w:sz w:val="24"/>
          <w:szCs w:val="24"/>
        </w:rPr>
        <w:t xml:space="preserve"> </w:t>
      </w:r>
    </w:p>
    <w:p w14:paraId="0BC1253D" w14:textId="77777777" w:rsidR="00CC55A2" w:rsidRPr="009907BF" w:rsidRDefault="00CC55A2" w:rsidP="006C2F42">
      <w:pPr>
        <w:pStyle w:val="2"/>
        <w:ind w:left="290" w:right="150" w:firstLine="720"/>
        <w:jc w:val="center"/>
        <w:rPr>
          <w:rFonts w:ascii="Times New Roman" w:hAnsi="Times New Roman" w:cs="Times New Roman"/>
          <w:szCs w:val="24"/>
        </w:rPr>
      </w:pPr>
      <w:bookmarkStart w:id="42" w:name="_Toc131711"/>
      <w:r w:rsidRPr="009907BF">
        <w:rPr>
          <w:rFonts w:ascii="Times New Roman" w:hAnsi="Times New Roman" w:cs="Times New Roman"/>
          <w:szCs w:val="24"/>
        </w:rPr>
        <w:t xml:space="preserve">Статья 22. Решение о комплексном развитии территории </w:t>
      </w:r>
      <w:bookmarkEnd w:id="42"/>
    </w:p>
    <w:p w14:paraId="0BBE4CE9" w14:textId="77777777" w:rsidR="00CC55A2" w:rsidRPr="009907BF" w:rsidRDefault="00CC55A2" w:rsidP="00CC55A2">
      <w:pPr>
        <w:spacing w:after="24" w:line="259" w:lineRule="auto"/>
        <w:ind w:left="965"/>
        <w:rPr>
          <w:sz w:val="24"/>
          <w:szCs w:val="24"/>
        </w:rPr>
      </w:pPr>
      <w:r w:rsidRPr="009907BF">
        <w:rPr>
          <w:sz w:val="24"/>
          <w:szCs w:val="24"/>
        </w:rPr>
        <w:t xml:space="preserve"> </w:t>
      </w:r>
    </w:p>
    <w:p w14:paraId="1E993F84" w14:textId="77777777" w:rsidR="00CC55A2" w:rsidRPr="009907BF" w:rsidRDefault="00CC55A2" w:rsidP="00CC55A2">
      <w:pPr>
        <w:ind w:left="965" w:right="107"/>
        <w:rPr>
          <w:sz w:val="24"/>
          <w:szCs w:val="24"/>
        </w:rPr>
      </w:pPr>
      <w:r w:rsidRPr="009907BF">
        <w:rPr>
          <w:sz w:val="24"/>
          <w:szCs w:val="24"/>
        </w:rPr>
        <w:t>1.</w:t>
      </w:r>
      <w:r w:rsidRPr="009907BF">
        <w:rPr>
          <w:rFonts w:eastAsia="Arial"/>
          <w:sz w:val="24"/>
          <w:szCs w:val="24"/>
        </w:rPr>
        <w:t xml:space="preserve"> </w:t>
      </w:r>
      <w:r w:rsidRPr="009907BF">
        <w:rPr>
          <w:sz w:val="24"/>
          <w:szCs w:val="24"/>
        </w:rPr>
        <w:t xml:space="preserve">В решение о комплексном развитии территории включаются: </w:t>
      </w:r>
    </w:p>
    <w:p w14:paraId="78267F9E" w14:textId="77777777" w:rsidR="00CC55A2" w:rsidRPr="009907BF" w:rsidRDefault="00CC55A2" w:rsidP="00044A04">
      <w:pPr>
        <w:numPr>
          <w:ilvl w:val="0"/>
          <w:numId w:val="100"/>
        </w:numPr>
        <w:suppressAutoHyphens w:val="0"/>
        <w:spacing w:after="15" w:line="267" w:lineRule="auto"/>
        <w:ind w:right="107" w:firstLine="700"/>
        <w:jc w:val="both"/>
        <w:rPr>
          <w:sz w:val="24"/>
          <w:szCs w:val="24"/>
        </w:rPr>
      </w:pPr>
      <w:r w:rsidRPr="009907BF">
        <w:rPr>
          <w:sz w:val="24"/>
          <w:szCs w:val="24"/>
        </w:rPr>
        <w:t xml:space="preserve">сведения о местоположении, площади и границах территории, подлежащей комплексному развитию; </w:t>
      </w:r>
    </w:p>
    <w:p w14:paraId="77FADA57" w14:textId="77777777" w:rsidR="00CC55A2" w:rsidRPr="009907BF" w:rsidRDefault="00CC55A2" w:rsidP="00044A04">
      <w:pPr>
        <w:numPr>
          <w:ilvl w:val="0"/>
          <w:numId w:val="100"/>
        </w:numPr>
        <w:suppressAutoHyphens w:val="0"/>
        <w:spacing w:after="15" w:line="267" w:lineRule="auto"/>
        <w:ind w:right="107" w:firstLine="700"/>
        <w:jc w:val="both"/>
        <w:rPr>
          <w:sz w:val="24"/>
          <w:szCs w:val="24"/>
        </w:rPr>
      </w:pPr>
      <w:r w:rsidRPr="009907BF">
        <w:rPr>
          <w:sz w:val="24"/>
          <w:szCs w:val="24"/>
        </w:rPr>
        <w:t xml:space="preserve">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 </w:t>
      </w:r>
    </w:p>
    <w:p w14:paraId="6D9724E1" w14:textId="77777777" w:rsidR="00CC55A2" w:rsidRPr="009907BF" w:rsidRDefault="00CC55A2" w:rsidP="00044A04">
      <w:pPr>
        <w:numPr>
          <w:ilvl w:val="0"/>
          <w:numId w:val="100"/>
        </w:numPr>
        <w:suppressAutoHyphens w:val="0"/>
        <w:spacing w:after="15" w:line="267" w:lineRule="auto"/>
        <w:ind w:right="107" w:firstLine="700"/>
        <w:jc w:val="both"/>
        <w:rPr>
          <w:sz w:val="24"/>
          <w:szCs w:val="24"/>
        </w:rPr>
      </w:pPr>
      <w:r w:rsidRPr="009907BF">
        <w:rPr>
          <w:sz w:val="24"/>
          <w:szCs w:val="24"/>
        </w:rPr>
        <w:t xml:space="preserve">предельный срок реализации решения о комплексном развитии территории; </w:t>
      </w:r>
    </w:p>
    <w:p w14:paraId="5A6EAD85" w14:textId="77777777" w:rsidR="00CC55A2" w:rsidRPr="009907BF" w:rsidRDefault="00CC55A2" w:rsidP="00044A04">
      <w:pPr>
        <w:numPr>
          <w:ilvl w:val="0"/>
          <w:numId w:val="100"/>
        </w:numPr>
        <w:suppressAutoHyphens w:val="0"/>
        <w:spacing w:after="15" w:line="267" w:lineRule="auto"/>
        <w:ind w:right="107" w:firstLine="700"/>
        <w:jc w:val="both"/>
        <w:rPr>
          <w:sz w:val="24"/>
          <w:szCs w:val="24"/>
        </w:rPr>
      </w:pPr>
      <w:r w:rsidRPr="009907BF">
        <w:rPr>
          <w:sz w:val="24"/>
          <w:szCs w:val="24"/>
        </w:rPr>
        <w:t xml:space="preserve">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 </w:t>
      </w:r>
    </w:p>
    <w:p w14:paraId="6303A2CD" w14:textId="77777777" w:rsidR="00CC55A2" w:rsidRPr="009907BF" w:rsidRDefault="00CC55A2" w:rsidP="00044A04">
      <w:pPr>
        <w:numPr>
          <w:ilvl w:val="0"/>
          <w:numId w:val="100"/>
        </w:numPr>
        <w:suppressAutoHyphens w:val="0"/>
        <w:spacing w:after="15" w:line="267" w:lineRule="auto"/>
        <w:ind w:right="107" w:firstLine="700"/>
        <w:jc w:val="both"/>
        <w:rPr>
          <w:sz w:val="24"/>
          <w:szCs w:val="24"/>
        </w:rPr>
      </w:pPr>
      <w:r w:rsidRPr="009907BF">
        <w:rPr>
          <w:sz w:val="24"/>
          <w:szCs w:val="24"/>
        </w:rPr>
        <w:t xml:space="preserve">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частью 3.4 статьи 33 Градостроительного Кодекса Российский Федерации; </w:t>
      </w:r>
    </w:p>
    <w:p w14:paraId="1D898A5C" w14:textId="77777777" w:rsidR="00CC55A2" w:rsidRPr="009907BF" w:rsidRDefault="00CC55A2" w:rsidP="00044A04">
      <w:pPr>
        <w:numPr>
          <w:ilvl w:val="0"/>
          <w:numId w:val="100"/>
        </w:numPr>
        <w:suppressAutoHyphens w:val="0"/>
        <w:spacing w:after="15" w:line="267" w:lineRule="auto"/>
        <w:ind w:right="107" w:firstLine="700"/>
        <w:jc w:val="both"/>
        <w:rPr>
          <w:sz w:val="24"/>
          <w:szCs w:val="24"/>
        </w:rPr>
      </w:pPr>
      <w:r w:rsidRPr="009907BF">
        <w:rPr>
          <w:sz w:val="24"/>
          <w:szCs w:val="24"/>
        </w:rPr>
        <w:lastRenderedPageBreak/>
        <w:t xml:space="preserve">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 </w:t>
      </w:r>
    </w:p>
    <w:p w14:paraId="408DB6E0" w14:textId="77777777" w:rsidR="00CC55A2" w:rsidRPr="009907BF" w:rsidRDefault="00CC55A2" w:rsidP="00CC55A2">
      <w:pPr>
        <w:ind w:left="241" w:right="107"/>
        <w:rPr>
          <w:sz w:val="24"/>
          <w:szCs w:val="24"/>
        </w:rPr>
      </w:pPr>
      <w:r w:rsidRPr="009907BF">
        <w:rPr>
          <w:sz w:val="24"/>
          <w:szCs w:val="24"/>
        </w:rPr>
        <w:t xml:space="preserve">6.1) сведения о документации по планировке территории, в соответствии с которой осуществляется ее комплексное развитие (при наличии такой документации); </w:t>
      </w:r>
    </w:p>
    <w:p w14:paraId="17AD85D8" w14:textId="77777777" w:rsidR="00CC55A2" w:rsidRPr="009907BF" w:rsidRDefault="00CC55A2" w:rsidP="00044A04">
      <w:pPr>
        <w:numPr>
          <w:ilvl w:val="0"/>
          <w:numId w:val="100"/>
        </w:numPr>
        <w:suppressAutoHyphens w:val="0"/>
        <w:spacing w:after="15" w:line="267" w:lineRule="auto"/>
        <w:ind w:right="107" w:firstLine="700"/>
        <w:jc w:val="both"/>
        <w:rPr>
          <w:sz w:val="24"/>
          <w:szCs w:val="24"/>
        </w:rPr>
      </w:pPr>
      <w:r w:rsidRPr="009907BF">
        <w:rPr>
          <w:sz w:val="24"/>
          <w:szCs w:val="24"/>
        </w:rPr>
        <w:t xml:space="preserve">иные сведения, определенные Правительством Российской Федерации, нормативным правовым актом Правительства Московской области. </w:t>
      </w:r>
    </w:p>
    <w:p w14:paraId="76F47A78" w14:textId="77777777" w:rsidR="00CC55A2" w:rsidRPr="009907BF" w:rsidRDefault="00CC55A2" w:rsidP="00044A04">
      <w:pPr>
        <w:numPr>
          <w:ilvl w:val="0"/>
          <w:numId w:val="101"/>
        </w:numPr>
        <w:suppressAutoHyphens w:val="0"/>
        <w:spacing w:after="15" w:line="267" w:lineRule="auto"/>
        <w:ind w:right="107" w:firstLine="700"/>
        <w:jc w:val="both"/>
        <w:rPr>
          <w:sz w:val="24"/>
          <w:szCs w:val="24"/>
        </w:rPr>
      </w:pPr>
      <w:r w:rsidRPr="009907BF">
        <w:rPr>
          <w:sz w:val="24"/>
          <w:szCs w:val="24"/>
        </w:rPr>
        <w:t xml:space="preserve">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 </w:t>
      </w:r>
    </w:p>
    <w:p w14:paraId="1C0B46FB" w14:textId="77777777" w:rsidR="00CC55A2" w:rsidRPr="009907BF" w:rsidRDefault="00CC55A2" w:rsidP="00044A04">
      <w:pPr>
        <w:numPr>
          <w:ilvl w:val="0"/>
          <w:numId w:val="101"/>
        </w:numPr>
        <w:suppressAutoHyphens w:val="0"/>
        <w:spacing w:after="15" w:line="267" w:lineRule="auto"/>
        <w:ind w:right="107" w:firstLine="700"/>
        <w:jc w:val="both"/>
        <w:rPr>
          <w:sz w:val="24"/>
          <w:szCs w:val="24"/>
        </w:rPr>
      </w:pPr>
      <w:r w:rsidRPr="009907BF">
        <w:rPr>
          <w:sz w:val="24"/>
          <w:szCs w:val="24"/>
        </w:rPr>
        <w:t xml:space="preserve">Проект решения о комплексном развитии территории жилой застройки подлежит размещению: </w:t>
      </w:r>
    </w:p>
    <w:p w14:paraId="77AEC88C" w14:textId="77777777" w:rsidR="00CC55A2" w:rsidRPr="009907BF" w:rsidRDefault="00CC55A2" w:rsidP="00044A04">
      <w:pPr>
        <w:numPr>
          <w:ilvl w:val="0"/>
          <w:numId w:val="102"/>
        </w:numPr>
        <w:suppressAutoHyphens w:val="0"/>
        <w:spacing w:after="15" w:line="267" w:lineRule="auto"/>
        <w:ind w:right="107" w:firstLine="700"/>
        <w:jc w:val="both"/>
        <w:rPr>
          <w:sz w:val="24"/>
          <w:szCs w:val="24"/>
        </w:rPr>
      </w:pPr>
      <w:r w:rsidRPr="009907BF">
        <w:rPr>
          <w:sz w:val="24"/>
          <w:szCs w:val="24"/>
        </w:rPr>
        <w:t xml:space="preserve">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 </w:t>
      </w:r>
    </w:p>
    <w:p w14:paraId="07509A00" w14:textId="77777777" w:rsidR="00CC55A2" w:rsidRPr="009907BF" w:rsidRDefault="00CC55A2" w:rsidP="00044A04">
      <w:pPr>
        <w:numPr>
          <w:ilvl w:val="0"/>
          <w:numId w:val="102"/>
        </w:numPr>
        <w:suppressAutoHyphens w:val="0"/>
        <w:spacing w:after="15" w:line="267" w:lineRule="auto"/>
        <w:ind w:right="107" w:firstLine="700"/>
        <w:jc w:val="both"/>
        <w:rPr>
          <w:sz w:val="24"/>
          <w:szCs w:val="24"/>
        </w:rPr>
      </w:pPr>
      <w:r w:rsidRPr="009907BF">
        <w:rPr>
          <w:sz w:val="24"/>
          <w:szCs w:val="24"/>
        </w:rPr>
        <w:t xml:space="preserve">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 </w:t>
      </w:r>
    </w:p>
    <w:p w14:paraId="3A309E49" w14:textId="77777777" w:rsidR="00CC55A2" w:rsidRPr="009907BF" w:rsidRDefault="00CC55A2" w:rsidP="00044A04">
      <w:pPr>
        <w:numPr>
          <w:ilvl w:val="0"/>
          <w:numId w:val="102"/>
        </w:numPr>
        <w:suppressAutoHyphens w:val="0"/>
        <w:spacing w:after="15" w:line="267" w:lineRule="auto"/>
        <w:ind w:right="107" w:firstLine="700"/>
        <w:jc w:val="both"/>
        <w:rPr>
          <w:sz w:val="24"/>
          <w:szCs w:val="24"/>
        </w:rPr>
      </w:pPr>
      <w:r w:rsidRPr="009907BF">
        <w:rPr>
          <w:sz w:val="24"/>
          <w:szCs w:val="24"/>
        </w:rPr>
        <w:t xml:space="preserve">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 </w:t>
      </w:r>
    </w:p>
    <w:p w14:paraId="76351768" w14:textId="77777777" w:rsidR="00CC55A2" w:rsidRPr="009907BF" w:rsidRDefault="00CC55A2" w:rsidP="00044A04">
      <w:pPr>
        <w:numPr>
          <w:ilvl w:val="0"/>
          <w:numId w:val="103"/>
        </w:numPr>
        <w:suppressAutoHyphens w:val="0"/>
        <w:spacing w:after="15" w:line="267" w:lineRule="auto"/>
        <w:ind w:right="107" w:firstLine="700"/>
        <w:jc w:val="both"/>
        <w:rPr>
          <w:sz w:val="24"/>
          <w:szCs w:val="24"/>
        </w:rPr>
      </w:pPr>
      <w:r w:rsidRPr="009907BF">
        <w:rPr>
          <w:sz w:val="24"/>
          <w:szCs w:val="24"/>
        </w:rPr>
        <w:t xml:space="preserve">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 </w:t>
      </w:r>
    </w:p>
    <w:p w14:paraId="6DCFD628" w14:textId="77777777" w:rsidR="00CC55A2" w:rsidRPr="009907BF" w:rsidRDefault="00CC55A2" w:rsidP="00044A04">
      <w:pPr>
        <w:numPr>
          <w:ilvl w:val="0"/>
          <w:numId w:val="103"/>
        </w:numPr>
        <w:suppressAutoHyphens w:val="0"/>
        <w:spacing w:after="15" w:line="267" w:lineRule="auto"/>
        <w:ind w:right="107" w:firstLine="700"/>
        <w:jc w:val="both"/>
        <w:rPr>
          <w:sz w:val="24"/>
          <w:szCs w:val="24"/>
        </w:rPr>
      </w:pPr>
      <w:r w:rsidRPr="009907BF">
        <w:rPr>
          <w:sz w:val="24"/>
          <w:szCs w:val="24"/>
        </w:rPr>
        <w:t xml:space="preserve">Указанные в части 4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 </w:t>
      </w:r>
    </w:p>
    <w:p w14:paraId="5957B397" w14:textId="77777777" w:rsidR="00CC55A2" w:rsidRPr="009907BF" w:rsidRDefault="00CC55A2" w:rsidP="00044A04">
      <w:pPr>
        <w:numPr>
          <w:ilvl w:val="0"/>
          <w:numId w:val="103"/>
        </w:numPr>
        <w:suppressAutoHyphens w:val="0"/>
        <w:spacing w:after="15" w:line="267" w:lineRule="auto"/>
        <w:ind w:right="107" w:firstLine="700"/>
        <w:jc w:val="both"/>
        <w:rPr>
          <w:sz w:val="24"/>
          <w:szCs w:val="24"/>
        </w:rPr>
      </w:pPr>
      <w:r w:rsidRPr="009907BF">
        <w:rPr>
          <w:sz w:val="24"/>
          <w:szCs w:val="24"/>
        </w:rPr>
        <w:t xml:space="preserve">Исключение указанного в части 4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частью 5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 </w:t>
      </w:r>
    </w:p>
    <w:p w14:paraId="149199D3" w14:textId="77777777" w:rsidR="00CC55A2" w:rsidRPr="009907BF" w:rsidRDefault="00CC55A2" w:rsidP="00CC55A2">
      <w:pPr>
        <w:spacing w:after="26" w:line="259" w:lineRule="auto"/>
        <w:ind w:left="256"/>
        <w:rPr>
          <w:sz w:val="24"/>
          <w:szCs w:val="24"/>
        </w:rPr>
      </w:pPr>
      <w:r w:rsidRPr="009907BF">
        <w:rPr>
          <w:sz w:val="24"/>
          <w:szCs w:val="24"/>
        </w:rPr>
        <w:t xml:space="preserve"> </w:t>
      </w:r>
    </w:p>
    <w:p w14:paraId="30C6F1B2" w14:textId="77777777" w:rsidR="00CC55A2" w:rsidRPr="009907BF" w:rsidRDefault="00CC55A2" w:rsidP="006C2F42">
      <w:pPr>
        <w:pStyle w:val="2"/>
        <w:ind w:left="290" w:right="150" w:firstLine="720"/>
        <w:jc w:val="center"/>
        <w:rPr>
          <w:rFonts w:ascii="Times New Roman" w:hAnsi="Times New Roman" w:cs="Times New Roman"/>
          <w:szCs w:val="24"/>
        </w:rPr>
      </w:pPr>
      <w:bookmarkStart w:id="43" w:name="_Toc131712"/>
      <w:r w:rsidRPr="009907BF">
        <w:rPr>
          <w:rFonts w:ascii="Times New Roman" w:hAnsi="Times New Roman" w:cs="Times New Roman"/>
          <w:szCs w:val="24"/>
        </w:rPr>
        <w:t xml:space="preserve">Статья 23. Договор о комплексном развитии территории </w:t>
      </w:r>
      <w:bookmarkEnd w:id="43"/>
    </w:p>
    <w:p w14:paraId="5B32FC6D" w14:textId="77777777" w:rsidR="00CC55A2" w:rsidRPr="009907BF" w:rsidRDefault="00CC55A2" w:rsidP="00CC55A2">
      <w:pPr>
        <w:spacing w:after="25" w:line="259" w:lineRule="auto"/>
        <w:ind w:left="256"/>
        <w:rPr>
          <w:sz w:val="24"/>
          <w:szCs w:val="24"/>
        </w:rPr>
      </w:pPr>
      <w:r w:rsidRPr="009907BF">
        <w:rPr>
          <w:sz w:val="24"/>
          <w:szCs w:val="24"/>
        </w:rPr>
        <w:t xml:space="preserve"> </w:t>
      </w:r>
    </w:p>
    <w:p w14:paraId="4E0AB55E" w14:textId="77777777" w:rsidR="00CC55A2" w:rsidRPr="009907BF" w:rsidRDefault="00CC55A2" w:rsidP="00044A04">
      <w:pPr>
        <w:numPr>
          <w:ilvl w:val="0"/>
          <w:numId w:val="104"/>
        </w:numPr>
        <w:suppressAutoHyphens w:val="0"/>
        <w:spacing w:after="15" w:line="267" w:lineRule="auto"/>
        <w:ind w:right="107" w:firstLine="700"/>
        <w:jc w:val="both"/>
        <w:rPr>
          <w:sz w:val="24"/>
          <w:szCs w:val="24"/>
        </w:rPr>
      </w:pPr>
      <w:r w:rsidRPr="009907BF">
        <w:rPr>
          <w:sz w:val="24"/>
          <w:szCs w:val="24"/>
        </w:rPr>
        <w:lastRenderedPageBreak/>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статьей 24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пунктом 4 части 7 статьи 21 и со статьей 25 настоящих Правил. </w:t>
      </w:r>
    </w:p>
    <w:p w14:paraId="0BDCB3D7" w14:textId="77777777" w:rsidR="00CC55A2" w:rsidRPr="009907BF" w:rsidRDefault="00CC55A2" w:rsidP="00044A04">
      <w:pPr>
        <w:numPr>
          <w:ilvl w:val="0"/>
          <w:numId w:val="104"/>
        </w:numPr>
        <w:suppressAutoHyphens w:val="0"/>
        <w:spacing w:after="15" w:line="267" w:lineRule="auto"/>
        <w:ind w:right="107" w:firstLine="700"/>
        <w:jc w:val="both"/>
        <w:rPr>
          <w:sz w:val="24"/>
          <w:szCs w:val="24"/>
        </w:rPr>
      </w:pPr>
      <w:r w:rsidRPr="009907BF">
        <w:rPr>
          <w:sz w:val="24"/>
          <w:szCs w:val="24"/>
        </w:rPr>
        <w:t xml:space="preserve">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 </w:t>
      </w:r>
    </w:p>
    <w:p w14:paraId="2CEBE6AB" w14:textId="77777777" w:rsidR="00CC55A2" w:rsidRPr="009907BF" w:rsidRDefault="00CC55A2" w:rsidP="00044A04">
      <w:pPr>
        <w:numPr>
          <w:ilvl w:val="0"/>
          <w:numId w:val="104"/>
        </w:numPr>
        <w:suppressAutoHyphens w:val="0"/>
        <w:spacing w:after="15" w:line="267" w:lineRule="auto"/>
        <w:ind w:right="107" w:firstLine="700"/>
        <w:jc w:val="both"/>
        <w:rPr>
          <w:sz w:val="24"/>
          <w:szCs w:val="24"/>
        </w:rPr>
      </w:pPr>
      <w:r w:rsidRPr="009907BF">
        <w:rPr>
          <w:sz w:val="24"/>
          <w:szCs w:val="24"/>
        </w:rPr>
        <w:t xml:space="preserve">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 </w:t>
      </w:r>
    </w:p>
    <w:p w14:paraId="70FD045C" w14:textId="77777777" w:rsidR="00CC55A2" w:rsidRPr="009907BF" w:rsidRDefault="00CC55A2" w:rsidP="00044A04">
      <w:pPr>
        <w:numPr>
          <w:ilvl w:val="0"/>
          <w:numId w:val="104"/>
        </w:numPr>
        <w:suppressAutoHyphens w:val="0"/>
        <w:spacing w:after="15" w:line="267" w:lineRule="auto"/>
        <w:ind w:right="107" w:firstLine="700"/>
        <w:jc w:val="both"/>
        <w:rPr>
          <w:sz w:val="24"/>
          <w:szCs w:val="24"/>
        </w:rPr>
      </w:pPr>
      <w:r w:rsidRPr="009907BF">
        <w:rPr>
          <w:sz w:val="24"/>
          <w:szCs w:val="24"/>
        </w:rPr>
        <w:t xml:space="preserve">В договор о комплексном развитии территории включаются: </w:t>
      </w:r>
    </w:p>
    <w:p w14:paraId="359D403F" w14:textId="77777777" w:rsidR="00CC55A2" w:rsidRPr="009907BF" w:rsidRDefault="00CC55A2" w:rsidP="00044A04">
      <w:pPr>
        <w:numPr>
          <w:ilvl w:val="0"/>
          <w:numId w:val="105"/>
        </w:numPr>
        <w:suppressAutoHyphens w:val="0"/>
        <w:spacing w:after="15" w:line="267" w:lineRule="auto"/>
        <w:ind w:right="107" w:firstLine="700"/>
        <w:jc w:val="both"/>
        <w:rPr>
          <w:sz w:val="24"/>
          <w:szCs w:val="24"/>
        </w:rPr>
      </w:pPr>
      <w:r w:rsidRPr="009907BF">
        <w:rPr>
          <w:sz w:val="24"/>
          <w:szCs w:val="24"/>
        </w:rPr>
        <w:t xml:space="preserve">сведения о местоположении, площади и границах территории комплексного развития; </w:t>
      </w:r>
    </w:p>
    <w:p w14:paraId="6CB6906B" w14:textId="77777777" w:rsidR="00CC55A2" w:rsidRPr="009907BF" w:rsidRDefault="00CC55A2" w:rsidP="00044A04">
      <w:pPr>
        <w:numPr>
          <w:ilvl w:val="0"/>
          <w:numId w:val="105"/>
        </w:numPr>
        <w:suppressAutoHyphens w:val="0"/>
        <w:spacing w:after="15" w:line="267" w:lineRule="auto"/>
        <w:ind w:right="107" w:firstLine="700"/>
        <w:jc w:val="both"/>
        <w:rPr>
          <w:sz w:val="24"/>
          <w:szCs w:val="24"/>
        </w:rPr>
      </w:pPr>
      <w:r w:rsidRPr="009907BF">
        <w:rPr>
          <w:sz w:val="24"/>
          <w:szCs w:val="24"/>
        </w:rPr>
        <w:t xml:space="preserve">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 </w:t>
      </w:r>
    </w:p>
    <w:p w14:paraId="32CF496A" w14:textId="77777777" w:rsidR="00CC55A2" w:rsidRPr="009907BF" w:rsidRDefault="00CC55A2" w:rsidP="00044A04">
      <w:pPr>
        <w:numPr>
          <w:ilvl w:val="0"/>
          <w:numId w:val="105"/>
        </w:numPr>
        <w:suppressAutoHyphens w:val="0"/>
        <w:spacing w:after="15" w:line="267" w:lineRule="auto"/>
        <w:ind w:right="107" w:firstLine="700"/>
        <w:jc w:val="both"/>
        <w:rPr>
          <w:sz w:val="24"/>
          <w:szCs w:val="24"/>
        </w:rPr>
      </w:pPr>
      <w:r w:rsidRPr="009907BF">
        <w:rPr>
          <w:sz w:val="24"/>
          <w:szCs w:val="24"/>
        </w:rPr>
        <w:t xml:space="preserve">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 </w:t>
      </w:r>
    </w:p>
    <w:p w14:paraId="55403AC1" w14:textId="77777777" w:rsidR="00CC55A2" w:rsidRPr="009907BF" w:rsidRDefault="00CC55A2" w:rsidP="00044A04">
      <w:pPr>
        <w:numPr>
          <w:ilvl w:val="0"/>
          <w:numId w:val="105"/>
        </w:numPr>
        <w:suppressAutoHyphens w:val="0"/>
        <w:spacing w:after="15" w:line="267" w:lineRule="auto"/>
        <w:ind w:right="107" w:firstLine="700"/>
        <w:jc w:val="both"/>
        <w:rPr>
          <w:sz w:val="24"/>
          <w:szCs w:val="24"/>
        </w:rPr>
      </w:pPr>
      <w:r w:rsidRPr="009907BF">
        <w:rPr>
          <w:sz w:val="24"/>
          <w:szCs w:val="24"/>
        </w:rPr>
        <w:t xml:space="preserve">перечень выполняемых лицом, заключившим договор, видов работ по благоустройству территории, срок их выполнения; </w:t>
      </w:r>
    </w:p>
    <w:p w14:paraId="1C1AD063" w14:textId="77777777" w:rsidR="00CC55A2" w:rsidRPr="009907BF" w:rsidRDefault="00CC55A2" w:rsidP="00044A04">
      <w:pPr>
        <w:numPr>
          <w:ilvl w:val="0"/>
          <w:numId w:val="105"/>
        </w:numPr>
        <w:suppressAutoHyphens w:val="0"/>
        <w:spacing w:after="15" w:line="267" w:lineRule="auto"/>
        <w:ind w:right="107" w:firstLine="700"/>
        <w:jc w:val="both"/>
        <w:rPr>
          <w:sz w:val="24"/>
          <w:szCs w:val="24"/>
        </w:rPr>
      </w:pPr>
      <w:r w:rsidRPr="009907BF">
        <w:rPr>
          <w:sz w:val="24"/>
          <w:szCs w:val="24"/>
        </w:rPr>
        <w:t xml:space="preserve">обязательство лица,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настоящих Правил; </w:t>
      </w:r>
    </w:p>
    <w:p w14:paraId="4BB92A60" w14:textId="77777777" w:rsidR="00CC55A2" w:rsidRPr="009907BF" w:rsidRDefault="00CC55A2" w:rsidP="00044A04">
      <w:pPr>
        <w:numPr>
          <w:ilvl w:val="0"/>
          <w:numId w:val="105"/>
        </w:numPr>
        <w:suppressAutoHyphens w:val="0"/>
        <w:spacing w:after="15" w:line="267" w:lineRule="auto"/>
        <w:ind w:right="107" w:firstLine="700"/>
        <w:jc w:val="both"/>
        <w:rPr>
          <w:sz w:val="24"/>
          <w:szCs w:val="24"/>
        </w:rPr>
      </w:pPr>
      <w:r w:rsidRPr="009907BF">
        <w:rPr>
          <w:sz w:val="24"/>
          <w:szCs w:val="24"/>
        </w:rPr>
        <w:t xml:space="preserve">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 </w:t>
      </w:r>
    </w:p>
    <w:p w14:paraId="199B787F" w14:textId="77777777" w:rsidR="00CC55A2" w:rsidRPr="009907BF" w:rsidRDefault="00CC55A2" w:rsidP="00044A04">
      <w:pPr>
        <w:numPr>
          <w:ilvl w:val="0"/>
          <w:numId w:val="105"/>
        </w:numPr>
        <w:suppressAutoHyphens w:val="0"/>
        <w:spacing w:after="15" w:line="267" w:lineRule="auto"/>
        <w:ind w:right="107" w:firstLine="700"/>
        <w:jc w:val="both"/>
        <w:rPr>
          <w:sz w:val="24"/>
          <w:szCs w:val="24"/>
        </w:rPr>
      </w:pPr>
      <w:r w:rsidRPr="009907BF">
        <w:rPr>
          <w:sz w:val="24"/>
          <w:szCs w:val="24"/>
        </w:rPr>
        <w:t xml:space="preserve">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 </w:t>
      </w:r>
    </w:p>
    <w:p w14:paraId="7C6A6EE2" w14:textId="77777777" w:rsidR="00CC55A2" w:rsidRPr="009907BF" w:rsidRDefault="00CC55A2" w:rsidP="00044A04">
      <w:pPr>
        <w:numPr>
          <w:ilvl w:val="0"/>
          <w:numId w:val="105"/>
        </w:numPr>
        <w:suppressAutoHyphens w:val="0"/>
        <w:spacing w:after="15" w:line="267" w:lineRule="auto"/>
        <w:ind w:right="107" w:firstLine="700"/>
        <w:jc w:val="both"/>
        <w:rPr>
          <w:sz w:val="24"/>
          <w:szCs w:val="24"/>
        </w:rPr>
      </w:pPr>
      <w:r w:rsidRPr="009907BF">
        <w:rPr>
          <w:sz w:val="24"/>
          <w:szCs w:val="24"/>
        </w:rPr>
        <w:lastRenderedPageBreak/>
        <w:t xml:space="preserve">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 </w:t>
      </w:r>
    </w:p>
    <w:p w14:paraId="1A2CD0A3" w14:textId="77777777" w:rsidR="00CC55A2" w:rsidRPr="009907BF" w:rsidRDefault="00CC55A2" w:rsidP="00044A04">
      <w:pPr>
        <w:numPr>
          <w:ilvl w:val="0"/>
          <w:numId w:val="105"/>
        </w:numPr>
        <w:suppressAutoHyphens w:val="0"/>
        <w:spacing w:after="15" w:line="267" w:lineRule="auto"/>
        <w:ind w:right="107" w:firstLine="700"/>
        <w:jc w:val="both"/>
        <w:rPr>
          <w:sz w:val="24"/>
          <w:szCs w:val="24"/>
        </w:rPr>
      </w:pPr>
      <w:r w:rsidRPr="009907BF">
        <w:rPr>
          <w:sz w:val="24"/>
          <w:szCs w:val="24"/>
        </w:rPr>
        <w:t xml:space="preserve">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165">
        <w:r w:rsidRPr="009907BF">
          <w:rPr>
            <w:sz w:val="24"/>
            <w:szCs w:val="24"/>
          </w:rPr>
          <w:t>статьей 32.1</w:t>
        </w:r>
      </w:hyperlink>
      <w:hyperlink r:id="rId166">
        <w:r w:rsidRPr="009907BF">
          <w:rPr>
            <w:sz w:val="24"/>
            <w:szCs w:val="24"/>
          </w:rPr>
          <w:t xml:space="preserve"> </w:t>
        </w:r>
      </w:hyperlink>
      <w:r w:rsidRPr="009907BF">
        <w:rPr>
          <w:sz w:val="24"/>
          <w:szCs w:val="24"/>
        </w:rPr>
        <w:t xml:space="preserve">Жилищного кодекса Российской Федерации; </w:t>
      </w:r>
    </w:p>
    <w:p w14:paraId="444CAC7F" w14:textId="77777777" w:rsidR="00CC55A2" w:rsidRPr="009907BF" w:rsidRDefault="00CC55A2" w:rsidP="00044A04">
      <w:pPr>
        <w:numPr>
          <w:ilvl w:val="0"/>
          <w:numId w:val="105"/>
        </w:numPr>
        <w:suppressAutoHyphens w:val="0"/>
        <w:spacing w:after="15" w:line="267" w:lineRule="auto"/>
        <w:ind w:right="107" w:firstLine="700"/>
        <w:jc w:val="both"/>
        <w:rPr>
          <w:sz w:val="24"/>
          <w:szCs w:val="24"/>
        </w:rPr>
      </w:pPr>
      <w:r w:rsidRPr="009907BF">
        <w:rPr>
          <w:sz w:val="24"/>
          <w:szCs w:val="24"/>
        </w:rPr>
        <w:t xml:space="preserve">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пунктом 5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 </w:t>
      </w:r>
    </w:p>
    <w:p w14:paraId="4C824F37" w14:textId="77777777" w:rsidR="00CC55A2" w:rsidRPr="009907BF" w:rsidRDefault="00CC55A2" w:rsidP="00044A04">
      <w:pPr>
        <w:numPr>
          <w:ilvl w:val="0"/>
          <w:numId w:val="105"/>
        </w:numPr>
        <w:suppressAutoHyphens w:val="0"/>
        <w:spacing w:after="15" w:line="267" w:lineRule="auto"/>
        <w:ind w:right="107" w:firstLine="700"/>
        <w:jc w:val="both"/>
        <w:rPr>
          <w:sz w:val="24"/>
          <w:szCs w:val="24"/>
        </w:rPr>
      </w:pPr>
      <w:r w:rsidRPr="009907BF">
        <w:rPr>
          <w:sz w:val="24"/>
          <w:szCs w:val="24"/>
        </w:rPr>
        <w:t xml:space="preserve">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 </w:t>
      </w:r>
    </w:p>
    <w:p w14:paraId="3E25CAF8" w14:textId="77777777" w:rsidR="00CC55A2" w:rsidRPr="009907BF" w:rsidRDefault="00CC55A2" w:rsidP="00044A04">
      <w:pPr>
        <w:numPr>
          <w:ilvl w:val="0"/>
          <w:numId w:val="105"/>
        </w:numPr>
        <w:suppressAutoHyphens w:val="0"/>
        <w:spacing w:after="15" w:line="267" w:lineRule="auto"/>
        <w:ind w:right="107" w:firstLine="700"/>
        <w:jc w:val="both"/>
        <w:rPr>
          <w:sz w:val="24"/>
          <w:szCs w:val="24"/>
        </w:rPr>
      </w:pPr>
      <w:r w:rsidRPr="009907BF">
        <w:rPr>
          <w:sz w:val="24"/>
          <w:szCs w:val="24"/>
        </w:rPr>
        <w:t xml:space="preserve">ответственность сторон за неисполнение или ненадлежащее исполнение договора; </w:t>
      </w:r>
    </w:p>
    <w:p w14:paraId="4AE86BB4" w14:textId="77777777" w:rsidR="00CC55A2" w:rsidRPr="009907BF" w:rsidRDefault="00CC55A2" w:rsidP="00044A04">
      <w:pPr>
        <w:numPr>
          <w:ilvl w:val="0"/>
          <w:numId w:val="105"/>
        </w:numPr>
        <w:suppressAutoHyphens w:val="0"/>
        <w:spacing w:after="15" w:line="267" w:lineRule="auto"/>
        <w:ind w:right="107" w:firstLine="700"/>
        <w:jc w:val="both"/>
        <w:rPr>
          <w:sz w:val="24"/>
          <w:szCs w:val="24"/>
        </w:rPr>
      </w:pPr>
      <w:r w:rsidRPr="009907BF">
        <w:rPr>
          <w:sz w:val="24"/>
          <w:szCs w:val="24"/>
        </w:rPr>
        <w:t xml:space="preserve">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 </w:t>
      </w:r>
    </w:p>
    <w:p w14:paraId="5178A98A" w14:textId="77777777" w:rsidR="00CC55A2" w:rsidRPr="009907BF" w:rsidRDefault="00CC55A2" w:rsidP="00CC55A2">
      <w:pPr>
        <w:ind w:left="241" w:right="107"/>
        <w:rPr>
          <w:sz w:val="24"/>
          <w:szCs w:val="24"/>
        </w:rPr>
      </w:pPr>
      <w:r w:rsidRPr="009907BF">
        <w:rPr>
          <w:sz w:val="24"/>
          <w:szCs w:val="24"/>
        </w:rPr>
        <w:t>5.</w:t>
      </w:r>
      <w:r w:rsidRPr="009907BF">
        <w:rPr>
          <w:rFonts w:eastAsia="Arial"/>
          <w:sz w:val="24"/>
          <w:szCs w:val="24"/>
        </w:rPr>
        <w:t xml:space="preserve"> </w:t>
      </w:r>
      <w:r w:rsidRPr="009907BF">
        <w:rPr>
          <w:sz w:val="24"/>
          <w:szCs w:val="24"/>
        </w:rPr>
        <w:t xml:space="preserve">В договоре наряду с указанными в части 4 настоящей статьи условиями могут быть предусмотрены иные условия, в том числе: </w:t>
      </w:r>
    </w:p>
    <w:p w14:paraId="1D0CE21C" w14:textId="77777777" w:rsidR="00CC55A2" w:rsidRPr="009907BF" w:rsidRDefault="00CC55A2" w:rsidP="00044A04">
      <w:pPr>
        <w:numPr>
          <w:ilvl w:val="0"/>
          <w:numId w:val="106"/>
        </w:numPr>
        <w:suppressAutoHyphens w:val="0"/>
        <w:spacing w:after="15" w:line="267" w:lineRule="auto"/>
        <w:ind w:right="107" w:firstLine="700"/>
        <w:jc w:val="both"/>
        <w:rPr>
          <w:sz w:val="24"/>
          <w:szCs w:val="24"/>
        </w:rPr>
      </w:pPr>
      <w:r w:rsidRPr="009907BF">
        <w:rPr>
          <w:sz w:val="24"/>
          <w:szCs w:val="24"/>
        </w:rPr>
        <w:t xml:space="preserve">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 </w:t>
      </w:r>
    </w:p>
    <w:p w14:paraId="124B10E2" w14:textId="77777777" w:rsidR="00CC55A2" w:rsidRPr="009907BF" w:rsidRDefault="00CC55A2" w:rsidP="00044A04">
      <w:pPr>
        <w:numPr>
          <w:ilvl w:val="0"/>
          <w:numId w:val="106"/>
        </w:numPr>
        <w:suppressAutoHyphens w:val="0"/>
        <w:spacing w:after="15" w:line="267" w:lineRule="auto"/>
        <w:ind w:right="107" w:firstLine="700"/>
        <w:jc w:val="both"/>
        <w:rPr>
          <w:sz w:val="24"/>
          <w:szCs w:val="24"/>
        </w:rPr>
      </w:pPr>
      <w:r w:rsidRPr="009907BF">
        <w:rPr>
          <w:sz w:val="24"/>
          <w:szCs w:val="24"/>
        </w:rPr>
        <w:t xml:space="preserve">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 </w:t>
      </w:r>
    </w:p>
    <w:p w14:paraId="64D3773B" w14:textId="77777777" w:rsidR="00CC55A2" w:rsidRPr="009907BF" w:rsidRDefault="00CC55A2" w:rsidP="00044A04">
      <w:pPr>
        <w:numPr>
          <w:ilvl w:val="0"/>
          <w:numId w:val="106"/>
        </w:numPr>
        <w:suppressAutoHyphens w:val="0"/>
        <w:spacing w:after="15" w:line="267" w:lineRule="auto"/>
        <w:ind w:right="107" w:firstLine="700"/>
        <w:jc w:val="both"/>
        <w:rPr>
          <w:sz w:val="24"/>
          <w:szCs w:val="24"/>
        </w:rPr>
      </w:pPr>
      <w:r w:rsidRPr="009907BF">
        <w:rPr>
          <w:sz w:val="24"/>
          <w:szCs w:val="24"/>
        </w:rPr>
        <w:t xml:space="preserve">способы и размер обеспечения исполнения договора лицом, заключившим договор. </w:t>
      </w:r>
    </w:p>
    <w:p w14:paraId="1F91F711" w14:textId="77777777" w:rsidR="00CC55A2" w:rsidRPr="009907BF" w:rsidRDefault="00CC55A2" w:rsidP="00CC55A2">
      <w:pPr>
        <w:ind w:left="241" w:right="107"/>
        <w:rPr>
          <w:sz w:val="24"/>
          <w:szCs w:val="24"/>
        </w:rPr>
      </w:pPr>
      <w:r w:rsidRPr="009907BF">
        <w:rPr>
          <w:sz w:val="24"/>
          <w:szCs w:val="24"/>
        </w:rPr>
        <w:t>6.</w:t>
      </w:r>
      <w:r w:rsidRPr="009907BF">
        <w:rPr>
          <w:rFonts w:eastAsia="Arial"/>
          <w:sz w:val="24"/>
          <w:szCs w:val="24"/>
        </w:rPr>
        <w:t xml:space="preserve"> </w:t>
      </w:r>
      <w:r w:rsidRPr="009907BF">
        <w:rPr>
          <w:sz w:val="24"/>
          <w:szCs w:val="24"/>
        </w:rPr>
        <w:t xml:space="preserve">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 </w:t>
      </w:r>
    </w:p>
    <w:p w14:paraId="3DBFF87B" w14:textId="77777777" w:rsidR="00CC55A2" w:rsidRPr="009907BF" w:rsidRDefault="00CC55A2" w:rsidP="00044A04">
      <w:pPr>
        <w:numPr>
          <w:ilvl w:val="0"/>
          <w:numId w:val="107"/>
        </w:numPr>
        <w:suppressAutoHyphens w:val="0"/>
        <w:spacing w:after="15" w:line="267" w:lineRule="auto"/>
        <w:ind w:right="107" w:firstLine="700"/>
        <w:jc w:val="both"/>
        <w:rPr>
          <w:sz w:val="24"/>
          <w:szCs w:val="24"/>
        </w:rPr>
      </w:pPr>
      <w:r w:rsidRPr="009907BF">
        <w:rPr>
          <w:sz w:val="24"/>
          <w:szCs w:val="24"/>
        </w:rPr>
        <w:lastRenderedPageBreak/>
        <w:t xml:space="preserve">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 </w:t>
      </w:r>
    </w:p>
    <w:p w14:paraId="08AC4E18" w14:textId="77777777" w:rsidR="00CC55A2" w:rsidRPr="009907BF" w:rsidRDefault="00CC55A2" w:rsidP="00044A04">
      <w:pPr>
        <w:numPr>
          <w:ilvl w:val="0"/>
          <w:numId w:val="107"/>
        </w:numPr>
        <w:suppressAutoHyphens w:val="0"/>
        <w:spacing w:after="15" w:line="267" w:lineRule="auto"/>
        <w:ind w:right="107" w:firstLine="700"/>
        <w:jc w:val="both"/>
        <w:rPr>
          <w:sz w:val="24"/>
          <w:szCs w:val="24"/>
        </w:rPr>
      </w:pPr>
      <w:r w:rsidRPr="009907BF">
        <w:rPr>
          <w:sz w:val="24"/>
          <w:szCs w:val="24"/>
        </w:rPr>
        <w:t xml:space="preserve">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 </w:t>
      </w:r>
    </w:p>
    <w:p w14:paraId="553CA62A" w14:textId="77777777" w:rsidR="00CC55A2" w:rsidRPr="009907BF" w:rsidRDefault="00CC55A2" w:rsidP="00044A04">
      <w:pPr>
        <w:numPr>
          <w:ilvl w:val="0"/>
          <w:numId w:val="108"/>
        </w:numPr>
        <w:suppressAutoHyphens w:val="0"/>
        <w:spacing w:after="15" w:line="267" w:lineRule="auto"/>
        <w:ind w:right="107" w:firstLine="700"/>
        <w:jc w:val="both"/>
        <w:rPr>
          <w:sz w:val="24"/>
          <w:szCs w:val="24"/>
        </w:rPr>
      </w:pPr>
      <w:r w:rsidRPr="009907BF">
        <w:rPr>
          <w:sz w:val="24"/>
          <w:szCs w:val="24"/>
        </w:rPr>
        <w:t xml:space="preserve">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 </w:t>
      </w:r>
    </w:p>
    <w:p w14:paraId="12BF82FC" w14:textId="77777777" w:rsidR="00CC55A2" w:rsidRPr="009907BF" w:rsidRDefault="00CC55A2" w:rsidP="00044A04">
      <w:pPr>
        <w:numPr>
          <w:ilvl w:val="0"/>
          <w:numId w:val="108"/>
        </w:numPr>
        <w:suppressAutoHyphens w:val="0"/>
        <w:spacing w:after="15" w:line="267" w:lineRule="auto"/>
        <w:ind w:right="107" w:firstLine="700"/>
        <w:jc w:val="both"/>
        <w:rPr>
          <w:sz w:val="24"/>
          <w:szCs w:val="24"/>
        </w:rPr>
      </w:pPr>
      <w:r w:rsidRPr="009907BF">
        <w:rPr>
          <w:sz w:val="24"/>
          <w:szCs w:val="24"/>
        </w:rPr>
        <w:t xml:space="preserve">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Условия передачи или приобретения таких объектов капитального строительства, линейных объектов в государственную или муниципальную собственность определяются договором о комплексном развитии территории. </w:t>
      </w:r>
    </w:p>
    <w:p w14:paraId="5810BC56" w14:textId="77777777" w:rsidR="00CC55A2" w:rsidRPr="009907BF" w:rsidRDefault="00CC55A2" w:rsidP="00044A04">
      <w:pPr>
        <w:numPr>
          <w:ilvl w:val="0"/>
          <w:numId w:val="108"/>
        </w:numPr>
        <w:suppressAutoHyphens w:val="0"/>
        <w:spacing w:after="15" w:line="267" w:lineRule="auto"/>
        <w:ind w:right="107" w:firstLine="700"/>
        <w:jc w:val="both"/>
        <w:rPr>
          <w:sz w:val="24"/>
          <w:szCs w:val="24"/>
        </w:rPr>
      </w:pPr>
      <w:r w:rsidRPr="009907BF">
        <w:rPr>
          <w:sz w:val="24"/>
          <w:szCs w:val="24"/>
        </w:rPr>
        <w:t xml:space="preserve">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 </w:t>
      </w:r>
    </w:p>
    <w:p w14:paraId="15161154" w14:textId="77777777" w:rsidR="00CC55A2" w:rsidRPr="009907BF" w:rsidRDefault="00CC55A2" w:rsidP="00044A04">
      <w:pPr>
        <w:numPr>
          <w:ilvl w:val="0"/>
          <w:numId w:val="108"/>
        </w:numPr>
        <w:suppressAutoHyphens w:val="0"/>
        <w:spacing w:after="15" w:line="267" w:lineRule="auto"/>
        <w:ind w:right="107" w:firstLine="700"/>
        <w:jc w:val="both"/>
        <w:rPr>
          <w:sz w:val="24"/>
          <w:szCs w:val="24"/>
        </w:rPr>
      </w:pPr>
      <w:r w:rsidRPr="009907BF">
        <w:rPr>
          <w:sz w:val="24"/>
          <w:szCs w:val="24"/>
        </w:rPr>
        <w:t xml:space="preserve">Лицо, заключившее договор, не вправе передавать свои права и обязанности, предусмотренные договором, иному лицу. </w:t>
      </w:r>
    </w:p>
    <w:p w14:paraId="0AA36E14" w14:textId="77777777" w:rsidR="00CC55A2" w:rsidRPr="009907BF" w:rsidRDefault="00CC55A2" w:rsidP="00044A04">
      <w:pPr>
        <w:numPr>
          <w:ilvl w:val="0"/>
          <w:numId w:val="108"/>
        </w:numPr>
        <w:suppressAutoHyphens w:val="0"/>
        <w:spacing w:after="15" w:line="267" w:lineRule="auto"/>
        <w:ind w:right="107" w:firstLine="700"/>
        <w:jc w:val="both"/>
        <w:rPr>
          <w:sz w:val="24"/>
          <w:szCs w:val="24"/>
        </w:rPr>
      </w:pPr>
      <w:r w:rsidRPr="009907BF">
        <w:rPr>
          <w:sz w:val="24"/>
          <w:szCs w:val="24"/>
        </w:rPr>
        <w:t xml:space="preserve">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 </w:t>
      </w:r>
    </w:p>
    <w:p w14:paraId="3AC2AF56" w14:textId="77777777" w:rsidR="00CC55A2" w:rsidRPr="009907BF" w:rsidRDefault="00CC55A2" w:rsidP="00044A04">
      <w:pPr>
        <w:numPr>
          <w:ilvl w:val="0"/>
          <w:numId w:val="108"/>
        </w:numPr>
        <w:suppressAutoHyphens w:val="0"/>
        <w:spacing w:after="15" w:line="267" w:lineRule="auto"/>
        <w:ind w:right="107" w:firstLine="700"/>
        <w:jc w:val="both"/>
        <w:rPr>
          <w:sz w:val="24"/>
          <w:szCs w:val="24"/>
        </w:rPr>
      </w:pPr>
      <w:r w:rsidRPr="009907BF">
        <w:rPr>
          <w:sz w:val="24"/>
          <w:szCs w:val="24"/>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частью 11 настоящей статьи лицу или лицам без согласия арендодателя такого земельного участка на срок, не превышающий срок его аренды. </w:t>
      </w:r>
    </w:p>
    <w:p w14:paraId="59CD4750" w14:textId="77777777" w:rsidR="00CC55A2" w:rsidRPr="009907BF" w:rsidRDefault="00CC55A2" w:rsidP="00044A04">
      <w:pPr>
        <w:numPr>
          <w:ilvl w:val="0"/>
          <w:numId w:val="108"/>
        </w:numPr>
        <w:suppressAutoHyphens w:val="0"/>
        <w:spacing w:after="15" w:line="267" w:lineRule="auto"/>
        <w:ind w:right="107" w:firstLine="700"/>
        <w:jc w:val="both"/>
        <w:rPr>
          <w:sz w:val="24"/>
          <w:szCs w:val="24"/>
        </w:rPr>
      </w:pPr>
      <w:r w:rsidRPr="009907BF">
        <w:rPr>
          <w:sz w:val="24"/>
          <w:szCs w:val="24"/>
        </w:rPr>
        <w:t xml:space="preserve">В случае неисполнения или ненадлежащего исполнения обязательств, предусмотренных пунктами 5, 6 и 9 части 4, пунктом 1 части 5, частью 6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 </w:t>
      </w:r>
    </w:p>
    <w:p w14:paraId="3335B66F" w14:textId="77777777" w:rsidR="00CC55A2" w:rsidRPr="009907BF" w:rsidRDefault="00CC55A2" w:rsidP="00044A04">
      <w:pPr>
        <w:numPr>
          <w:ilvl w:val="0"/>
          <w:numId w:val="108"/>
        </w:numPr>
        <w:suppressAutoHyphens w:val="0"/>
        <w:spacing w:after="15" w:line="267" w:lineRule="auto"/>
        <w:ind w:right="107" w:firstLine="700"/>
        <w:jc w:val="both"/>
        <w:rPr>
          <w:sz w:val="24"/>
          <w:szCs w:val="24"/>
        </w:rPr>
      </w:pPr>
      <w:r w:rsidRPr="009907BF">
        <w:rPr>
          <w:sz w:val="24"/>
          <w:szCs w:val="24"/>
        </w:rPr>
        <w:lastRenderedPageBreak/>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пунктами 7, 8, 10 и 11 части 4 и частью 7 настоящей статьи, если такие обязательства предусмотрены договором. </w:t>
      </w:r>
    </w:p>
    <w:p w14:paraId="2EA48928" w14:textId="77777777" w:rsidR="00CC55A2" w:rsidRPr="009907BF" w:rsidRDefault="00CC55A2" w:rsidP="00044A04">
      <w:pPr>
        <w:numPr>
          <w:ilvl w:val="0"/>
          <w:numId w:val="108"/>
        </w:numPr>
        <w:suppressAutoHyphens w:val="0"/>
        <w:spacing w:after="15" w:line="267" w:lineRule="auto"/>
        <w:ind w:right="107" w:firstLine="700"/>
        <w:jc w:val="both"/>
        <w:rPr>
          <w:sz w:val="24"/>
          <w:szCs w:val="24"/>
        </w:rPr>
      </w:pPr>
      <w:r w:rsidRPr="009907BF">
        <w:rPr>
          <w:sz w:val="24"/>
          <w:szCs w:val="24"/>
        </w:rPr>
        <w:t xml:space="preserve">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 </w:t>
      </w:r>
    </w:p>
    <w:p w14:paraId="792E8C49" w14:textId="77777777" w:rsidR="00CC55A2" w:rsidRPr="009907BF" w:rsidRDefault="00CC55A2" w:rsidP="00044A04">
      <w:pPr>
        <w:numPr>
          <w:ilvl w:val="0"/>
          <w:numId w:val="108"/>
        </w:numPr>
        <w:suppressAutoHyphens w:val="0"/>
        <w:spacing w:after="15" w:line="267" w:lineRule="auto"/>
        <w:ind w:right="107" w:firstLine="700"/>
        <w:jc w:val="both"/>
        <w:rPr>
          <w:sz w:val="24"/>
          <w:szCs w:val="24"/>
        </w:rPr>
      </w:pPr>
      <w:r w:rsidRPr="009907BF">
        <w:rPr>
          <w:sz w:val="24"/>
          <w:szCs w:val="24"/>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частью 12 настоящей статьи. </w:t>
      </w:r>
    </w:p>
    <w:p w14:paraId="09C8B4AC" w14:textId="77777777" w:rsidR="00CC55A2" w:rsidRPr="009907BF" w:rsidRDefault="00CC55A2" w:rsidP="00CC55A2">
      <w:pPr>
        <w:spacing w:after="30" w:line="259" w:lineRule="auto"/>
        <w:ind w:left="256"/>
        <w:rPr>
          <w:sz w:val="24"/>
          <w:szCs w:val="24"/>
        </w:rPr>
      </w:pPr>
      <w:r w:rsidRPr="009907BF">
        <w:rPr>
          <w:sz w:val="24"/>
          <w:szCs w:val="24"/>
        </w:rPr>
        <w:t xml:space="preserve"> </w:t>
      </w:r>
    </w:p>
    <w:p w14:paraId="73C7F08A" w14:textId="77777777" w:rsidR="00CC55A2" w:rsidRPr="009907BF" w:rsidRDefault="00CC55A2" w:rsidP="006C2F42">
      <w:pPr>
        <w:pStyle w:val="2"/>
        <w:ind w:left="290" w:right="150" w:firstLine="720"/>
        <w:jc w:val="center"/>
        <w:rPr>
          <w:rFonts w:ascii="Times New Roman" w:hAnsi="Times New Roman" w:cs="Times New Roman"/>
          <w:szCs w:val="24"/>
        </w:rPr>
      </w:pPr>
      <w:bookmarkStart w:id="44" w:name="_Toc131713"/>
      <w:r w:rsidRPr="009907BF">
        <w:rPr>
          <w:rFonts w:ascii="Times New Roman" w:hAnsi="Times New Roman" w:cs="Times New Roman"/>
          <w:szCs w:val="24"/>
        </w:rPr>
        <w:t xml:space="preserve">Статья 24. Порядок заключения договора о комплексном развитии территории </w:t>
      </w:r>
      <w:bookmarkEnd w:id="44"/>
    </w:p>
    <w:p w14:paraId="5863D7F7" w14:textId="77777777" w:rsidR="00CC55A2" w:rsidRPr="009907BF" w:rsidRDefault="00CC55A2" w:rsidP="00CC55A2">
      <w:pPr>
        <w:spacing w:after="25" w:line="259" w:lineRule="auto"/>
        <w:ind w:left="256"/>
        <w:rPr>
          <w:sz w:val="24"/>
          <w:szCs w:val="24"/>
        </w:rPr>
      </w:pPr>
      <w:r w:rsidRPr="009907BF">
        <w:rPr>
          <w:sz w:val="24"/>
          <w:szCs w:val="24"/>
        </w:rPr>
        <w:t xml:space="preserve"> </w:t>
      </w:r>
    </w:p>
    <w:p w14:paraId="0961060F" w14:textId="77777777" w:rsidR="00CC55A2" w:rsidRPr="009907BF" w:rsidRDefault="00CC55A2" w:rsidP="00044A04">
      <w:pPr>
        <w:numPr>
          <w:ilvl w:val="0"/>
          <w:numId w:val="109"/>
        </w:numPr>
        <w:suppressAutoHyphens w:val="0"/>
        <w:spacing w:after="15" w:line="267" w:lineRule="auto"/>
        <w:ind w:right="107" w:firstLine="700"/>
        <w:jc w:val="both"/>
        <w:rPr>
          <w:sz w:val="24"/>
          <w:szCs w:val="24"/>
        </w:rPr>
      </w:pPr>
      <w:r w:rsidRPr="009907BF">
        <w:rPr>
          <w:sz w:val="24"/>
          <w:szCs w:val="24"/>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пунктами 2 и 4 части 7 статьи 21 или со статьей 25 настоящих Правил. 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 </w:t>
      </w:r>
    </w:p>
    <w:p w14:paraId="6A32336E" w14:textId="77777777" w:rsidR="00CC55A2" w:rsidRPr="009907BF" w:rsidRDefault="00CC55A2" w:rsidP="00044A04">
      <w:pPr>
        <w:numPr>
          <w:ilvl w:val="0"/>
          <w:numId w:val="109"/>
        </w:numPr>
        <w:suppressAutoHyphens w:val="0"/>
        <w:spacing w:after="15" w:line="267" w:lineRule="auto"/>
        <w:ind w:right="107" w:firstLine="700"/>
        <w:jc w:val="both"/>
        <w:rPr>
          <w:sz w:val="24"/>
          <w:szCs w:val="24"/>
        </w:rPr>
      </w:pPr>
      <w:r w:rsidRPr="009907BF">
        <w:rPr>
          <w:sz w:val="24"/>
          <w:szCs w:val="24"/>
        </w:rPr>
        <w:t xml:space="preserve">Порядок проведения указанных в части 1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частях 8 и 9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 </w:t>
      </w:r>
    </w:p>
    <w:p w14:paraId="22EBF5D4" w14:textId="77777777" w:rsidR="00CC55A2" w:rsidRPr="009907BF" w:rsidRDefault="00CC55A2" w:rsidP="00044A04">
      <w:pPr>
        <w:numPr>
          <w:ilvl w:val="0"/>
          <w:numId w:val="109"/>
        </w:numPr>
        <w:suppressAutoHyphens w:val="0"/>
        <w:spacing w:after="15" w:line="267" w:lineRule="auto"/>
        <w:ind w:right="107" w:firstLine="700"/>
        <w:jc w:val="both"/>
        <w:rPr>
          <w:sz w:val="24"/>
          <w:szCs w:val="24"/>
        </w:rPr>
      </w:pPr>
      <w:r w:rsidRPr="009907BF">
        <w:rPr>
          <w:sz w:val="24"/>
          <w:szCs w:val="24"/>
        </w:rPr>
        <w:t xml:space="preserve">Решение о проведении торгов принимается: </w:t>
      </w:r>
    </w:p>
    <w:p w14:paraId="51428AF3" w14:textId="77777777" w:rsidR="00CC55A2" w:rsidRPr="009907BF" w:rsidRDefault="00CC55A2" w:rsidP="00044A04">
      <w:pPr>
        <w:numPr>
          <w:ilvl w:val="0"/>
          <w:numId w:val="110"/>
        </w:numPr>
        <w:suppressAutoHyphens w:val="0"/>
        <w:spacing w:after="15" w:line="267" w:lineRule="auto"/>
        <w:ind w:right="107" w:firstLine="700"/>
        <w:jc w:val="both"/>
        <w:rPr>
          <w:sz w:val="24"/>
          <w:szCs w:val="24"/>
        </w:rPr>
      </w:pPr>
      <w:r w:rsidRPr="009907BF">
        <w:rPr>
          <w:sz w:val="24"/>
          <w:szCs w:val="24"/>
        </w:rPr>
        <w:t xml:space="preserve">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 </w:t>
      </w:r>
    </w:p>
    <w:p w14:paraId="00D96A51" w14:textId="77777777" w:rsidR="00CC55A2" w:rsidRPr="009907BF" w:rsidRDefault="00CC55A2" w:rsidP="00044A04">
      <w:pPr>
        <w:numPr>
          <w:ilvl w:val="0"/>
          <w:numId w:val="110"/>
        </w:numPr>
        <w:suppressAutoHyphens w:val="0"/>
        <w:spacing w:after="15" w:line="267" w:lineRule="auto"/>
        <w:ind w:right="107" w:firstLine="700"/>
        <w:jc w:val="both"/>
        <w:rPr>
          <w:sz w:val="24"/>
          <w:szCs w:val="24"/>
        </w:rPr>
      </w:pPr>
      <w:r w:rsidRPr="009907BF">
        <w:rPr>
          <w:sz w:val="24"/>
          <w:szCs w:val="24"/>
        </w:rPr>
        <w:t xml:space="preserve">уполномоченным исполнительным органом Московской области в случае, если решение о комплексном развитии территории принято высшим исполнительным органом Московской области; </w:t>
      </w:r>
    </w:p>
    <w:p w14:paraId="2FD05754" w14:textId="77777777" w:rsidR="00CC55A2" w:rsidRPr="009907BF" w:rsidRDefault="00CC55A2" w:rsidP="00044A04">
      <w:pPr>
        <w:numPr>
          <w:ilvl w:val="0"/>
          <w:numId w:val="110"/>
        </w:numPr>
        <w:suppressAutoHyphens w:val="0"/>
        <w:spacing w:after="15" w:line="267" w:lineRule="auto"/>
        <w:ind w:right="107" w:firstLine="700"/>
        <w:jc w:val="both"/>
        <w:rPr>
          <w:sz w:val="24"/>
          <w:szCs w:val="24"/>
        </w:rPr>
      </w:pPr>
      <w:r w:rsidRPr="009907BF">
        <w:rPr>
          <w:sz w:val="24"/>
          <w:szCs w:val="24"/>
        </w:rPr>
        <w:t xml:space="preserve">уполномоченным органом местного самоуправления в случае, если решение о комплексном развитии территории принято главой местной администрации. </w:t>
      </w:r>
    </w:p>
    <w:p w14:paraId="66B30A4E" w14:textId="77777777" w:rsidR="00CC55A2" w:rsidRPr="009907BF" w:rsidRDefault="00CC55A2" w:rsidP="00CC55A2">
      <w:pPr>
        <w:ind w:left="241" w:right="107"/>
        <w:rPr>
          <w:sz w:val="24"/>
          <w:szCs w:val="24"/>
        </w:rPr>
      </w:pPr>
      <w:r w:rsidRPr="009907BF">
        <w:rPr>
          <w:sz w:val="24"/>
          <w:szCs w:val="24"/>
        </w:rPr>
        <w:lastRenderedPageBreak/>
        <w:t xml:space="preserve">3.1. 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 </w:t>
      </w:r>
    </w:p>
    <w:p w14:paraId="7D9F410A" w14:textId="77777777" w:rsidR="00CC55A2" w:rsidRPr="009907BF" w:rsidRDefault="00CC55A2" w:rsidP="00044A04">
      <w:pPr>
        <w:numPr>
          <w:ilvl w:val="0"/>
          <w:numId w:val="111"/>
        </w:numPr>
        <w:suppressAutoHyphens w:val="0"/>
        <w:spacing w:after="27" w:line="256" w:lineRule="auto"/>
        <w:ind w:right="107" w:firstLine="700"/>
        <w:jc w:val="both"/>
        <w:rPr>
          <w:sz w:val="24"/>
          <w:szCs w:val="24"/>
        </w:rPr>
      </w:pPr>
      <w:r w:rsidRPr="009907BF">
        <w:rPr>
          <w:sz w:val="24"/>
          <w:szCs w:val="24"/>
        </w:rPr>
        <w:t xml:space="preserve">В </w:t>
      </w:r>
      <w:r w:rsidRPr="009907BF">
        <w:rPr>
          <w:sz w:val="24"/>
          <w:szCs w:val="24"/>
        </w:rPr>
        <w:tab/>
        <w:t xml:space="preserve">качестве </w:t>
      </w:r>
      <w:r w:rsidRPr="009907BF">
        <w:rPr>
          <w:sz w:val="24"/>
          <w:szCs w:val="24"/>
        </w:rPr>
        <w:tab/>
        <w:t xml:space="preserve">организатора </w:t>
      </w:r>
      <w:r w:rsidRPr="009907BF">
        <w:rPr>
          <w:sz w:val="24"/>
          <w:szCs w:val="24"/>
        </w:rPr>
        <w:tab/>
        <w:t xml:space="preserve">торгов </w:t>
      </w:r>
      <w:r w:rsidRPr="009907BF">
        <w:rPr>
          <w:sz w:val="24"/>
          <w:szCs w:val="24"/>
        </w:rPr>
        <w:tab/>
        <w:t xml:space="preserve">выступают </w:t>
      </w:r>
      <w:r w:rsidRPr="009907BF">
        <w:rPr>
          <w:sz w:val="24"/>
          <w:szCs w:val="24"/>
        </w:rPr>
        <w:tab/>
        <w:t xml:space="preserve">исполнительный </w:t>
      </w:r>
      <w:r w:rsidRPr="009907BF">
        <w:rPr>
          <w:sz w:val="24"/>
          <w:szCs w:val="24"/>
        </w:rPr>
        <w:tab/>
        <w:t xml:space="preserve">орган государственной власти или орган местного самоуправления, организация, указанные в части 3 настоящей статьи, или действующая на основании договора с ними организация. </w:t>
      </w:r>
    </w:p>
    <w:p w14:paraId="618F17F7" w14:textId="77777777" w:rsidR="00CC55A2" w:rsidRPr="009907BF" w:rsidRDefault="00CC55A2" w:rsidP="00044A04">
      <w:pPr>
        <w:numPr>
          <w:ilvl w:val="0"/>
          <w:numId w:val="111"/>
        </w:numPr>
        <w:suppressAutoHyphens w:val="0"/>
        <w:spacing w:after="15" w:line="267" w:lineRule="auto"/>
        <w:ind w:right="107" w:firstLine="700"/>
        <w:jc w:val="both"/>
        <w:rPr>
          <w:sz w:val="24"/>
          <w:szCs w:val="24"/>
        </w:rPr>
      </w:pPr>
      <w:r w:rsidRPr="009907BF">
        <w:rPr>
          <w:sz w:val="24"/>
          <w:szCs w:val="24"/>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9907BF">
        <w:rPr>
          <w:strike/>
          <w:sz w:val="24"/>
          <w:szCs w:val="24"/>
        </w:rPr>
        <w:t xml:space="preserve"> </w:t>
      </w:r>
      <w:r w:rsidRPr="009907BF">
        <w:rPr>
          <w:sz w:val="24"/>
          <w:szCs w:val="24"/>
        </w:rPr>
        <w:t xml:space="preserve">Московской области. </w:t>
      </w:r>
    </w:p>
    <w:p w14:paraId="499737F8" w14:textId="77777777" w:rsidR="00CC55A2" w:rsidRPr="009907BF" w:rsidRDefault="00CC55A2" w:rsidP="00044A04">
      <w:pPr>
        <w:numPr>
          <w:ilvl w:val="0"/>
          <w:numId w:val="111"/>
        </w:numPr>
        <w:suppressAutoHyphens w:val="0"/>
        <w:spacing w:after="15" w:line="267" w:lineRule="auto"/>
        <w:ind w:right="107" w:firstLine="700"/>
        <w:jc w:val="both"/>
        <w:rPr>
          <w:sz w:val="24"/>
          <w:szCs w:val="24"/>
        </w:rPr>
      </w:pPr>
      <w:r w:rsidRPr="009907BF">
        <w:rPr>
          <w:sz w:val="24"/>
          <w:szCs w:val="24"/>
        </w:rPr>
        <w:t xml:space="preserve">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 </w:t>
      </w:r>
    </w:p>
    <w:p w14:paraId="494B0BBF" w14:textId="77777777" w:rsidR="00CC55A2" w:rsidRPr="009907BF" w:rsidRDefault="00CC55A2" w:rsidP="00044A04">
      <w:pPr>
        <w:numPr>
          <w:ilvl w:val="0"/>
          <w:numId w:val="111"/>
        </w:numPr>
        <w:suppressAutoHyphens w:val="0"/>
        <w:spacing w:after="15" w:line="267" w:lineRule="auto"/>
        <w:ind w:right="107" w:firstLine="700"/>
        <w:jc w:val="both"/>
        <w:rPr>
          <w:sz w:val="24"/>
          <w:szCs w:val="24"/>
        </w:rPr>
      </w:pPr>
      <w:r w:rsidRPr="009907BF">
        <w:rPr>
          <w:sz w:val="24"/>
          <w:szCs w:val="24"/>
        </w:rPr>
        <w:t xml:space="preserve">Торги признаются несостоявшимися в следующих случаях: </w:t>
      </w:r>
    </w:p>
    <w:p w14:paraId="5F0E7261" w14:textId="77777777" w:rsidR="00CC55A2" w:rsidRPr="009907BF" w:rsidRDefault="00CC55A2" w:rsidP="00044A04">
      <w:pPr>
        <w:numPr>
          <w:ilvl w:val="0"/>
          <w:numId w:val="112"/>
        </w:numPr>
        <w:suppressAutoHyphens w:val="0"/>
        <w:spacing w:after="15" w:line="267" w:lineRule="auto"/>
        <w:ind w:right="107" w:firstLine="700"/>
        <w:jc w:val="both"/>
        <w:rPr>
          <w:sz w:val="24"/>
          <w:szCs w:val="24"/>
        </w:rPr>
      </w:pPr>
      <w:r w:rsidRPr="009907BF">
        <w:rPr>
          <w:sz w:val="24"/>
          <w:szCs w:val="24"/>
        </w:rPr>
        <w:t xml:space="preserve">не подано ни одной заявки на участие в торгах либо принято решение об отказе в допуске к участию в торгах всех заявителей; </w:t>
      </w:r>
    </w:p>
    <w:p w14:paraId="4846E4D4" w14:textId="77777777" w:rsidR="00CC55A2" w:rsidRPr="009907BF" w:rsidRDefault="00CC55A2" w:rsidP="00044A04">
      <w:pPr>
        <w:numPr>
          <w:ilvl w:val="0"/>
          <w:numId w:val="112"/>
        </w:numPr>
        <w:suppressAutoHyphens w:val="0"/>
        <w:spacing w:after="15" w:line="267" w:lineRule="auto"/>
        <w:ind w:right="107" w:firstLine="700"/>
        <w:jc w:val="both"/>
        <w:rPr>
          <w:sz w:val="24"/>
          <w:szCs w:val="24"/>
        </w:rPr>
      </w:pPr>
      <w:r w:rsidRPr="009907BF">
        <w:rPr>
          <w:sz w:val="24"/>
          <w:szCs w:val="24"/>
        </w:rPr>
        <w:t xml:space="preserve">на дату окончания срока подачи заявок на участие в торгах подана только одна заявка на участие в торгах; </w:t>
      </w:r>
    </w:p>
    <w:p w14:paraId="62C580F0" w14:textId="77777777" w:rsidR="00CC55A2" w:rsidRPr="009907BF" w:rsidRDefault="00CC55A2" w:rsidP="00044A04">
      <w:pPr>
        <w:numPr>
          <w:ilvl w:val="0"/>
          <w:numId w:val="112"/>
        </w:numPr>
        <w:suppressAutoHyphens w:val="0"/>
        <w:spacing w:after="15" w:line="267" w:lineRule="auto"/>
        <w:ind w:right="107" w:firstLine="700"/>
        <w:jc w:val="both"/>
        <w:rPr>
          <w:sz w:val="24"/>
          <w:szCs w:val="24"/>
        </w:rPr>
      </w:pPr>
      <w:r w:rsidRPr="009907BF">
        <w:rPr>
          <w:sz w:val="24"/>
          <w:szCs w:val="24"/>
        </w:rPr>
        <w:t xml:space="preserve">только один заявитель допущен к участию в торгах; </w:t>
      </w:r>
    </w:p>
    <w:p w14:paraId="4DF074EB" w14:textId="77777777" w:rsidR="00CC55A2" w:rsidRPr="009907BF" w:rsidRDefault="00CC55A2" w:rsidP="00044A04">
      <w:pPr>
        <w:numPr>
          <w:ilvl w:val="0"/>
          <w:numId w:val="112"/>
        </w:numPr>
        <w:suppressAutoHyphens w:val="0"/>
        <w:spacing w:after="15" w:line="267" w:lineRule="auto"/>
        <w:ind w:right="107" w:firstLine="700"/>
        <w:jc w:val="both"/>
        <w:rPr>
          <w:sz w:val="24"/>
          <w:szCs w:val="24"/>
        </w:rPr>
      </w:pPr>
      <w:r w:rsidRPr="009907BF">
        <w:rPr>
          <w:sz w:val="24"/>
          <w:szCs w:val="24"/>
        </w:rPr>
        <w:t xml:space="preserve">в торгах, проводимых в форме аукциона, участвовали менее чем два участника аукциона; </w:t>
      </w:r>
    </w:p>
    <w:p w14:paraId="1CC22D45" w14:textId="77777777" w:rsidR="00CC55A2" w:rsidRPr="009907BF" w:rsidRDefault="00CC55A2" w:rsidP="00044A04">
      <w:pPr>
        <w:numPr>
          <w:ilvl w:val="0"/>
          <w:numId w:val="112"/>
        </w:numPr>
        <w:suppressAutoHyphens w:val="0"/>
        <w:spacing w:after="15" w:line="267" w:lineRule="auto"/>
        <w:ind w:right="107" w:firstLine="700"/>
        <w:jc w:val="both"/>
        <w:rPr>
          <w:sz w:val="24"/>
          <w:szCs w:val="24"/>
        </w:rPr>
      </w:pPr>
      <w:r w:rsidRPr="009907BF">
        <w:rPr>
          <w:sz w:val="24"/>
          <w:szCs w:val="24"/>
        </w:rPr>
        <w:t xml:space="preserve">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 </w:t>
      </w:r>
    </w:p>
    <w:p w14:paraId="604F77FF" w14:textId="77777777" w:rsidR="00CC55A2" w:rsidRPr="009907BF" w:rsidRDefault="00CC55A2" w:rsidP="00044A04">
      <w:pPr>
        <w:numPr>
          <w:ilvl w:val="0"/>
          <w:numId w:val="113"/>
        </w:numPr>
        <w:suppressAutoHyphens w:val="0"/>
        <w:spacing w:after="15" w:line="267" w:lineRule="auto"/>
        <w:ind w:right="107" w:firstLine="700"/>
        <w:jc w:val="both"/>
        <w:rPr>
          <w:sz w:val="24"/>
          <w:szCs w:val="24"/>
        </w:rPr>
      </w:pPr>
      <w:r w:rsidRPr="009907BF">
        <w:rPr>
          <w:sz w:val="24"/>
          <w:szCs w:val="24"/>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частью 2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 </w:t>
      </w:r>
    </w:p>
    <w:p w14:paraId="63BB59DC" w14:textId="77777777" w:rsidR="00CC55A2" w:rsidRPr="009907BF" w:rsidRDefault="00CC55A2" w:rsidP="00044A04">
      <w:pPr>
        <w:numPr>
          <w:ilvl w:val="0"/>
          <w:numId w:val="113"/>
        </w:numPr>
        <w:suppressAutoHyphens w:val="0"/>
        <w:spacing w:after="15" w:line="267" w:lineRule="auto"/>
        <w:ind w:right="107" w:firstLine="700"/>
        <w:jc w:val="both"/>
        <w:rPr>
          <w:sz w:val="24"/>
          <w:szCs w:val="24"/>
        </w:rPr>
      </w:pPr>
      <w:r w:rsidRPr="009907BF">
        <w:rPr>
          <w:sz w:val="24"/>
          <w:szCs w:val="24"/>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частью 2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w:t>
      </w:r>
      <w:r w:rsidRPr="009907BF">
        <w:rPr>
          <w:sz w:val="24"/>
          <w:szCs w:val="24"/>
        </w:rPr>
        <w:lastRenderedPageBreak/>
        <w:t xml:space="preserve">принявшие решение о проведении аукциона, обязаны заключить этот договор с этим участником аукциона по начальной цене предмета аукциона. </w:t>
      </w:r>
    </w:p>
    <w:p w14:paraId="2573402A" w14:textId="77777777" w:rsidR="00CC55A2" w:rsidRPr="009907BF" w:rsidRDefault="00CC55A2" w:rsidP="00044A04">
      <w:pPr>
        <w:numPr>
          <w:ilvl w:val="0"/>
          <w:numId w:val="113"/>
        </w:numPr>
        <w:suppressAutoHyphens w:val="0"/>
        <w:spacing w:after="15" w:line="267" w:lineRule="auto"/>
        <w:ind w:right="107" w:firstLine="700"/>
        <w:jc w:val="both"/>
        <w:rPr>
          <w:sz w:val="24"/>
          <w:szCs w:val="24"/>
        </w:rPr>
      </w:pPr>
      <w:r w:rsidRPr="009907BF">
        <w:rPr>
          <w:sz w:val="24"/>
          <w:szCs w:val="24"/>
        </w:rPr>
        <w:t xml:space="preserve">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 </w:t>
      </w:r>
    </w:p>
    <w:p w14:paraId="51714CAB" w14:textId="77777777" w:rsidR="006C2F42" w:rsidRPr="009907BF" w:rsidRDefault="006C2F42" w:rsidP="00044A04">
      <w:pPr>
        <w:numPr>
          <w:ilvl w:val="0"/>
          <w:numId w:val="113"/>
        </w:numPr>
        <w:suppressAutoHyphens w:val="0"/>
        <w:spacing w:after="15" w:line="267" w:lineRule="auto"/>
        <w:ind w:right="107" w:firstLine="700"/>
        <w:jc w:val="both"/>
        <w:rPr>
          <w:sz w:val="24"/>
          <w:szCs w:val="24"/>
        </w:rPr>
      </w:pPr>
    </w:p>
    <w:p w14:paraId="02972BEB" w14:textId="77777777" w:rsidR="00CC55A2" w:rsidRPr="009907BF" w:rsidRDefault="00CC55A2" w:rsidP="006C2F42">
      <w:pPr>
        <w:pStyle w:val="2"/>
        <w:ind w:left="290" w:right="150" w:firstLine="720"/>
        <w:jc w:val="center"/>
        <w:rPr>
          <w:rFonts w:ascii="Times New Roman" w:hAnsi="Times New Roman" w:cs="Times New Roman"/>
          <w:szCs w:val="24"/>
        </w:rPr>
      </w:pPr>
      <w:bookmarkStart w:id="45" w:name="_Toc131714"/>
      <w:r w:rsidRPr="009907BF">
        <w:rPr>
          <w:rFonts w:ascii="Times New Roman" w:hAnsi="Times New Roman" w:cs="Times New Roman"/>
          <w:szCs w:val="24"/>
        </w:rPr>
        <w:t xml:space="preserve">Статья 25. Комплексное развитие территории по инициативе правообладателей </w:t>
      </w:r>
      <w:bookmarkEnd w:id="45"/>
    </w:p>
    <w:p w14:paraId="7C7C8A25" w14:textId="77777777" w:rsidR="00CC55A2" w:rsidRPr="009907BF" w:rsidRDefault="00CC55A2" w:rsidP="006C2F42">
      <w:pPr>
        <w:pStyle w:val="2"/>
        <w:ind w:left="290" w:right="150" w:firstLine="720"/>
        <w:jc w:val="center"/>
        <w:rPr>
          <w:rFonts w:ascii="Times New Roman" w:hAnsi="Times New Roman" w:cs="Times New Roman"/>
          <w:szCs w:val="24"/>
        </w:rPr>
      </w:pPr>
      <w:r w:rsidRPr="009907BF">
        <w:rPr>
          <w:rFonts w:ascii="Times New Roman" w:hAnsi="Times New Roman" w:cs="Times New Roman"/>
          <w:szCs w:val="24"/>
        </w:rPr>
        <w:t xml:space="preserve"> </w:t>
      </w:r>
    </w:p>
    <w:p w14:paraId="50CC9AFD" w14:textId="77777777" w:rsidR="00CC55A2" w:rsidRPr="009907BF" w:rsidRDefault="00CC55A2" w:rsidP="00044A04">
      <w:pPr>
        <w:numPr>
          <w:ilvl w:val="0"/>
          <w:numId w:val="114"/>
        </w:numPr>
        <w:suppressAutoHyphens w:val="0"/>
        <w:spacing w:after="15" w:line="267" w:lineRule="auto"/>
        <w:ind w:right="107" w:firstLine="700"/>
        <w:jc w:val="both"/>
        <w:rPr>
          <w:sz w:val="24"/>
          <w:szCs w:val="24"/>
        </w:rPr>
      </w:pPr>
      <w:r w:rsidRPr="009907BF">
        <w:rPr>
          <w:sz w:val="24"/>
          <w:szCs w:val="24"/>
        </w:rPr>
        <w:t xml:space="preserve">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за исключением правообладателей линейных объектов,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 </w:t>
      </w:r>
    </w:p>
    <w:p w14:paraId="5462BBE4" w14:textId="77777777" w:rsidR="00CC55A2" w:rsidRPr="009907BF" w:rsidRDefault="00CC55A2" w:rsidP="00044A04">
      <w:pPr>
        <w:numPr>
          <w:ilvl w:val="0"/>
          <w:numId w:val="114"/>
        </w:numPr>
        <w:suppressAutoHyphens w:val="0"/>
        <w:spacing w:after="15" w:line="267" w:lineRule="auto"/>
        <w:ind w:right="107" w:firstLine="700"/>
        <w:jc w:val="both"/>
        <w:rPr>
          <w:sz w:val="24"/>
          <w:szCs w:val="24"/>
        </w:rPr>
      </w:pPr>
      <w:r w:rsidRPr="009907BF">
        <w:rPr>
          <w:sz w:val="24"/>
          <w:szCs w:val="24"/>
        </w:rPr>
        <w:t xml:space="preserve">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исполнительным органом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w:t>
      </w:r>
      <w:r w:rsidRPr="009907BF">
        <w:rPr>
          <w:sz w:val="24"/>
          <w:szCs w:val="24"/>
        </w:rPr>
        <w:lastRenderedPageBreak/>
        <w:t xml:space="preserve">правообладателей земельных участков. Порядок такого согласования устанавливается Правительством Российской Федерации. </w:t>
      </w:r>
    </w:p>
    <w:p w14:paraId="6ACF0DD1" w14:textId="77777777" w:rsidR="00CC55A2" w:rsidRPr="009907BF" w:rsidRDefault="00CC55A2" w:rsidP="00044A04">
      <w:pPr>
        <w:numPr>
          <w:ilvl w:val="0"/>
          <w:numId w:val="114"/>
        </w:numPr>
        <w:suppressAutoHyphens w:val="0"/>
        <w:spacing w:after="15" w:line="267" w:lineRule="auto"/>
        <w:ind w:right="107" w:firstLine="700"/>
        <w:jc w:val="both"/>
        <w:rPr>
          <w:sz w:val="24"/>
          <w:szCs w:val="24"/>
        </w:rPr>
      </w:pPr>
      <w:r w:rsidRPr="009907BF">
        <w:rPr>
          <w:sz w:val="24"/>
          <w:szCs w:val="24"/>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статьей 23 настоящих Правил с учетом положений настоящей статьи. </w:t>
      </w:r>
    </w:p>
    <w:p w14:paraId="2451EBA9" w14:textId="77777777" w:rsidR="00CC55A2" w:rsidRPr="009907BF" w:rsidRDefault="00CC55A2" w:rsidP="00044A04">
      <w:pPr>
        <w:numPr>
          <w:ilvl w:val="0"/>
          <w:numId w:val="114"/>
        </w:numPr>
        <w:suppressAutoHyphens w:val="0"/>
        <w:spacing w:after="15" w:line="267" w:lineRule="auto"/>
        <w:ind w:right="107" w:firstLine="700"/>
        <w:jc w:val="both"/>
        <w:rPr>
          <w:sz w:val="24"/>
          <w:szCs w:val="24"/>
        </w:rPr>
      </w:pPr>
      <w:r w:rsidRPr="009907BF">
        <w:rPr>
          <w:sz w:val="24"/>
          <w:szCs w:val="24"/>
        </w:rPr>
        <w:t xml:space="preserve">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 </w:t>
      </w:r>
    </w:p>
    <w:p w14:paraId="75CA790D" w14:textId="77777777" w:rsidR="00CC55A2" w:rsidRPr="009907BF" w:rsidRDefault="00CC55A2" w:rsidP="00CC55A2">
      <w:pPr>
        <w:ind w:left="241" w:right="107"/>
        <w:rPr>
          <w:sz w:val="24"/>
          <w:szCs w:val="24"/>
        </w:rPr>
      </w:pPr>
      <w:r w:rsidRPr="009907BF">
        <w:rPr>
          <w:sz w:val="24"/>
          <w:szCs w:val="24"/>
        </w:rPr>
        <w:t xml:space="preserve">4.1. Договор может содержать сведения о документации по планировке территории, в соответствии с которой осуществляется ее комплексное развитие. </w:t>
      </w:r>
    </w:p>
    <w:p w14:paraId="7392CC93" w14:textId="77777777" w:rsidR="00CC55A2" w:rsidRPr="009907BF" w:rsidRDefault="00CC55A2" w:rsidP="00044A04">
      <w:pPr>
        <w:numPr>
          <w:ilvl w:val="0"/>
          <w:numId w:val="114"/>
        </w:numPr>
        <w:suppressAutoHyphens w:val="0"/>
        <w:spacing w:after="15" w:line="267" w:lineRule="auto"/>
        <w:ind w:right="107" w:firstLine="700"/>
        <w:jc w:val="both"/>
        <w:rPr>
          <w:sz w:val="24"/>
          <w:szCs w:val="24"/>
        </w:rPr>
      </w:pPr>
      <w:r w:rsidRPr="009907BF">
        <w:rPr>
          <w:sz w:val="24"/>
          <w:szCs w:val="24"/>
        </w:rPr>
        <w:t xml:space="preserve">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 </w:t>
      </w:r>
    </w:p>
    <w:p w14:paraId="61BF101F" w14:textId="77777777" w:rsidR="00CC55A2" w:rsidRPr="009907BF" w:rsidRDefault="00CC55A2" w:rsidP="00044A04">
      <w:pPr>
        <w:numPr>
          <w:ilvl w:val="0"/>
          <w:numId w:val="114"/>
        </w:numPr>
        <w:suppressAutoHyphens w:val="0"/>
        <w:spacing w:after="15" w:line="267" w:lineRule="auto"/>
        <w:ind w:right="107" w:firstLine="700"/>
        <w:jc w:val="both"/>
        <w:rPr>
          <w:sz w:val="24"/>
          <w:szCs w:val="24"/>
        </w:rPr>
      </w:pPr>
      <w:r w:rsidRPr="009907BF">
        <w:rPr>
          <w:sz w:val="24"/>
          <w:szCs w:val="24"/>
        </w:rPr>
        <w:t xml:space="preserve">Условиями соглашения являются: </w:t>
      </w:r>
    </w:p>
    <w:p w14:paraId="79DA64AD" w14:textId="77777777" w:rsidR="00CC55A2" w:rsidRPr="009907BF" w:rsidRDefault="00CC55A2" w:rsidP="00044A04">
      <w:pPr>
        <w:numPr>
          <w:ilvl w:val="0"/>
          <w:numId w:val="115"/>
        </w:numPr>
        <w:suppressAutoHyphens w:val="0"/>
        <w:spacing w:after="15" w:line="267" w:lineRule="auto"/>
        <w:ind w:right="107" w:firstLine="700"/>
        <w:jc w:val="both"/>
        <w:rPr>
          <w:sz w:val="24"/>
          <w:szCs w:val="24"/>
        </w:rPr>
      </w:pPr>
      <w:r w:rsidRPr="009907BF">
        <w:rPr>
          <w:sz w:val="24"/>
          <w:szCs w:val="24"/>
        </w:rPr>
        <w:t xml:space="preserve">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 </w:t>
      </w:r>
    </w:p>
    <w:p w14:paraId="4A5544DF" w14:textId="77777777" w:rsidR="00CC55A2" w:rsidRPr="009907BF" w:rsidRDefault="00CC55A2" w:rsidP="00044A04">
      <w:pPr>
        <w:numPr>
          <w:ilvl w:val="0"/>
          <w:numId w:val="115"/>
        </w:numPr>
        <w:suppressAutoHyphens w:val="0"/>
        <w:spacing w:after="15" w:line="267" w:lineRule="auto"/>
        <w:ind w:right="107" w:firstLine="700"/>
        <w:jc w:val="both"/>
        <w:rPr>
          <w:sz w:val="24"/>
          <w:szCs w:val="24"/>
        </w:rPr>
      </w:pPr>
      <w:r w:rsidRPr="009907BF">
        <w:rPr>
          <w:sz w:val="24"/>
          <w:szCs w:val="24"/>
        </w:rPr>
        <w:t xml:space="preserve">обязательства сторон, возникающие в связи с реализацией мероприятий по комплексному развитию территории по инициативе правообладателей, в том числе в случаях, установленных настоящими Правилами, по обеспечению подготовки и утверждению документации по планировке территории; </w:t>
      </w:r>
    </w:p>
    <w:p w14:paraId="443FFAF3" w14:textId="77777777" w:rsidR="00CC55A2" w:rsidRPr="009907BF" w:rsidRDefault="00CC55A2" w:rsidP="00044A04">
      <w:pPr>
        <w:numPr>
          <w:ilvl w:val="0"/>
          <w:numId w:val="115"/>
        </w:numPr>
        <w:suppressAutoHyphens w:val="0"/>
        <w:spacing w:after="15" w:line="267" w:lineRule="auto"/>
        <w:ind w:right="107" w:firstLine="700"/>
        <w:jc w:val="both"/>
        <w:rPr>
          <w:sz w:val="24"/>
          <w:szCs w:val="24"/>
        </w:rPr>
      </w:pPr>
      <w:r w:rsidRPr="009907BF">
        <w:rPr>
          <w:sz w:val="24"/>
          <w:szCs w:val="24"/>
        </w:rPr>
        <w:t xml:space="preserve">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 </w:t>
      </w:r>
    </w:p>
    <w:p w14:paraId="658B113E" w14:textId="77777777" w:rsidR="00CC55A2" w:rsidRPr="009907BF" w:rsidRDefault="00CC55A2" w:rsidP="00044A04">
      <w:pPr>
        <w:numPr>
          <w:ilvl w:val="0"/>
          <w:numId w:val="115"/>
        </w:numPr>
        <w:suppressAutoHyphens w:val="0"/>
        <w:spacing w:after="15" w:line="267" w:lineRule="auto"/>
        <w:ind w:right="107" w:firstLine="700"/>
        <w:jc w:val="both"/>
        <w:rPr>
          <w:sz w:val="24"/>
          <w:szCs w:val="24"/>
        </w:rPr>
      </w:pPr>
      <w:r w:rsidRPr="009907BF">
        <w:rPr>
          <w:sz w:val="24"/>
          <w:szCs w:val="24"/>
        </w:rPr>
        <w:t xml:space="preserve">ответственность сторон за неисполнение или ненадлежащее исполнение соглашения; </w:t>
      </w:r>
    </w:p>
    <w:p w14:paraId="232176FB" w14:textId="77777777" w:rsidR="00CC55A2" w:rsidRPr="009907BF" w:rsidRDefault="00CC55A2" w:rsidP="00044A04">
      <w:pPr>
        <w:numPr>
          <w:ilvl w:val="0"/>
          <w:numId w:val="115"/>
        </w:numPr>
        <w:suppressAutoHyphens w:val="0"/>
        <w:spacing w:after="15" w:line="267" w:lineRule="auto"/>
        <w:ind w:right="107" w:firstLine="700"/>
        <w:jc w:val="both"/>
        <w:rPr>
          <w:sz w:val="24"/>
          <w:szCs w:val="24"/>
        </w:rPr>
      </w:pPr>
      <w:r w:rsidRPr="009907BF">
        <w:rPr>
          <w:sz w:val="24"/>
          <w:szCs w:val="24"/>
        </w:rPr>
        <w:t xml:space="preserve">обязательство сторон заключить с органом местного самоуправления договор о комплексном развитии территории. </w:t>
      </w:r>
    </w:p>
    <w:p w14:paraId="55DE2D89" w14:textId="77777777" w:rsidR="00CC55A2" w:rsidRPr="009907BF" w:rsidRDefault="00CC55A2" w:rsidP="00CC55A2">
      <w:pPr>
        <w:ind w:left="241" w:right="107"/>
        <w:rPr>
          <w:sz w:val="24"/>
          <w:szCs w:val="24"/>
        </w:rPr>
      </w:pPr>
      <w:r w:rsidRPr="009907BF">
        <w:rPr>
          <w:sz w:val="24"/>
          <w:szCs w:val="24"/>
        </w:rPr>
        <w:t xml:space="preserve">6.1. В соглашении должны содержаться сведения о лице, уполномоченном правообладателями, подписавшими соглашение, на представление в орган местного самоуправления подписанного правообладателями договора о комплексном развитии территории и получение подписанного органом местного самоуправления указанного договора для передачи его правообладателям. </w:t>
      </w:r>
    </w:p>
    <w:p w14:paraId="4785BD02" w14:textId="77777777" w:rsidR="00CC55A2" w:rsidRPr="009907BF" w:rsidRDefault="00CC55A2" w:rsidP="00044A04">
      <w:pPr>
        <w:numPr>
          <w:ilvl w:val="0"/>
          <w:numId w:val="116"/>
        </w:numPr>
        <w:suppressAutoHyphens w:val="0"/>
        <w:spacing w:after="15" w:line="267" w:lineRule="auto"/>
        <w:ind w:right="107" w:firstLine="700"/>
        <w:jc w:val="both"/>
        <w:rPr>
          <w:sz w:val="24"/>
          <w:szCs w:val="24"/>
        </w:rPr>
      </w:pPr>
      <w:r w:rsidRPr="009907BF">
        <w:rPr>
          <w:sz w:val="24"/>
          <w:szCs w:val="24"/>
        </w:rPr>
        <w:t xml:space="preserve">В соглашении наряду с предусмотренными в части 6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 </w:t>
      </w:r>
    </w:p>
    <w:p w14:paraId="70B0C034" w14:textId="77777777" w:rsidR="00CC55A2" w:rsidRPr="009907BF" w:rsidRDefault="00CC55A2" w:rsidP="00044A04">
      <w:pPr>
        <w:numPr>
          <w:ilvl w:val="0"/>
          <w:numId w:val="116"/>
        </w:numPr>
        <w:suppressAutoHyphens w:val="0"/>
        <w:spacing w:after="15" w:line="267" w:lineRule="auto"/>
        <w:ind w:right="107" w:firstLine="700"/>
        <w:jc w:val="both"/>
        <w:rPr>
          <w:sz w:val="24"/>
          <w:szCs w:val="24"/>
        </w:rPr>
      </w:pPr>
      <w:r w:rsidRPr="009907BF">
        <w:rPr>
          <w:sz w:val="24"/>
          <w:szCs w:val="24"/>
        </w:rPr>
        <w:t xml:space="preserve">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 </w:t>
      </w:r>
    </w:p>
    <w:p w14:paraId="47CA79DC" w14:textId="77777777" w:rsidR="00CC55A2" w:rsidRPr="009907BF" w:rsidRDefault="00CC55A2" w:rsidP="00CC55A2">
      <w:pPr>
        <w:ind w:left="241" w:right="107"/>
        <w:rPr>
          <w:sz w:val="24"/>
          <w:szCs w:val="24"/>
        </w:rPr>
      </w:pPr>
      <w:r w:rsidRPr="009907BF">
        <w:rPr>
          <w:sz w:val="24"/>
          <w:szCs w:val="24"/>
        </w:rPr>
        <w:lastRenderedPageBreak/>
        <w:t xml:space="preserve">8.1. 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орган местного самоуправления вправе принять решение об отказе от заключения такого договора. </w:t>
      </w:r>
    </w:p>
    <w:p w14:paraId="3DB1C736" w14:textId="77777777" w:rsidR="00CC55A2" w:rsidRPr="009907BF" w:rsidRDefault="00CC55A2" w:rsidP="00044A04">
      <w:pPr>
        <w:numPr>
          <w:ilvl w:val="0"/>
          <w:numId w:val="116"/>
        </w:numPr>
        <w:suppressAutoHyphens w:val="0"/>
        <w:spacing w:after="15" w:line="267" w:lineRule="auto"/>
        <w:ind w:right="107" w:firstLine="700"/>
        <w:jc w:val="both"/>
        <w:rPr>
          <w:sz w:val="24"/>
          <w:szCs w:val="24"/>
        </w:rPr>
      </w:pPr>
      <w:r w:rsidRPr="009907BF">
        <w:rPr>
          <w:sz w:val="24"/>
          <w:szCs w:val="24"/>
        </w:rPr>
        <w:t xml:space="preserve">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 </w:t>
      </w:r>
    </w:p>
    <w:p w14:paraId="683437BC" w14:textId="77777777" w:rsidR="00CC55A2" w:rsidRPr="009907BF" w:rsidRDefault="00CC55A2" w:rsidP="00044A04">
      <w:pPr>
        <w:numPr>
          <w:ilvl w:val="0"/>
          <w:numId w:val="116"/>
        </w:numPr>
        <w:suppressAutoHyphens w:val="0"/>
        <w:spacing w:after="15" w:line="267" w:lineRule="auto"/>
        <w:ind w:right="107" w:firstLine="700"/>
        <w:jc w:val="both"/>
        <w:rPr>
          <w:sz w:val="24"/>
          <w:szCs w:val="24"/>
        </w:rPr>
      </w:pPr>
      <w:r w:rsidRPr="009907BF">
        <w:rPr>
          <w:sz w:val="24"/>
          <w:szCs w:val="24"/>
        </w:rPr>
        <w:t xml:space="preserve">Односторонний отказ от исполнения договора одной из сторон допускается в случаях, предусмотренных статьей 23 настоящих Правил, а также в случае, предусмотренном частью 13 настоящей статьи. </w:t>
      </w:r>
    </w:p>
    <w:p w14:paraId="364B0E53" w14:textId="77777777" w:rsidR="00CC55A2" w:rsidRPr="009907BF" w:rsidRDefault="00CC55A2" w:rsidP="00044A04">
      <w:pPr>
        <w:numPr>
          <w:ilvl w:val="0"/>
          <w:numId w:val="116"/>
        </w:numPr>
        <w:suppressAutoHyphens w:val="0"/>
        <w:spacing w:after="15" w:line="267" w:lineRule="auto"/>
        <w:ind w:right="107" w:firstLine="700"/>
        <w:jc w:val="both"/>
        <w:rPr>
          <w:sz w:val="24"/>
          <w:szCs w:val="24"/>
        </w:rPr>
      </w:pPr>
      <w:r w:rsidRPr="009907BF">
        <w:rPr>
          <w:sz w:val="24"/>
          <w:szCs w:val="24"/>
        </w:rPr>
        <w:t xml:space="preserve">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 </w:t>
      </w:r>
    </w:p>
    <w:p w14:paraId="7871569F" w14:textId="77777777" w:rsidR="00CC55A2" w:rsidRPr="009907BF" w:rsidRDefault="00CC55A2" w:rsidP="00044A04">
      <w:pPr>
        <w:numPr>
          <w:ilvl w:val="0"/>
          <w:numId w:val="116"/>
        </w:numPr>
        <w:suppressAutoHyphens w:val="0"/>
        <w:spacing w:after="15" w:line="267" w:lineRule="auto"/>
        <w:ind w:right="107" w:firstLine="700"/>
        <w:jc w:val="both"/>
        <w:rPr>
          <w:sz w:val="24"/>
          <w:szCs w:val="24"/>
        </w:rPr>
      </w:pPr>
      <w:r w:rsidRPr="009907BF">
        <w:rPr>
          <w:sz w:val="24"/>
          <w:szCs w:val="24"/>
        </w:rPr>
        <w:t xml:space="preserve">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 </w:t>
      </w:r>
    </w:p>
    <w:p w14:paraId="2F15151D" w14:textId="77777777" w:rsidR="00CC55A2" w:rsidRPr="009907BF" w:rsidRDefault="00CC55A2" w:rsidP="00044A04">
      <w:pPr>
        <w:numPr>
          <w:ilvl w:val="0"/>
          <w:numId w:val="116"/>
        </w:numPr>
        <w:suppressAutoHyphens w:val="0"/>
        <w:spacing w:after="15" w:line="267" w:lineRule="auto"/>
        <w:ind w:right="107" w:firstLine="700"/>
        <w:jc w:val="both"/>
        <w:rPr>
          <w:sz w:val="24"/>
          <w:szCs w:val="24"/>
        </w:rPr>
      </w:pPr>
      <w:r w:rsidRPr="009907BF">
        <w:rPr>
          <w:sz w:val="24"/>
          <w:szCs w:val="24"/>
        </w:rPr>
        <w:t xml:space="preserve">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 </w:t>
      </w:r>
    </w:p>
    <w:p w14:paraId="56D7BD0B" w14:textId="77777777" w:rsidR="00CC55A2" w:rsidRPr="009907BF" w:rsidRDefault="00CC55A2" w:rsidP="00CC55A2">
      <w:pPr>
        <w:spacing w:line="259" w:lineRule="auto"/>
        <w:ind w:left="256"/>
        <w:rPr>
          <w:sz w:val="24"/>
          <w:szCs w:val="24"/>
        </w:rPr>
      </w:pPr>
      <w:r w:rsidRPr="009907BF">
        <w:rPr>
          <w:sz w:val="24"/>
          <w:szCs w:val="24"/>
        </w:rPr>
        <w:t xml:space="preserve"> </w:t>
      </w:r>
    </w:p>
    <w:p w14:paraId="2D7C4216" w14:textId="77777777" w:rsidR="00CC55A2" w:rsidRPr="009907BF" w:rsidRDefault="00CC55A2" w:rsidP="00CC55A2">
      <w:pPr>
        <w:pStyle w:val="1"/>
        <w:ind w:left="290" w:right="280"/>
        <w:rPr>
          <w:rFonts w:ascii="Times New Roman" w:hAnsi="Times New Roman" w:cs="Times New Roman"/>
          <w:sz w:val="24"/>
          <w:szCs w:val="24"/>
        </w:rPr>
      </w:pPr>
      <w:bookmarkStart w:id="46" w:name="_Toc131715"/>
      <w:r w:rsidRPr="009907BF">
        <w:rPr>
          <w:rFonts w:ascii="Times New Roman" w:hAnsi="Times New Roman" w:cs="Times New Roman"/>
          <w:sz w:val="24"/>
          <w:szCs w:val="24"/>
        </w:rPr>
        <w:t xml:space="preserve">Статья 25.1. Порядок реализации решения о комплексном развитии территории </w:t>
      </w:r>
      <w:bookmarkEnd w:id="46"/>
    </w:p>
    <w:p w14:paraId="13001FD6" w14:textId="77777777" w:rsidR="00CC55A2" w:rsidRPr="009907BF" w:rsidRDefault="00CC55A2" w:rsidP="00CC55A2">
      <w:pPr>
        <w:pStyle w:val="1"/>
        <w:ind w:left="290" w:right="280"/>
        <w:rPr>
          <w:rFonts w:ascii="Times New Roman" w:hAnsi="Times New Roman" w:cs="Times New Roman"/>
          <w:sz w:val="24"/>
          <w:szCs w:val="24"/>
        </w:rPr>
      </w:pPr>
      <w:bookmarkStart w:id="47" w:name="_Toc131716"/>
      <w:r w:rsidRPr="009907BF">
        <w:rPr>
          <w:rFonts w:ascii="Times New Roman" w:hAnsi="Times New Roman" w:cs="Times New Roman"/>
          <w:sz w:val="24"/>
          <w:szCs w:val="24"/>
        </w:rPr>
        <w:t xml:space="preserve">оператором комплексного развития территории </w:t>
      </w:r>
      <w:bookmarkEnd w:id="47"/>
    </w:p>
    <w:p w14:paraId="06D2000E" w14:textId="77777777" w:rsidR="00CC55A2" w:rsidRPr="009907BF" w:rsidRDefault="00CC55A2" w:rsidP="00CC55A2">
      <w:pPr>
        <w:spacing w:after="45" w:line="259" w:lineRule="auto"/>
        <w:ind w:left="256"/>
        <w:rPr>
          <w:sz w:val="24"/>
          <w:szCs w:val="24"/>
        </w:rPr>
      </w:pPr>
      <w:r w:rsidRPr="009907BF">
        <w:rPr>
          <w:sz w:val="24"/>
          <w:szCs w:val="24"/>
        </w:rPr>
        <w:t xml:space="preserve"> </w:t>
      </w:r>
    </w:p>
    <w:p w14:paraId="4158CC1D" w14:textId="77777777" w:rsidR="00CC55A2" w:rsidRPr="009907BF" w:rsidRDefault="00CC55A2" w:rsidP="00044A04">
      <w:pPr>
        <w:numPr>
          <w:ilvl w:val="0"/>
          <w:numId w:val="117"/>
        </w:numPr>
        <w:suppressAutoHyphens w:val="0"/>
        <w:spacing w:after="15" w:line="267" w:lineRule="auto"/>
        <w:ind w:right="107" w:firstLine="700"/>
        <w:jc w:val="both"/>
        <w:rPr>
          <w:sz w:val="24"/>
          <w:szCs w:val="24"/>
        </w:rPr>
      </w:pPr>
      <w:r w:rsidRPr="009907BF">
        <w:rPr>
          <w:sz w:val="24"/>
          <w:szCs w:val="24"/>
        </w:rPr>
        <w:t xml:space="preserve">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 </w:t>
      </w:r>
    </w:p>
    <w:p w14:paraId="069B42C4" w14:textId="77777777" w:rsidR="00CC55A2" w:rsidRPr="009907BF" w:rsidRDefault="00CC55A2" w:rsidP="00044A04">
      <w:pPr>
        <w:numPr>
          <w:ilvl w:val="0"/>
          <w:numId w:val="117"/>
        </w:numPr>
        <w:suppressAutoHyphens w:val="0"/>
        <w:spacing w:after="15" w:line="267" w:lineRule="auto"/>
        <w:ind w:right="107" w:firstLine="700"/>
        <w:jc w:val="both"/>
        <w:rPr>
          <w:sz w:val="24"/>
          <w:szCs w:val="24"/>
        </w:rPr>
      </w:pPr>
      <w:r w:rsidRPr="009907BF">
        <w:rPr>
          <w:sz w:val="24"/>
          <w:szCs w:val="24"/>
        </w:rPr>
        <w:t xml:space="preserve">Оператором комплексного развития территории,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может быть определено юридическое лицо, которое создано субъектом Российской Федерации, муниципальным образованием или в уставном (складочном) капитале которого доля субъекта </w:t>
      </w:r>
      <w:r w:rsidRPr="009907BF">
        <w:rPr>
          <w:sz w:val="24"/>
          <w:szCs w:val="24"/>
        </w:rPr>
        <w:lastRenderedPageBreak/>
        <w:t xml:space="preserve">Российской Федерации, муниципального образования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 </w:t>
      </w:r>
    </w:p>
    <w:p w14:paraId="0D5CFE99" w14:textId="77777777" w:rsidR="00CC55A2" w:rsidRPr="009907BF" w:rsidRDefault="00CC55A2" w:rsidP="00044A04">
      <w:pPr>
        <w:numPr>
          <w:ilvl w:val="0"/>
          <w:numId w:val="117"/>
        </w:numPr>
        <w:suppressAutoHyphens w:val="0"/>
        <w:spacing w:after="15" w:line="267" w:lineRule="auto"/>
        <w:ind w:right="107" w:firstLine="700"/>
        <w:jc w:val="both"/>
        <w:rPr>
          <w:sz w:val="24"/>
          <w:szCs w:val="24"/>
        </w:rPr>
      </w:pPr>
      <w:r w:rsidRPr="009907BF">
        <w:rPr>
          <w:sz w:val="24"/>
          <w:szCs w:val="24"/>
        </w:rPr>
        <w:t xml:space="preserve">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настоящих Правил.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 </w:t>
      </w:r>
    </w:p>
    <w:p w14:paraId="439FD932" w14:textId="77777777" w:rsidR="00CC55A2" w:rsidRPr="009907BF" w:rsidRDefault="00CC55A2" w:rsidP="00044A04">
      <w:pPr>
        <w:numPr>
          <w:ilvl w:val="0"/>
          <w:numId w:val="117"/>
        </w:numPr>
        <w:suppressAutoHyphens w:val="0"/>
        <w:spacing w:after="15" w:line="267" w:lineRule="auto"/>
        <w:ind w:right="107" w:firstLine="700"/>
        <w:jc w:val="both"/>
        <w:rPr>
          <w:sz w:val="24"/>
          <w:szCs w:val="24"/>
        </w:rPr>
      </w:pPr>
      <w:r w:rsidRPr="009907BF">
        <w:rPr>
          <w:sz w:val="24"/>
          <w:szCs w:val="24"/>
        </w:rPr>
        <w:t xml:space="preserve">Оператор комплексного развития территории вправе привлечь к реализации решения 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 </w:t>
      </w:r>
    </w:p>
    <w:p w14:paraId="665C340B" w14:textId="77777777" w:rsidR="00CC55A2" w:rsidRPr="009907BF" w:rsidRDefault="00CC55A2" w:rsidP="00044A04">
      <w:pPr>
        <w:numPr>
          <w:ilvl w:val="0"/>
          <w:numId w:val="117"/>
        </w:numPr>
        <w:suppressAutoHyphens w:val="0"/>
        <w:spacing w:after="15" w:line="267" w:lineRule="auto"/>
        <w:ind w:right="107" w:firstLine="700"/>
        <w:jc w:val="both"/>
        <w:rPr>
          <w:sz w:val="24"/>
          <w:szCs w:val="24"/>
        </w:rPr>
      </w:pPr>
      <w:r w:rsidRPr="009907BF">
        <w:rPr>
          <w:sz w:val="24"/>
          <w:szCs w:val="24"/>
        </w:rPr>
        <w:t xml:space="preserve">В 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исполнительным органом субъекта Российской Федерации или уполномоченным органом местного самоуправления. </w:t>
      </w:r>
    </w:p>
    <w:p w14:paraId="7A4584E0" w14:textId="77777777" w:rsidR="00CC55A2" w:rsidRPr="009907BF" w:rsidRDefault="00CC55A2" w:rsidP="00044A04">
      <w:pPr>
        <w:numPr>
          <w:ilvl w:val="0"/>
          <w:numId w:val="117"/>
        </w:numPr>
        <w:suppressAutoHyphens w:val="0"/>
        <w:spacing w:after="15" w:line="267" w:lineRule="auto"/>
        <w:ind w:right="107" w:firstLine="700"/>
        <w:jc w:val="both"/>
        <w:rPr>
          <w:sz w:val="24"/>
          <w:szCs w:val="24"/>
        </w:rPr>
      </w:pPr>
      <w:r w:rsidRPr="009907BF">
        <w:rPr>
          <w:sz w:val="24"/>
          <w:szCs w:val="24"/>
        </w:rPr>
        <w:t xml:space="preserve">Случаи, содержание, порядок заключения указанного в части 5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 </w:t>
      </w:r>
    </w:p>
    <w:p w14:paraId="58078161" w14:textId="77777777" w:rsidR="00CC55A2" w:rsidRPr="009907BF" w:rsidRDefault="00CC55A2" w:rsidP="00044A04">
      <w:pPr>
        <w:numPr>
          <w:ilvl w:val="0"/>
          <w:numId w:val="117"/>
        </w:numPr>
        <w:suppressAutoHyphens w:val="0"/>
        <w:spacing w:after="15" w:line="267" w:lineRule="auto"/>
        <w:ind w:right="107" w:firstLine="700"/>
        <w:jc w:val="both"/>
        <w:rPr>
          <w:sz w:val="24"/>
          <w:szCs w:val="24"/>
        </w:rPr>
      </w:pPr>
      <w:r w:rsidRPr="009907BF">
        <w:rPr>
          <w:sz w:val="24"/>
          <w:szCs w:val="24"/>
        </w:rPr>
        <w:t xml:space="preserve">Случаи, содержание, порядок заключения и реализации указанного в части 5 настоящей статьи соглашения, заключаемого в целях реализации решения о комплексном развитии территории, принимаемого Правительством Московской области, главой местной администрации, устанавливаются Правительством Московской области. </w:t>
      </w:r>
    </w:p>
    <w:p w14:paraId="32FB57C1" w14:textId="77777777" w:rsidR="00CC55A2" w:rsidRPr="009907BF" w:rsidRDefault="00CC55A2" w:rsidP="00CC55A2">
      <w:pPr>
        <w:spacing w:line="259" w:lineRule="auto"/>
        <w:ind w:left="256"/>
        <w:rPr>
          <w:sz w:val="24"/>
          <w:szCs w:val="24"/>
        </w:rPr>
      </w:pPr>
      <w:r w:rsidRPr="009907BF">
        <w:rPr>
          <w:sz w:val="24"/>
          <w:szCs w:val="24"/>
        </w:rPr>
        <w:t xml:space="preserve"> </w:t>
      </w:r>
      <w:r w:rsidRPr="009907BF">
        <w:rPr>
          <w:sz w:val="24"/>
          <w:szCs w:val="24"/>
        </w:rPr>
        <w:br w:type="page"/>
      </w:r>
    </w:p>
    <w:p w14:paraId="6F626811" w14:textId="77777777" w:rsidR="00CC55A2" w:rsidRPr="006C4E02" w:rsidRDefault="00CC55A2" w:rsidP="006C4E02">
      <w:pPr>
        <w:pStyle w:val="1"/>
        <w:spacing w:after="12"/>
        <w:ind w:left="413"/>
        <w:rPr>
          <w:rFonts w:ascii="Times New Roman" w:hAnsi="Times New Roman" w:cs="Times New Roman"/>
          <w:b w:val="0"/>
          <w:sz w:val="24"/>
          <w:szCs w:val="24"/>
        </w:rPr>
      </w:pPr>
      <w:bookmarkStart w:id="48" w:name="_Toc131717"/>
      <w:r w:rsidRPr="006C4E02">
        <w:rPr>
          <w:rFonts w:ascii="Times New Roman" w:hAnsi="Times New Roman" w:cs="Times New Roman"/>
          <w:b w:val="0"/>
          <w:sz w:val="24"/>
          <w:szCs w:val="24"/>
        </w:rPr>
        <w:t>ГЛАВА 5. ОБЩЕСТВЕННЫЕ ОБСУЖДЕНИЯ ИЛИ ПУБЛИЧНЫЕ СЛУШАНИЯ ПО ВОПРОСАМ ЗЕМЛЕПОЛЬЗОВАНИЯ И ЗАСТРОЙКИ</w:t>
      </w:r>
      <w:bookmarkEnd w:id="48"/>
    </w:p>
    <w:p w14:paraId="2D3F5607" w14:textId="77777777" w:rsidR="00CC55A2" w:rsidRPr="009907BF" w:rsidRDefault="00CC55A2" w:rsidP="006C4E02">
      <w:pPr>
        <w:spacing w:after="36" w:line="259" w:lineRule="auto"/>
        <w:ind w:left="256"/>
        <w:jc w:val="both"/>
        <w:rPr>
          <w:b/>
          <w:sz w:val="24"/>
          <w:szCs w:val="24"/>
        </w:rPr>
      </w:pPr>
      <w:r w:rsidRPr="009907BF">
        <w:rPr>
          <w:b/>
          <w:sz w:val="24"/>
          <w:szCs w:val="24"/>
        </w:rPr>
        <w:t xml:space="preserve"> </w:t>
      </w:r>
    </w:p>
    <w:p w14:paraId="71D41C23" w14:textId="77777777" w:rsidR="00CC55A2" w:rsidRPr="009907BF" w:rsidRDefault="00CC55A2" w:rsidP="006C4E02">
      <w:pPr>
        <w:pStyle w:val="1"/>
        <w:ind w:left="290" w:right="119" w:firstLine="419"/>
        <w:rPr>
          <w:rFonts w:ascii="Times New Roman" w:hAnsi="Times New Roman" w:cs="Times New Roman"/>
          <w:sz w:val="24"/>
          <w:szCs w:val="24"/>
        </w:rPr>
      </w:pPr>
      <w:bookmarkStart w:id="49" w:name="_Toc131718"/>
      <w:r w:rsidRPr="009907BF">
        <w:rPr>
          <w:rFonts w:ascii="Times New Roman" w:hAnsi="Times New Roman" w:cs="Times New Roman"/>
          <w:sz w:val="24"/>
          <w:szCs w:val="24"/>
        </w:rPr>
        <w:t>Статья 26.Общие положения об общественных обсуждениях или публичных слушаниях по вопросам землепользования и застройки</w:t>
      </w:r>
      <w:bookmarkEnd w:id="49"/>
    </w:p>
    <w:p w14:paraId="7148637F"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 </w:t>
      </w:r>
    </w:p>
    <w:p w14:paraId="011DF7DA"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Задачами общественных обсуждений или публичных слушаний по вопросам землепользования и застройки являются: </w:t>
      </w:r>
    </w:p>
    <w:p w14:paraId="75BA0B48"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 </w:t>
      </w:r>
    </w:p>
    <w:p w14:paraId="7D4FC5FC"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выявление отношения заинтересованных лиц к вопросам землепользования и застройки, выносимым на общественные обсуждения или публичные слушания; </w:t>
      </w:r>
    </w:p>
    <w:p w14:paraId="786B5173"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сбор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 </w:t>
      </w:r>
    </w:p>
    <w:p w14:paraId="4820A130" w14:textId="77777777" w:rsidR="00CC55A2" w:rsidRPr="009907BF" w:rsidRDefault="00CC55A2" w:rsidP="00044A04">
      <w:pPr>
        <w:numPr>
          <w:ilvl w:val="0"/>
          <w:numId w:val="118"/>
        </w:numPr>
        <w:suppressAutoHyphens w:val="0"/>
        <w:spacing w:after="15" w:line="267" w:lineRule="auto"/>
        <w:ind w:right="107"/>
        <w:jc w:val="both"/>
        <w:rPr>
          <w:sz w:val="24"/>
          <w:szCs w:val="24"/>
        </w:rPr>
      </w:pPr>
      <w:r w:rsidRPr="009907BF">
        <w:rPr>
          <w:sz w:val="24"/>
          <w:szCs w:val="24"/>
        </w:rPr>
        <w:t xml:space="preserve">3. Обязательному рассмотрению на общественных обсуждениях или публичных слушаниях подлежат: </w:t>
      </w:r>
    </w:p>
    <w:p w14:paraId="26D48462"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проект генерального плана, проект о внесении изменений в генеральный </w:t>
      </w:r>
      <w:hyperlink r:id="rId167">
        <w:r w:rsidRPr="009907BF">
          <w:rPr>
            <w:sz w:val="24"/>
            <w:szCs w:val="24"/>
          </w:rPr>
          <w:t>план</w:t>
        </w:r>
      </w:hyperlink>
      <w:hyperlink r:id="rId168">
        <w:r w:rsidRPr="009907BF">
          <w:rPr>
            <w:sz w:val="24"/>
            <w:szCs w:val="24"/>
          </w:rPr>
          <w:t>;</w:t>
        </w:r>
      </w:hyperlink>
      <w:r w:rsidRPr="009907BF">
        <w:rPr>
          <w:sz w:val="24"/>
          <w:szCs w:val="24"/>
        </w:rPr>
        <w:t xml:space="preserve"> </w:t>
      </w:r>
    </w:p>
    <w:p w14:paraId="41E76431"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проект Правил, проект о внесении изменений в Правила; </w:t>
      </w:r>
    </w:p>
    <w:p w14:paraId="64FB754E"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 </w:t>
      </w:r>
    </w:p>
    <w:p w14:paraId="1DD01272"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проекты решений о предоставлении разрешения на условно разрешенный вид использования земельных участков или объектов капитального строительства; </w:t>
      </w:r>
    </w:p>
    <w:p w14:paraId="52606279"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
    <w:p w14:paraId="56AEAB99"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проект правил благоустройства территории, проекты о внесении изменений в правила благоустройства территории. </w:t>
      </w:r>
    </w:p>
    <w:p w14:paraId="05F9FF27" w14:textId="77777777" w:rsidR="00CC55A2" w:rsidRPr="009907BF" w:rsidRDefault="00CC55A2" w:rsidP="00044A04">
      <w:pPr>
        <w:numPr>
          <w:ilvl w:val="0"/>
          <w:numId w:val="118"/>
        </w:numPr>
        <w:suppressAutoHyphens w:val="0"/>
        <w:spacing w:after="15" w:line="267" w:lineRule="auto"/>
        <w:ind w:right="107"/>
        <w:jc w:val="both"/>
        <w:rPr>
          <w:sz w:val="24"/>
          <w:szCs w:val="24"/>
        </w:rPr>
      </w:pPr>
      <w:r w:rsidRPr="009907BF">
        <w:rPr>
          <w:sz w:val="24"/>
          <w:szCs w:val="24"/>
        </w:rPr>
        <w:t xml:space="preserve">4. Общественные обсуждения или публичные слушания по вопросам, указанным в части 3 настоящей статьи, не проводятся: </w:t>
      </w:r>
    </w:p>
    <w:p w14:paraId="62BE243A"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 </w:t>
      </w:r>
    </w:p>
    <w:p w14:paraId="3380B397"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при внесении изменений в Правила в случаях, предусмотренных </w:t>
      </w:r>
      <w:hyperlink r:id="rId169">
        <w:r w:rsidRPr="009907BF">
          <w:rPr>
            <w:sz w:val="24"/>
            <w:szCs w:val="24"/>
          </w:rPr>
          <w:t>пунктами 3</w:t>
        </w:r>
      </w:hyperlink>
      <w:hyperlink r:id="rId170">
        <w:r w:rsidRPr="009907BF">
          <w:rPr>
            <w:sz w:val="24"/>
            <w:szCs w:val="24"/>
          </w:rPr>
          <w:t xml:space="preserve"> </w:t>
        </w:r>
      </w:hyperlink>
      <w:r w:rsidRPr="009907BF">
        <w:rPr>
          <w:sz w:val="24"/>
          <w:szCs w:val="24"/>
        </w:rPr>
        <w:t>-</w:t>
      </w:r>
      <w:hyperlink r:id="rId171">
        <w:r w:rsidRPr="009907BF">
          <w:rPr>
            <w:sz w:val="24"/>
            <w:szCs w:val="24"/>
          </w:rPr>
          <w:t xml:space="preserve"> </w:t>
        </w:r>
      </w:hyperlink>
      <w:hyperlink r:id="rId172">
        <w:r w:rsidRPr="009907BF">
          <w:rPr>
            <w:sz w:val="24"/>
            <w:szCs w:val="24"/>
          </w:rPr>
          <w:t xml:space="preserve">6 </w:t>
        </w:r>
      </w:hyperlink>
      <w:hyperlink r:id="rId173">
        <w:r w:rsidRPr="009907BF">
          <w:rPr>
            <w:sz w:val="24"/>
            <w:szCs w:val="24"/>
          </w:rPr>
          <w:t>части 2</w:t>
        </w:r>
      </w:hyperlink>
      <w:hyperlink r:id="rId174">
        <w:r w:rsidRPr="009907BF">
          <w:rPr>
            <w:sz w:val="24"/>
            <w:szCs w:val="24"/>
          </w:rPr>
          <w:t xml:space="preserve"> </w:t>
        </w:r>
      </w:hyperlink>
      <w:r w:rsidRPr="009907BF">
        <w:rPr>
          <w:sz w:val="24"/>
          <w:szCs w:val="24"/>
        </w:rPr>
        <w:t xml:space="preserve">и </w:t>
      </w:r>
      <w:hyperlink r:id="rId175">
        <w:r w:rsidRPr="009907BF">
          <w:rPr>
            <w:sz w:val="24"/>
            <w:szCs w:val="24"/>
          </w:rPr>
          <w:t>частью 3.1 статьи 33</w:t>
        </w:r>
      </w:hyperlink>
      <w:hyperlink r:id="rId176">
        <w:r w:rsidRPr="009907BF">
          <w:rPr>
            <w:sz w:val="24"/>
            <w:szCs w:val="24"/>
          </w:rPr>
          <w:t xml:space="preserve"> </w:t>
        </w:r>
      </w:hyperlink>
      <w:r w:rsidRPr="009907BF">
        <w:rPr>
          <w:sz w:val="24"/>
          <w:szCs w:val="24"/>
        </w:rPr>
        <w:t xml:space="preserve">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w:t>
      </w:r>
      <w:r w:rsidRPr="009907BF">
        <w:rPr>
          <w:sz w:val="24"/>
          <w:szCs w:val="24"/>
        </w:rPr>
        <w:lastRenderedPageBreak/>
        <w:t xml:space="preserve">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14:paraId="6B767E9F"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в случае приведения Правил в соответствие с ограничениями использования объектов недвижимости, установленными на приаэродромной территории; </w:t>
      </w:r>
    </w:p>
    <w:p w14:paraId="3BE480A4"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по проекту планировки территории и (или) проекту межевания территории в случаях, предусмотренных </w:t>
      </w:r>
      <w:hyperlink r:id="rId177">
        <w:r w:rsidRPr="009907BF">
          <w:rPr>
            <w:sz w:val="24"/>
            <w:szCs w:val="24"/>
          </w:rPr>
          <w:t>частью 12 статьи 43</w:t>
        </w:r>
      </w:hyperlink>
      <w:hyperlink r:id="rId178">
        <w:r w:rsidRPr="009907BF">
          <w:rPr>
            <w:sz w:val="24"/>
            <w:szCs w:val="24"/>
          </w:rPr>
          <w:t xml:space="preserve"> </w:t>
        </w:r>
      </w:hyperlink>
      <w:r w:rsidRPr="009907BF">
        <w:rPr>
          <w:sz w:val="24"/>
          <w:szCs w:val="24"/>
        </w:rPr>
        <w:t xml:space="preserve">и </w:t>
      </w:r>
      <w:hyperlink r:id="rId179">
        <w:r w:rsidRPr="009907BF">
          <w:rPr>
            <w:sz w:val="24"/>
            <w:szCs w:val="24"/>
          </w:rPr>
          <w:t>частью 22 статьи 45</w:t>
        </w:r>
      </w:hyperlink>
      <w:hyperlink r:id="rId180">
        <w:r w:rsidRPr="009907BF">
          <w:rPr>
            <w:sz w:val="24"/>
            <w:szCs w:val="24"/>
          </w:rPr>
          <w:t xml:space="preserve"> </w:t>
        </w:r>
      </w:hyperlink>
      <w:r w:rsidRPr="009907BF">
        <w:rPr>
          <w:sz w:val="24"/>
          <w:szCs w:val="24"/>
        </w:rPr>
        <w:t xml:space="preserve">Градостроительного кодекса Российской Федерации, а также в случае, если они подготовлены в отношении: </w:t>
      </w:r>
    </w:p>
    <w:p w14:paraId="4827D630"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 </w:t>
      </w:r>
    </w:p>
    <w:p w14:paraId="3B50DBA2"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территории для размещения линейных объектов в границах земель лесного фонда; </w:t>
      </w:r>
    </w:p>
    <w:p w14:paraId="2806BAC8"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w:t>
      </w:r>
    </w:p>
    <w:p w14:paraId="253857D6"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14:paraId="7D8E63A9"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 </w:t>
      </w:r>
    </w:p>
    <w:p w14:paraId="5A925011"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 </w:t>
      </w:r>
    </w:p>
    <w:p w14:paraId="3A1677D0"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 </w:t>
      </w:r>
    </w:p>
    <w:p w14:paraId="0AFF4606" w14:textId="77777777" w:rsidR="00CC55A2" w:rsidRPr="009907BF" w:rsidRDefault="00CC55A2" w:rsidP="00CC55A2">
      <w:pPr>
        <w:spacing w:after="24" w:line="259" w:lineRule="auto"/>
        <w:ind w:left="256"/>
        <w:rPr>
          <w:sz w:val="24"/>
          <w:szCs w:val="24"/>
        </w:rPr>
      </w:pPr>
      <w:r w:rsidRPr="009907BF">
        <w:rPr>
          <w:sz w:val="24"/>
          <w:szCs w:val="24"/>
        </w:rPr>
        <w:t xml:space="preserve"> </w:t>
      </w:r>
    </w:p>
    <w:p w14:paraId="7E2E1763" w14:textId="77777777" w:rsidR="00CC55A2" w:rsidRPr="009907BF" w:rsidRDefault="00CC55A2" w:rsidP="006C4E02">
      <w:pPr>
        <w:pStyle w:val="1"/>
        <w:spacing w:after="12"/>
        <w:ind w:left="413"/>
        <w:rPr>
          <w:rFonts w:ascii="Times New Roman" w:hAnsi="Times New Roman" w:cs="Times New Roman"/>
          <w:sz w:val="24"/>
          <w:szCs w:val="24"/>
        </w:rPr>
      </w:pPr>
      <w:r w:rsidRPr="009907BF">
        <w:rPr>
          <w:rFonts w:ascii="Times New Roman" w:hAnsi="Times New Roman" w:cs="Times New Roman"/>
          <w:sz w:val="24"/>
          <w:szCs w:val="24"/>
        </w:rPr>
        <w:t xml:space="preserve">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w:t>
      </w:r>
      <w:hyperlink r:id="rId181">
        <w:r w:rsidRPr="009907BF">
          <w:rPr>
            <w:rFonts w:ascii="Times New Roman" w:hAnsi="Times New Roman" w:cs="Times New Roman"/>
            <w:sz w:val="24"/>
            <w:szCs w:val="24"/>
          </w:rPr>
          <w:t>план</w:t>
        </w:r>
      </w:hyperlink>
      <w:hyperlink r:id="rId182">
        <w:r w:rsidRPr="009907BF">
          <w:rPr>
            <w:rFonts w:ascii="Times New Roman" w:hAnsi="Times New Roman" w:cs="Times New Roman"/>
            <w:sz w:val="24"/>
            <w:szCs w:val="24"/>
          </w:rPr>
          <w:t xml:space="preserve"> </w:t>
        </w:r>
      </w:hyperlink>
    </w:p>
    <w:p w14:paraId="49442E8B" w14:textId="77777777" w:rsidR="00CC55A2" w:rsidRPr="009907BF" w:rsidRDefault="00CC55A2" w:rsidP="00CC55A2">
      <w:pPr>
        <w:spacing w:after="38" w:line="259" w:lineRule="auto"/>
        <w:ind w:left="256"/>
        <w:rPr>
          <w:sz w:val="24"/>
          <w:szCs w:val="24"/>
        </w:rPr>
      </w:pPr>
      <w:r w:rsidRPr="009907BF">
        <w:rPr>
          <w:b/>
          <w:sz w:val="24"/>
          <w:szCs w:val="24"/>
        </w:rPr>
        <w:t xml:space="preserve"> </w:t>
      </w:r>
    </w:p>
    <w:p w14:paraId="57BA74D1" w14:textId="77777777" w:rsidR="006C2F4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При получении проекта генерального плана, проекта о внесении изменений в генеральный </w:t>
      </w:r>
      <w:hyperlink r:id="rId183">
        <w:r w:rsidRPr="009907BF">
          <w:rPr>
            <w:sz w:val="24"/>
            <w:szCs w:val="24"/>
          </w:rPr>
          <w:t>план</w:t>
        </w:r>
      </w:hyperlink>
      <w:hyperlink r:id="rId184">
        <w:r w:rsidRPr="009907BF">
          <w:rPr>
            <w:sz w:val="24"/>
            <w:szCs w:val="24"/>
          </w:rPr>
          <w:t xml:space="preserve"> </w:t>
        </w:r>
      </w:hyperlink>
      <w:r w:rsidRPr="009907BF">
        <w:rPr>
          <w:sz w:val="24"/>
          <w:szCs w:val="24"/>
        </w:rPr>
        <w:t xml:space="preserve">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185">
        <w:r w:rsidRPr="009907BF">
          <w:rPr>
            <w:sz w:val="24"/>
            <w:szCs w:val="24"/>
          </w:rPr>
          <w:t>план</w:t>
        </w:r>
      </w:hyperlink>
      <w:hyperlink r:id="rId186">
        <w:r w:rsidRPr="009907BF">
          <w:rPr>
            <w:sz w:val="24"/>
            <w:szCs w:val="24"/>
          </w:rPr>
          <w:t xml:space="preserve"> </w:t>
        </w:r>
      </w:hyperlink>
      <w:r w:rsidRPr="009907BF">
        <w:rPr>
          <w:sz w:val="24"/>
          <w:szCs w:val="24"/>
        </w:rPr>
        <w:t xml:space="preserve">в течение десяти календарных дней со дня поступления проекта генерального плана, проекта о внесении изменений в генеральный </w:t>
      </w:r>
      <w:hyperlink r:id="rId187">
        <w:r w:rsidRPr="009907BF">
          <w:rPr>
            <w:sz w:val="24"/>
            <w:szCs w:val="24"/>
          </w:rPr>
          <w:t>план</w:t>
        </w:r>
      </w:hyperlink>
      <w:hyperlink r:id="rId188">
        <w:r w:rsidRPr="009907BF">
          <w:rPr>
            <w:sz w:val="24"/>
            <w:szCs w:val="24"/>
          </w:rPr>
          <w:t xml:space="preserve"> </w:t>
        </w:r>
      </w:hyperlink>
      <w:r w:rsidRPr="009907BF">
        <w:rPr>
          <w:sz w:val="24"/>
          <w:szCs w:val="24"/>
        </w:rPr>
        <w:t xml:space="preserve">с приложением заключений и </w:t>
      </w:r>
      <w:r w:rsidR="006C2F42" w:rsidRPr="009907BF">
        <w:rPr>
          <w:sz w:val="24"/>
          <w:szCs w:val="24"/>
        </w:rPr>
        <w:t xml:space="preserve">каждом населенном пункте </w:t>
      </w:r>
      <w:r w:rsidR="006C2F42" w:rsidRPr="009907BF">
        <w:rPr>
          <w:sz w:val="24"/>
          <w:szCs w:val="24"/>
        </w:rPr>
        <w:lastRenderedPageBreak/>
        <w:t xml:space="preserve">муниципального образования, за исключением случаев, установленных частями 5.1 и 5.2 настоящей статьи. </w:t>
      </w:r>
    </w:p>
    <w:p w14:paraId="27206C77" w14:textId="77777777" w:rsidR="006C2F42" w:rsidRPr="009907BF" w:rsidRDefault="006C2F42" w:rsidP="00044A04">
      <w:pPr>
        <w:numPr>
          <w:ilvl w:val="1"/>
          <w:numId w:val="118"/>
        </w:numPr>
        <w:suppressAutoHyphens w:val="0"/>
        <w:spacing w:after="15" w:line="267" w:lineRule="auto"/>
        <w:ind w:right="107" w:firstLine="700"/>
        <w:jc w:val="both"/>
        <w:rPr>
          <w:sz w:val="24"/>
          <w:szCs w:val="24"/>
        </w:rPr>
      </w:pPr>
      <w:r w:rsidRPr="009907BF">
        <w:rPr>
          <w:sz w:val="24"/>
          <w:szCs w:val="24"/>
        </w:rPr>
        <w:t xml:space="preserve">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 </w:t>
      </w:r>
    </w:p>
    <w:p w14:paraId="21EDD258" w14:textId="77777777" w:rsidR="006C2F42" w:rsidRPr="009907BF" w:rsidRDefault="006C2F42" w:rsidP="00044A04">
      <w:pPr>
        <w:numPr>
          <w:ilvl w:val="1"/>
          <w:numId w:val="118"/>
        </w:numPr>
        <w:suppressAutoHyphens w:val="0"/>
        <w:spacing w:after="15" w:line="267" w:lineRule="auto"/>
        <w:ind w:right="107" w:firstLine="700"/>
        <w:jc w:val="both"/>
        <w:rPr>
          <w:sz w:val="24"/>
          <w:szCs w:val="24"/>
        </w:rPr>
      </w:pPr>
      <w:r w:rsidRPr="009907BF">
        <w:rPr>
          <w:sz w:val="24"/>
          <w:szCs w:val="24"/>
        </w:rPr>
        <w:t xml:space="preserve">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 </w:t>
      </w:r>
    </w:p>
    <w:p w14:paraId="3BAB4DE4" w14:textId="77777777" w:rsidR="006C2F42" w:rsidRPr="009907BF" w:rsidRDefault="006C2F4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w:t>
      </w:r>
    </w:p>
    <w:p w14:paraId="35D7E817" w14:textId="77777777" w:rsidR="006C2F42" w:rsidRPr="009907BF" w:rsidRDefault="006C2F4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 </w:t>
      </w:r>
    </w:p>
    <w:p w14:paraId="36EF800A" w14:textId="77777777" w:rsidR="006C2F42" w:rsidRPr="009907BF" w:rsidRDefault="006C2F4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 </w:t>
      </w:r>
    </w:p>
    <w:p w14:paraId="1D0FD6A1"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согласований, предусмотренных законодательством. </w:t>
      </w:r>
    </w:p>
    <w:p w14:paraId="03A98D8C"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 </w:t>
      </w:r>
    </w:p>
    <w:p w14:paraId="1AA7EA09"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 </w:t>
      </w:r>
    </w:p>
    <w:p w14:paraId="36CA1B42"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Участниками 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 </w:t>
      </w:r>
    </w:p>
    <w:p w14:paraId="02849177" w14:textId="77777777" w:rsidR="00CC55A2" w:rsidRPr="009907BF" w:rsidRDefault="00CC55A2" w:rsidP="00044A04">
      <w:pPr>
        <w:numPr>
          <w:ilvl w:val="0"/>
          <w:numId w:val="118"/>
        </w:numPr>
        <w:suppressAutoHyphens w:val="0"/>
        <w:spacing w:after="15" w:line="267" w:lineRule="auto"/>
        <w:ind w:right="107" w:firstLine="700"/>
        <w:jc w:val="both"/>
        <w:rPr>
          <w:sz w:val="24"/>
          <w:szCs w:val="24"/>
        </w:rPr>
      </w:pPr>
      <w:r w:rsidRPr="009907BF">
        <w:rPr>
          <w:sz w:val="24"/>
          <w:szCs w:val="24"/>
        </w:rPr>
        <w:t xml:space="preserve">Общественные 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w:t>
      </w:r>
    </w:p>
    <w:p w14:paraId="32CD3795" w14:textId="77777777" w:rsidR="006C2F42" w:rsidRPr="009907BF" w:rsidRDefault="006C2F42" w:rsidP="006C2F42">
      <w:pPr>
        <w:suppressAutoHyphens w:val="0"/>
        <w:spacing w:after="15" w:line="267" w:lineRule="auto"/>
        <w:ind w:left="241" w:right="107"/>
        <w:jc w:val="both"/>
        <w:rPr>
          <w:sz w:val="24"/>
          <w:szCs w:val="24"/>
        </w:rPr>
      </w:pPr>
    </w:p>
    <w:p w14:paraId="05DA0F33" w14:textId="77777777" w:rsidR="00CC55A2" w:rsidRPr="009907BF" w:rsidRDefault="00CC55A2" w:rsidP="006C4E02">
      <w:pPr>
        <w:pStyle w:val="1"/>
        <w:spacing w:after="12"/>
        <w:ind w:left="413"/>
        <w:rPr>
          <w:rFonts w:ascii="Times New Roman" w:hAnsi="Times New Roman" w:cs="Times New Roman"/>
          <w:sz w:val="24"/>
          <w:szCs w:val="24"/>
        </w:rPr>
      </w:pPr>
      <w:bookmarkStart w:id="50" w:name="_Toc131719"/>
      <w:r w:rsidRPr="009907BF">
        <w:rPr>
          <w:rFonts w:ascii="Times New Roman" w:hAnsi="Times New Roman" w:cs="Times New Roman"/>
          <w:sz w:val="24"/>
          <w:szCs w:val="24"/>
        </w:rPr>
        <w:lastRenderedPageBreak/>
        <w:t>Статья 28. Особенности проведения общественных обсуждений или публичных</w:t>
      </w:r>
      <w:bookmarkEnd w:id="50"/>
    </w:p>
    <w:p w14:paraId="1985C742" w14:textId="77777777" w:rsidR="00CC55A2" w:rsidRPr="009907BF" w:rsidRDefault="00CC55A2" w:rsidP="006C4E02">
      <w:pPr>
        <w:pStyle w:val="1"/>
        <w:spacing w:after="12"/>
        <w:ind w:left="413"/>
        <w:rPr>
          <w:rFonts w:ascii="Times New Roman" w:hAnsi="Times New Roman" w:cs="Times New Roman"/>
          <w:sz w:val="24"/>
          <w:szCs w:val="24"/>
        </w:rPr>
      </w:pPr>
      <w:bookmarkStart w:id="51" w:name="_Toc131720"/>
      <w:r w:rsidRPr="009907BF">
        <w:rPr>
          <w:rFonts w:ascii="Times New Roman" w:hAnsi="Times New Roman" w:cs="Times New Roman"/>
          <w:sz w:val="24"/>
          <w:szCs w:val="24"/>
        </w:rPr>
        <w:t>слушаний по проекту Правил, проекту о внесении изменений в Правила</w:t>
      </w:r>
      <w:bookmarkEnd w:id="51"/>
    </w:p>
    <w:p w14:paraId="3C39FD81" w14:textId="77777777" w:rsidR="00CC55A2" w:rsidRPr="009907BF" w:rsidRDefault="00CC55A2" w:rsidP="006C4E02">
      <w:pPr>
        <w:spacing w:after="38" w:line="259" w:lineRule="auto"/>
        <w:ind w:left="256"/>
        <w:jc w:val="center"/>
        <w:rPr>
          <w:sz w:val="24"/>
          <w:szCs w:val="24"/>
        </w:rPr>
      </w:pPr>
    </w:p>
    <w:p w14:paraId="17BEFF21" w14:textId="77777777" w:rsidR="00CC55A2" w:rsidRPr="009907BF" w:rsidRDefault="00CC55A2" w:rsidP="00044A04">
      <w:pPr>
        <w:numPr>
          <w:ilvl w:val="0"/>
          <w:numId w:val="119"/>
        </w:numPr>
        <w:suppressAutoHyphens w:val="0"/>
        <w:spacing w:after="15" w:line="267" w:lineRule="auto"/>
        <w:ind w:right="107" w:firstLine="700"/>
        <w:jc w:val="both"/>
        <w:rPr>
          <w:sz w:val="24"/>
          <w:szCs w:val="24"/>
        </w:rPr>
      </w:pPr>
      <w:r w:rsidRPr="009907BF">
        <w:rPr>
          <w:sz w:val="24"/>
          <w:szCs w:val="24"/>
        </w:rPr>
        <w:t xml:space="preserve">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14:paraId="154E507C" w14:textId="77777777" w:rsidR="00CC55A2" w:rsidRPr="009907BF" w:rsidRDefault="00CC55A2" w:rsidP="00CC55A2">
      <w:pPr>
        <w:ind w:left="241" w:right="107"/>
        <w:rPr>
          <w:sz w:val="24"/>
          <w:szCs w:val="24"/>
        </w:rPr>
      </w:pPr>
      <w:r w:rsidRPr="009907BF">
        <w:rPr>
          <w:sz w:val="24"/>
          <w:szCs w:val="24"/>
        </w:rPr>
        <w:t xml:space="preserve">Указанное решение подлежит официальному опубликованию и размещению на официальном сайте городского округа. </w:t>
      </w:r>
    </w:p>
    <w:p w14:paraId="78726110" w14:textId="77777777" w:rsidR="00CC55A2" w:rsidRPr="009907BF" w:rsidRDefault="00CC55A2" w:rsidP="00044A04">
      <w:pPr>
        <w:numPr>
          <w:ilvl w:val="0"/>
          <w:numId w:val="119"/>
        </w:numPr>
        <w:suppressAutoHyphens w:val="0"/>
        <w:spacing w:after="15" w:line="267" w:lineRule="auto"/>
        <w:ind w:right="107" w:firstLine="700"/>
        <w:jc w:val="both"/>
        <w:rPr>
          <w:sz w:val="24"/>
          <w:szCs w:val="24"/>
        </w:rPr>
      </w:pPr>
      <w:r w:rsidRPr="009907BF">
        <w:rPr>
          <w:sz w:val="24"/>
          <w:szCs w:val="24"/>
        </w:rPr>
        <w:t xml:space="preserve">Общественные обсуждения или публичные слушания по проекту Правил, по проекту о внесении изменений в Правила проводятся Комиссией городского округа. </w:t>
      </w:r>
    </w:p>
    <w:p w14:paraId="57028F9B" w14:textId="77777777" w:rsidR="00CC55A2" w:rsidRPr="009907BF" w:rsidRDefault="00CC55A2" w:rsidP="00044A04">
      <w:pPr>
        <w:numPr>
          <w:ilvl w:val="0"/>
          <w:numId w:val="119"/>
        </w:numPr>
        <w:suppressAutoHyphens w:val="0"/>
        <w:spacing w:after="27" w:line="256" w:lineRule="auto"/>
        <w:ind w:right="107" w:firstLine="700"/>
        <w:jc w:val="both"/>
        <w:rPr>
          <w:sz w:val="24"/>
          <w:szCs w:val="24"/>
        </w:rPr>
      </w:pPr>
      <w:r w:rsidRPr="009907BF">
        <w:rPr>
          <w:sz w:val="24"/>
          <w:szCs w:val="24"/>
        </w:rPr>
        <w:t xml:space="preserve">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 </w:t>
      </w:r>
    </w:p>
    <w:p w14:paraId="184C23A0" w14:textId="77777777" w:rsidR="00CC55A2" w:rsidRPr="009907BF" w:rsidRDefault="00CC55A2" w:rsidP="00044A04">
      <w:pPr>
        <w:numPr>
          <w:ilvl w:val="0"/>
          <w:numId w:val="119"/>
        </w:numPr>
        <w:suppressAutoHyphens w:val="0"/>
        <w:spacing w:after="15" w:line="267" w:lineRule="auto"/>
        <w:ind w:right="107" w:firstLine="700"/>
        <w:jc w:val="both"/>
        <w:rPr>
          <w:sz w:val="24"/>
          <w:szCs w:val="24"/>
        </w:rPr>
      </w:pPr>
      <w:r w:rsidRPr="009907BF">
        <w:rPr>
          <w:sz w:val="24"/>
          <w:szCs w:val="24"/>
        </w:rPr>
        <w:t xml:space="preserve">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 </w:t>
      </w:r>
    </w:p>
    <w:p w14:paraId="3BFF5D55" w14:textId="77777777" w:rsidR="00CC55A2" w:rsidRPr="009907BF" w:rsidRDefault="00CC55A2" w:rsidP="00044A04">
      <w:pPr>
        <w:numPr>
          <w:ilvl w:val="0"/>
          <w:numId w:val="119"/>
        </w:numPr>
        <w:suppressAutoHyphens w:val="0"/>
        <w:spacing w:after="15" w:line="267" w:lineRule="auto"/>
        <w:ind w:right="107" w:firstLine="700"/>
        <w:jc w:val="both"/>
        <w:rPr>
          <w:sz w:val="24"/>
          <w:szCs w:val="24"/>
        </w:rPr>
      </w:pPr>
      <w:r w:rsidRPr="009907BF">
        <w:rPr>
          <w:sz w:val="24"/>
          <w:szCs w:val="24"/>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14:paraId="4EAC6629" w14:textId="77777777" w:rsidR="00CC55A2" w:rsidRPr="009907BF" w:rsidRDefault="00CC55A2" w:rsidP="00044A04">
      <w:pPr>
        <w:numPr>
          <w:ilvl w:val="0"/>
          <w:numId w:val="119"/>
        </w:numPr>
        <w:suppressAutoHyphens w:val="0"/>
        <w:spacing w:after="15" w:line="267" w:lineRule="auto"/>
        <w:ind w:right="107" w:firstLine="700"/>
        <w:jc w:val="both"/>
        <w:rPr>
          <w:sz w:val="24"/>
          <w:szCs w:val="24"/>
        </w:rPr>
      </w:pPr>
      <w:r w:rsidRPr="009907BF">
        <w:rPr>
          <w:sz w:val="24"/>
          <w:szCs w:val="24"/>
        </w:rPr>
        <w:t xml:space="preserve">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 </w:t>
      </w:r>
    </w:p>
    <w:p w14:paraId="46D81C65" w14:textId="77777777" w:rsidR="00CC55A2" w:rsidRPr="009907BF" w:rsidRDefault="00CC55A2" w:rsidP="00044A04">
      <w:pPr>
        <w:numPr>
          <w:ilvl w:val="0"/>
          <w:numId w:val="119"/>
        </w:numPr>
        <w:suppressAutoHyphens w:val="0"/>
        <w:spacing w:after="15" w:line="267" w:lineRule="auto"/>
        <w:ind w:right="107" w:firstLine="700"/>
        <w:jc w:val="both"/>
        <w:rPr>
          <w:sz w:val="24"/>
          <w:szCs w:val="24"/>
        </w:rPr>
      </w:pPr>
      <w:r w:rsidRPr="009907BF">
        <w:rPr>
          <w:sz w:val="24"/>
          <w:szCs w:val="24"/>
        </w:rPr>
        <w:t xml:space="preserve">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 </w:t>
      </w:r>
    </w:p>
    <w:p w14:paraId="6BC61EF0" w14:textId="77777777" w:rsidR="00CC55A2" w:rsidRPr="009907BF" w:rsidRDefault="00CC55A2" w:rsidP="00CC55A2">
      <w:pPr>
        <w:spacing w:after="26" w:line="259" w:lineRule="auto"/>
        <w:ind w:left="256"/>
        <w:rPr>
          <w:sz w:val="24"/>
          <w:szCs w:val="24"/>
        </w:rPr>
      </w:pPr>
      <w:r w:rsidRPr="009907BF">
        <w:rPr>
          <w:sz w:val="24"/>
          <w:szCs w:val="24"/>
        </w:rPr>
        <w:t xml:space="preserve"> </w:t>
      </w:r>
    </w:p>
    <w:p w14:paraId="2A9DCBA2" w14:textId="77777777" w:rsidR="00CC55A2" w:rsidRPr="009907BF" w:rsidRDefault="00CC55A2" w:rsidP="006C2F42">
      <w:pPr>
        <w:pStyle w:val="1"/>
        <w:spacing w:after="12"/>
        <w:ind w:left="413"/>
        <w:jc w:val="both"/>
        <w:rPr>
          <w:rFonts w:ascii="Times New Roman" w:hAnsi="Times New Roman" w:cs="Times New Roman"/>
          <w:sz w:val="24"/>
          <w:szCs w:val="24"/>
        </w:rPr>
      </w:pPr>
      <w:bookmarkStart w:id="52" w:name="_Toc131721"/>
      <w:r w:rsidRPr="009907BF">
        <w:rPr>
          <w:rFonts w:ascii="Times New Roman" w:hAnsi="Times New Roman" w:cs="Times New Roman"/>
          <w:sz w:val="24"/>
          <w:szCs w:val="24"/>
        </w:rPr>
        <w:t xml:space="preserve">Статья 29. Особенности проведения общественных обсуждений или публичных слушаний по проектам планировки территории и проектам межевания территории </w:t>
      </w:r>
      <w:bookmarkEnd w:id="52"/>
    </w:p>
    <w:p w14:paraId="0299D5CE" w14:textId="77777777" w:rsidR="00CC55A2" w:rsidRPr="009907BF" w:rsidRDefault="00CC55A2" w:rsidP="00CC55A2">
      <w:pPr>
        <w:spacing w:after="38" w:line="259" w:lineRule="auto"/>
        <w:ind w:left="256"/>
        <w:rPr>
          <w:sz w:val="24"/>
          <w:szCs w:val="24"/>
        </w:rPr>
      </w:pPr>
      <w:r w:rsidRPr="009907BF">
        <w:rPr>
          <w:b/>
          <w:sz w:val="24"/>
          <w:szCs w:val="24"/>
        </w:rPr>
        <w:t xml:space="preserve"> </w:t>
      </w:r>
    </w:p>
    <w:p w14:paraId="62ABEC0B" w14:textId="77777777" w:rsidR="00CC55A2" w:rsidRPr="009907BF" w:rsidRDefault="00CC55A2" w:rsidP="00044A04">
      <w:pPr>
        <w:numPr>
          <w:ilvl w:val="0"/>
          <w:numId w:val="120"/>
        </w:numPr>
        <w:suppressAutoHyphens w:val="0"/>
        <w:spacing w:after="15" w:line="267" w:lineRule="auto"/>
        <w:ind w:right="107" w:firstLine="700"/>
        <w:jc w:val="both"/>
        <w:rPr>
          <w:sz w:val="24"/>
          <w:szCs w:val="24"/>
        </w:rPr>
      </w:pPr>
      <w:r w:rsidRPr="009907BF">
        <w:rPr>
          <w:sz w:val="24"/>
          <w:szCs w:val="24"/>
        </w:rPr>
        <w:t xml:space="preserve">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 </w:t>
      </w:r>
    </w:p>
    <w:p w14:paraId="788B4247" w14:textId="77777777" w:rsidR="00CC55A2" w:rsidRPr="009907BF" w:rsidRDefault="00CC55A2" w:rsidP="00CC55A2">
      <w:pPr>
        <w:ind w:left="241" w:right="107"/>
        <w:rPr>
          <w:sz w:val="24"/>
          <w:szCs w:val="24"/>
        </w:rPr>
      </w:pPr>
      <w:r w:rsidRPr="009907BF">
        <w:rPr>
          <w:sz w:val="24"/>
          <w:szCs w:val="24"/>
        </w:rPr>
        <w:t xml:space="preserve">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 </w:t>
      </w:r>
    </w:p>
    <w:p w14:paraId="117A9E4C" w14:textId="77777777" w:rsidR="00CC55A2" w:rsidRPr="009907BF" w:rsidRDefault="00CC55A2" w:rsidP="00044A04">
      <w:pPr>
        <w:numPr>
          <w:ilvl w:val="0"/>
          <w:numId w:val="120"/>
        </w:numPr>
        <w:suppressAutoHyphens w:val="0"/>
        <w:spacing w:after="15" w:line="267" w:lineRule="auto"/>
        <w:ind w:right="107" w:firstLine="700"/>
        <w:jc w:val="both"/>
        <w:rPr>
          <w:sz w:val="24"/>
          <w:szCs w:val="24"/>
        </w:rPr>
      </w:pPr>
      <w:r w:rsidRPr="009907BF">
        <w:rPr>
          <w:sz w:val="24"/>
          <w:szCs w:val="24"/>
        </w:rPr>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w:t>
      </w:r>
      <w:r w:rsidRPr="009907BF">
        <w:rPr>
          <w:sz w:val="24"/>
          <w:szCs w:val="24"/>
        </w:rPr>
        <w:lastRenderedPageBreak/>
        <w:t xml:space="preserve">Градостроительного кодекса Российской Федерации, с учетом положений статьи 46 Градостроительного кодекса Российской Федерации. </w:t>
      </w:r>
    </w:p>
    <w:p w14:paraId="281790DE" w14:textId="77777777" w:rsidR="00CC55A2" w:rsidRPr="009907BF" w:rsidRDefault="00CC55A2" w:rsidP="00044A04">
      <w:pPr>
        <w:numPr>
          <w:ilvl w:val="0"/>
          <w:numId w:val="120"/>
        </w:numPr>
        <w:suppressAutoHyphens w:val="0"/>
        <w:spacing w:after="15" w:line="267" w:lineRule="auto"/>
        <w:ind w:right="107" w:firstLine="700"/>
        <w:jc w:val="both"/>
        <w:rPr>
          <w:sz w:val="24"/>
          <w:szCs w:val="24"/>
        </w:rPr>
      </w:pPr>
      <w:r w:rsidRPr="009907BF">
        <w:rPr>
          <w:sz w:val="24"/>
          <w:szCs w:val="24"/>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 </w:t>
      </w:r>
    </w:p>
    <w:p w14:paraId="2B1D6486" w14:textId="77777777" w:rsidR="00CC55A2" w:rsidRPr="009907BF" w:rsidRDefault="00CC55A2" w:rsidP="00044A04">
      <w:pPr>
        <w:numPr>
          <w:ilvl w:val="0"/>
          <w:numId w:val="120"/>
        </w:numPr>
        <w:suppressAutoHyphens w:val="0"/>
        <w:spacing w:after="15" w:line="267" w:lineRule="auto"/>
        <w:ind w:right="107" w:firstLine="700"/>
        <w:jc w:val="both"/>
        <w:rPr>
          <w:sz w:val="24"/>
          <w:szCs w:val="24"/>
        </w:rPr>
      </w:pPr>
      <w:r w:rsidRPr="009907BF">
        <w:rPr>
          <w:sz w:val="24"/>
          <w:szCs w:val="24"/>
        </w:rPr>
        <w:t xml:space="preserve">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 </w:t>
      </w:r>
    </w:p>
    <w:p w14:paraId="21A63449" w14:textId="77777777" w:rsidR="00CC55A2" w:rsidRPr="009907BF" w:rsidRDefault="00CC55A2" w:rsidP="00044A04">
      <w:pPr>
        <w:numPr>
          <w:ilvl w:val="0"/>
          <w:numId w:val="120"/>
        </w:numPr>
        <w:suppressAutoHyphens w:val="0"/>
        <w:spacing w:after="15" w:line="267" w:lineRule="auto"/>
        <w:ind w:right="107" w:firstLine="700"/>
        <w:jc w:val="both"/>
        <w:rPr>
          <w:sz w:val="24"/>
          <w:szCs w:val="24"/>
        </w:rPr>
      </w:pPr>
      <w:r w:rsidRPr="009907BF">
        <w:rPr>
          <w:sz w:val="24"/>
          <w:szCs w:val="24"/>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не позднее 3 рабочих дней со дня публикации заключения о результатах общественных обсуждений или публичных слушаний. </w:t>
      </w:r>
    </w:p>
    <w:p w14:paraId="00309290" w14:textId="77777777" w:rsidR="00CC55A2" w:rsidRPr="009907BF" w:rsidRDefault="00CC55A2" w:rsidP="00CC55A2">
      <w:pPr>
        <w:spacing w:after="38" w:line="259" w:lineRule="auto"/>
        <w:ind w:left="256"/>
        <w:rPr>
          <w:sz w:val="24"/>
          <w:szCs w:val="24"/>
        </w:rPr>
      </w:pPr>
      <w:r w:rsidRPr="009907BF">
        <w:rPr>
          <w:sz w:val="24"/>
          <w:szCs w:val="24"/>
        </w:rPr>
        <w:t xml:space="preserve"> </w:t>
      </w:r>
    </w:p>
    <w:p w14:paraId="62736112" w14:textId="77777777" w:rsidR="00CC55A2" w:rsidRPr="009907BF" w:rsidRDefault="00CC55A2" w:rsidP="006C4E02">
      <w:pPr>
        <w:pStyle w:val="1"/>
        <w:spacing w:after="12"/>
        <w:ind w:left="413"/>
        <w:rPr>
          <w:rFonts w:ascii="Times New Roman" w:hAnsi="Times New Roman" w:cs="Times New Roman"/>
          <w:sz w:val="24"/>
          <w:szCs w:val="24"/>
        </w:rPr>
      </w:pPr>
      <w:bookmarkStart w:id="53" w:name="_Toc131722"/>
      <w:r w:rsidRPr="009907BF">
        <w:rPr>
          <w:rFonts w:ascii="Times New Roman" w:hAnsi="Times New Roman" w:cs="Times New Roman"/>
          <w:sz w:val="24"/>
          <w:szCs w:val="24"/>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53"/>
    </w:p>
    <w:p w14:paraId="7F5FE9AC" w14:textId="77777777" w:rsidR="00CC55A2" w:rsidRPr="009907BF" w:rsidRDefault="00CC55A2" w:rsidP="00CC55A2">
      <w:pPr>
        <w:spacing w:after="41" w:line="259" w:lineRule="auto"/>
        <w:ind w:left="256"/>
        <w:rPr>
          <w:sz w:val="24"/>
          <w:szCs w:val="24"/>
        </w:rPr>
      </w:pPr>
      <w:r w:rsidRPr="009907BF">
        <w:rPr>
          <w:b/>
          <w:sz w:val="24"/>
          <w:szCs w:val="24"/>
        </w:rPr>
        <w:t xml:space="preserve"> </w:t>
      </w:r>
    </w:p>
    <w:p w14:paraId="1D94568F" w14:textId="77777777" w:rsidR="00CC55A2" w:rsidRPr="009907BF" w:rsidRDefault="00CC55A2" w:rsidP="00044A04">
      <w:pPr>
        <w:numPr>
          <w:ilvl w:val="0"/>
          <w:numId w:val="121"/>
        </w:numPr>
        <w:suppressAutoHyphens w:val="0"/>
        <w:spacing w:after="15" w:line="267" w:lineRule="auto"/>
        <w:ind w:right="107" w:firstLine="700"/>
        <w:jc w:val="both"/>
        <w:rPr>
          <w:sz w:val="24"/>
          <w:szCs w:val="24"/>
        </w:rPr>
      </w:pPr>
      <w:r w:rsidRPr="009907BF">
        <w:rPr>
          <w:sz w:val="24"/>
          <w:szCs w:val="24"/>
        </w:rPr>
        <w:t xml:space="preserve">Общественные обсуждения или публичные слушания по проектам решений о предоставлении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 проектам решений о предоставлении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 </w:t>
      </w:r>
    </w:p>
    <w:p w14:paraId="5EC97527" w14:textId="77777777" w:rsidR="00CC55A2" w:rsidRPr="009907BF" w:rsidRDefault="00CC55A2" w:rsidP="00044A04">
      <w:pPr>
        <w:numPr>
          <w:ilvl w:val="0"/>
          <w:numId w:val="121"/>
        </w:numPr>
        <w:suppressAutoHyphens w:val="0"/>
        <w:spacing w:after="15" w:line="267" w:lineRule="auto"/>
        <w:ind w:right="107" w:firstLine="700"/>
        <w:jc w:val="both"/>
        <w:rPr>
          <w:sz w:val="24"/>
          <w:szCs w:val="24"/>
        </w:rPr>
      </w:pPr>
      <w:r w:rsidRPr="009907BF">
        <w:rPr>
          <w:sz w:val="24"/>
          <w:szCs w:val="24"/>
        </w:rPr>
        <w:t xml:space="preserve">Общественные обсуждения или публичные слушания по проектам решений о предоставлении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
    <w:p w14:paraId="71A044C3" w14:textId="77777777" w:rsidR="00CC55A2" w:rsidRPr="009907BF" w:rsidRDefault="00CC55A2" w:rsidP="006C2F42">
      <w:pPr>
        <w:ind w:left="241" w:right="107"/>
        <w:jc w:val="both"/>
        <w:rPr>
          <w:sz w:val="24"/>
          <w:szCs w:val="24"/>
        </w:rPr>
      </w:pPr>
      <w:r w:rsidRPr="009907BF">
        <w:rPr>
          <w:sz w:val="24"/>
          <w:szCs w:val="24"/>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14:paraId="2C7AE6C0" w14:textId="77777777" w:rsidR="00CC55A2" w:rsidRPr="009907BF" w:rsidRDefault="00CC55A2" w:rsidP="00044A04">
      <w:pPr>
        <w:numPr>
          <w:ilvl w:val="0"/>
          <w:numId w:val="121"/>
        </w:numPr>
        <w:suppressAutoHyphens w:val="0"/>
        <w:spacing w:after="15" w:line="267" w:lineRule="auto"/>
        <w:ind w:right="107" w:firstLine="700"/>
        <w:jc w:val="both"/>
        <w:rPr>
          <w:sz w:val="24"/>
          <w:szCs w:val="24"/>
        </w:rPr>
      </w:pPr>
      <w:r w:rsidRPr="009907BF">
        <w:rPr>
          <w:sz w:val="24"/>
          <w:szCs w:val="24"/>
        </w:rPr>
        <w:t xml:space="preserve">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w:t>
      </w:r>
      <w:r w:rsidRPr="009907BF">
        <w:rPr>
          <w:sz w:val="24"/>
          <w:szCs w:val="24"/>
        </w:rPr>
        <w:lastRenderedPageBreak/>
        <w:t xml:space="preserve">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
    <w:p w14:paraId="01F31B9C" w14:textId="77777777" w:rsidR="00CC55A2" w:rsidRPr="009907BF" w:rsidRDefault="00CC55A2" w:rsidP="006C2F42">
      <w:pPr>
        <w:ind w:left="241" w:right="107"/>
        <w:jc w:val="both"/>
        <w:rPr>
          <w:sz w:val="24"/>
          <w:szCs w:val="24"/>
        </w:rPr>
      </w:pPr>
      <w:r w:rsidRPr="009907BF">
        <w:rPr>
          <w:sz w:val="24"/>
          <w:szCs w:val="24"/>
        </w:rPr>
        <w:t xml:space="preserve">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w:t>
      </w:r>
    </w:p>
    <w:p w14:paraId="6676EA90" w14:textId="77777777" w:rsidR="00CC55A2" w:rsidRPr="009907BF" w:rsidRDefault="00CC55A2" w:rsidP="00044A04">
      <w:pPr>
        <w:numPr>
          <w:ilvl w:val="0"/>
          <w:numId w:val="121"/>
        </w:numPr>
        <w:suppressAutoHyphens w:val="0"/>
        <w:spacing w:after="15" w:line="267" w:lineRule="auto"/>
        <w:ind w:right="107" w:firstLine="700"/>
        <w:jc w:val="both"/>
        <w:rPr>
          <w:sz w:val="24"/>
          <w:szCs w:val="24"/>
        </w:rPr>
      </w:pPr>
      <w:r w:rsidRPr="009907BF">
        <w:rPr>
          <w:sz w:val="24"/>
          <w:szCs w:val="24"/>
        </w:rPr>
        <w:t xml:space="preserve">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 </w:t>
      </w:r>
    </w:p>
    <w:p w14:paraId="7B118DAC" w14:textId="77777777" w:rsidR="00CC55A2" w:rsidRPr="009907BF" w:rsidRDefault="00CC55A2" w:rsidP="00044A04">
      <w:pPr>
        <w:numPr>
          <w:ilvl w:val="0"/>
          <w:numId w:val="121"/>
        </w:numPr>
        <w:suppressAutoHyphens w:val="0"/>
        <w:spacing w:after="15" w:line="267" w:lineRule="auto"/>
        <w:ind w:right="107" w:firstLine="700"/>
        <w:jc w:val="both"/>
        <w:rPr>
          <w:sz w:val="24"/>
          <w:szCs w:val="24"/>
        </w:rPr>
      </w:pPr>
      <w:r w:rsidRPr="009907BF">
        <w:rPr>
          <w:sz w:val="24"/>
          <w:szCs w:val="24"/>
        </w:rPr>
        <w:t xml:space="preserve">Заключение о результатах общественных обсуждений или публичных слушаний по проектам решений о предоставлении разрешения на условно разрешенный вид использования подлежит официальному опубликованию и размещению на официальном сайте городского округа. </w:t>
      </w:r>
    </w:p>
    <w:p w14:paraId="6B74FDE3" w14:textId="77777777" w:rsidR="00CC55A2" w:rsidRPr="009907BF" w:rsidRDefault="00CC55A2" w:rsidP="00044A04">
      <w:pPr>
        <w:numPr>
          <w:ilvl w:val="0"/>
          <w:numId w:val="121"/>
        </w:numPr>
        <w:suppressAutoHyphens w:val="0"/>
        <w:spacing w:after="15" w:line="267" w:lineRule="auto"/>
        <w:ind w:right="107" w:firstLine="700"/>
        <w:jc w:val="both"/>
        <w:rPr>
          <w:sz w:val="24"/>
          <w:szCs w:val="24"/>
        </w:rPr>
      </w:pPr>
      <w:r w:rsidRPr="009907BF">
        <w:rPr>
          <w:sz w:val="24"/>
          <w:szCs w:val="24"/>
        </w:rPr>
        <w:t xml:space="preserve">Заключение о результатах общественных обсуждений или публичных слушаний по проектам решений о предоставлении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 </w:t>
      </w:r>
    </w:p>
    <w:p w14:paraId="023CD7CB" w14:textId="77777777" w:rsidR="00CC55A2" w:rsidRPr="009907BF" w:rsidRDefault="00CC55A2" w:rsidP="00044A04">
      <w:pPr>
        <w:numPr>
          <w:ilvl w:val="0"/>
          <w:numId w:val="121"/>
        </w:numPr>
        <w:suppressAutoHyphens w:val="0"/>
        <w:spacing w:after="15" w:line="267" w:lineRule="auto"/>
        <w:ind w:right="107" w:firstLine="700"/>
        <w:jc w:val="both"/>
        <w:rPr>
          <w:sz w:val="24"/>
          <w:szCs w:val="24"/>
        </w:rPr>
      </w:pPr>
      <w:r w:rsidRPr="009907BF">
        <w:rPr>
          <w:sz w:val="24"/>
          <w:szCs w:val="24"/>
        </w:rPr>
        <w:t xml:space="preserve">Расходы, связанные с организацией и проведением общественных обсуждений или публичных слушаний по проектам решений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14:paraId="732F30A1" w14:textId="77777777" w:rsidR="00CC55A2" w:rsidRPr="009907BF" w:rsidRDefault="00CC55A2" w:rsidP="00CC55A2">
      <w:pPr>
        <w:spacing w:after="28" w:line="259" w:lineRule="auto"/>
        <w:ind w:left="256"/>
        <w:rPr>
          <w:sz w:val="24"/>
          <w:szCs w:val="24"/>
        </w:rPr>
      </w:pPr>
      <w:r w:rsidRPr="009907BF">
        <w:rPr>
          <w:sz w:val="24"/>
          <w:szCs w:val="24"/>
        </w:rPr>
        <w:t xml:space="preserve"> </w:t>
      </w:r>
    </w:p>
    <w:p w14:paraId="74697EEF" w14:textId="77777777" w:rsidR="00CC55A2" w:rsidRPr="009907BF" w:rsidRDefault="00CC55A2" w:rsidP="006C2F42">
      <w:pPr>
        <w:pStyle w:val="1"/>
        <w:spacing w:after="12"/>
        <w:ind w:left="413"/>
        <w:rPr>
          <w:rFonts w:ascii="Times New Roman" w:hAnsi="Times New Roman" w:cs="Times New Roman"/>
          <w:sz w:val="24"/>
          <w:szCs w:val="24"/>
        </w:rPr>
      </w:pPr>
      <w:r w:rsidRPr="009907BF">
        <w:rPr>
          <w:rFonts w:ascii="Times New Roman" w:hAnsi="Times New Roman" w:cs="Times New Roman"/>
          <w:sz w:val="24"/>
          <w:szCs w:val="24"/>
        </w:rPr>
        <w:t>Статья 31. Особенности проведения общественных обсуждений или публичных слушаний по проектам решений о предоставлении разрешения</w:t>
      </w:r>
    </w:p>
    <w:p w14:paraId="0E377DB4" w14:textId="77777777" w:rsidR="00CC55A2" w:rsidRPr="009907BF" w:rsidRDefault="00CC55A2" w:rsidP="006C2F42">
      <w:pPr>
        <w:pStyle w:val="1"/>
        <w:spacing w:after="12"/>
        <w:ind w:left="413"/>
        <w:rPr>
          <w:rFonts w:ascii="Times New Roman" w:hAnsi="Times New Roman" w:cs="Times New Roman"/>
          <w:sz w:val="24"/>
          <w:szCs w:val="24"/>
        </w:rPr>
      </w:pPr>
      <w:r w:rsidRPr="009907BF">
        <w:rPr>
          <w:rFonts w:ascii="Times New Roman" w:hAnsi="Times New Roman" w:cs="Times New Roman"/>
          <w:sz w:val="24"/>
          <w:szCs w:val="24"/>
        </w:rPr>
        <w:t>на отклонение от предельных параметров разрешенного строительства, реконструкции объектов капитального строительства</w:t>
      </w:r>
    </w:p>
    <w:p w14:paraId="01DE2502" w14:textId="77777777" w:rsidR="00CC55A2" w:rsidRPr="009907BF" w:rsidRDefault="00CC55A2" w:rsidP="00CC55A2">
      <w:pPr>
        <w:spacing w:after="37" w:line="259" w:lineRule="auto"/>
        <w:ind w:left="256"/>
        <w:rPr>
          <w:sz w:val="24"/>
          <w:szCs w:val="24"/>
        </w:rPr>
      </w:pPr>
      <w:r w:rsidRPr="009907BF">
        <w:rPr>
          <w:b/>
          <w:sz w:val="24"/>
          <w:szCs w:val="24"/>
        </w:rPr>
        <w:t xml:space="preserve"> </w:t>
      </w:r>
    </w:p>
    <w:p w14:paraId="423E5D32" w14:textId="77777777" w:rsidR="00CC55A2" w:rsidRPr="009907BF" w:rsidRDefault="00CC55A2" w:rsidP="00044A04">
      <w:pPr>
        <w:numPr>
          <w:ilvl w:val="0"/>
          <w:numId w:val="122"/>
        </w:numPr>
        <w:suppressAutoHyphens w:val="0"/>
        <w:spacing w:after="15" w:line="267" w:lineRule="auto"/>
        <w:ind w:right="107" w:firstLine="700"/>
        <w:jc w:val="both"/>
        <w:rPr>
          <w:sz w:val="24"/>
          <w:szCs w:val="24"/>
        </w:rPr>
      </w:pPr>
      <w:r w:rsidRPr="009907BF">
        <w:rPr>
          <w:sz w:val="24"/>
          <w:szCs w:val="24"/>
        </w:rPr>
        <w:t xml:space="preserve">Общественные обсуждения или публичные слушания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проектам решений о предоставлении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
    <w:p w14:paraId="6D8A2C18" w14:textId="77777777" w:rsidR="00CC55A2" w:rsidRPr="009907BF" w:rsidRDefault="00CC55A2" w:rsidP="00044A04">
      <w:pPr>
        <w:numPr>
          <w:ilvl w:val="0"/>
          <w:numId w:val="122"/>
        </w:numPr>
        <w:suppressAutoHyphens w:val="0"/>
        <w:spacing w:after="15" w:line="267" w:lineRule="auto"/>
        <w:ind w:right="107" w:firstLine="700"/>
        <w:jc w:val="both"/>
        <w:rPr>
          <w:sz w:val="24"/>
          <w:szCs w:val="24"/>
        </w:rPr>
      </w:pPr>
      <w:r w:rsidRPr="009907BF">
        <w:rPr>
          <w:sz w:val="24"/>
          <w:szCs w:val="24"/>
        </w:rPr>
        <w:t xml:space="preserve">Общественные обсуждения или публичные слушания по проектам решений о предоставлении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 разрешенного строительства, реконструкции объектов капитального строительства. </w:t>
      </w:r>
    </w:p>
    <w:p w14:paraId="68CA78E5" w14:textId="77777777" w:rsidR="00CC55A2" w:rsidRPr="009907BF" w:rsidRDefault="00CC55A2" w:rsidP="006C2F42">
      <w:pPr>
        <w:ind w:left="241" w:right="107" w:firstLine="479"/>
        <w:jc w:val="both"/>
        <w:rPr>
          <w:sz w:val="24"/>
          <w:szCs w:val="24"/>
        </w:rPr>
      </w:pPr>
      <w:r w:rsidRPr="009907BF">
        <w:rPr>
          <w:sz w:val="24"/>
          <w:szCs w:val="24"/>
        </w:rPr>
        <w:lastRenderedPageBreak/>
        <w:t xml:space="preserve">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14:paraId="3A8CE3DA" w14:textId="77777777" w:rsidR="00CC55A2" w:rsidRPr="009907BF" w:rsidRDefault="00CC55A2" w:rsidP="00044A04">
      <w:pPr>
        <w:numPr>
          <w:ilvl w:val="0"/>
          <w:numId w:val="122"/>
        </w:numPr>
        <w:suppressAutoHyphens w:val="0"/>
        <w:spacing w:after="15" w:line="267" w:lineRule="auto"/>
        <w:ind w:right="107" w:firstLine="700"/>
        <w:jc w:val="both"/>
        <w:rPr>
          <w:sz w:val="24"/>
          <w:szCs w:val="24"/>
        </w:rPr>
      </w:pPr>
      <w:r w:rsidRPr="009907BF">
        <w:rPr>
          <w:sz w:val="24"/>
          <w:szCs w:val="24"/>
        </w:rPr>
        <w:t xml:space="preserve">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
    <w:p w14:paraId="4A0DE2EF" w14:textId="77777777" w:rsidR="00CC55A2" w:rsidRPr="009907BF" w:rsidRDefault="00CC55A2" w:rsidP="00CC55A2">
      <w:pPr>
        <w:ind w:left="241" w:right="107"/>
        <w:rPr>
          <w:sz w:val="24"/>
          <w:szCs w:val="24"/>
        </w:rPr>
      </w:pPr>
      <w:r w:rsidRPr="009907BF">
        <w:rPr>
          <w:sz w:val="24"/>
          <w:szCs w:val="24"/>
        </w:rPr>
        <w:t xml:space="preserve">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отклонение от предельных параметров. </w:t>
      </w:r>
    </w:p>
    <w:p w14:paraId="11C7C245" w14:textId="77777777" w:rsidR="00CC55A2" w:rsidRPr="009907BF" w:rsidRDefault="00CC55A2" w:rsidP="00044A04">
      <w:pPr>
        <w:numPr>
          <w:ilvl w:val="0"/>
          <w:numId w:val="122"/>
        </w:numPr>
        <w:suppressAutoHyphens w:val="0"/>
        <w:spacing w:after="27" w:line="256" w:lineRule="auto"/>
        <w:ind w:right="107" w:firstLine="700"/>
        <w:jc w:val="both"/>
        <w:rPr>
          <w:sz w:val="24"/>
          <w:szCs w:val="24"/>
        </w:rPr>
      </w:pPr>
      <w:r w:rsidRPr="009907BF">
        <w:rPr>
          <w:sz w:val="24"/>
          <w:szCs w:val="24"/>
        </w:rPr>
        <w:t xml:space="preserve">Срок проведения общественных обсуждений или публичных слушаний по проектам решений о предоставлении разрешения на отклонение от предельных параметров со дня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 </w:t>
      </w:r>
    </w:p>
    <w:p w14:paraId="37748392" w14:textId="77777777" w:rsidR="00CC55A2" w:rsidRPr="009907BF" w:rsidRDefault="00CC55A2" w:rsidP="00044A04">
      <w:pPr>
        <w:numPr>
          <w:ilvl w:val="0"/>
          <w:numId w:val="122"/>
        </w:numPr>
        <w:suppressAutoHyphens w:val="0"/>
        <w:spacing w:after="15" w:line="267" w:lineRule="auto"/>
        <w:ind w:right="107" w:firstLine="700"/>
        <w:jc w:val="both"/>
        <w:rPr>
          <w:sz w:val="24"/>
          <w:szCs w:val="24"/>
        </w:rPr>
      </w:pPr>
      <w:r w:rsidRPr="009907BF">
        <w:rPr>
          <w:sz w:val="24"/>
          <w:szCs w:val="24"/>
        </w:rPr>
        <w:t xml:space="preserve">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подлежит официальному опубликованию и размещению на официальном сайте городского округа. </w:t>
      </w:r>
    </w:p>
    <w:p w14:paraId="0BE83BDA" w14:textId="77777777" w:rsidR="00CC55A2" w:rsidRPr="009907BF" w:rsidRDefault="00CC55A2" w:rsidP="00044A04">
      <w:pPr>
        <w:numPr>
          <w:ilvl w:val="0"/>
          <w:numId w:val="122"/>
        </w:numPr>
        <w:suppressAutoHyphens w:val="0"/>
        <w:spacing w:after="15" w:line="267" w:lineRule="auto"/>
        <w:ind w:right="107" w:firstLine="700"/>
        <w:jc w:val="both"/>
        <w:rPr>
          <w:sz w:val="24"/>
          <w:szCs w:val="24"/>
        </w:rPr>
      </w:pPr>
      <w:r w:rsidRPr="009907BF">
        <w:rPr>
          <w:sz w:val="24"/>
          <w:szCs w:val="24"/>
        </w:rPr>
        <w:t xml:space="preserve">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 </w:t>
      </w:r>
    </w:p>
    <w:p w14:paraId="674CDC6E" w14:textId="77777777" w:rsidR="00CC55A2" w:rsidRPr="009907BF" w:rsidRDefault="00CC55A2" w:rsidP="00044A04">
      <w:pPr>
        <w:numPr>
          <w:ilvl w:val="0"/>
          <w:numId w:val="122"/>
        </w:numPr>
        <w:suppressAutoHyphens w:val="0"/>
        <w:spacing w:after="15" w:line="267" w:lineRule="auto"/>
        <w:ind w:right="107" w:firstLine="700"/>
        <w:jc w:val="both"/>
        <w:rPr>
          <w:sz w:val="24"/>
          <w:szCs w:val="24"/>
        </w:rPr>
      </w:pPr>
      <w:r w:rsidRPr="009907BF">
        <w:rPr>
          <w:sz w:val="24"/>
          <w:szCs w:val="24"/>
        </w:rPr>
        <w:t xml:space="preserve">Расходы, связанные с организацией и проведением общественных обсуждений или публичных слушаний по проектам решений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 </w:t>
      </w:r>
    </w:p>
    <w:p w14:paraId="0AB157AF" w14:textId="77777777" w:rsidR="00CC55A2" w:rsidRPr="009907BF" w:rsidRDefault="00CC55A2" w:rsidP="006C2F42">
      <w:pPr>
        <w:pStyle w:val="1"/>
        <w:spacing w:after="12"/>
        <w:ind w:left="413"/>
        <w:rPr>
          <w:rFonts w:ascii="Times New Roman" w:hAnsi="Times New Roman" w:cs="Times New Roman"/>
          <w:sz w:val="24"/>
          <w:szCs w:val="24"/>
        </w:rPr>
      </w:pPr>
      <w:r w:rsidRPr="009907BF">
        <w:rPr>
          <w:rFonts w:ascii="Times New Roman" w:hAnsi="Times New Roman" w:cs="Times New Roman"/>
          <w:sz w:val="24"/>
          <w:szCs w:val="24"/>
        </w:rPr>
        <w:t xml:space="preserve"> </w:t>
      </w:r>
      <w:r w:rsidRPr="009907BF">
        <w:rPr>
          <w:rFonts w:ascii="Times New Roman" w:hAnsi="Times New Roman" w:cs="Times New Roman"/>
          <w:sz w:val="24"/>
          <w:szCs w:val="24"/>
        </w:rPr>
        <w:br w:type="page"/>
      </w:r>
    </w:p>
    <w:p w14:paraId="507D8161" w14:textId="77777777" w:rsidR="00CC55A2" w:rsidRPr="009907BF" w:rsidRDefault="00CC55A2" w:rsidP="006C2F42">
      <w:pPr>
        <w:pStyle w:val="1"/>
        <w:spacing w:after="12"/>
        <w:ind w:left="413"/>
        <w:rPr>
          <w:rFonts w:ascii="Times New Roman" w:hAnsi="Times New Roman" w:cs="Times New Roman"/>
          <w:sz w:val="24"/>
          <w:szCs w:val="24"/>
        </w:rPr>
      </w:pPr>
      <w:bookmarkStart w:id="54" w:name="_Toc131723"/>
      <w:r w:rsidRPr="009907BF">
        <w:rPr>
          <w:rFonts w:ascii="Times New Roman" w:hAnsi="Times New Roman" w:cs="Times New Roman"/>
          <w:sz w:val="24"/>
          <w:szCs w:val="24"/>
        </w:rPr>
        <w:t xml:space="preserve">ГЛАВА 6. ПОРЯДОК ВНЕСЕНИЯ ИЗМЕНЕНИЙ В ПРАВИЛА </w:t>
      </w:r>
      <w:bookmarkEnd w:id="54"/>
    </w:p>
    <w:p w14:paraId="79D957E7" w14:textId="77777777" w:rsidR="00CC55A2" w:rsidRPr="009907BF" w:rsidRDefault="00CC55A2" w:rsidP="006C2F42">
      <w:pPr>
        <w:pStyle w:val="1"/>
        <w:spacing w:after="12"/>
        <w:ind w:left="413"/>
        <w:rPr>
          <w:rFonts w:ascii="Times New Roman" w:hAnsi="Times New Roman" w:cs="Times New Roman"/>
          <w:sz w:val="24"/>
          <w:szCs w:val="24"/>
        </w:rPr>
      </w:pPr>
      <w:r w:rsidRPr="009907BF">
        <w:rPr>
          <w:rFonts w:ascii="Times New Roman" w:hAnsi="Times New Roman" w:cs="Times New Roman"/>
          <w:sz w:val="24"/>
          <w:szCs w:val="24"/>
        </w:rPr>
        <w:t xml:space="preserve"> </w:t>
      </w:r>
    </w:p>
    <w:p w14:paraId="220E27D0" w14:textId="77777777" w:rsidR="00CC55A2" w:rsidRPr="009907BF" w:rsidRDefault="00CC55A2" w:rsidP="006C2F42">
      <w:pPr>
        <w:pStyle w:val="1"/>
        <w:spacing w:after="12"/>
        <w:ind w:left="413"/>
        <w:rPr>
          <w:rFonts w:ascii="Times New Roman" w:hAnsi="Times New Roman" w:cs="Times New Roman"/>
          <w:sz w:val="24"/>
          <w:szCs w:val="24"/>
        </w:rPr>
      </w:pPr>
      <w:bookmarkStart w:id="55" w:name="_Toc131724"/>
      <w:r w:rsidRPr="009907BF">
        <w:rPr>
          <w:rFonts w:ascii="Times New Roman" w:hAnsi="Times New Roman" w:cs="Times New Roman"/>
          <w:sz w:val="24"/>
          <w:szCs w:val="24"/>
        </w:rPr>
        <w:t xml:space="preserve">Статья 32. Основания для внесения изменений в Правила </w:t>
      </w:r>
      <w:bookmarkEnd w:id="55"/>
    </w:p>
    <w:p w14:paraId="141A29D0" w14:textId="77777777" w:rsidR="00CC55A2" w:rsidRPr="009907BF" w:rsidRDefault="00CC55A2" w:rsidP="00CC55A2">
      <w:pPr>
        <w:spacing w:after="41" w:line="259" w:lineRule="auto"/>
        <w:ind w:left="256"/>
        <w:rPr>
          <w:sz w:val="24"/>
          <w:szCs w:val="24"/>
        </w:rPr>
      </w:pPr>
      <w:r w:rsidRPr="009907BF">
        <w:rPr>
          <w:b/>
          <w:sz w:val="24"/>
          <w:szCs w:val="24"/>
        </w:rPr>
        <w:t xml:space="preserve"> </w:t>
      </w:r>
    </w:p>
    <w:p w14:paraId="4AC2BC78" w14:textId="77777777" w:rsidR="00CC55A2" w:rsidRPr="009907BF" w:rsidRDefault="00CC55A2" w:rsidP="00CC55A2">
      <w:pPr>
        <w:ind w:left="241" w:right="107"/>
        <w:rPr>
          <w:sz w:val="24"/>
          <w:szCs w:val="24"/>
        </w:rPr>
      </w:pPr>
      <w:r w:rsidRPr="009907BF">
        <w:rPr>
          <w:sz w:val="24"/>
          <w:szCs w:val="24"/>
        </w:rPr>
        <w:t>1.</w:t>
      </w:r>
      <w:r w:rsidRPr="009907BF">
        <w:rPr>
          <w:rFonts w:eastAsia="Arial"/>
          <w:sz w:val="24"/>
          <w:szCs w:val="24"/>
        </w:rPr>
        <w:t xml:space="preserve"> </w:t>
      </w:r>
      <w:r w:rsidRPr="009907BF">
        <w:rPr>
          <w:sz w:val="24"/>
          <w:szCs w:val="24"/>
        </w:rPr>
        <w:t xml:space="preserve">Основаниями для рассмотрения вопроса о внесении изменений в Правила являются: </w:t>
      </w:r>
    </w:p>
    <w:p w14:paraId="2BC5325E" w14:textId="77777777" w:rsidR="00CC55A2" w:rsidRPr="009907BF" w:rsidRDefault="00CC55A2" w:rsidP="00044A04">
      <w:pPr>
        <w:numPr>
          <w:ilvl w:val="0"/>
          <w:numId w:val="123"/>
        </w:numPr>
        <w:suppressAutoHyphens w:val="0"/>
        <w:spacing w:after="15" w:line="267" w:lineRule="auto"/>
        <w:ind w:right="107" w:firstLine="700"/>
        <w:jc w:val="both"/>
        <w:rPr>
          <w:sz w:val="24"/>
          <w:szCs w:val="24"/>
        </w:rPr>
      </w:pPr>
      <w:r w:rsidRPr="009907BF">
        <w:rPr>
          <w:sz w:val="24"/>
          <w:szCs w:val="24"/>
        </w:rPr>
        <w:t xml:space="preserve">несоответствие настоящих Правил генеральному плану, возникшее в результате внесения в генеральный план изменений; </w:t>
      </w:r>
    </w:p>
    <w:p w14:paraId="472A13C5" w14:textId="77777777" w:rsidR="00CC55A2" w:rsidRPr="009907BF" w:rsidRDefault="00CC55A2" w:rsidP="00044A04">
      <w:pPr>
        <w:numPr>
          <w:ilvl w:val="0"/>
          <w:numId w:val="123"/>
        </w:numPr>
        <w:suppressAutoHyphens w:val="0"/>
        <w:spacing w:after="15" w:line="267" w:lineRule="auto"/>
        <w:ind w:right="107" w:firstLine="700"/>
        <w:jc w:val="both"/>
        <w:rPr>
          <w:sz w:val="24"/>
          <w:szCs w:val="24"/>
        </w:rPr>
      </w:pPr>
      <w:r w:rsidRPr="009907BF">
        <w:rPr>
          <w:sz w:val="24"/>
          <w:szCs w:val="24"/>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
    <w:p w14:paraId="34453B51" w14:textId="77777777" w:rsidR="00CC55A2" w:rsidRPr="009907BF" w:rsidRDefault="00CC55A2" w:rsidP="00CC55A2">
      <w:pPr>
        <w:ind w:left="241" w:right="107"/>
        <w:rPr>
          <w:sz w:val="24"/>
          <w:szCs w:val="24"/>
        </w:rPr>
      </w:pPr>
      <w:r w:rsidRPr="009907BF">
        <w:rPr>
          <w:sz w:val="24"/>
          <w:szCs w:val="24"/>
        </w:rPr>
        <w:t xml:space="preserve">приаэродромной территории, которые допущены в Правилах; </w:t>
      </w:r>
    </w:p>
    <w:p w14:paraId="5F016897" w14:textId="77777777" w:rsidR="00CC55A2" w:rsidRPr="009907BF" w:rsidRDefault="00CC55A2" w:rsidP="00044A04">
      <w:pPr>
        <w:numPr>
          <w:ilvl w:val="0"/>
          <w:numId w:val="123"/>
        </w:numPr>
        <w:suppressAutoHyphens w:val="0"/>
        <w:spacing w:after="15" w:line="267" w:lineRule="auto"/>
        <w:ind w:right="107" w:firstLine="700"/>
        <w:jc w:val="both"/>
        <w:rPr>
          <w:sz w:val="24"/>
          <w:szCs w:val="24"/>
        </w:rPr>
      </w:pPr>
      <w:r w:rsidRPr="009907BF">
        <w:rPr>
          <w:sz w:val="24"/>
          <w:szCs w:val="24"/>
        </w:rPr>
        <w:t xml:space="preserve">поступление предложений об изменении границ территориальных зон, изменении градостроительных регламентов; </w:t>
      </w:r>
    </w:p>
    <w:p w14:paraId="541664B6" w14:textId="77777777" w:rsidR="00CC55A2" w:rsidRPr="009907BF" w:rsidRDefault="00CC55A2" w:rsidP="00044A04">
      <w:pPr>
        <w:numPr>
          <w:ilvl w:val="0"/>
          <w:numId w:val="123"/>
        </w:numPr>
        <w:suppressAutoHyphens w:val="0"/>
        <w:spacing w:after="15" w:line="267" w:lineRule="auto"/>
        <w:ind w:right="107" w:firstLine="700"/>
        <w:jc w:val="both"/>
        <w:rPr>
          <w:sz w:val="24"/>
          <w:szCs w:val="24"/>
        </w:rPr>
      </w:pPr>
      <w:r w:rsidRPr="009907BF">
        <w:rPr>
          <w:sz w:val="24"/>
          <w:szCs w:val="24"/>
        </w:rPr>
        <w:t xml:space="preserve">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 </w:t>
      </w:r>
    </w:p>
    <w:p w14:paraId="7A227D9E" w14:textId="77777777" w:rsidR="00CC55A2" w:rsidRPr="009907BF" w:rsidRDefault="00CC55A2" w:rsidP="00044A04">
      <w:pPr>
        <w:numPr>
          <w:ilvl w:val="0"/>
          <w:numId w:val="123"/>
        </w:numPr>
        <w:suppressAutoHyphens w:val="0"/>
        <w:spacing w:after="15" w:line="267" w:lineRule="auto"/>
        <w:ind w:right="107" w:firstLine="700"/>
        <w:jc w:val="both"/>
        <w:rPr>
          <w:sz w:val="24"/>
          <w:szCs w:val="24"/>
        </w:rPr>
      </w:pPr>
      <w:r w:rsidRPr="009907BF">
        <w:rPr>
          <w:sz w:val="24"/>
          <w:szCs w:val="24"/>
        </w:rPr>
        <w:t xml:space="preserve">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w:t>
      </w:r>
    </w:p>
    <w:p w14:paraId="183A1EFF" w14:textId="77777777" w:rsidR="00CC55A2" w:rsidRPr="009907BF" w:rsidRDefault="00CC55A2" w:rsidP="00CC55A2">
      <w:pPr>
        <w:ind w:left="241" w:right="107"/>
        <w:rPr>
          <w:sz w:val="24"/>
          <w:szCs w:val="24"/>
        </w:rPr>
      </w:pPr>
      <w:r w:rsidRPr="009907BF">
        <w:rPr>
          <w:sz w:val="24"/>
          <w:szCs w:val="24"/>
        </w:rPr>
        <w:t xml:space="preserve">государственный реестр недвижимости сведений о границах населенных пунктов; </w:t>
      </w:r>
    </w:p>
    <w:p w14:paraId="08C3D536" w14:textId="77777777" w:rsidR="00CC55A2" w:rsidRPr="009907BF" w:rsidRDefault="00CC55A2" w:rsidP="00044A04">
      <w:pPr>
        <w:numPr>
          <w:ilvl w:val="0"/>
          <w:numId w:val="123"/>
        </w:numPr>
        <w:suppressAutoHyphens w:val="0"/>
        <w:spacing w:after="15" w:line="267" w:lineRule="auto"/>
        <w:ind w:right="107" w:firstLine="700"/>
        <w:jc w:val="both"/>
        <w:rPr>
          <w:sz w:val="24"/>
          <w:szCs w:val="24"/>
        </w:rPr>
      </w:pPr>
      <w:r w:rsidRPr="009907BF">
        <w:rPr>
          <w:sz w:val="24"/>
          <w:szCs w:val="24"/>
        </w:rPr>
        <w:t xml:space="preserve">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 </w:t>
      </w:r>
    </w:p>
    <w:p w14:paraId="5BD73169" w14:textId="77777777" w:rsidR="00CC55A2" w:rsidRPr="009907BF" w:rsidRDefault="00CC55A2" w:rsidP="00044A04">
      <w:pPr>
        <w:numPr>
          <w:ilvl w:val="0"/>
          <w:numId w:val="123"/>
        </w:numPr>
        <w:suppressAutoHyphens w:val="0"/>
        <w:spacing w:after="15" w:line="267" w:lineRule="auto"/>
        <w:ind w:right="107" w:firstLine="700"/>
        <w:jc w:val="both"/>
        <w:rPr>
          <w:sz w:val="24"/>
          <w:szCs w:val="24"/>
        </w:rPr>
      </w:pPr>
      <w:r w:rsidRPr="009907BF">
        <w:rPr>
          <w:sz w:val="24"/>
          <w:szCs w:val="24"/>
        </w:rPr>
        <w:t xml:space="preserve">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регионального значения.; </w:t>
      </w:r>
    </w:p>
    <w:p w14:paraId="698F7D35" w14:textId="77777777" w:rsidR="00CC55A2" w:rsidRPr="009907BF" w:rsidRDefault="00CC55A2" w:rsidP="00044A04">
      <w:pPr>
        <w:numPr>
          <w:ilvl w:val="0"/>
          <w:numId w:val="123"/>
        </w:numPr>
        <w:suppressAutoHyphens w:val="0"/>
        <w:spacing w:after="15" w:line="267" w:lineRule="auto"/>
        <w:ind w:right="107" w:firstLine="700"/>
        <w:jc w:val="both"/>
        <w:rPr>
          <w:sz w:val="24"/>
          <w:szCs w:val="24"/>
        </w:rPr>
      </w:pPr>
      <w:r w:rsidRPr="009907BF">
        <w:rPr>
          <w:sz w:val="24"/>
          <w:szCs w:val="24"/>
        </w:rPr>
        <w:t xml:space="preserve">принятие решения о комплексном развитии территории; </w:t>
      </w:r>
    </w:p>
    <w:p w14:paraId="40C341F4" w14:textId="77777777" w:rsidR="00CC55A2" w:rsidRPr="009907BF" w:rsidRDefault="00CC55A2" w:rsidP="00044A04">
      <w:pPr>
        <w:numPr>
          <w:ilvl w:val="0"/>
          <w:numId w:val="123"/>
        </w:numPr>
        <w:suppressAutoHyphens w:val="0"/>
        <w:spacing w:after="27" w:line="256" w:lineRule="auto"/>
        <w:ind w:right="107" w:firstLine="700"/>
        <w:jc w:val="both"/>
        <w:rPr>
          <w:sz w:val="24"/>
          <w:szCs w:val="24"/>
        </w:rPr>
      </w:pPr>
      <w:r w:rsidRPr="009907BF">
        <w:rPr>
          <w:sz w:val="24"/>
          <w:szCs w:val="24"/>
        </w:rPr>
        <w:t xml:space="preserve">обнаружение </w:t>
      </w:r>
      <w:r w:rsidRPr="009907BF">
        <w:rPr>
          <w:sz w:val="24"/>
          <w:szCs w:val="24"/>
        </w:rPr>
        <w:tab/>
        <w:t xml:space="preserve">мест </w:t>
      </w:r>
      <w:r w:rsidRPr="009907BF">
        <w:rPr>
          <w:sz w:val="24"/>
          <w:szCs w:val="24"/>
        </w:rPr>
        <w:tab/>
        <w:t xml:space="preserve">захоронений </w:t>
      </w:r>
      <w:r w:rsidRPr="009907BF">
        <w:rPr>
          <w:sz w:val="24"/>
          <w:szCs w:val="24"/>
        </w:rPr>
        <w:tab/>
        <w:t xml:space="preserve">погибших </w:t>
      </w:r>
      <w:r w:rsidRPr="009907BF">
        <w:rPr>
          <w:sz w:val="24"/>
          <w:szCs w:val="24"/>
        </w:rPr>
        <w:tab/>
        <w:t xml:space="preserve">при </w:t>
      </w:r>
      <w:r w:rsidRPr="009907BF">
        <w:rPr>
          <w:sz w:val="24"/>
          <w:szCs w:val="24"/>
        </w:rPr>
        <w:tab/>
        <w:t xml:space="preserve">защите </w:t>
      </w:r>
      <w:r w:rsidRPr="009907BF">
        <w:rPr>
          <w:sz w:val="24"/>
          <w:szCs w:val="24"/>
        </w:rPr>
        <w:tab/>
        <w:t xml:space="preserve">Отечества, </w:t>
      </w:r>
    </w:p>
    <w:p w14:paraId="1DC61678" w14:textId="77777777" w:rsidR="00CC55A2" w:rsidRPr="009907BF" w:rsidRDefault="00CC55A2" w:rsidP="00CC55A2">
      <w:pPr>
        <w:ind w:left="241" w:right="107"/>
        <w:rPr>
          <w:sz w:val="24"/>
          <w:szCs w:val="24"/>
        </w:rPr>
      </w:pPr>
      <w:r w:rsidRPr="009907BF">
        <w:rPr>
          <w:sz w:val="24"/>
          <w:szCs w:val="24"/>
        </w:rPr>
        <w:t xml:space="preserve">расположенных в границах городского округа; </w:t>
      </w:r>
    </w:p>
    <w:p w14:paraId="5358B17D" w14:textId="77777777" w:rsidR="00CC55A2" w:rsidRPr="009907BF" w:rsidRDefault="00CC55A2" w:rsidP="00044A04">
      <w:pPr>
        <w:numPr>
          <w:ilvl w:val="0"/>
          <w:numId w:val="123"/>
        </w:numPr>
        <w:suppressAutoHyphens w:val="0"/>
        <w:spacing w:after="15" w:line="267" w:lineRule="auto"/>
        <w:ind w:right="107" w:firstLine="700"/>
        <w:jc w:val="both"/>
        <w:rPr>
          <w:sz w:val="24"/>
          <w:szCs w:val="24"/>
        </w:rPr>
      </w:pPr>
      <w:r w:rsidRPr="009907BF">
        <w:rPr>
          <w:sz w:val="24"/>
          <w:szCs w:val="24"/>
        </w:rPr>
        <w:t xml:space="preserve">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 </w:t>
      </w:r>
    </w:p>
    <w:p w14:paraId="0C9DF596" w14:textId="77777777" w:rsidR="00CC55A2" w:rsidRPr="009907BF" w:rsidRDefault="00CC55A2" w:rsidP="00044A04">
      <w:pPr>
        <w:numPr>
          <w:ilvl w:val="0"/>
          <w:numId w:val="124"/>
        </w:numPr>
        <w:suppressAutoHyphens w:val="0"/>
        <w:spacing w:after="15" w:line="267" w:lineRule="auto"/>
        <w:ind w:right="107" w:firstLine="700"/>
        <w:jc w:val="both"/>
        <w:rPr>
          <w:sz w:val="24"/>
          <w:szCs w:val="24"/>
        </w:rPr>
      </w:pPr>
      <w:r w:rsidRPr="009907BF">
        <w:rPr>
          <w:sz w:val="24"/>
          <w:szCs w:val="24"/>
        </w:rPr>
        <w:t xml:space="preserve">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 направляет Главе </w:t>
      </w:r>
      <w:r w:rsidRPr="009907BF">
        <w:rPr>
          <w:sz w:val="24"/>
          <w:szCs w:val="24"/>
        </w:rPr>
        <w:lastRenderedPageBreak/>
        <w:t xml:space="preserve">городского округа требование о внесении изменений в Правила в целях обеспечения размещения указанных объектов. </w:t>
      </w:r>
    </w:p>
    <w:p w14:paraId="22E3218F" w14:textId="77777777" w:rsidR="00CC55A2" w:rsidRPr="009907BF" w:rsidRDefault="00CC55A2" w:rsidP="00044A04">
      <w:pPr>
        <w:numPr>
          <w:ilvl w:val="0"/>
          <w:numId w:val="124"/>
        </w:numPr>
        <w:suppressAutoHyphens w:val="0"/>
        <w:spacing w:after="15" w:line="267" w:lineRule="auto"/>
        <w:ind w:right="107" w:firstLine="700"/>
        <w:jc w:val="both"/>
        <w:rPr>
          <w:sz w:val="24"/>
          <w:szCs w:val="24"/>
        </w:rPr>
      </w:pPr>
      <w:r w:rsidRPr="009907BF">
        <w:rPr>
          <w:sz w:val="24"/>
          <w:szCs w:val="24"/>
        </w:rPr>
        <w:t xml:space="preserve">В 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 </w:t>
      </w:r>
    </w:p>
    <w:p w14:paraId="7E8B28E9" w14:textId="77777777" w:rsidR="00CC55A2" w:rsidRPr="009907BF" w:rsidRDefault="00CC55A2" w:rsidP="00044A04">
      <w:pPr>
        <w:numPr>
          <w:ilvl w:val="0"/>
          <w:numId w:val="124"/>
        </w:numPr>
        <w:suppressAutoHyphens w:val="0"/>
        <w:spacing w:after="15" w:line="267" w:lineRule="auto"/>
        <w:ind w:right="107" w:firstLine="700"/>
        <w:jc w:val="both"/>
        <w:rPr>
          <w:sz w:val="24"/>
          <w:szCs w:val="24"/>
        </w:rPr>
      </w:pPr>
      <w:r w:rsidRPr="009907BF">
        <w:rPr>
          <w:sz w:val="24"/>
          <w:szCs w:val="24"/>
        </w:rPr>
        <w:t xml:space="preserve">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14:paraId="3BAD7B2A" w14:textId="77777777" w:rsidR="00CC55A2" w:rsidRPr="009907BF" w:rsidRDefault="00CC55A2" w:rsidP="00CC55A2">
      <w:pPr>
        <w:spacing w:after="28" w:line="259" w:lineRule="auto"/>
        <w:ind w:left="256"/>
        <w:rPr>
          <w:sz w:val="24"/>
          <w:szCs w:val="24"/>
        </w:rPr>
      </w:pPr>
      <w:r w:rsidRPr="009907BF">
        <w:rPr>
          <w:sz w:val="24"/>
          <w:szCs w:val="24"/>
        </w:rPr>
        <w:t xml:space="preserve"> </w:t>
      </w:r>
    </w:p>
    <w:p w14:paraId="095AD24D" w14:textId="77777777" w:rsidR="00CC55A2" w:rsidRPr="009907BF" w:rsidRDefault="00CC55A2" w:rsidP="006C2F42">
      <w:pPr>
        <w:pStyle w:val="1"/>
        <w:spacing w:after="12"/>
        <w:ind w:left="413"/>
        <w:rPr>
          <w:rFonts w:ascii="Times New Roman" w:hAnsi="Times New Roman" w:cs="Times New Roman"/>
          <w:sz w:val="24"/>
          <w:szCs w:val="24"/>
        </w:rPr>
      </w:pPr>
      <w:bookmarkStart w:id="56" w:name="_Toc131725"/>
      <w:r w:rsidRPr="009907BF">
        <w:rPr>
          <w:rFonts w:ascii="Times New Roman" w:hAnsi="Times New Roman" w:cs="Times New Roman"/>
          <w:sz w:val="24"/>
          <w:szCs w:val="24"/>
        </w:rPr>
        <w:t xml:space="preserve">Статья 33. Порядок внесения изменений в Правила </w:t>
      </w:r>
      <w:bookmarkEnd w:id="56"/>
    </w:p>
    <w:p w14:paraId="7C4297DB" w14:textId="77777777" w:rsidR="00CC55A2" w:rsidRPr="009907BF" w:rsidRDefault="00CC55A2" w:rsidP="00CC55A2">
      <w:pPr>
        <w:spacing w:after="38" w:line="259" w:lineRule="auto"/>
        <w:ind w:left="256"/>
        <w:rPr>
          <w:sz w:val="24"/>
          <w:szCs w:val="24"/>
        </w:rPr>
      </w:pPr>
      <w:r w:rsidRPr="009907BF">
        <w:rPr>
          <w:b/>
          <w:sz w:val="24"/>
          <w:szCs w:val="24"/>
        </w:rPr>
        <w:t xml:space="preserve"> </w:t>
      </w:r>
    </w:p>
    <w:p w14:paraId="21C89C21" w14:textId="77777777" w:rsidR="00CC55A2" w:rsidRPr="009907BF" w:rsidRDefault="00CC55A2" w:rsidP="00044A04">
      <w:pPr>
        <w:numPr>
          <w:ilvl w:val="0"/>
          <w:numId w:val="125"/>
        </w:numPr>
        <w:suppressAutoHyphens w:val="0"/>
        <w:spacing w:after="15" w:line="267" w:lineRule="auto"/>
        <w:ind w:right="107" w:firstLine="700"/>
        <w:jc w:val="both"/>
        <w:rPr>
          <w:sz w:val="24"/>
          <w:szCs w:val="24"/>
        </w:rPr>
      </w:pPr>
      <w:r w:rsidRPr="009907BF">
        <w:rPr>
          <w:sz w:val="24"/>
          <w:szCs w:val="24"/>
        </w:rPr>
        <w:t xml:space="preserve">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 </w:t>
      </w:r>
    </w:p>
    <w:p w14:paraId="281A634C" w14:textId="77777777" w:rsidR="00CC55A2" w:rsidRPr="009907BF" w:rsidRDefault="00CC55A2" w:rsidP="00044A04">
      <w:pPr>
        <w:numPr>
          <w:ilvl w:val="0"/>
          <w:numId w:val="125"/>
        </w:numPr>
        <w:suppressAutoHyphens w:val="0"/>
        <w:spacing w:after="15" w:line="267" w:lineRule="auto"/>
        <w:ind w:right="107" w:firstLine="700"/>
        <w:jc w:val="both"/>
        <w:rPr>
          <w:sz w:val="24"/>
          <w:szCs w:val="24"/>
        </w:rPr>
      </w:pPr>
      <w:r w:rsidRPr="009907BF">
        <w:rPr>
          <w:sz w:val="24"/>
          <w:szCs w:val="24"/>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w:t>
      </w:r>
      <w:hyperlink r:id="rId189">
        <w:r w:rsidRPr="009907BF">
          <w:rPr>
            <w:sz w:val="24"/>
            <w:szCs w:val="24"/>
          </w:rPr>
          <w:t xml:space="preserve"> </w:t>
        </w:r>
      </w:hyperlink>
      <w:hyperlink r:id="rId190">
        <w:r w:rsidRPr="009907BF">
          <w:rPr>
            <w:sz w:val="24"/>
            <w:szCs w:val="24"/>
          </w:rPr>
          <w:t>постановления П</w:t>
        </w:r>
      </w:hyperlink>
      <w:r w:rsidRPr="009907BF">
        <w:rPr>
          <w:sz w:val="24"/>
          <w:szCs w:val="24"/>
        </w:rPr>
        <w:t xml:space="preserve">равительства Московской области 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 и (или) обращений заинтересованных лиц. </w:t>
      </w:r>
    </w:p>
    <w:p w14:paraId="17603520" w14:textId="77777777" w:rsidR="00CC55A2" w:rsidRPr="009907BF" w:rsidRDefault="00CC55A2" w:rsidP="00044A04">
      <w:pPr>
        <w:numPr>
          <w:ilvl w:val="0"/>
          <w:numId w:val="125"/>
        </w:numPr>
        <w:suppressAutoHyphens w:val="0"/>
        <w:spacing w:after="15" w:line="267" w:lineRule="auto"/>
        <w:ind w:right="107" w:firstLine="700"/>
        <w:jc w:val="both"/>
        <w:rPr>
          <w:sz w:val="24"/>
          <w:szCs w:val="24"/>
        </w:rPr>
      </w:pPr>
      <w:r w:rsidRPr="009907BF">
        <w:rPr>
          <w:sz w:val="24"/>
          <w:szCs w:val="24"/>
        </w:rPr>
        <w:t xml:space="preserve">Предложения о внесении изменений в Правила на рассмотрение Комиссии направляются: </w:t>
      </w:r>
    </w:p>
    <w:p w14:paraId="60E2D049" w14:textId="77777777" w:rsidR="00CC55A2" w:rsidRPr="009907BF" w:rsidRDefault="00CC55A2" w:rsidP="00044A04">
      <w:pPr>
        <w:numPr>
          <w:ilvl w:val="0"/>
          <w:numId w:val="126"/>
        </w:numPr>
        <w:suppressAutoHyphens w:val="0"/>
        <w:spacing w:after="15" w:line="267" w:lineRule="auto"/>
        <w:ind w:right="107" w:firstLine="700"/>
        <w:jc w:val="both"/>
        <w:rPr>
          <w:sz w:val="24"/>
          <w:szCs w:val="24"/>
        </w:rPr>
      </w:pPr>
      <w:r w:rsidRPr="009907BF">
        <w:rPr>
          <w:sz w:val="24"/>
          <w:szCs w:val="24"/>
        </w:rPr>
        <w:t xml:space="preserve">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 </w:t>
      </w:r>
    </w:p>
    <w:p w14:paraId="785D5B2E" w14:textId="77777777" w:rsidR="00CC55A2" w:rsidRPr="009907BF" w:rsidRDefault="00CC55A2" w:rsidP="00044A04">
      <w:pPr>
        <w:numPr>
          <w:ilvl w:val="0"/>
          <w:numId w:val="126"/>
        </w:numPr>
        <w:suppressAutoHyphens w:val="0"/>
        <w:spacing w:after="15" w:line="267" w:lineRule="auto"/>
        <w:ind w:right="107" w:firstLine="700"/>
        <w:jc w:val="both"/>
        <w:rPr>
          <w:sz w:val="24"/>
          <w:szCs w:val="24"/>
        </w:rPr>
      </w:pPr>
      <w:r w:rsidRPr="009907BF">
        <w:rPr>
          <w:sz w:val="24"/>
          <w:szCs w:val="24"/>
        </w:rPr>
        <w:t xml:space="preserve">центральными исполнительными органами Московской области в случаях, если Правила могут воспрепятствовать функционированию, размещению объектов регионального значения; </w:t>
      </w:r>
    </w:p>
    <w:p w14:paraId="307FEBAC" w14:textId="77777777" w:rsidR="00CC55A2" w:rsidRPr="009907BF" w:rsidRDefault="00CC55A2" w:rsidP="00044A04">
      <w:pPr>
        <w:numPr>
          <w:ilvl w:val="0"/>
          <w:numId w:val="126"/>
        </w:numPr>
        <w:suppressAutoHyphens w:val="0"/>
        <w:spacing w:after="15" w:line="267" w:lineRule="auto"/>
        <w:ind w:right="107" w:firstLine="700"/>
        <w:jc w:val="both"/>
        <w:rPr>
          <w:sz w:val="24"/>
          <w:szCs w:val="24"/>
        </w:rPr>
      </w:pPr>
      <w:r w:rsidRPr="009907BF">
        <w:rPr>
          <w:sz w:val="24"/>
          <w:szCs w:val="24"/>
        </w:rPr>
        <w:t xml:space="preserve">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 </w:t>
      </w:r>
    </w:p>
    <w:p w14:paraId="3680F7FB" w14:textId="77777777" w:rsidR="00CC55A2" w:rsidRPr="009907BF" w:rsidRDefault="00CC55A2" w:rsidP="00044A04">
      <w:pPr>
        <w:numPr>
          <w:ilvl w:val="0"/>
          <w:numId w:val="126"/>
        </w:numPr>
        <w:suppressAutoHyphens w:val="0"/>
        <w:spacing w:after="15" w:line="267" w:lineRule="auto"/>
        <w:ind w:right="107" w:firstLine="700"/>
        <w:jc w:val="both"/>
        <w:rPr>
          <w:sz w:val="24"/>
          <w:szCs w:val="24"/>
        </w:rPr>
      </w:pPr>
      <w:r w:rsidRPr="009907BF">
        <w:rPr>
          <w:sz w:val="24"/>
          <w:szCs w:val="24"/>
        </w:rPr>
        <w:t xml:space="preserve">органами местного самоуправления в случаях обнаружения мест захоронений погибших при защите Отечества, расположенных в границах муниципальных </w:t>
      </w:r>
    </w:p>
    <w:p w14:paraId="0CB63180" w14:textId="77777777" w:rsidR="00CC55A2" w:rsidRPr="009907BF" w:rsidRDefault="00CC55A2" w:rsidP="00CC55A2">
      <w:pPr>
        <w:ind w:left="241" w:right="107"/>
        <w:rPr>
          <w:sz w:val="24"/>
          <w:szCs w:val="24"/>
        </w:rPr>
      </w:pPr>
      <w:r w:rsidRPr="009907BF">
        <w:rPr>
          <w:sz w:val="24"/>
          <w:szCs w:val="24"/>
        </w:rPr>
        <w:t xml:space="preserve">образований; </w:t>
      </w:r>
    </w:p>
    <w:p w14:paraId="4495C2C2" w14:textId="77777777" w:rsidR="00CC55A2" w:rsidRPr="009907BF" w:rsidRDefault="00CC55A2" w:rsidP="00044A04">
      <w:pPr>
        <w:numPr>
          <w:ilvl w:val="0"/>
          <w:numId w:val="126"/>
        </w:numPr>
        <w:suppressAutoHyphens w:val="0"/>
        <w:spacing w:after="15" w:line="267" w:lineRule="auto"/>
        <w:ind w:right="107" w:firstLine="700"/>
        <w:jc w:val="both"/>
        <w:rPr>
          <w:sz w:val="24"/>
          <w:szCs w:val="24"/>
        </w:rPr>
      </w:pPr>
      <w:r w:rsidRPr="009907BF">
        <w:rPr>
          <w:sz w:val="24"/>
          <w:szCs w:val="24"/>
        </w:rPr>
        <w:t xml:space="preserve">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14:paraId="405D5C5A" w14:textId="77777777" w:rsidR="00CC55A2" w:rsidRPr="009907BF" w:rsidRDefault="00CC55A2" w:rsidP="00044A04">
      <w:pPr>
        <w:numPr>
          <w:ilvl w:val="0"/>
          <w:numId w:val="126"/>
        </w:numPr>
        <w:suppressAutoHyphens w:val="0"/>
        <w:spacing w:after="15" w:line="267" w:lineRule="auto"/>
        <w:ind w:right="107" w:firstLine="700"/>
        <w:jc w:val="both"/>
        <w:rPr>
          <w:sz w:val="24"/>
          <w:szCs w:val="24"/>
        </w:rPr>
      </w:pPr>
      <w:r w:rsidRPr="009907BF">
        <w:rPr>
          <w:sz w:val="24"/>
          <w:szCs w:val="24"/>
        </w:rPr>
        <w:t xml:space="preserve">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w:t>
      </w:r>
      <w:r w:rsidRPr="009907BF">
        <w:rPr>
          <w:sz w:val="24"/>
          <w:szCs w:val="24"/>
        </w:rPr>
        <w:lastRenderedPageBreak/>
        <w:t xml:space="preserve">развитии территории, в целях реализации решения о комплексном развитии территории, принятого Правительством Российской Федерации; </w:t>
      </w:r>
    </w:p>
    <w:p w14:paraId="58ACB44C" w14:textId="77777777" w:rsidR="00CC55A2" w:rsidRPr="009907BF" w:rsidRDefault="00CC55A2" w:rsidP="00044A04">
      <w:pPr>
        <w:numPr>
          <w:ilvl w:val="0"/>
          <w:numId w:val="126"/>
        </w:numPr>
        <w:suppressAutoHyphens w:val="0"/>
        <w:spacing w:after="15" w:line="267" w:lineRule="auto"/>
        <w:ind w:right="107" w:firstLine="700"/>
        <w:jc w:val="both"/>
        <w:rPr>
          <w:sz w:val="24"/>
          <w:szCs w:val="24"/>
        </w:rPr>
      </w:pPr>
      <w:r w:rsidRPr="009907BF">
        <w:rPr>
          <w:sz w:val="24"/>
          <w:szCs w:val="24"/>
        </w:rPr>
        <w:t xml:space="preserve">Правительством Московской области,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 </w:t>
      </w:r>
    </w:p>
    <w:p w14:paraId="748DAC03" w14:textId="77777777" w:rsidR="006C2F42" w:rsidRPr="009907BF" w:rsidRDefault="00CC55A2" w:rsidP="00044A04">
      <w:pPr>
        <w:numPr>
          <w:ilvl w:val="0"/>
          <w:numId w:val="127"/>
        </w:numPr>
        <w:suppressAutoHyphens w:val="0"/>
        <w:spacing w:after="15" w:line="267" w:lineRule="auto"/>
        <w:ind w:right="107" w:firstLine="700"/>
        <w:jc w:val="both"/>
        <w:rPr>
          <w:sz w:val="24"/>
          <w:szCs w:val="24"/>
        </w:rPr>
      </w:pPr>
      <w:r w:rsidRPr="009907BF">
        <w:rPr>
          <w:sz w:val="24"/>
          <w:szCs w:val="24"/>
        </w:rPr>
        <w:t xml:space="preserve">Комитет </w:t>
      </w:r>
      <w:r w:rsidRPr="009907BF">
        <w:rPr>
          <w:sz w:val="24"/>
          <w:szCs w:val="24"/>
        </w:rPr>
        <w:tab/>
        <w:t xml:space="preserve">по </w:t>
      </w:r>
      <w:r w:rsidRPr="009907BF">
        <w:rPr>
          <w:sz w:val="24"/>
          <w:szCs w:val="24"/>
        </w:rPr>
        <w:tab/>
        <w:t xml:space="preserve">архитектуре </w:t>
      </w:r>
      <w:r w:rsidRPr="009907BF">
        <w:rPr>
          <w:sz w:val="24"/>
          <w:szCs w:val="24"/>
        </w:rPr>
        <w:tab/>
        <w:t xml:space="preserve">и </w:t>
      </w:r>
      <w:r w:rsidRPr="009907BF">
        <w:rPr>
          <w:sz w:val="24"/>
          <w:szCs w:val="24"/>
        </w:rPr>
        <w:tab/>
        <w:t xml:space="preserve">градостроительству </w:t>
      </w:r>
      <w:r w:rsidRPr="009907BF">
        <w:rPr>
          <w:sz w:val="24"/>
          <w:szCs w:val="24"/>
        </w:rPr>
        <w:tab/>
        <w:t xml:space="preserve">Московской </w:t>
      </w:r>
      <w:r w:rsidRPr="009907BF">
        <w:rPr>
          <w:sz w:val="24"/>
          <w:szCs w:val="24"/>
        </w:rPr>
        <w:tab/>
        <w:t xml:space="preserve">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 </w:t>
      </w:r>
      <w:r w:rsidR="006C2F42" w:rsidRPr="009907BF">
        <w:rPr>
          <w:sz w:val="24"/>
          <w:szCs w:val="24"/>
        </w:rPr>
        <w:t xml:space="preserve">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 </w:t>
      </w:r>
    </w:p>
    <w:p w14:paraId="7A0CD836" w14:textId="77777777" w:rsidR="006C2F42" w:rsidRPr="009907BF" w:rsidRDefault="006C2F42" w:rsidP="00044A04">
      <w:pPr>
        <w:numPr>
          <w:ilvl w:val="0"/>
          <w:numId w:val="127"/>
        </w:numPr>
        <w:suppressAutoHyphens w:val="0"/>
        <w:spacing w:after="15" w:line="267" w:lineRule="auto"/>
        <w:ind w:right="107" w:firstLine="700"/>
        <w:jc w:val="both"/>
        <w:rPr>
          <w:sz w:val="24"/>
          <w:szCs w:val="24"/>
        </w:rPr>
      </w:pPr>
      <w:r w:rsidRPr="009907BF">
        <w:rPr>
          <w:sz w:val="24"/>
          <w:szCs w:val="24"/>
        </w:rPr>
        <w:t xml:space="preserve">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 </w:t>
      </w:r>
    </w:p>
    <w:p w14:paraId="59CF89D3" w14:textId="77777777" w:rsidR="006C2F42" w:rsidRPr="009907BF" w:rsidRDefault="006C2F42" w:rsidP="00044A04">
      <w:pPr>
        <w:numPr>
          <w:ilvl w:val="0"/>
          <w:numId w:val="127"/>
        </w:numPr>
        <w:suppressAutoHyphens w:val="0"/>
        <w:spacing w:after="15" w:line="267" w:lineRule="auto"/>
        <w:ind w:right="107" w:firstLine="700"/>
        <w:jc w:val="both"/>
        <w:rPr>
          <w:sz w:val="24"/>
          <w:szCs w:val="24"/>
        </w:rPr>
      </w:pPr>
      <w:r w:rsidRPr="009907BF">
        <w:rPr>
          <w:sz w:val="24"/>
          <w:szCs w:val="24"/>
        </w:rPr>
        <w:t xml:space="preserve">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 </w:t>
      </w:r>
    </w:p>
    <w:p w14:paraId="09E74763" w14:textId="77777777" w:rsidR="006C2F42" w:rsidRPr="009907BF" w:rsidRDefault="006C2F42" w:rsidP="00044A04">
      <w:pPr>
        <w:numPr>
          <w:ilvl w:val="0"/>
          <w:numId w:val="127"/>
        </w:numPr>
        <w:suppressAutoHyphens w:val="0"/>
        <w:spacing w:after="15" w:line="267" w:lineRule="auto"/>
        <w:ind w:right="107" w:firstLine="700"/>
        <w:jc w:val="both"/>
        <w:rPr>
          <w:sz w:val="24"/>
          <w:szCs w:val="24"/>
        </w:rPr>
      </w:pPr>
      <w:r w:rsidRPr="009907BF">
        <w:rPr>
          <w:sz w:val="24"/>
          <w:szCs w:val="24"/>
        </w:rPr>
        <w:t xml:space="preserve">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 </w:t>
      </w:r>
    </w:p>
    <w:p w14:paraId="08AA4B61" w14:textId="77777777" w:rsidR="006C2F42" w:rsidRPr="009907BF" w:rsidRDefault="006C2F42" w:rsidP="006C4E02">
      <w:pPr>
        <w:ind w:left="241" w:right="107" w:firstLine="479"/>
        <w:jc w:val="both"/>
        <w:rPr>
          <w:sz w:val="24"/>
          <w:szCs w:val="24"/>
        </w:rPr>
      </w:pPr>
      <w:r w:rsidRPr="009907BF">
        <w:rPr>
          <w:sz w:val="24"/>
          <w:szCs w:val="24"/>
        </w:rPr>
        <w:t xml:space="preserve">В целях внесения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Российской Федерации заключения комиссии не требуются. </w:t>
      </w:r>
    </w:p>
    <w:p w14:paraId="081A7460" w14:textId="77777777" w:rsidR="006C2F42" w:rsidRPr="009907BF" w:rsidRDefault="006C2F42" w:rsidP="00044A04">
      <w:pPr>
        <w:numPr>
          <w:ilvl w:val="0"/>
          <w:numId w:val="127"/>
        </w:numPr>
        <w:suppressAutoHyphens w:val="0"/>
        <w:spacing w:after="15" w:line="267" w:lineRule="auto"/>
        <w:ind w:right="107" w:firstLine="700"/>
        <w:jc w:val="both"/>
        <w:rPr>
          <w:sz w:val="24"/>
          <w:szCs w:val="24"/>
        </w:rPr>
      </w:pPr>
      <w:r w:rsidRPr="009907BF">
        <w:rPr>
          <w:sz w:val="24"/>
          <w:szCs w:val="24"/>
        </w:rPr>
        <w:t xml:space="preserve">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 </w:t>
      </w:r>
    </w:p>
    <w:p w14:paraId="79EF39D3" w14:textId="77777777" w:rsidR="006C2F42" w:rsidRPr="009907BF" w:rsidRDefault="006C2F42" w:rsidP="00044A04">
      <w:pPr>
        <w:numPr>
          <w:ilvl w:val="0"/>
          <w:numId w:val="127"/>
        </w:numPr>
        <w:suppressAutoHyphens w:val="0"/>
        <w:spacing w:after="15" w:line="267" w:lineRule="auto"/>
        <w:ind w:right="107" w:firstLine="700"/>
        <w:jc w:val="both"/>
        <w:rPr>
          <w:sz w:val="24"/>
          <w:szCs w:val="24"/>
        </w:rPr>
      </w:pPr>
      <w:r w:rsidRPr="009907BF">
        <w:rPr>
          <w:sz w:val="24"/>
          <w:szCs w:val="24"/>
        </w:rPr>
        <w:lastRenderedPageBreak/>
        <w:t xml:space="preserve">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w:t>
      </w:r>
    </w:p>
    <w:p w14:paraId="698A4145" w14:textId="77777777" w:rsidR="006C2F42" w:rsidRPr="009907BF" w:rsidRDefault="006C2F42" w:rsidP="006C2F42">
      <w:pPr>
        <w:ind w:left="241" w:right="107"/>
        <w:rPr>
          <w:sz w:val="24"/>
          <w:szCs w:val="24"/>
        </w:rPr>
      </w:pPr>
      <w:r w:rsidRPr="009907BF">
        <w:rPr>
          <w:sz w:val="24"/>
          <w:szCs w:val="24"/>
        </w:rPr>
        <w:t xml:space="preserve">Градостроительного совета Московской области. </w:t>
      </w:r>
    </w:p>
    <w:p w14:paraId="77F6EA60" w14:textId="77777777" w:rsidR="00CC55A2" w:rsidRPr="009907BF" w:rsidRDefault="006C2F42" w:rsidP="00044A04">
      <w:pPr>
        <w:numPr>
          <w:ilvl w:val="0"/>
          <w:numId w:val="127"/>
        </w:numPr>
        <w:suppressAutoHyphens w:val="0"/>
        <w:spacing w:after="27" w:line="256" w:lineRule="auto"/>
        <w:ind w:right="107" w:firstLine="700"/>
        <w:jc w:val="both"/>
        <w:rPr>
          <w:sz w:val="24"/>
          <w:szCs w:val="24"/>
        </w:rPr>
      </w:pPr>
      <w:r w:rsidRPr="009907BF">
        <w:rPr>
          <w:sz w:val="24"/>
          <w:szCs w:val="24"/>
        </w:rPr>
        <w:t>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Администрацию городского округа Павловский Посад для его утверждения.</w:t>
      </w:r>
    </w:p>
    <w:p w14:paraId="568A5DCF" w14:textId="77777777" w:rsidR="00CC55A2" w:rsidRPr="009907BF" w:rsidRDefault="00CC55A2" w:rsidP="00044A04">
      <w:pPr>
        <w:numPr>
          <w:ilvl w:val="0"/>
          <w:numId w:val="127"/>
        </w:numPr>
        <w:suppressAutoHyphens w:val="0"/>
        <w:spacing w:after="15" w:line="267" w:lineRule="auto"/>
        <w:ind w:right="107" w:firstLine="700"/>
        <w:jc w:val="both"/>
        <w:rPr>
          <w:sz w:val="24"/>
          <w:szCs w:val="24"/>
        </w:rPr>
      </w:pPr>
      <w:r w:rsidRPr="009907BF">
        <w:rPr>
          <w:sz w:val="24"/>
          <w:szCs w:val="24"/>
        </w:rPr>
        <w:t xml:space="preserve">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 </w:t>
      </w:r>
    </w:p>
    <w:p w14:paraId="153DAEA3" w14:textId="77777777" w:rsidR="00CC55A2" w:rsidRPr="009907BF" w:rsidRDefault="00CC55A2" w:rsidP="00044A04">
      <w:pPr>
        <w:numPr>
          <w:ilvl w:val="0"/>
          <w:numId w:val="127"/>
        </w:numPr>
        <w:suppressAutoHyphens w:val="0"/>
        <w:spacing w:after="15" w:line="267" w:lineRule="auto"/>
        <w:ind w:right="107" w:firstLine="700"/>
        <w:jc w:val="both"/>
        <w:rPr>
          <w:sz w:val="24"/>
          <w:szCs w:val="24"/>
        </w:rPr>
      </w:pPr>
      <w:r w:rsidRPr="009907BF">
        <w:rPr>
          <w:sz w:val="24"/>
          <w:szCs w:val="24"/>
        </w:rPr>
        <w:t xml:space="preserve">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 </w:t>
      </w:r>
    </w:p>
    <w:p w14:paraId="7A614DEC" w14:textId="77777777" w:rsidR="006C2F42" w:rsidRPr="009907BF" w:rsidRDefault="00CC55A2" w:rsidP="006C4E02">
      <w:pPr>
        <w:numPr>
          <w:ilvl w:val="0"/>
          <w:numId w:val="127"/>
        </w:numPr>
        <w:suppressAutoHyphens w:val="0"/>
        <w:spacing w:after="15" w:line="267" w:lineRule="auto"/>
        <w:ind w:right="107" w:firstLine="752"/>
        <w:jc w:val="both"/>
        <w:rPr>
          <w:sz w:val="24"/>
          <w:szCs w:val="24"/>
        </w:rPr>
      </w:pPr>
      <w:r w:rsidRPr="009907BF">
        <w:rPr>
          <w:sz w:val="24"/>
          <w:szCs w:val="24"/>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w:t>
      </w:r>
      <w:r w:rsidR="006C4E02">
        <w:rPr>
          <w:sz w:val="24"/>
          <w:szCs w:val="24"/>
        </w:rPr>
        <w:t>.</w:t>
      </w:r>
      <w:r w:rsidR="00FB1977">
        <w:rPr>
          <w:sz w:val="24"/>
          <w:szCs w:val="24"/>
        </w:rPr>
        <w:t>»</w:t>
      </w:r>
    </w:p>
    <w:p w14:paraId="01F7451C" w14:textId="77777777" w:rsidR="00CC55A2" w:rsidRDefault="00CC55A2" w:rsidP="00CC55A2">
      <w:pPr>
        <w:pStyle w:val="ab"/>
      </w:pPr>
    </w:p>
    <w:p w14:paraId="0622E5B8" w14:textId="77777777" w:rsidR="00B07AD8" w:rsidRDefault="00B07AD8" w:rsidP="00CC55A2">
      <w:pPr>
        <w:pStyle w:val="ab"/>
      </w:pPr>
    </w:p>
    <w:p w14:paraId="03D36D36" w14:textId="77777777" w:rsidR="00B07AD8" w:rsidRDefault="00B07AD8" w:rsidP="00CC55A2">
      <w:pPr>
        <w:pStyle w:val="ab"/>
      </w:pPr>
    </w:p>
    <w:p w14:paraId="61115EE9" w14:textId="77777777" w:rsidR="00B07AD8" w:rsidRDefault="00B07AD8" w:rsidP="00CC55A2">
      <w:pPr>
        <w:pStyle w:val="ab"/>
      </w:pPr>
    </w:p>
    <w:p w14:paraId="72730B54" w14:textId="77777777" w:rsidR="00B07AD8" w:rsidRDefault="00B07AD8" w:rsidP="00CC55A2">
      <w:pPr>
        <w:pStyle w:val="ab"/>
      </w:pPr>
    </w:p>
    <w:p w14:paraId="42868409" w14:textId="77777777" w:rsidR="00B07AD8" w:rsidRDefault="00B07AD8" w:rsidP="00CC55A2">
      <w:pPr>
        <w:pStyle w:val="ab"/>
      </w:pPr>
    </w:p>
    <w:p w14:paraId="3D84241D" w14:textId="77777777" w:rsidR="00B07AD8" w:rsidRDefault="00B07AD8" w:rsidP="00CC55A2">
      <w:pPr>
        <w:pStyle w:val="ab"/>
      </w:pPr>
    </w:p>
    <w:p w14:paraId="116A3405" w14:textId="77777777" w:rsidR="00B07AD8" w:rsidRDefault="00B07AD8" w:rsidP="00CC55A2">
      <w:pPr>
        <w:pStyle w:val="ab"/>
      </w:pPr>
    </w:p>
    <w:p w14:paraId="325A623C" w14:textId="77777777" w:rsidR="00B07AD8" w:rsidRDefault="00B07AD8" w:rsidP="00CC55A2">
      <w:pPr>
        <w:pStyle w:val="ab"/>
      </w:pPr>
    </w:p>
    <w:p w14:paraId="50775709" w14:textId="77777777" w:rsidR="00B07AD8" w:rsidRDefault="00B07AD8" w:rsidP="00CC55A2">
      <w:pPr>
        <w:pStyle w:val="ab"/>
      </w:pPr>
    </w:p>
    <w:p w14:paraId="0D52D9CD" w14:textId="77777777" w:rsidR="00B07AD8" w:rsidRDefault="00B07AD8" w:rsidP="00CC55A2">
      <w:pPr>
        <w:pStyle w:val="ab"/>
      </w:pPr>
    </w:p>
    <w:p w14:paraId="3E7A45AB" w14:textId="77777777" w:rsidR="00B07AD8" w:rsidRDefault="00B07AD8" w:rsidP="00CC55A2">
      <w:pPr>
        <w:pStyle w:val="ab"/>
      </w:pPr>
    </w:p>
    <w:p w14:paraId="73CF93CC" w14:textId="77777777" w:rsidR="00B07AD8" w:rsidRDefault="00B07AD8" w:rsidP="00CC55A2">
      <w:pPr>
        <w:pStyle w:val="ab"/>
      </w:pPr>
    </w:p>
    <w:p w14:paraId="7D6601C6" w14:textId="77777777" w:rsidR="00B07AD8" w:rsidRDefault="00B07AD8" w:rsidP="00CC55A2">
      <w:pPr>
        <w:pStyle w:val="ab"/>
      </w:pPr>
    </w:p>
    <w:p w14:paraId="4D5F151F" w14:textId="77777777" w:rsidR="00B07AD8" w:rsidRDefault="00B07AD8" w:rsidP="00CC55A2">
      <w:pPr>
        <w:pStyle w:val="ab"/>
      </w:pPr>
    </w:p>
    <w:p w14:paraId="53BA1A68" w14:textId="77777777" w:rsidR="00B07AD8" w:rsidRDefault="00B07AD8" w:rsidP="00CC55A2">
      <w:pPr>
        <w:pStyle w:val="ab"/>
      </w:pPr>
    </w:p>
    <w:p w14:paraId="2593E0F3" w14:textId="77777777" w:rsidR="00B07AD8" w:rsidRDefault="00B07AD8" w:rsidP="00CC55A2">
      <w:pPr>
        <w:pStyle w:val="ab"/>
      </w:pPr>
    </w:p>
    <w:p w14:paraId="35298399" w14:textId="77777777" w:rsidR="00B07AD8" w:rsidRDefault="00B07AD8" w:rsidP="00CC55A2">
      <w:pPr>
        <w:pStyle w:val="ab"/>
      </w:pPr>
    </w:p>
    <w:p w14:paraId="14AA5CB3" w14:textId="77777777" w:rsidR="00B07AD8" w:rsidRDefault="00B07AD8" w:rsidP="00CC55A2">
      <w:pPr>
        <w:pStyle w:val="ab"/>
      </w:pPr>
    </w:p>
    <w:p w14:paraId="66B309E1" w14:textId="77777777" w:rsidR="00B07AD8" w:rsidRDefault="00B07AD8" w:rsidP="00CC55A2">
      <w:pPr>
        <w:pStyle w:val="ab"/>
      </w:pPr>
    </w:p>
    <w:p w14:paraId="7D8EE82F" w14:textId="77777777" w:rsidR="00B07AD8" w:rsidRDefault="00B07AD8" w:rsidP="00CC55A2">
      <w:pPr>
        <w:pStyle w:val="ab"/>
      </w:pPr>
    </w:p>
    <w:p w14:paraId="6E6E3F0B" w14:textId="77777777" w:rsidR="00B07AD8" w:rsidRDefault="00B07AD8" w:rsidP="00CC55A2">
      <w:pPr>
        <w:pStyle w:val="ab"/>
      </w:pPr>
    </w:p>
    <w:p w14:paraId="16757F76" w14:textId="77777777" w:rsidR="00B07AD8" w:rsidRDefault="00B07AD8" w:rsidP="00CC55A2">
      <w:pPr>
        <w:pStyle w:val="ab"/>
      </w:pPr>
    </w:p>
    <w:p w14:paraId="34A78C16" w14:textId="77777777" w:rsidR="00B07AD8" w:rsidRDefault="00B07AD8" w:rsidP="00CC55A2">
      <w:pPr>
        <w:pStyle w:val="ab"/>
      </w:pPr>
    </w:p>
    <w:p w14:paraId="1AB60701" w14:textId="77777777" w:rsidR="00B07AD8" w:rsidRDefault="00B07AD8" w:rsidP="00CC55A2">
      <w:pPr>
        <w:pStyle w:val="ab"/>
      </w:pPr>
    </w:p>
    <w:p w14:paraId="54377120" w14:textId="77777777" w:rsidR="00B07AD8" w:rsidRDefault="00B07AD8" w:rsidP="00CC55A2">
      <w:pPr>
        <w:pStyle w:val="ab"/>
      </w:pPr>
    </w:p>
    <w:p w14:paraId="6DFBC891" w14:textId="77777777" w:rsidR="00B07AD8" w:rsidRDefault="00B07AD8" w:rsidP="00CC55A2">
      <w:pPr>
        <w:pStyle w:val="ab"/>
      </w:pPr>
    </w:p>
    <w:p w14:paraId="6F4A4AC0" w14:textId="77777777" w:rsidR="00B07AD8" w:rsidRDefault="00B07AD8" w:rsidP="00CC55A2">
      <w:pPr>
        <w:pStyle w:val="ab"/>
      </w:pPr>
    </w:p>
    <w:p w14:paraId="10228D22" w14:textId="77777777" w:rsidR="00B07AD8" w:rsidRDefault="00B07AD8" w:rsidP="00CC55A2">
      <w:pPr>
        <w:pStyle w:val="ab"/>
      </w:pPr>
    </w:p>
    <w:p w14:paraId="188CFBB0" w14:textId="77777777" w:rsidR="00B07AD8" w:rsidRDefault="00B07AD8" w:rsidP="00CC55A2">
      <w:pPr>
        <w:pStyle w:val="ab"/>
      </w:pPr>
    </w:p>
    <w:p w14:paraId="73A05A76" w14:textId="77777777" w:rsidR="00B07AD8" w:rsidRDefault="00B07AD8" w:rsidP="00CC55A2">
      <w:pPr>
        <w:pStyle w:val="ab"/>
      </w:pPr>
    </w:p>
    <w:p w14:paraId="69BB64AA" w14:textId="77777777" w:rsidR="00B07AD8" w:rsidRDefault="00B07AD8" w:rsidP="00CC55A2">
      <w:pPr>
        <w:pStyle w:val="ab"/>
      </w:pPr>
    </w:p>
    <w:p w14:paraId="5511BB14" w14:textId="77777777" w:rsidR="00B07AD8" w:rsidRDefault="00B07AD8" w:rsidP="00CC55A2">
      <w:pPr>
        <w:pStyle w:val="ab"/>
      </w:pPr>
    </w:p>
    <w:p w14:paraId="2442C8A2" w14:textId="77777777" w:rsidR="00B07AD8" w:rsidRDefault="00B07AD8" w:rsidP="00CC55A2">
      <w:pPr>
        <w:pStyle w:val="ab"/>
      </w:pPr>
    </w:p>
    <w:p w14:paraId="3117A494" w14:textId="77777777" w:rsidR="00B07AD8" w:rsidRDefault="00B07AD8" w:rsidP="00CC55A2">
      <w:pPr>
        <w:pStyle w:val="ab"/>
      </w:pPr>
    </w:p>
    <w:p w14:paraId="73117E4E" w14:textId="77777777" w:rsidR="00B07AD8" w:rsidRDefault="00B07AD8" w:rsidP="00CC55A2">
      <w:pPr>
        <w:pStyle w:val="ab"/>
      </w:pPr>
    </w:p>
    <w:p w14:paraId="01276D8D" w14:textId="77777777" w:rsidR="00B07AD8" w:rsidRDefault="00B07AD8" w:rsidP="00CC55A2">
      <w:pPr>
        <w:pStyle w:val="ab"/>
      </w:pPr>
    </w:p>
    <w:p w14:paraId="60A26D66" w14:textId="77777777" w:rsidR="00B07AD8" w:rsidRDefault="00B07AD8" w:rsidP="00B07AD8">
      <w:pPr>
        <w:spacing w:line="259" w:lineRule="auto"/>
        <w:ind w:left="1144"/>
        <w:rPr>
          <w:b/>
        </w:rPr>
      </w:pPr>
    </w:p>
    <w:p w14:paraId="524BBE38" w14:textId="77777777" w:rsidR="00B07AD8" w:rsidRPr="001B2746" w:rsidRDefault="00B07AD8" w:rsidP="00B07AD8">
      <w:pPr>
        <w:ind w:left="30"/>
        <w:jc w:val="center"/>
        <w:rPr>
          <w:b/>
          <w:spacing w:val="-2"/>
          <w:sz w:val="28"/>
        </w:rPr>
      </w:pPr>
      <w:r w:rsidRPr="001B2746">
        <w:rPr>
          <w:b/>
          <w:sz w:val="28"/>
        </w:rPr>
        <w:t>КАРТА</w:t>
      </w:r>
      <w:r w:rsidRPr="001B2746">
        <w:rPr>
          <w:b/>
          <w:spacing w:val="-9"/>
          <w:sz w:val="28"/>
        </w:rPr>
        <w:t xml:space="preserve"> </w:t>
      </w:r>
      <w:r w:rsidRPr="001B2746">
        <w:rPr>
          <w:b/>
          <w:sz w:val="28"/>
        </w:rPr>
        <w:t>(КАРТЫ)</w:t>
      </w:r>
      <w:r w:rsidRPr="001B2746">
        <w:rPr>
          <w:b/>
          <w:spacing w:val="-11"/>
          <w:sz w:val="28"/>
        </w:rPr>
        <w:t xml:space="preserve"> </w:t>
      </w:r>
      <w:r w:rsidRPr="001B2746">
        <w:rPr>
          <w:b/>
          <w:sz w:val="28"/>
        </w:rPr>
        <w:t>ГРАДОСТРОИТЕЛЬНОГО</w:t>
      </w:r>
      <w:r w:rsidRPr="001B2746">
        <w:rPr>
          <w:b/>
          <w:spacing w:val="-10"/>
          <w:sz w:val="28"/>
        </w:rPr>
        <w:t xml:space="preserve"> </w:t>
      </w:r>
      <w:r w:rsidRPr="001B2746">
        <w:rPr>
          <w:b/>
          <w:spacing w:val="-2"/>
          <w:sz w:val="28"/>
        </w:rPr>
        <w:t>ЗОНИРОВАНИЯ</w:t>
      </w:r>
    </w:p>
    <w:p w14:paraId="3ECD3952" w14:textId="77777777" w:rsidR="00B07AD8" w:rsidRPr="001B2746" w:rsidRDefault="00B07AD8" w:rsidP="00B07AD8">
      <w:pPr>
        <w:jc w:val="center"/>
        <w:rPr>
          <w:color w:val="00000A"/>
          <w:sz w:val="28"/>
          <w:szCs w:val="28"/>
        </w:rPr>
      </w:pPr>
      <w:r w:rsidRPr="001B2746">
        <w:rPr>
          <w:color w:val="00000A"/>
          <w:sz w:val="28"/>
          <w:szCs w:val="28"/>
        </w:rPr>
        <w:t>ПРИМЕНИТЕЛЬНО К ЗЕМЕЛЬНЫМ УЧАСТКАМ,</w:t>
      </w:r>
    </w:p>
    <w:p w14:paraId="621CC37F" w14:textId="77777777" w:rsidR="00B07AD8" w:rsidRDefault="00B07AD8" w:rsidP="00B07AD8">
      <w:pPr>
        <w:jc w:val="center"/>
        <w:rPr>
          <w:color w:val="00000A"/>
          <w:sz w:val="28"/>
          <w:szCs w:val="28"/>
        </w:rPr>
      </w:pPr>
      <w:r w:rsidRPr="001B2746">
        <w:rPr>
          <w:color w:val="00000A"/>
          <w:sz w:val="28"/>
          <w:szCs w:val="28"/>
        </w:rPr>
        <w:t xml:space="preserve">РАСПОЛОЖЕННЫМ ВБЛИЗИ Д. ФАТЕЕВО, Д. КРИУЛИНО, </w:t>
      </w:r>
    </w:p>
    <w:p w14:paraId="0484CEA2" w14:textId="77777777" w:rsidR="00B07AD8" w:rsidRPr="001B2746" w:rsidRDefault="00B07AD8" w:rsidP="00B07AD8">
      <w:pPr>
        <w:jc w:val="center"/>
        <w:rPr>
          <w:color w:val="00000A"/>
          <w:sz w:val="28"/>
          <w:szCs w:val="28"/>
        </w:rPr>
      </w:pPr>
      <w:r w:rsidRPr="001B2746">
        <w:rPr>
          <w:color w:val="00000A"/>
          <w:sz w:val="28"/>
          <w:szCs w:val="28"/>
        </w:rPr>
        <w:t>Д. СУББОТИНО</w:t>
      </w:r>
    </w:p>
    <w:p w14:paraId="75F7DB1D" w14:textId="77777777" w:rsidR="00B07AD8" w:rsidRPr="001B2746" w:rsidRDefault="00B07AD8" w:rsidP="00B07AD8">
      <w:pPr>
        <w:ind w:left="30"/>
        <w:rPr>
          <w:b/>
          <w:sz w:val="28"/>
        </w:rPr>
      </w:pPr>
    </w:p>
    <w:p w14:paraId="409DE591" w14:textId="77777777" w:rsidR="00B07AD8" w:rsidRPr="001B2746" w:rsidRDefault="00B07AD8" w:rsidP="00B07AD8">
      <w:pPr>
        <w:rPr>
          <w:b/>
          <w:sz w:val="28"/>
        </w:rPr>
      </w:pPr>
    </w:p>
    <w:p w14:paraId="047CB33C" w14:textId="77777777" w:rsidR="00B07AD8" w:rsidRPr="001B2746" w:rsidRDefault="00B07AD8" w:rsidP="00B07AD8">
      <w:pPr>
        <w:tabs>
          <w:tab w:val="left" w:pos="1090"/>
          <w:tab w:val="left" w:pos="3872"/>
          <w:tab w:val="left" w:pos="6355"/>
          <w:tab w:val="left" w:pos="9072"/>
        </w:tabs>
        <w:spacing w:before="390" w:line="237" w:lineRule="auto"/>
        <w:ind w:left="3" w:right="2" w:hanging="3"/>
      </w:pPr>
      <w:r w:rsidRPr="001B2746">
        <w:rPr>
          <w:spacing w:val="-2"/>
        </w:rPr>
        <w:t>КАРТА</w:t>
      </w:r>
      <w:r w:rsidRPr="001B2746">
        <w:tab/>
      </w:r>
      <w:r w:rsidRPr="001B2746">
        <w:rPr>
          <w:spacing w:val="-2"/>
        </w:rPr>
        <w:t>ГРАДОСТРОИТЕЛЬНОГО</w:t>
      </w:r>
      <w:r>
        <w:t xml:space="preserve"> </w:t>
      </w:r>
      <w:r w:rsidRPr="001B2746">
        <w:rPr>
          <w:spacing w:val="-2"/>
        </w:rPr>
        <w:t>ЗОНИРОВАНИЯ</w:t>
      </w:r>
      <w:r w:rsidRPr="001B2746">
        <w:tab/>
      </w:r>
      <w:r w:rsidRPr="001B2746">
        <w:rPr>
          <w:spacing w:val="-10"/>
        </w:rPr>
        <w:t>С</w:t>
      </w:r>
      <w:r>
        <w:t xml:space="preserve">  </w:t>
      </w:r>
      <w:r w:rsidRPr="001B2746">
        <w:rPr>
          <w:spacing w:val="-2"/>
        </w:rPr>
        <w:t xml:space="preserve">УСТАНОВЛЕННЫМИ </w:t>
      </w:r>
      <w:r w:rsidRPr="001B2746">
        <w:t>ТЕРРИТОРИЯМИ,</w:t>
      </w:r>
      <w:r w:rsidRPr="001B2746">
        <w:rPr>
          <w:spacing w:val="40"/>
        </w:rPr>
        <w:t xml:space="preserve"> </w:t>
      </w:r>
      <w:r w:rsidRPr="001B2746">
        <w:t>В</w:t>
      </w:r>
      <w:r w:rsidRPr="001B2746">
        <w:rPr>
          <w:spacing w:val="40"/>
        </w:rPr>
        <w:t xml:space="preserve"> </w:t>
      </w:r>
      <w:r w:rsidRPr="001B2746">
        <w:t>ГРАНИЦАХ</w:t>
      </w:r>
      <w:r w:rsidRPr="001B2746">
        <w:rPr>
          <w:spacing w:val="40"/>
        </w:rPr>
        <w:t xml:space="preserve"> </w:t>
      </w:r>
      <w:r w:rsidRPr="001B2746">
        <w:t>КОТОРЫХ</w:t>
      </w:r>
      <w:r w:rsidRPr="001B2746">
        <w:rPr>
          <w:spacing w:val="40"/>
        </w:rPr>
        <w:t xml:space="preserve"> </w:t>
      </w:r>
      <w:r w:rsidRPr="001B2746">
        <w:t>ПРЕДУСМАТРИВАЕТСЯ</w:t>
      </w:r>
      <w:r w:rsidRPr="001B2746">
        <w:rPr>
          <w:spacing w:val="40"/>
        </w:rPr>
        <w:t xml:space="preserve"> </w:t>
      </w:r>
      <w:r w:rsidRPr="001B2746">
        <w:t>ОСУЩЕСТВЛЕНИЕ ДЕЯТЕЛЬНОСТИ ПО КОМПЛЕКСНОМУ РАЗВИТИЮ ТЕРРИТОРИИ</w:t>
      </w:r>
      <w:r>
        <w:t xml:space="preserve">   </w:t>
      </w:r>
      <w:r w:rsidRPr="001B2746">
        <w:tab/>
      </w:r>
      <w:r w:rsidRPr="001B2746">
        <w:tab/>
      </w:r>
      <w:r>
        <w:t xml:space="preserve">            </w:t>
      </w:r>
      <w:r>
        <w:rPr>
          <w:spacing w:val="-6"/>
        </w:rPr>
        <w:t>10</w:t>
      </w:r>
      <w:r w:rsidR="004E1335">
        <w:rPr>
          <w:spacing w:val="-6"/>
        </w:rPr>
        <w:t>8</w:t>
      </w:r>
    </w:p>
    <w:p w14:paraId="3EF4CA2E" w14:textId="77777777" w:rsidR="00B07AD8" w:rsidRPr="001B2746" w:rsidRDefault="00B07AD8" w:rsidP="00B07AD8">
      <w:pPr>
        <w:tabs>
          <w:tab w:val="left" w:pos="9072"/>
        </w:tabs>
        <w:spacing w:before="127" w:line="237" w:lineRule="auto"/>
        <w:ind w:left="3" w:right="2" w:hanging="3"/>
      </w:pPr>
      <w:r w:rsidRPr="001B2746">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w:t>
      </w:r>
      <w:r w:rsidRPr="001B2746">
        <w:rPr>
          <w:spacing w:val="-2"/>
        </w:rPr>
        <w:t xml:space="preserve"> </w:t>
      </w:r>
      <w:r w:rsidRPr="001B2746">
        <w:t>ОБЪЕКТОВ КУЛЬТУРНОГО НАСЛЕДИЯ И ГРАНИЦ</w:t>
      </w:r>
    </w:p>
    <w:p w14:paraId="4FFD2831" w14:textId="77777777" w:rsidR="00B07AD8" w:rsidRPr="001B2746" w:rsidRDefault="00B07AD8" w:rsidP="00B07AD8">
      <w:pPr>
        <w:tabs>
          <w:tab w:val="left" w:pos="9072"/>
        </w:tabs>
        <w:spacing w:before="4"/>
        <w:ind w:left="3" w:right="2" w:hanging="3"/>
      </w:pPr>
      <w:r w:rsidRPr="001B2746">
        <w:rPr>
          <w:spacing w:val="-2"/>
        </w:rPr>
        <w:t>ТЕРРИТОРИЙ</w:t>
      </w:r>
      <w:r w:rsidRPr="001B2746">
        <w:rPr>
          <w:spacing w:val="2"/>
        </w:rPr>
        <w:t xml:space="preserve"> </w:t>
      </w:r>
      <w:r w:rsidRPr="001B2746">
        <w:rPr>
          <w:spacing w:val="-2"/>
        </w:rPr>
        <w:t>ИСТОРИЧЕСКИХ</w:t>
      </w:r>
      <w:r w:rsidRPr="001B2746">
        <w:rPr>
          <w:spacing w:val="2"/>
        </w:rPr>
        <w:t xml:space="preserve"> </w:t>
      </w:r>
      <w:r w:rsidRPr="001B2746">
        <w:rPr>
          <w:spacing w:val="-2"/>
        </w:rPr>
        <w:t>ПОСЕЛЕНИЙ</w:t>
      </w:r>
      <w:r w:rsidRPr="001B2746">
        <w:rPr>
          <w:spacing w:val="2"/>
        </w:rPr>
        <w:t xml:space="preserve"> </w:t>
      </w:r>
      <w:r w:rsidRPr="001B2746">
        <w:rPr>
          <w:spacing w:val="-2"/>
        </w:rPr>
        <w:t>(ПО</w:t>
      </w:r>
      <w:r w:rsidRPr="001B2746">
        <w:rPr>
          <w:spacing w:val="3"/>
        </w:rPr>
        <w:t xml:space="preserve"> </w:t>
      </w:r>
      <w:r w:rsidRPr="001B2746">
        <w:rPr>
          <w:spacing w:val="-2"/>
        </w:rPr>
        <w:t>СВЕДЕНИЯМ</w:t>
      </w:r>
      <w:r w:rsidRPr="001B2746">
        <w:rPr>
          <w:spacing w:val="4"/>
        </w:rPr>
        <w:t xml:space="preserve"> </w:t>
      </w:r>
      <w:r w:rsidRPr="001B2746">
        <w:rPr>
          <w:spacing w:val="-2"/>
        </w:rPr>
        <w:t>ИСОГД</w:t>
      </w:r>
      <w:r w:rsidRPr="001B2746">
        <w:rPr>
          <w:spacing w:val="4"/>
        </w:rPr>
        <w:t xml:space="preserve"> </w:t>
      </w:r>
      <w:r w:rsidRPr="001B2746">
        <w:rPr>
          <w:spacing w:val="-5"/>
        </w:rPr>
        <w:t>МО)</w:t>
      </w:r>
      <w:r>
        <w:t xml:space="preserve">                                                     </w:t>
      </w:r>
      <w:r w:rsidR="004E1335">
        <w:rPr>
          <w:spacing w:val="-5"/>
        </w:rPr>
        <w:t>108</w:t>
      </w:r>
    </w:p>
    <w:p w14:paraId="3DFBC5B4" w14:textId="77777777" w:rsidR="00B07AD8" w:rsidRPr="001B2746" w:rsidRDefault="00B07AD8" w:rsidP="00B07AD8">
      <w:pPr>
        <w:tabs>
          <w:tab w:val="left" w:pos="9072"/>
        </w:tabs>
        <w:spacing w:before="124" w:line="237" w:lineRule="auto"/>
        <w:ind w:left="3" w:right="2" w:hanging="3"/>
      </w:pPr>
      <w:r w:rsidRPr="001B2746">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w:t>
      </w:r>
      <w:r w:rsidRPr="001B2746">
        <w:rPr>
          <w:spacing w:val="-1"/>
        </w:rPr>
        <w:t xml:space="preserve"> </w:t>
      </w:r>
      <w:r w:rsidRPr="001B2746">
        <w:t>ОБЪЕКТОВ КУЛЬТУРНОГО НАСЛЕДИЯ И ГРАНИЦ</w:t>
      </w:r>
    </w:p>
    <w:p w14:paraId="7EDC656D" w14:textId="77777777" w:rsidR="00B07AD8" w:rsidRPr="001B2746" w:rsidRDefault="00B07AD8" w:rsidP="00B07AD8">
      <w:pPr>
        <w:tabs>
          <w:tab w:val="left" w:pos="9072"/>
        </w:tabs>
        <w:spacing w:before="3"/>
        <w:ind w:left="3" w:right="2" w:hanging="3"/>
      </w:pPr>
      <w:r w:rsidRPr="001B2746">
        <w:rPr>
          <w:spacing w:val="-2"/>
        </w:rPr>
        <w:t>ТЕРРИТОРИЙ</w:t>
      </w:r>
      <w:r w:rsidRPr="001B2746">
        <w:t xml:space="preserve"> </w:t>
      </w:r>
      <w:r w:rsidRPr="001B2746">
        <w:rPr>
          <w:spacing w:val="-2"/>
        </w:rPr>
        <w:t>ИСТОРИЧЕСКИХ</w:t>
      </w:r>
      <w:r w:rsidRPr="001B2746">
        <w:rPr>
          <w:spacing w:val="3"/>
        </w:rPr>
        <w:t xml:space="preserve"> </w:t>
      </w:r>
      <w:r w:rsidRPr="001B2746">
        <w:rPr>
          <w:spacing w:val="-2"/>
        </w:rPr>
        <w:t>ПОСЕЛЕНИЙ</w:t>
      </w:r>
      <w:r w:rsidRPr="001B2746">
        <w:rPr>
          <w:spacing w:val="3"/>
        </w:rPr>
        <w:t xml:space="preserve"> </w:t>
      </w:r>
      <w:r w:rsidRPr="001B2746">
        <w:rPr>
          <w:spacing w:val="-2"/>
        </w:rPr>
        <w:t>(ПО</w:t>
      </w:r>
      <w:r w:rsidRPr="001B2746">
        <w:rPr>
          <w:spacing w:val="3"/>
        </w:rPr>
        <w:t xml:space="preserve"> </w:t>
      </w:r>
      <w:r w:rsidRPr="001B2746">
        <w:rPr>
          <w:spacing w:val="-2"/>
        </w:rPr>
        <w:t>СВЕДЕНИЯМ</w:t>
      </w:r>
      <w:r w:rsidRPr="001B2746">
        <w:rPr>
          <w:spacing w:val="5"/>
        </w:rPr>
        <w:t xml:space="preserve"> </w:t>
      </w:r>
      <w:r w:rsidRPr="001B2746">
        <w:rPr>
          <w:spacing w:val="-2"/>
        </w:rPr>
        <w:t>ЕГРН)</w:t>
      </w:r>
      <w:r>
        <w:t xml:space="preserve">                                                                </w:t>
      </w:r>
      <w:r>
        <w:rPr>
          <w:spacing w:val="-5"/>
        </w:rPr>
        <w:t>10</w:t>
      </w:r>
      <w:r w:rsidR="004E1335">
        <w:rPr>
          <w:spacing w:val="-5"/>
        </w:rPr>
        <w:t>9</w:t>
      </w:r>
    </w:p>
    <w:p w14:paraId="682BFB09" w14:textId="77777777" w:rsidR="00B07AD8" w:rsidRPr="001B2746" w:rsidRDefault="00B07AD8" w:rsidP="00B07AD8">
      <w:pPr>
        <w:tabs>
          <w:tab w:val="left" w:pos="1089"/>
          <w:tab w:val="left" w:pos="3874"/>
          <w:tab w:val="left" w:pos="4336"/>
          <w:tab w:val="left" w:pos="5415"/>
          <w:tab w:val="left" w:pos="6357"/>
          <w:tab w:val="left" w:pos="6736"/>
          <w:tab w:val="left" w:pos="9072"/>
        </w:tabs>
        <w:spacing w:before="123"/>
        <w:ind w:left="3" w:right="2" w:hanging="3"/>
      </w:pPr>
      <w:r w:rsidRPr="001B2746">
        <w:rPr>
          <w:spacing w:val="-2"/>
        </w:rPr>
        <w:t>КАРТА</w:t>
      </w:r>
      <w:r w:rsidRPr="001B2746">
        <w:tab/>
      </w:r>
      <w:r w:rsidRPr="001B2746">
        <w:rPr>
          <w:spacing w:val="-2"/>
        </w:rPr>
        <w:t>ГРАДОСТРОИТЕЛЬНОГО</w:t>
      </w:r>
      <w:r w:rsidRPr="001B2746">
        <w:tab/>
      </w:r>
      <w:r w:rsidRPr="001B2746">
        <w:rPr>
          <w:spacing w:val="-2"/>
        </w:rPr>
        <w:t>ЗОНИРОВАНИЯ</w:t>
      </w:r>
      <w:r w:rsidRPr="001B2746">
        <w:tab/>
      </w:r>
      <w:r w:rsidRPr="001B2746">
        <w:tab/>
      </w:r>
      <w:r w:rsidRPr="001B2746">
        <w:rPr>
          <w:spacing w:val="-10"/>
        </w:rPr>
        <w:t>С</w:t>
      </w:r>
      <w:r>
        <w:t xml:space="preserve">  </w:t>
      </w:r>
      <w:r w:rsidRPr="001B2746">
        <w:rPr>
          <w:spacing w:val="-2"/>
        </w:rPr>
        <w:t xml:space="preserve">УСТАНОВЛЕННЫМИ </w:t>
      </w:r>
      <w:r w:rsidRPr="001B2746">
        <w:t>ТЕРРИТОРИЯМИ,</w:t>
      </w:r>
      <w:r w:rsidRPr="001B2746">
        <w:rPr>
          <w:spacing w:val="40"/>
        </w:rPr>
        <w:t xml:space="preserve"> </w:t>
      </w:r>
      <w:r w:rsidRPr="001B2746">
        <w:t>В</w:t>
      </w:r>
      <w:r w:rsidRPr="001B2746">
        <w:rPr>
          <w:spacing w:val="40"/>
        </w:rPr>
        <w:t xml:space="preserve"> </w:t>
      </w:r>
      <w:r w:rsidRPr="001B2746">
        <w:t>ГРАНИЦАХ</w:t>
      </w:r>
      <w:r w:rsidRPr="001B2746">
        <w:rPr>
          <w:spacing w:val="40"/>
        </w:rPr>
        <w:t xml:space="preserve"> </w:t>
      </w:r>
      <w:r w:rsidRPr="001B2746">
        <w:t>КОТОРЫХ</w:t>
      </w:r>
      <w:r w:rsidRPr="001B2746">
        <w:rPr>
          <w:spacing w:val="40"/>
        </w:rPr>
        <w:t xml:space="preserve"> </w:t>
      </w:r>
      <w:r w:rsidRPr="001B2746">
        <w:t>ПРЕДУСМАТРИВАЮТСЯ</w:t>
      </w:r>
      <w:r w:rsidRPr="001B2746">
        <w:rPr>
          <w:spacing w:val="40"/>
        </w:rPr>
        <w:t xml:space="preserve"> </w:t>
      </w:r>
      <w:r w:rsidRPr="001B2746">
        <w:t>ТРЕБОВАНИЯ</w:t>
      </w:r>
      <w:r w:rsidRPr="001B2746">
        <w:rPr>
          <w:spacing w:val="40"/>
        </w:rPr>
        <w:t xml:space="preserve"> </w:t>
      </w:r>
      <w:r w:rsidRPr="001B2746">
        <w:t xml:space="preserve">К </w:t>
      </w:r>
      <w:r w:rsidRPr="001B2746">
        <w:rPr>
          <w:spacing w:val="-2"/>
        </w:rPr>
        <w:t>АРХИТЕКТУРНО-ГРАДОСТРОИТЕЛЬНОМУ</w:t>
      </w:r>
      <w:r w:rsidRPr="001B2746">
        <w:tab/>
      </w:r>
      <w:r w:rsidRPr="001B2746">
        <w:rPr>
          <w:spacing w:val="-2"/>
        </w:rPr>
        <w:t>ОБЛИКУ</w:t>
      </w:r>
      <w:r w:rsidRPr="001B2746">
        <w:tab/>
      </w:r>
      <w:r w:rsidRPr="001B2746">
        <w:rPr>
          <w:spacing w:val="-2"/>
        </w:rPr>
        <w:t>ОБЪЕКТОВ</w:t>
      </w:r>
      <w:r w:rsidRPr="001B2746">
        <w:tab/>
      </w:r>
      <w:r w:rsidRPr="001B2746">
        <w:rPr>
          <w:spacing w:val="-2"/>
        </w:rPr>
        <w:t>КАПИТАЛЬНОГО СТРОИТЕЛЬСТВА</w:t>
      </w:r>
      <w:r>
        <w:tab/>
      </w:r>
      <w:r>
        <w:tab/>
      </w:r>
      <w:r>
        <w:tab/>
      </w:r>
      <w:r>
        <w:tab/>
      </w:r>
      <w:r>
        <w:tab/>
        <w:t xml:space="preserve">                                                                                     </w:t>
      </w:r>
      <w:r>
        <w:rPr>
          <w:spacing w:val="-6"/>
        </w:rPr>
        <w:t>10</w:t>
      </w:r>
      <w:r w:rsidR="004E1335">
        <w:rPr>
          <w:spacing w:val="-6"/>
        </w:rPr>
        <w:t>9</w:t>
      </w:r>
    </w:p>
    <w:p w14:paraId="7A4A6C98" w14:textId="77777777" w:rsidR="00B07AD8" w:rsidRDefault="00B07AD8" w:rsidP="00B07AD8">
      <w:pPr>
        <w:spacing w:line="259" w:lineRule="auto"/>
        <w:ind w:left="1144"/>
      </w:pPr>
    </w:p>
    <w:p w14:paraId="14350BBE" w14:textId="77777777" w:rsidR="00B07AD8" w:rsidRDefault="00B07AD8" w:rsidP="00B07AD8">
      <w:pPr>
        <w:spacing w:line="259" w:lineRule="auto"/>
        <w:ind w:left="1144"/>
      </w:pPr>
    </w:p>
    <w:p w14:paraId="521029B3" w14:textId="77777777" w:rsidR="00B07AD8" w:rsidRDefault="00B07AD8" w:rsidP="00B07AD8">
      <w:pPr>
        <w:spacing w:line="259" w:lineRule="auto"/>
        <w:ind w:left="1144"/>
      </w:pPr>
    </w:p>
    <w:p w14:paraId="511CA246" w14:textId="77777777" w:rsidR="00B07AD8" w:rsidRDefault="00B07AD8" w:rsidP="00B07AD8">
      <w:pPr>
        <w:spacing w:line="259" w:lineRule="auto"/>
        <w:ind w:left="1144"/>
      </w:pPr>
    </w:p>
    <w:p w14:paraId="528A46FF" w14:textId="77777777" w:rsidR="00B07AD8" w:rsidRDefault="00B07AD8" w:rsidP="00B07AD8">
      <w:pPr>
        <w:spacing w:line="259" w:lineRule="auto"/>
        <w:ind w:left="1144"/>
      </w:pPr>
    </w:p>
    <w:p w14:paraId="1DD2903C" w14:textId="77777777" w:rsidR="00B07AD8" w:rsidRDefault="00B07AD8" w:rsidP="00B07AD8">
      <w:pPr>
        <w:spacing w:line="259" w:lineRule="auto"/>
        <w:ind w:left="1144"/>
      </w:pPr>
    </w:p>
    <w:p w14:paraId="31F42158" w14:textId="77777777" w:rsidR="00B07AD8" w:rsidRDefault="00B07AD8" w:rsidP="00B07AD8">
      <w:pPr>
        <w:spacing w:line="259" w:lineRule="auto"/>
        <w:ind w:left="1144"/>
      </w:pPr>
    </w:p>
    <w:p w14:paraId="7DAFF4BF" w14:textId="77777777" w:rsidR="00B07AD8" w:rsidRDefault="00B07AD8" w:rsidP="00B07AD8">
      <w:pPr>
        <w:spacing w:line="259" w:lineRule="auto"/>
        <w:ind w:left="1144"/>
      </w:pPr>
    </w:p>
    <w:p w14:paraId="624D4409" w14:textId="77777777" w:rsidR="00B07AD8" w:rsidRDefault="00B07AD8" w:rsidP="00B07AD8">
      <w:pPr>
        <w:spacing w:line="259" w:lineRule="auto"/>
        <w:ind w:left="1144"/>
      </w:pPr>
    </w:p>
    <w:p w14:paraId="493808D3" w14:textId="77777777" w:rsidR="00B07AD8" w:rsidRDefault="00B07AD8" w:rsidP="00B07AD8">
      <w:pPr>
        <w:spacing w:line="259" w:lineRule="auto"/>
      </w:pPr>
    </w:p>
    <w:p w14:paraId="05B774A7" w14:textId="77777777" w:rsidR="00B07AD8" w:rsidRDefault="00B07AD8" w:rsidP="00B07AD8">
      <w:pPr>
        <w:spacing w:line="259" w:lineRule="auto"/>
      </w:pPr>
    </w:p>
    <w:p w14:paraId="6A02D0A8" w14:textId="77777777" w:rsidR="00B07AD8" w:rsidRDefault="00B07AD8" w:rsidP="00B07AD8">
      <w:pPr>
        <w:spacing w:line="259" w:lineRule="auto"/>
      </w:pPr>
    </w:p>
    <w:p w14:paraId="090B9A65" w14:textId="77777777" w:rsidR="00B07AD8" w:rsidRDefault="00B07AD8" w:rsidP="00B07AD8">
      <w:pPr>
        <w:spacing w:line="259" w:lineRule="auto"/>
      </w:pPr>
    </w:p>
    <w:p w14:paraId="1D2ED49C" w14:textId="77777777" w:rsidR="00B07AD8" w:rsidRDefault="00B07AD8" w:rsidP="00B07AD8">
      <w:pPr>
        <w:spacing w:line="259" w:lineRule="auto"/>
      </w:pPr>
    </w:p>
    <w:p w14:paraId="289F15D4" w14:textId="77777777" w:rsidR="00B07AD8" w:rsidRDefault="00B07AD8" w:rsidP="00B07AD8">
      <w:pPr>
        <w:spacing w:line="259" w:lineRule="auto"/>
      </w:pPr>
    </w:p>
    <w:p w14:paraId="7A151F7B" w14:textId="77777777" w:rsidR="00B07AD8" w:rsidRDefault="00B07AD8" w:rsidP="00B07AD8">
      <w:pPr>
        <w:spacing w:line="259" w:lineRule="auto"/>
      </w:pPr>
    </w:p>
    <w:p w14:paraId="1765BE1A" w14:textId="77777777" w:rsidR="00B07AD8" w:rsidRDefault="00B07AD8" w:rsidP="00B07AD8">
      <w:pPr>
        <w:spacing w:line="259" w:lineRule="auto"/>
      </w:pPr>
    </w:p>
    <w:p w14:paraId="353AAE35" w14:textId="77777777" w:rsidR="00B07AD8" w:rsidRDefault="00B07AD8" w:rsidP="00B07AD8">
      <w:pPr>
        <w:spacing w:line="259" w:lineRule="auto"/>
      </w:pPr>
    </w:p>
    <w:p w14:paraId="2739FB07" w14:textId="77777777" w:rsidR="00B07AD8" w:rsidRDefault="00B07AD8" w:rsidP="00B07AD8">
      <w:pPr>
        <w:spacing w:line="259" w:lineRule="auto"/>
      </w:pPr>
    </w:p>
    <w:p w14:paraId="765FF1DD" w14:textId="77777777" w:rsidR="00B07AD8" w:rsidRDefault="00B07AD8" w:rsidP="00B07AD8">
      <w:pPr>
        <w:spacing w:line="259" w:lineRule="auto"/>
      </w:pPr>
    </w:p>
    <w:p w14:paraId="59CE9F93" w14:textId="77777777" w:rsidR="00B07AD8" w:rsidRDefault="00B07AD8" w:rsidP="00B07AD8">
      <w:pPr>
        <w:spacing w:line="259" w:lineRule="auto"/>
      </w:pPr>
    </w:p>
    <w:p w14:paraId="66CCA0A5" w14:textId="77777777" w:rsidR="00B07AD8" w:rsidRDefault="00B07AD8" w:rsidP="00B07AD8">
      <w:pPr>
        <w:spacing w:line="259" w:lineRule="auto"/>
      </w:pPr>
    </w:p>
    <w:p w14:paraId="533BB667" w14:textId="77777777" w:rsidR="00B07AD8" w:rsidRDefault="00B07AD8" w:rsidP="00B07AD8">
      <w:pPr>
        <w:spacing w:line="259" w:lineRule="auto"/>
      </w:pPr>
    </w:p>
    <w:p w14:paraId="34D16CCD" w14:textId="77777777" w:rsidR="00B07AD8" w:rsidRDefault="00B07AD8" w:rsidP="00B07AD8">
      <w:pPr>
        <w:spacing w:line="259" w:lineRule="auto"/>
      </w:pPr>
    </w:p>
    <w:p w14:paraId="6147D714" w14:textId="77777777" w:rsidR="00B07AD8" w:rsidRDefault="00B07AD8" w:rsidP="00B07AD8">
      <w:pPr>
        <w:spacing w:line="259" w:lineRule="auto"/>
      </w:pPr>
    </w:p>
    <w:p w14:paraId="1C12F59B" w14:textId="77777777" w:rsidR="00B07AD8" w:rsidRDefault="00B07AD8" w:rsidP="00B07AD8">
      <w:pPr>
        <w:spacing w:line="259" w:lineRule="auto"/>
      </w:pPr>
    </w:p>
    <w:p w14:paraId="1E64FEE5" w14:textId="77777777" w:rsidR="00B07AD8" w:rsidRDefault="00B07AD8" w:rsidP="00B07AD8">
      <w:pPr>
        <w:spacing w:line="259" w:lineRule="auto"/>
      </w:pPr>
    </w:p>
    <w:p w14:paraId="23936AE3" w14:textId="77777777" w:rsidR="00B07AD8" w:rsidRDefault="00B07AD8" w:rsidP="00B07AD8">
      <w:pPr>
        <w:spacing w:line="259" w:lineRule="auto"/>
      </w:pPr>
    </w:p>
    <w:p w14:paraId="69785C2E" w14:textId="77777777" w:rsidR="00B07AD8" w:rsidRDefault="00B07AD8" w:rsidP="00B07AD8">
      <w:pPr>
        <w:spacing w:line="259" w:lineRule="auto"/>
      </w:pPr>
    </w:p>
    <w:p w14:paraId="4975491F" w14:textId="77777777" w:rsidR="00B07AD8" w:rsidRDefault="00B07AD8" w:rsidP="00B07AD8">
      <w:pPr>
        <w:spacing w:line="259" w:lineRule="auto"/>
      </w:pPr>
    </w:p>
    <w:p w14:paraId="33830021" w14:textId="77777777" w:rsidR="00B07AD8" w:rsidRPr="00B924BE" w:rsidRDefault="00B07AD8" w:rsidP="00B07AD8">
      <w:pPr>
        <w:spacing w:line="259" w:lineRule="auto"/>
        <w:ind w:left="1144"/>
        <w:jc w:val="center"/>
        <w:rPr>
          <w:sz w:val="22"/>
        </w:rPr>
      </w:pPr>
      <w:r w:rsidRPr="00B924BE">
        <w:rPr>
          <w:spacing w:val="-2"/>
          <w:sz w:val="22"/>
        </w:rPr>
        <w:t>КАРТА</w:t>
      </w:r>
      <w:r w:rsidRPr="00B924BE">
        <w:rPr>
          <w:sz w:val="22"/>
        </w:rPr>
        <w:tab/>
      </w:r>
      <w:r w:rsidRPr="00B924BE">
        <w:rPr>
          <w:spacing w:val="-2"/>
          <w:sz w:val="22"/>
        </w:rPr>
        <w:t>ГРАДОСТРОИТЕЛЬНОГО</w:t>
      </w:r>
      <w:r w:rsidRPr="00B924BE">
        <w:rPr>
          <w:sz w:val="22"/>
        </w:rPr>
        <w:t xml:space="preserve"> </w:t>
      </w:r>
      <w:r w:rsidRPr="00B924BE">
        <w:rPr>
          <w:spacing w:val="-2"/>
          <w:sz w:val="22"/>
        </w:rPr>
        <w:t>ЗОНИРОВАНИЯ</w:t>
      </w:r>
      <w:r w:rsidRPr="00B924BE">
        <w:rPr>
          <w:sz w:val="22"/>
        </w:rPr>
        <w:tab/>
      </w:r>
      <w:r w:rsidRPr="00B924BE">
        <w:rPr>
          <w:spacing w:val="-10"/>
          <w:sz w:val="22"/>
        </w:rPr>
        <w:t>С</w:t>
      </w:r>
      <w:r w:rsidRPr="00B924BE">
        <w:rPr>
          <w:sz w:val="22"/>
        </w:rPr>
        <w:t xml:space="preserve">  </w:t>
      </w:r>
      <w:r w:rsidRPr="00B924BE">
        <w:rPr>
          <w:spacing w:val="-2"/>
          <w:sz w:val="22"/>
        </w:rPr>
        <w:t xml:space="preserve">УСТАНОВЛЕННЫМИ </w:t>
      </w:r>
      <w:r w:rsidRPr="00B924BE">
        <w:rPr>
          <w:sz w:val="22"/>
        </w:rPr>
        <w:t>ТЕРРИТОРИЯМИ,</w:t>
      </w:r>
      <w:r w:rsidRPr="00B924BE">
        <w:rPr>
          <w:spacing w:val="40"/>
          <w:sz w:val="22"/>
        </w:rPr>
        <w:t xml:space="preserve"> </w:t>
      </w:r>
      <w:r w:rsidRPr="00B924BE">
        <w:rPr>
          <w:sz w:val="22"/>
        </w:rPr>
        <w:t>В</w:t>
      </w:r>
      <w:r w:rsidRPr="00B924BE">
        <w:rPr>
          <w:spacing w:val="40"/>
          <w:sz w:val="22"/>
        </w:rPr>
        <w:t xml:space="preserve"> </w:t>
      </w:r>
      <w:r w:rsidRPr="00B924BE">
        <w:rPr>
          <w:sz w:val="22"/>
        </w:rPr>
        <w:t>ГРАНИЦАХ</w:t>
      </w:r>
      <w:r w:rsidRPr="00B924BE">
        <w:rPr>
          <w:spacing w:val="40"/>
          <w:sz w:val="22"/>
        </w:rPr>
        <w:t xml:space="preserve"> </w:t>
      </w:r>
      <w:r w:rsidRPr="00B924BE">
        <w:rPr>
          <w:sz w:val="22"/>
        </w:rPr>
        <w:t>КОТОРЫХ</w:t>
      </w:r>
      <w:r w:rsidRPr="00B924BE">
        <w:rPr>
          <w:spacing w:val="40"/>
          <w:sz w:val="22"/>
        </w:rPr>
        <w:t xml:space="preserve"> </w:t>
      </w:r>
      <w:r w:rsidRPr="00B924BE">
        <w:rPr>
          <w:sz w:val="22"/>
        </w:rPr>
        <w:t>ПРЕДУСМАТРИВАЕТСЯ</w:t>
      </w:r>
      <w:r w:rsidRPr="00B924BE">
        <w:rPr>
          <w:spacing w:val="40"/>
          <w:sz w:val="22"/>
        </w:rPr>
        <w:t xml:space="preserve"> </w:t>
      </w:r>
      <w:r w:rsidRPr="00B924BE">
        <w:rPr>
          <w:sz w:val="22"/>
        </w:rPr>
        <w:t>ОСУЩЕСТВЛЕНИЕ ДЕЯТЕЛЬНОСТИ ПО КОМПЛЕКСНОМУ РАЗВИТИЮ ТЕРРИТОРИИ</w:t>
      </w:r>
    </w:p>
    <w:p w14:paraId="43A8D1F9" w14:textId="165091B9" w:rsidR="00B07AD8" w:rsidRDefault="00B27C0F" w:rsidP="00B07AD8">
      <w:pPr>
        <w:spacing w:line="259" w:lineRule="auto"/>
        <w:ind w:left="1144"/>
        <w:rPr>
          <w:noProof/>
          <w:lang w:eastAsia="ru-RU"/>
        </w:rPr>
      </w:pPr>
      <w:r w:rsidRPr="00B924BE">
        <w:rPr>
          <w:noProof/>
          <w:lang w:eastAsia="ru-RU"/>
        </w:rPr>
        <w:drawing>
          <wp:inline distT="0" distB="0" distL="0" distR="0" wp14:anchorId="65DEF8F2" wp14:editId="70A57398">
            <wp:extent cx="4695825" cy="36861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695825" cy="3686175"/>
                    </a:xfrm>
                    <a:prstGeom prst="rect">
                      <a:avLst/>
                    </a:prstGeom>
                    <a:noFill/>
                    <a:ln>
                      <a:noFill/>
                    </a:ln>
                  </pic:spPr>
                </pic:pic>
              </a:graphicData>
            </a:graphic>
          </wp:inline>
        </w:drawing>
      </w:r>
    </w:p>
    <w:p w14:paraId="3E8C0B15" w14:textId="77777777" w:rsidR="00B07AD8" w:rsidRDefault="00B07AD8" w:rsidP="00B07AD8">
      <w:pPr>
        <w:spacing w:line="259" w:lineRule="auto"/>
        <w:ind w:left="1144"/>
        <w:rPr>
          <w:noProof/>
          <w:lang w:eastAsia="ru-RU"/>
        </w:rPr>
      </w:pPr>
    </w:p>
    <w:p w14:paraId="1D92055D" w14:textId="77777777" w:rsidR="00B07AD8" w:rsidRPr="00B924BE" w:rsidRDefault="00B07AD8" w:rsidP="00B07AD8">
      <w:pPr>
        <w:spacing w:line="259" w:lineRule="auto"/>
        <w:ind w:left="1144"/>
        <w:jc w:val="center"/>
        <w:rPr>
          <w:noProof/>
          <w:sz w:val="22"/>
          <w:lang w:eastAsia="ru-RU"/>
        </w:rPr>
      </w:pPr>
      <w:r w:rsidRPr="00B924BE">
        <w:rPr>
          <w:noProof/>
          <w:sz w:val="22"/>
          <w:lang w:eastAsia="ru-RU"/>
        </w:rPr>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w:t>
      </w:r>
    </w:p>
    <w:p w14:paraId="05E4875F" w14:textId="16D9CE86" w:rsidR="00B07AD8" w:rsidRDefault="00B07AD8" w:rsidP="00B07AD8">
      <w:pPr>
        <w:spacing w:line="259" w:lineRule="auto"/>
        <w:ind w:left="1144"/>
        <w:jc w:val="center"/>
        <w:rPr>
          <w:noProof/>
          <w:lang w:eastAsia="ru-RU"/>
        </w:rPr>
      </w:pPr>
      <w:r w:rsidRPr="00B924BE">
        <w:rPr>
          <w:noProof/>
          <w:sz w:val="22"/>
          <w:lang w:eastAsia="ru-RU"/>
        </w:rPr>
        <w:t>ТЕРРИТОРИЙ ИСТОРИЧЕСКИХ ПОСЕЛЕНИЙ (ПО СВЕДЕНИЯМ ИСОГД</w:t>
      </w:r>
      <w:r w:rsidRPr="00B924BE">
        <w:rPr>
          <w:noProof/>
          <w:lang w:eastAsia="ru-RU"/>
        </w:rPr>
        <w:t xml:space="preserve"> МО)         </w:t>
      </w:r>
      <w:r w:rsidR="00B27C0F" w:rsidRPr="00B924BE">
        <w:rPr>
          <w:noProof/>
          <w:lang w:eastAsia="ru-RU"/>
        </w:rPr>
        <w:drawing>
          <wp:inline distT="0" distB="0" distL="0" distR="0" wp14:anchorId="360147BD" wp14:editId="2D259BE1">
            <wp:extent cx="4048125" cy="31718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48125" cy="3171825"/>
                    </a:xfrm>
                    <a:prstGeom prst="rect">
                      <a:avLst/>
                    </a:prstGeom>
                    <a:noFill/>
                    <a:ln>
                      <a:noFill/>
                    </a:ln>
                  </pic:spPr>
                </pic:pic>
              </a:graphicData>
            </a:graphic>
          </wp:inline>
        </w:drawing>
      </w:r>
    </w:p>
    <w:p w14:paraId="2B29FF09" w14:textId="77777777" w:rsidR="00B07AD8" w:rsidRDefault="00B07AD8" w:rsidP="00B07AD8">
      <w:pPr>
        <w:spacing w:line="259" w:lineRule="auto"/>
        <w:ind w:left="1144"/>
        <w:rPr>
          <w:noProof/>
          <w:lang w:eastAsia="ru-RU"/>
        </w:rPr>
      </w:pPr>
    </w:p>
    <w:p w14:paraId="0529C69A" w14:textId="77777777" w:rsidR="00B07AD8" w:rsidRDefault="00B07AD8" w:rsidP="00B07AD8">
      <w:pPr>
        <w:spacing w:line="259" w:lineRule="auto"/>
        <w:ind w:left="1144"/>
        <w:rPr>
          <w:noProof/>
          <w:lang w:eastAsia="ru-RU"/>
        </w:rPr>
      </w:pPr>
    </w:p>
    <w:p w14:paraId="2EB4BC9E" w14:textId="77777777" w:rsidR="00B07AD8" w:rsidRDefault="00B07AD8" w:rsidP="00B07AD8">
      <w:pPr>
        <w:spacing w:line="259" w:lineRule="auto"/>
        <w:ind w:left="1144"/>
        <w:rPr>
          <w:noProof/>
          <w:lang w:eastAsia="ru-RU"/>
        </w:rPr>
      </w:pPr>
    </w:p>
    <w:p w14:paraId="66B4B57D" w14:textId="77777777" w:rsidR="00B07AD8" w:rsidRDefault="00B07AD8" w:rsidP="00B07AD8">
      <w:pPr>
        <w:spacing w:line="259" w:lineRule="auto"/>
        <w:ind w:left="1144"/>
        <w:rPr>
          <w:noProof/>
          <w:lang w:eastAsia="ru-RU"/>
        </w:rPr>
      </w:pPr>
    </w:p>
    <w:p w14:paraId="3DA3702D" w14:textId="77777777" w:rsidR="00B07AD8" w:rsidRPr="00B924BE" w:rsidRDefault="00B07AD8" w:rsidP="00B07AD8">
      <w:pPr>
        <w:tabs>
          <w:tab w:val="left" w:pos="9072"/>
        </w:tabs>
        <w:spacing w:before="124" w:line="237" w:lineRule="auto"/>
        <w:ind w:left="3" w:right="2" w:hanging="3"/>
        <w:jc w:val="center"/>
        <w:rPr>
          <w:sz w:val="22"/>
        </w:rPr>
      </w:pPr>
      <w:r w:rsidRPr="00B924BE">
        <w:rPr>
          <w:sz w:val="22"/>
        </w:rPr>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w:t>
      </w:r>
    </w:p>
    <w:p w14:paraId="42133A2D" w14:textId="77777777" w:rsidR="00B07AD8" w:rsidRPr="00B924BE" w:rsidRDefault="00B07AD8" w:rsidP="00B07AD8">
      <w:pPr>
        <w:spacing w:line="259" w:lineRule="auto"/>
        <w:ind w:left="1144"/>
        <w:jc w:val="center"/>
        <w:rPr>
          <w:sz w:val="22"/>
        </w:rPr>
      </w:pPr>
      <w:r w:rsidRPr="00B924BE">
        <w:rPr>
          <w:sz w:val="22"/>
        </w:rPr>
        <w:t>ТЕРРИТОРИЙ ИСТОРИЧЕСКИХ ПОСЕЛЕНИЙ (ПО СВЕДЕНИЯМ ЕГРН)</w:t>
      </w:r>
    </w:p>
    <w:p w14:paraId="76ABA34A" w14:textId="06E8F6ED" w:rsidR="00B07AD8" w:rsidRDefault="00B27C0F" w:rsidP="00B07AD8">
      <w:pPr>
        <w:spacing w:line="259" w:lineRule="auto"/>
        <w:ind w:left="1144"/>
        <w:jc w:val="center"/>
      </w:pPr>
      <w:r w:rsidRPr="00B924BE">
        <w:rPr>
          <w:noProof/>
          <w:lang w:eastAsia="ru-RU"/>
        </w:rPr>
        <w:drawing>
          <wp:inline distT="0" distB="0" distL="0" distR="0" wp14:anchorId="6A29DFBF" wp14:editId="2AF4A84A">
            <wp:extent cx="3990975" cy="30861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990975" cy="3086100"/>
                    </a:xfrm>
                    <a:prstGeom prst="rect">
                      <a:avLst/>
                    </a:prstGeom>
                    <a:noFill/>
                    <a:ln>
                      <a:noFill/>
                    </a:ln>
                  </pic:spPr>
                </pic:pic>
              </a:graphicData>
            </a:graphic>
          </wp:inline>
        </w:drawing>
      </w:r>
    </w:p>
    <w:p w14:paraId="31A45102" w14:textId="77777777" w:rsidR="00B07AD8" w:rsidRDefault="00B07AD8" w:rsidP="00B07AD8">
      <w:pPr>
        <w:spacing w:line="259" w:lineRule="auto"/>
        <w:ind w:left="1144"/>
        <w:jc w:val="center"/>
      </w:pPr>
    </w:p>
    <w:p w14:paraId="07C48EC6" w14:textId="77777777" w:rsidR="00B07AD8" w:rsidRDefault="00B07AD8" w:rsidP="00B07AD8">
      <w:pPr>
        <w:spacing w:line="259" w:lineRule="auto"/>
        <w:ind w:left="1144"/>
        <w:jc w:val="center"/>
        <w:rPr>
          <w:noProof/>
          <w:sz w:val="22"/>
          <w:lang w:eastAsia="ru-RU"/>
        </w:rPr>
      </w:pPr>
      <w:r w:rsidRPr="00B924BE">
        <w:rPr>
          <w:noProof/>
          <w:sz w:val="22"/>
          <w:lang w:eastAsia="ru-RU"/>
        </w:rPr>
        <w:t>КАРТА</w:t>
      </w:r>
      <w:r w:rsidRPr="00B924BE">
        <w:rPr>
          <w:noProof/>
          <w:sz w:val="22"/>
          <w:lang w:eastAsia="ru-RU"/>
        </w:rPr>
        <w:tab/>
        <w:t>ГРАДОСТРОИТЕЛЬНОГО</w:t>
      </w:r>
      <w:r w:rsidRPr="00B924BE">
        <w:rPr>
          <w:noProof/>
          <w:sz w:val="22"/>
          <w:lang w:eastAsia="ru-RU"/>
        </w:rPr>
        <w:tab/>
        <w:t>ЗОНИРОВАНИЯ</w:t>
      </w:r>
      <w:r w:rsidRPr="00B924BE">
        <w:rPr>
          <w:noProof/>
          <w:sz w:val="22"/>
          <w:lang w:eastAsia="ru-RU"/>
        </w:rPr>
        <w:tab/>
      </w:r>
      <w:r w:rsidRPr="00B924BE">
        <w:rPr>
          <w:noProof/>
          <w:sz w:val="22"/>
          <w:lang w:eastAsia="ru-RU"/>
        </w:rPr>
        <w:tab/>
        <w:t>С  УСТАНОВЛЕННЫМИ ТЕРРИТОРИЯМИ, В ГРАНИЦАХ КОТОРЫХ ПРЕДУСМАТРИВАЮТСЯ ТРЕБОВАНИЯ К АРХИТЕКТУРНО-ГРАДОСТРОИТЕЛЬНОМУ</w:t>
      </w:r>
      <w:r w:rsidRPr="00B924BE">
        <w:rPr>
          <w:noProof/>
          <w:sz w:val="22"/>
          <w:lang w:eastAsia="ru-RU"/>
        </w:rPr>
        <w:tab/>
        <w:t>ОБЛИКУ</w:t>
      </w:r>
      <w:r w:rsidRPr="00B924BE">
        <w:rPr>
          <w:noProof/>
          <w:sz w:val="22"/>
          <w:lang w:eastAsia="ru-RU"/>
        </w:rPr>
        <w:tab/>
        <w:t>ОБЪЕКТОВ</w:t>
      </w:r>
      <w:r w:rsidRPr="00B924BE">
        <w:rPr>
          <w:noProof/>
          <w:sz w:val="22"/>
          <w:lang w:eastAsia="ru-RU"/>
        </w:rPr>
        <w:tab/>
        <w:t>КАПИТАЛЬНОГО СТРОИТЕЛЬСТВА</w:t>
      </w:r>
    </w:p>
    <w:p w14:paraId="1AA5FBA1" w14:textId="343BE728" w:rsidR="00B07AD8" w:rsidRDefault="00B27C0F" w:rsidP="00B07AD8">
      <w:pPr>
        <w:spacing w:line="259" w:lineRule="auto"/>
        <w:ind w:left="1144"/>
        <w:rPr>
          <w:noProof/>
          <w:lang w:eastAsia="ru-RU"/>
        </w:rPr>
      </w:pPr>
      <w:r w:rsidRPr="00B924BE">
        <w:rPr>
          <w:noProof/>
          <w:lang w:eastAsia="ru-RU"/>
        </w:rPr>
        <w:drawing>
          <wp:inline distT="0" distB="0" distL="0" distR="0" wp14:anchorId="6379842B" wp14:editId="26235335">
            <wp:extent cx="4171950" cy="31813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171950" cy="3181350"/>
                    </a:xfrm>
                    <a:prstGeom prst="rect">
                      <a:avLst/>
                    </a:prstGeom>
                    <a:noFill/>
                    <a:ln>
                      <a:noFill/>
                    </a:ln>
                  </pic:spPr>
                </pic:pic>
              </a:graphicData>
            </a:graphic>
          </wp:inline>
        </w:drawing>
      </w:r>
    </w:p>
    <w:p w14:paraId="6CB2FDB7" w14:textId="77777777" w:rsidR="00B07AD8" w:rsidRPr="00B924BE" w:rsidRDefault="00B07AD8" w:rsidP="00B07AD8">
      <w:pPr>
        <w:spacing w:line="259" w:lineRule="auto"/>
        <w:ind w:left="1144"/>
        <w:rPr>
          <w:noProof/>
          <w:sz w:val="22"/>
          <w:lang w:eastAsia="ru-RU"/>
        </w:rPr>
      </w:pPr>
    </w:p>
    <w:p w14:paraId="29BC5875" w14:textId="77777777" w:rsidR="00B07AD8" w:rsidRDefault="00B07AD8" w:rsidP="00B07AD8">
      <w:pPr>
        <w:spacing w:line="259" w:lineRule="auto"/>
        <w:ind w:left="1144"/>
      </w:pPr>
    </w:p>
    <w:p w14:paraId="399A4776" w14:textId="77777777" w:rsidR="00B07AD8" w:rsidRDefault="00B07AD8" w:rsidP="00B07AD8">
      <w:pPr>
        <w:ind w:left="30"/>
        <w:jc w:val="center"/>
        <w:rPr>
          <w:b/>
          <w:sz w:val="28"/>
        </w:rPr>
      </w:pPr>
    </w:p>
    <w:p w14:paraId="6EB4543A" w14:textId="77777777" w:rsidR="00B07AD8" w:rsidRDefault="00B07AD8" w:rsidP="00B07AD8">
      <w:pPr>
        <w:ind w:left="30"/>
        <w:jc w:val="center"/>
        <w:rPr>
          <w:b/>
          <w:sz w:val="28"/>
        </w:rPr>
      </w:pPr>
    </w:p>
    <w:p w14:paraId="17103786" w14:textId="77777777" w:rsidR="00B07AD8" w:rsidRDefault="00B07AD8" w:rsidP="00B07AD8">
      <w:pPr>
        <w:ind w:left="30"/>
        <w:jc w:val="center"/>
        <w:rPr>
          <w:b/>
          <w:sz w:val="28"/>
        </w:rPr>
      </w:pPr>
    </w:p>
    <w:p w14:paraId="642ECC4B" w14:textId="77777777" w:rsidR="00B07AD8" w:rsidRDefault="00B07AD8" w:rsidP="00B07AD8">
      <w:pPr>
        <w:ind w:left="30"/>
        <w:jc w:val="center"/>
        <w:rPr>
          <w:b/>
          <w:sz w:val="28"/>
        </w:rPr>
      </w:pPr>
    </w:p>
    <w:p w14:paraId="7260576C" w14:textId="77777777" w:rsidR="00B07AD8" w:rsidRDefault="00B07AD8" w:rsidP="00B07AD8">
      <w:pPr>
        <w:ind w:left="30"/>
        <w:jc w:val="center"/>
        <w:rPr>
          <w:b/>
          <w:sz w:val="28"/>
        </w:rPr>
      </w:pPr>
    </w:p>
    <w:p w14:paraId="7506C5F0" w14:textId="77777777" w:rsidR="00B07AD8" w:rsidRDefault="00B07AD8" w:rsidP="00B07AD8">
      <w:pPr>
        <w:ind w:left="30"/>
        <w:jc w:val="center"/>
        <w:rPr>
          <w:b/>
          <w:sz w:val="28"/>
        </w:rPr>
      </w:pPr>
    </w:p>
    <w:p w14:paraId="1FE48432" w14:textId="77777777" w:rsidR="00B07AD8" w:rsidRDefault="00B07AD8" w:rsidP="00B07AD8">
      <w:pPr>
        <w:ind w:left="30"/>
        <w:jc w:val="center"/>
        <w:rPr>
          <w:b/>
          <w:spacing w:val="-2"/>
          <w:sz w:val="28"/>
        </w:rPr>
      </w:pPr>
      <w:r w:rsidRPr="001B2746">
        <w:rPr>
          <w:b/>
          <w:sz w:val="28"/>
        </w:rPr>
        <w:t>КАРТА</w:t>
      </w:r>
      <w:r w:rsidRPr="001B2746">
        <w:rPr>
          <w:b/>
          <w:spacing w:val="-9"/>
          <w:sz w:val="28"/>
        </w:rPr>
        <w:t xml:space="preserve"> </w:t>
      </w:r>
      <w:r w:rsidRPr="001B2746">
        <w:rPr>
          <w:b/>
          <w:sz w:val="28"/>
        </w:rPr>
        <w:t>(КАРТЫ)</w:t>
      </w:r>
      <w:r w:rsidRPr="001B2746">
        <w:rPr>
          <w:b/>
          <w:spacing w:val="-11"/>
          <w:sz w:val="28"/>
        </w:rPr>
        <w:t xml:space="preserve"> </w:t>
      </w:r>
      <w:r w:rsidRPr="001B2746">
        <w:rPr>
          <w:b/>
          <w:sz w:val="28"/>
        </w:rPr>
        <w:t>ГРАДОСТРОИТЕЛЬНОГО</w:t>
      </w:r>
      <w:r w:rsidRPr="001B2746">
        <w:rPr>
          <w:b/>
          <w:spacing w:val="-10"/>
          <w:sz w:val="28"/>
        </w:rPr>
        <w:t xml:space="preserve"> </w:t>
      </w:r>
      <w:r w:rsidRPr="001B2746">
        <w:rPr>
          <w:b/>
          <w:spacing w:val="-2"/>
          <w:sz w:val="28"/>
        </w:rPr>
        <w:t>ЗОНИРОВАНИЯ</w:t>
      </w:r>
    </w:p>
    <w:p w14:paraId="1CB03D52" w14:textId="77777777" w:rsidR="00B07AD8" w:rsidRDefault="00B07AD8" w:rsidP="00B07AD8">
      <w:pPr>
        <w:ind w:left="30"/>
        <w:jc w:val="center"/>
        <w:rPr>
          <w:szCs w:val="24"/>
        </w:rPr>
      </w:pPr>
    </w:p>
    <w:p w14:paraId="302D2D62" w14:textId="77777777" w:rsidR="00B07AD8" w:rsidRDefault="00B07AD8" w:rsidP="00B07AD8">
      <w:pPr>
        <w:ind w:left="30"/>
        <w:rPr>
          <w:szCs w:val="24"/>
        </w:rPr>
      </w:pPr>
    </w:p>
    <w:p w14:paraId="5032E417" w14:textId="77777777" w:rsidR="00B07AD8" w:rsidRPr="00B07AD8" w:rsidRDefault="00B07AD8" w:rsidP="00B07AD8">
      <w:pPr>
        <w:ind w:left="30"/>
        <w:rPr>
          <w:szCs w:val="24"/>
        </w:rPr>
      </w:pPr>
      <w:r w:rsidRPr="00C64836">
        <w:rPr>
          <w:szCs w:val="24"/>
        </w:rPr>
        <w:t>ПРИМЕНИТЕЛЬНО К НАСЕЛЕННЫМ ПУНКТАМ Д. СУББОТИНО, Д. ФАТЕЕВО, С. РАХМАНОВО И ЧАСТИ НАСЕЛЕННОГО ПУНКТА Г. ПАВЛОВСКИЙ ПОСАД</w:t>
      </w:r>
      <w:r>
        <w:rPr>
          <w:szCs w:val="24"/>
        </w:rPr>
        <w:t xml:space="preserve"> </w:t>
      </w:r>
      <w:r w:rsidRPr="00C64836">
        <w:t xml:space="preserve">КАРТА </w:t>
      </w:r>
      <w:r w:rsidRPr="00C64836">
        <w:tab/>
        <w:t xml:space="preserve">ГРАДОСТРОИТЕЛЬНОГО </w:t>
      </w:r>
      <w:r w:rsidRPr="00C64836">
        <w:tab/>
        <w:t>ЗОНИРОВАНИЯ С УСТАНОВЛЕННЫМИ ТЕРРИТОРИЯМИ, В ГРАНИЦАХ КОТОРЫХ П</w:t>
      </w:r>
      <w:r>
        <w:t xml:space="preserve">РЕДУСМАТРИВАЕТСЯ ОСУЩЕСТВЛЕНИЕ </w:t>
      </w:r>
      <w:r w:rsidRPr="00C64836">
        <w:t xml:space="preserve">ДЕЯТЕЛЬНОСТИ ПО КОМПЛЕКСНОМУ РАЗВИТИЮ ТЕРРИТОРИИ </w:t>
      </w:r>
      <w:r w:rsidRPr="00C64836">
        <w:tab/>
      </w:r>
      <w:r>
        <w:t xml:space="preserve">                       1</w:t>
      </w:r>
      <w:r w:rsidR="004E1335">
        <w:t>11</w:t>
      </w:r>
    </w:p>
    <w:p w14:paraId="4B6517E1" w14:textId="77777777" w:rsidR="00B07AD8" w:rsidRDefault="00B07AD8" w:rsidP="00B07AD8">
      <w:pPr>
        <w:tabs>
          <w:tab w:val="center" w:pos="2084"/>
          <w:tab w:val="center" w:pos="4253"/>
          <w:tab w:val="center" w:pos="5313"/>
          <w:tab w:val="center" w:pos="6467"/>
          <w:tab w:val="center" w:pos="7956"/>
          <w:tab w:val="center" w:pos="9072"/>
        </w:tabs>
        <w:spacing w:line="259" w:lineRule="auto"/>
      </w:pPr>
    </w:p>
    <w:p w14:paraId="0051DE32" w14:textId="77777777" w:rsidR="00B07AD8" w:rsidRPr="00C64836" w:rsidRDefault="00B07AD8" w:rsidP="00B07AD8">
      <w:pPr>
        <w:tabs>
          <w:tab w:val="center" w:pos="2084"/>
          <w:tab w:val="center" w:pos="4253"/>
          <w:tab w:val="center" w:pos="5313"/>
          <w:tab w:val="center" w:pos="6467"/>
          <w:tab w:val="center" w:pos="7956"/>
          <w:tab w:val="center" w:pos="9072"/>
        </w:tabs>
        <w:spacing w:line="259" w:lineRule="auto"/>
      </w:pPr>
      <w:r w:rsidRPr="00C64836">
        <w:t xml:space="preserve">КАРТА </w:t>
      </w:r>
      <w:r w:rsidRPr="00C64836">
        <w:tab/>
        <w:t xml:space="preserve">ГРАДОСТРОИТЕЛЬНОГО </w:t>
      </w:r>
      <w:r w:rsidRPr="00C64836">
        <w:tab/>
        <w:t xml:space="preserve">ЗОНИРОВАНИЯ С </w:t>
      </w:r>
      <w:r w:rsidRPr="00C64836">
        <w:tab/>
        <w:t xml:space="preserve">ОТОБРАЖЕНИЕМ </w:t>
      </w:r>
      <w:r w:rsidRPr="00C64836">
        <w:tab/>
        <w:t xml:space="preserve">ГРАНИЦ </w:t>
      </w:r>
    </w:p>
    <w:p w14:paraId="5FC5D444" w14:textId="77777777" w:rsidR="00B07AD8" w:rsidRPr="00C64836" w:rsidRDefault="00B07AD8" w:rsidP="00B07AD8">
      <w:pPr>
        <w:tabs>
          <w:tab w:val="center" w:pos="9072"/>
        </w:tabs>
        <w:spacing w:line="259" w:lineRule="auto"/>
      </w:pPr>
      <w:r w:rsidRPr="00C64836">
        <w:t>НАСЕЛЕННЫХ ПУНКТОВ, ГРАНИЦ ЗОН С О</w:t>
      </w:r>
      <w:r>
        <w:t xml:space="preserve">СОБЫМИ УСЛОВИЯМИ ИСПОЛЬЗОВАНИЯ </w:t>
      </w:r>
      <w:r w:rsidRPr="00C64836">
        <w:t>ТЕРРИТОРИЙ, ГРАНИЦ ТЕРРИТОРИЙ ОБЪЕКТОВ</w:t>
      </w:r>
      <w:r>
        <w:t xml:space="preserve"> КУЛЬТУРНОГО НАСЛЕДИЯ И ГРАНИЦ </w:t>
      </w:r>
      <w:r w:rsidRPr="00C64836">
        <w:t xml:space="preserve">ТЕРРИТОРИЙ ИСТОРИЧЕСКИХ ПОСЕЛЕНИЙ (ПО СВЕДЕНИЯМ ИСОГД МО) </w:t>
      </w:r>
      <w:r w:rsidRPr="00C64836">
        <w:tab/>
      </w:r>
      <w:r>
        <w:t xml:space="preserve">                                  1</w:t>
      </w:r>
      <w:r w:rsidR="004E1335">
        <w:t>11</w:t>
      </w:r>
    </w:p>
    <w:p w14:paraId="436D2612" w14:textId="77777777" w:rsidR="00B07AD8" w:rsidRDefault="00B07AD8" w:rsidP="00B07AD8">
      <w:pPr>
        <w:tabs>
          <w:tab w:val="center" w:pos="2084"/>
          <w:tab w:val="center" w:pos="4253"/>
          <w:tab w:val="center" w:pos="5313"/>
          <w:tab w:val="center" w:pos="6467"/>
          <w:tab w:val="center" w:pos="7956"/>
          <w:tab w:val="center" w:pos="9072"/>
        </w:tabs>
        <w:spacing w:after="160" w:line="259" w:lineRule="auto"/>
      </w:pPr>
    </w:p>
    <w:p w14:paraId="4D5A61F2" w14:textId="77777777" w:rsidR="00B07AD8" w:rsidRPr="00C64836" w:rsidRDefault="00B07AD8" w:rsidP="00B07AD8">
      <w:pPr>
        <w:tabs>
          <w:tab w:val="center" w:pos="2084"/>
          <w:tab w:val="center" w:pos="4253"/>
          <w:tab w:val="center" w:pos="5313"/>
          <w:tab w:val="center" w:pos="6467"/>
          <w:tab w:val="center" w:pos="7956"/>
          <w:tab w:val="center" w:pos="9072"/>
        </w:tabs>
        <w:spacing w:after="160" w:line="259" w:lineRule="auto"/>
      </w:pPr>
      <w:r w:rsidRPr="00C64836">
        <w:t xml:space="preserve">КАРТА </w:t>
      </w:r>
      <w:r w:rsidRPr="00C64836">
        <w:tab/>
        <w:t xml:space="preserve">ГРАДОСТРОИТЕЛЬНОГО </w:t>
      </w:r>
      <w:r w:rsidRPr="00C64836">
        <w:tab/>
        <w:t xml:space="preserve">ЗОНИРОВАНИЯ </w:t>
      </w:r>
      <w:r w:rsidRPr="00C64836">
        <w:tab/>
        <w:t xml:space="preserve">С </w:t>
      </w:r>
      <w:r w:rsidRPr="00C64836">
        <w:tab/>
        <w:t xml:space="preserve">ОТОБРАЖЕНИЕМ </w:t>
      </w:r>
      <w:r>
        <w:t xml:space="preserve">ГРАНИЦ  </w:t>
      </w:r>
      <w:r w:rsidRPr="00C64836">
        <w:t>НАСЕЛЕННЫХ ПУНКТОВ, ГРАНИЦ ЗОН С О</w:t>
      </w:r>
      <w:r>
        <w:t xml:space="preserve">СОБЫМИ УСЛОВИЯМИ ИСПОЛЬЗОВАНИЯ </w:t>
      </w:r>
      <w:r w:rsidRPr="00C64836">
        <w:t>ТЕРРИТОРИЙ, ГРА</w:t>
      </w:r>
      <w:r>
        <w:t xml:space="preserve">НИЦ ТЕРРИТОРИЙ ОБЪЕКТОВ КУЛЬТУРНОГО НАСЛЕДИЯ И ГРАНИЦ  </w:t>
      </w:r>
      <w:r w:rsidRPr="00C64836">
        <w:t xml:space="preserve">ТЕРРИТОРИЙ ИСТОРИЧЕСКИХ ПОСЕЛЕНИЙ (ПО СВЕДЕНИЯМ ЕГРН) </w:t>
      </w:r>
      <w:r w:rsidRPr="00C64836">
        <w:tab/>
      </w:r>
      <w:r>
        <w:t xml:space="preserve">                                                                                                                            1</w:t>
      </w:r>
      <w:r w:rsidR="004E1335">
        <w:t>12</w:t>
      </w:r>
    </w:p>
    <w:p w14:paraId="1F6C5FDA" w14:textId="77777777" w:rsidR="00B07AD8" w:rsidRDefault="00B07AD8" w:rsidP="00B07AD8">
      <w:pPr>
        <w:tabs>
          <w:tab w:val="center" w:pos="2265"/>
          <w:tab w:val="center" w:pos="4613"/>
          <w:tab w:val="center" w:pos="5855"/>
          <w:tab w:val="center" w:pos="9072"/>
        </w:tabs>
        <w:spacing w:after="160" w:line="259" w:lineRule="auto"/>
      </w:pPr>
    </w:p>
    <w:p w14:paraId="1BA5E6FE" w14:textId="77777777" w:rsidR="00B07AD8" w:rsidRPr="00C64836" w:rsidRDefault="00B07AD8" w:rsidP="00B07AD8">
      <w:pPr>
        <w:tabs>
          <w:tab w:val="center" w:pos="2265"/>
          <w:tab w:val="center" w:pos="4613"/>
          <w:tab w:val="center" w:pos="5855"/>
          <w:tab w:val="center" w:pos="9072"/>
        </w:tabs>
        <w:spacing w:line="259" w:lineRule="auto"/>
      </w:pPr>
      <w:r w:rsidRPr="00C64836">
        <w:t xml:space="preserve">КАРТА </w:t>
      </w:r>
      <w:r w:rsidRPr="00C64836">
        <w:tab/>
        <w:t xml:space="preserve">ГРАДОСТРОИТЕЛЬНОГО </w:t>
      </w:r>
      <w:r w:rsidRPr="00C64836">
        <w:tab/>
        <w:t xml:space="preserve">ЗОНИРОВАНИЯ </w:t>
      </w:r>
      <w:r w:rsidRPr="00C64836">
        <w:tab/>
        <w:t xml:space="preserve">С УСТАНОВЛЕННЫМИ </w:t>
      </w:r>
    </w:p>
    <w:p w14:paraId="469B6BF9" w14:textId="77777777" w:rsidR="00B07AD8" w:rsidRPr="00C64836" w:rsidRDefault="00B07AD8" w:rsidP="00B07AD8">
      <w:pPr>
        <w:tabs>
          <w:tab w:val="center" w:pos="9072"/>
        </w:tabs>
        <w:spacing w:line="259" w:lineRule="auto"/>
      </w:pPr>
      <w:r w:rsidRPr="00C64836">
        <w:t xml:space="preserve">ТЕРРИТОРИЯМИ, В ГРАНИЦАХ КОТОРЫХ </w:t>
      </w:r>
      <w:r>
        <w:t xml:space="preserve">ПРЕДУСМАТРИВАЮТСЯ ТРЕБОВАНИЯ К </w:t>
      </w:r>
      <w:r w:rsidRPr="00C64836">
        <w:t xml:space="preserve">АРХИТЕКТУРНО-ГРАДОСТРОИТЕЛЬНОМУ ОБЛИКУ </w:t>
      </w:r>
      <w:r>
        <w:t xml:space="preserve">ОБЪЕКТОВ КАПИТАЛЬНОГО </w:t>
      </w:r>
      <w:r w:rsidRPr="00C64836">
        <w:t xml:space="preserve">СТРОИТЕЛЬСТВА </w:t>
      </w:r>
      <w:r w:rsidRPr="00C64836">
        <w:tab/>
      </w:r>
      <w:r>
        <w:t xml:space="preserve">                                  1</w:t>
      </w:r>
      <w:r w:rsidR="004E1335">
        <w:t>12</w:t>
      </w:r>
    </w:p>
    <w:p w14:paraId="538A1728" w14:textId="77777777" w:rsidR="00B07AD8" w:rsidRDefault="00B07AD8" w:rsidP="00B07AD8">
      <w:pPr>
        <w:tabs>
          <w:tab w:val="center" w:pos="9072"/>
        </w:tabs>
        <w:spacing w:after="160" w:line="259" w:lineRule="auto"/>
      </w:pPr>
    </w:p>
    <w:p w14:paraId="73A7425A" w14:textId="77777777" w:rsidR="00B07AD8" w:rsidRDefault="00B07AD8" w:rsidP="00B07AD8">
      <w:pPr>
        <w:tabs>
          <w:tab w:val="center" w:pos="9072"/>
        </w:tabs>
        <w:spacing w:after="160" w:line="259" w:lineRule="auto"/>
      </w:pPr>
    </w:p>
    <w:p w14:paraId="72A97B51" w14:textId="77777777" w:rsidR="00B07AD8" w:rsidRDefault="00B07AD8" w:rsidP="00B07AD8">
      <w:pPr>
        <w:tabs>
          <w:tab w:val="center" w:pos="9072"/>
        </w:tabs>
        <w:spacing w:after="160" w:line="259" w:lineRule="auto"/>
      </w:pPr>
    </w:p>
    <w:p w14:paraId="6AECBFBE" w14:textId="77777777" w:rsidR="00B07AD8" w:rsidRDefault="00B07AD8" w:rsidP="00B07AD8">
      <w:pPr>
        <w:tabs>
          <w:tab w:val="center" w:pos="9072"/>
        </w:tabs>
        <w:spacing w:after="160" w:line="259" w:lineRule="auto"/>
      </w:pPr>
    </w:p>
    <w:p w14:paraId="1784DCD4" w14:textId="77777777" w:rsidR="00B07AD8" w:rsidRDefault="00B07AD8" w:rsidP="00B07AD8">
      <w:pPr>
        <w:tabs>
          <w:tab w:val="center" w:pos="9072"/>
        </w:tabs>
        <w:spacing w:after="160" w:line="259" w:lineRule="auto"/>
      </w:pPr>
    </w:p>
    <w:p w14:paraId="5F186DC8" w14:textId="77777777" w:rsidR="00B07AD8" w:rsidRDefault="00B07AD8" w:rsidP="00B07AD8">
      <w:pPr>
        <w:tabs>
          <w:tab w:val="center" w:pos="9072"/>
        </w:tabs>
        <w:spacing w:after="160" w:line="259" w:lineRule="auto"/>
      </w:pPr>
    </w:p>
    <w:p w14:paraId="47387769" w14:textId="77777777" w:rsidR="00B07AD8" w:rsidRDefault="00B07AD8" w:rsidP="00B07AD8">
      <w:pPr>
        <w:tabs>
          <w:tab w:val="center" w:pos="9072"/>
        </w:tabs>
        <w:spacing w:after="160" w:line="259" w:lineRule="auto"/>
      </w:pPr>
    </w:p>
    <w:p w14:paraId="5C49C43F" w14:textId="77777777" w:rsidR="00B07AD8" w:rsidRDefault="00B07AD8" w:rsidP="00B07AD8">
      <w:pPr>
        <w:tabs>
          <w:tab w:val="center" w:pos="9072"/>
        </w:tabs>
        <w:spacing w:after="160" w:line="259" w:lineRule="auto"/>
      </w:pPr>
    </w:p>
    <w:p w14:paraId="14FA7B35" w14:textId="77777777" w:rsidR="00B07AD8" w:rsidRDefault="00B07AD8" w:rsidP="00B07AD8">
      <w:pPr>
        <w:tabs>
          <w:tab w:val="center" w:pos="9072"/>
        </w:tabs>
        <w:spacing w:after="160" w:line="259" w:lineRule="auto"/>
      </w:pPr>
    </w:p>
    <w:p w14:paraId="68555D51" w14:textId="77777777" w:rsidR="00B07AD8" w:rsidRDefault="00B07AD8" w:rsidP="00B07AD8">
      <w:pPr>
        <w:tabs>
          <w:tab w:val="center" w:pos="9072"/>
        </w:tabs>
        <w:spacing w:after="160" w:line="259" w:lineRule="auto"/>
      </w:pPr>
    </w:p>
    <w:p w14:paraId="2DE9EE0E" w14:textId="77777777" w:rsidR="00B07AD8" w:rsidRDefault="00B07AD8" w:rsidP="00B07AD8">
      <w:pPr>
        <w:tabs>
          <w:tab w:val="center" w:pos="9072"/>
        </w:tabs>
        <w:spacing w:after="160" w:line="259" w:lineRule="auto"/>
      </w:pPr>
    </w:p>
    <w:p w14:paraId="025E4BB5" w14:textId="77777777" w:rsidR="00B07AD8" w:rsidRDefault="00B07AD8" w:rsidP="00B07AD8">
      <w:pPr>
        <w:tabs>
          <w:tab w:val="center" w:pos="9072"/>
        </w:tabs>
        <w:spacing w:after="160" w:line="259" w:lineRule="auto"/>
      </w:pPr>
    </w:p>
    <w:p w14:paraId="768B1034" w14:textId="77777777" w:rsidR="00B07AD8" w:rsidRDefault="00B07AD8" w:rsidP="00B07AD8">
      <w:pPr>
        <w:tabs>
          <w:tab w:val="center" w:pos="9072"/>
        </w:tabs>
        <w:spacing w:after="160" w:line="259" w:lineRule="auto"/>
      </w:pPr>
    </w:p>
    <w:p w14:paraId="4FF99699" w14:textId="77777777" w:rsidR="00B07AD8" w:rsidRDefault="00B07AD8" w:rsidP="00B07AD8">
      <w:pPr>
        <w:tabs>
          <w:tab w:val="center" w:pos="9072"/>
        </w:tabs>
        <w:spacing w:after="160" w:line="259" w:lineRule="auto"/>
      </w:pPr>
    </w:p>
    <w:p w14:paraId="35135827" w14:textId="77777777" w:rsidR="00B07AD8" w:rsidRDefault="00B07AD8" w:rsidP="00B07AD8">
      <w:pPr>
        <w:tabs>
          <w:tab w:val="center" w:pos="9072"/>
        </w:tabs>
        <w:spacing w:after="160" w:line="259" w:lineRule="auto"/>
      </w:pPr>
    </w:p>
    <w:p w14:paraId="4229B193" w14:textId="77777777" w:rsidR="00B07AD8" w:rsidRDefault="00B07AD8" w:rsidP="00B07AD8">
      <w:pPr>
        <w:tabs>
          <w:tab w:val="center" w:pos="9072"/>
        </w:tabs>
        <w:spacing w:after="160" w:line="259" w:lineRule="auto"/>
      </w:pPr>
    </w:p>
    <w:p w14:paraId="548E3356" w14:textId="77777777" w:rsidR="00B07AD8" w:rsidRDefault="00B07AD8" w:rsidP="00B07AD8">
      <w:pPr>
        <w:tabs>
          <w:tab w:val="center" w:pos="9072"/>
        </w:tabs>
        <w:spacing w:after="160" w:line="259" w:lineRule="auto"/>
      </w:pPr>
    </w:p>
    <w:p w14:paraId="6E544966" w14:textId="77777777" w:rsidR="00B07AD8" w:rsidRDefault="00B07AD8" w:rsidP="00B07AD8">
      <w:pPr>
        <w:tabs>
          <w:tab w:val="center" w:pos="9072"/>
        </w:tabs>
        <w:spacing w:after="160" w:line="259" w:lineRule="auto"/>
      </w:pPr>
    </w:p>
    <w:p w14:paraId="3290C21F" w14:textId="77777777" w:rsidR="00B07AD8" w:rsidRDefault="00B07AD8" w:rsidP="00B07AD8">
      <w:pPr>
        <w:tabs>
          <w:tab w:val="center" w:pos="9072"/>
        </w:tabs>
        <w:spacing w:after="160" w:line="259" w:lineRule="auto"/>
      </w:pPr>
    </w:p>
    <w:p w14:paraId="7673E0AC" w14:textId="77777777" w:rsidR="00B07AD8" w:rsidRDefault="00B07AD8" w:rsidP="00B07AD8">
      <w:pPr>
        <w:spacing w:line="259" w:lineRule="auto"/>
        <w:ind w:left="1144"/>
        <w:rPr>
          <w:noProof/>
          <w:sz w:val="22"/>
          <w:lang w:eastAsia="ru-RU"/>
        </w:rPr>
      </w:pPr>
    </w:p>
    <w:p w14:paraId="567F1647" w14:textId="77777777" w:rsidR="00B07AD8" w:rsidRPr="00B924BE" w:rsidRDefault="00B07AD8" w:rsidP="00B07AD8">
      <w:pPr>
        <w:spacing w:line="259" w:lineRule="auto"/>
        <w:ind w:left="1144"/>
        <w:rPr>
          <w:noProof/>
          <w:sz w:val="22"/>
          <w:lang w:eastAsia="ru-RU"/>
        </w:rPr>
      </w:pPr>
      <w:r w:rsidRPr="00B924BE">
        <w:rPr>
          <w:noProof/>
          <w:sz w:val="22"/>
          <w:lang w:eastAsia="ru-RU"/>
        </w:rPr>
        <w:lastRenderedPageBreak/>
        <w:t xml:space="preserve">КАРТА </w:t>
      </w:r>
      <w:r w:rsidRPr="00B924BE">
        <w:rPr>
          <w:noProof/>
          <w:sz w:val="22"/>
          <w:lang w:eastAsia="ru-RU"/>
        </w:rPr>
        <w:tab/>
        <w:t xml:space="preserve">ГРАДОСТРОИТЕЛЬНОГО </w:t>
      </w:r>
      <w:r w:rsidRPr="00B924BE">
        <w:rPr>
          <w:noProof/>
          <w:sz w:val="22"/>
          <w:lang w:eastAsia="ru-RU"/>
        </w:rPr>
        <w:tab/>
        <w:t xml:space="preserve">ЗОНИРОВАНИЯ </w:t>
      </w:r>
      <w:r w:rsidRPr="00B924BE">
        <w:rPr>
          <w:noProof/>
          <w:sz w:val="22"/>
          <w:lang w:eastAsia="ru-RU"/>
        </w:rPr>
        <w:tab/>
        <w:t xml:space="preserve">С УСТАНОВЛЕННЫМИ </w:t>
      </w:r>
    </w:p>
    <w:p w14:paraId="64867BEE" w14:textId="77777777" w:rsidR="00B07AD8" w:rsidRDefault="00B07AD8" w:rsidP="00B07AD8">
      <w:pPr>
        <w:spacing w:line="259" w:lineRule="auto"/>
        <w:ind w:left="1144"/>
        <w:rPr>
          <w:noProof/>
          <w:sz w:val="22"/>
          <w:lang w:eastAsia="ru-RU"/>
        </w:rPr>
      </w:pPr>
      <w:r w:rsidRPr="00B924BE">
        <w:rPr>
          <w:noProof/>
          <w:sz w:val="22"/>
          <w:lang w:eastAsia="ru-RU"/>
        </w:rPr>
        <w:t>ТЕРРИТОРИЯМИ, В ГРАНИЦАХ КОТОРЫХ ПРЕДУСМАТРИВАЕТСЯ ОСУЩЕСТВЛЕНИЕ ДЕЯТЕЛЬНОСТИ ПО КОМПЛЕКСНОМУ РАЗВИТИЮ ТЕРРИТОРИИ</w:t>
      </w:r>
    </w:p>
    <w:p w14:paraId="164D4702" w14:textId="3309362C" w:rsidR="00B07AD8" w:rsidRDefault="00B27C0F" w:rsidP="00B07AD8">
      <w:pPr>
        <w:spacing w:line="259" w:lineRule="auto"/>
        <w:ind w:left="1144"/>
        <w:rPr>
          <w:noProof/>
          <w:lang w:eastAsia="ru-RU"/>
        </w:rPr>
      </w:pPr>
      <w:r w:rsidRPr="00B924BE">
        <w:rPr>
          <w:noProof/>
          <w:lang w:eastAsia="ru-RU"/>
        </w:rPr>
        <w:drawing>
          <wp:inline distT="0" distB="0" distL="0" distR="0" wp14:anchorId="47D04109" wp14:editId="0197AE5F">
            <wp:extent cx="4143375" cy="33909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43375" cy="3390900"/>
                    </a:xfrm>
                    <a:prstGeom prst="rect">
                      <a:avLst/>
                    </a:prstGeom>
                    <a:noFill/>
                    <a:ln>
                      <a:noFill/>
                    </a:ln>
                  </pic:spPr>
                </pic:pic>
              </a:graphicData>
            </a:graphic>
          </wp:inline>
        </w:drawing>
      </w:r>
    </w:p>
    <w:p w14:paraId="2DA9E0A2" w14:textId="77777777" w:rsidR="00B07AD8" w:rsidRDefault="00B07AD8" w:rsidP="00B07AD8">
      <w:pPr>
        <w:tabs>
          <w:tab w:val="center" w:pos="2084"/>
          <w:tab w:val="center" w:pos="4253"/>
          <w:tab w:val="center" w:pos="5313"/>
          <w:tab w:val="center" w:pos="6467"/>
          <w:tab w:val="center" w:pos="7956"/>
          <w:tab w:val="center" w:pos="9072"/>
        </w:tabs>
        <w:spacing w:line="259" w:lineRule="auto"/>
        <w:rPr>
          <w:noProof/>
          <w:sz w:val="22"/>
          <w:lang w:eastAsia="ru-RU"/>
        </w:rPr>
      </w:pPr>
    </w:p>
    <w:p w14:paraId="691B7693" w14:textId="77777777" w:rsidR="00B07AD8" w:rsidRPr="00B924BE" w:rsidRDefault="00B07AD8" w:rsidP="00B07AD8">
      <w:pPr>
        <w:tabs>
          <w:tab w:val="center" w:pos="2084"/>
          <w:tab w:val="center" w:pos="4253"/>
          <w:tab w:val="center" w:pos="5313"/>
          <w:tab w:val="center" w:pos="6467"/>
          <w:tab w:val="center" w:pos="7956"/>
          <w:tab w:val="center" w:pos="9072"/>
        </w:tabs>
        <w:spacing w:line="259" w:lineRule="auto"/>
        <w:rPr>
          <w:noProof/>
          <w:sz w:val="22"/>
          <w:lang w:eastAsia="ru-RU"/>
        </w:rPr>
      </w:pPr>
      <w:r w:rsidRPr="00B924BE">
        <w:rPr>
          <w:noProof/>
          <w:sz w:val="22"/>
          <w:lang w:eastAsia="ru-RU"/>
        </w:rPr>
        <w:t xml:space="preserve">КАРТА </w:t>
      </w:r>
      <w:r w:rsidRPr="00B924BE">
        <w:rPr>
          <w:noProof/>
          <w:sz w:val="22"/>
          <w:lang w:eastAsia="ru-RU"/>
        </w:rPr>
        <w:tab/>
        <w:t xml:space="preserve">ГРАДОСТРОИТЕЛЬНОГО </w:t>
      </w:r>
      <w:r w:rsidRPr="00B924BE">
        <w:rPr>
          <w:noProof/>
          <w:sz w:val="22"/>
          <w:lang w:eastAsia="ru-RU"/>
        </w:rPr>
        <w:tab/>
        <w:t xml:space="preserve">ЗОНИРОВАНИЯ С </w:t>
      </w:r>
      <w:r w:rsidRPr="00B924BE">
        <w:rPr>
          <w:noProof/>
          <w:sz w:val="22"/>
          <w:lang w:eastAsia="ru-RU"/>
        </w:rPr>
        <w:tab/>
        <w:t xml:space="preserve">ОТОБРАЖЕНИЕМ </w:t>
      </w:r>
      <w:r w:rsidRPr="00B924BE">
        <w:rPr>
          <w:noProof/>
          <w:sz w:val="22"/>
          <w:lang w:eastAsia="ru-RU"/>
        </w:rPr>
        <w:tab/>
        <w:t xml:space="preserve">ГРАНИЦ </w:t>
      </w:r>
    </w:p>
    <w:p w14:paraId="5DA0C96E" w14:textId="77777777" w:rsidR="00B07AD8" w:rsidRDefault="00B07AD8" w:rsidP="00B07AD8">
      <w:pPr>
        <w:spacing w:line="259" w:lineRule="auto"/>
        <w:ind w:left="1144"/>
        <w:rPr>
          <w:noProof/>
          <w:sz w:val="22"/>
          <w:lang w:eastAsia="ru-RU"/>
        </w:rPr>
      </w:pPr>
      <w:r w:rsidRPr="00B924BE">
        <w:rPr>
          <w:noProof/>
          <w:sz w:val="22"/>
          <w:lang w:eastAsia="ru-RU"/>
        </w:rPr>
        <w:t xml:space="preserve">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w:t>
      </w:r>
      <w:r>
        <w:rPr>
          <w:noProof/>
          <w:sz w:val="22"/>
          <w:lang w:eastAsia="ru-RU"/>
        </w:rPr>
        <w:t xml:space="preserve"> </w:t>
      </w:r>
      <w:r w:rsidRPr="00B924BE">
        <w:rPr>
          <w:noProof/>
          <w:sz w:val="22"/>
          <w:lang w:eastAsia="ru-RU"/>
        </w:rPr>
        <w:t>ИСОГД МО)</w:t>
      </w:r>
    </w:p>
    <w:p w14:paraId="7C5C6D9B" w14:textId="72E9056C" w:rsidR="00B07AD8" w:rsidRDefault="00B27C0F" w:rsidP="00B07AD8">
      <w:pPr>
        <w:spacing w:line="259" w:lineRule="auto"/>
        <w:ind w:left="1144"/>
        <w:rPr>
          <w:noProof/>
          <w:lang w:eastAsia="ru-RU"/>
        </w:rPr>
      </w:pPr>
      <w:r w:rsidRPr="00B924BE">
        <w:rPr>
          <w:noProof/>
          <w:lang w:eastAsia="ru-RU"/>
        </w:rPr>
        <w:drawing>
          <wp:inline distT="0" distB="0" distL="0" distR="0" wp14:anchorId="1B5BC0D3" wp14:editId="54D4630E">
            <wp:extent cx="3362325" cy="34290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362325" cy="3429000"/>
                    </a:xfrm>
                    <a:prstGeom prst="rect">
                      <a:avLst/>
                    </a:prstGeom>
                    <a:noFill/>
                    <a:ln>
                      <a:noFill/>
                    </a:ln>
                  </pic:spPr>
                </pic:pic>
              </a:graphicData>
            </a:graphic>
          </wp:inline>
        </w:drawing>
      </w:r>
    </w:p>
    <w:p w14:paraId="00E5BBB0" w14:textId="77777777" w:rsidR="00B07AD8" w:rsidRDefault="00B07AD8" w:rsidP="00B07AD8">
      <w:pPr>
        <w:spacing w:line="259" w:lineRule="auto"/>
        <w:ind w:left="1144"/>
      </w:pPr>
      <w:r w:rsidRPr="00B924BE">
        <w:rPr>
          <w:noProof/>
          <w:sz w:val="22"/>
          <w:lang w:eastAsia="ru-RU"/>
        </w:rPr>
        <w:t xml:space="preserve">КАРТА </w:t>
      </w:r>
      <w:r w:rsidRPr="00B924BE">
        <w:rPr>
          <w:noProof/>
          <w:sz w:val="22"/>
          <w:lang w:eastAsia="ru-RU"/>
        </w:rPr>
        <w:tab/>
        <w:t xml:space="preserve">ГРАДОСТРОИТЕЛЬНОГО </w:t>
      </w:r>
      <w:r w:rsidRPr="00B924BE">
        <w:rPr>
          <w:noProof/>
          <w:sz w:val="22"/>
          <w:lang w:eastAsia="ru-RU"/>
        </w:rPr>
        <w:tab/>
        <w:t xml:space="preserve">ЗОНИРОВАНИЯ </w:t>
      </w:r>
      <w:r w:rsidRPr="00B924BE">
        <w:rPr>
          <w:noProof/>
          <w:sz w:val="22"/>
          <w:lang w:eastAsia="ru-RU"/>
        </w:rPr>
        <w:tab/>
        <w:t xml:space="preserve">С </w:t>
      </w:r>
      <w:r w:rsidRPr="00B924BE">
        <w:rPr>
          <w:noProof/>
          <w:sz w:val="22"/>
          <w:lang w:eastAsia="ru-RU"/>
        </w:rPr>
        <w:tab/>
        <w:t>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Pr="00C64836">
        <w:t xml:space="preserve"> </w:t>
      </w:r>
      <w:r w:rsidRPr="00C64836">
        <w:tab/>
      </w:r>
    </w:p>
    <w:p w14:paraId="085E0377" w14:textId="201D43F4" w:rsidR="00B07AD8" w:rsidRDefault="00B27C0F" w:rsidP="00B07AD8">
      <w:pPr>
        <w:spacing w:line="259" w:lineRule="auto"/>
        <w:ind w:left="1144"/>
      </w:pPr>
      <w:r w:rsidRPr="00B924BE">
        <w:rPr>
          <w:noProof/>
          <w:lang w:eastAsia="ru-RU"/>
        </w:rPr>
        <w:lastRenderedPageBreak/>
        <w:drawing>
          <wp:inline distT="0" distB="0" distL="0" distR="0" wp14:anchorId="2A012E3A" wp14:editId="1862C49C">
            <wp:extent cx="3505200" cy="36671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505200" cy="3667125"/>
                    </a:xfrm>
                    <a:prstGeom prst="rect">
                      <a:avLst/>
                    </a:prstGeom>
                    <a:noFill/>
                    <a:ln>
                      <a:noFill/>
                    </a:ln>
                  </pic:spPr>
                </pic:pic>
              </a:graphicData>
            </a:graphic>
          </wp:inline>
        </w:drawing>
      </w:r>
      <w:r w:rsidR="00B07AD8">
        <w:t xml:space="preserve">    </w:t>
      </w:r>
    </w:p>
    <w:p w14:paraId="19B7AC5F" w14:textId="77777777" w:rsidR="00B07AD8" w:rsidRPr="00C64836" w:rsidRDefault="00B07AD8" w:rsidP="00B07AD8">
      <w:pPr>
        <w:tabs>
          <w:tab w:val="center" w:pos="2265"/>
          <w:tab w:val="center" w:pos="4613"/>
          <w:tab w:val="center" w:pos="5855"/>
          <w:tab w:val="center" w:pos="9072"/>
        </w:tabs>
        <w:spacing w:before="240" w:line="259" w:lineRule="auto"/>
      </w:pPr>
      <w:r w:rsidRPr="00C64836">
        <w:t xml:space="preserve">КАРТА </w:t>
      </w:r>
      <w:r w:rsidRPr="00C64836">
        <w:tab/>
        <w:t xml:space="preserve">ГРАДОСТРОИТЕЛЬНОГО </w:t>
      </w:r>
      <w:r w:rsidRPr="00C64836">
        <w:tab/>
        <w:t xml:space="preserve">ЗОНИРОВАНИЯ </w:t>
      </w:r>
      <w:r w:rsidRPr="00C64836">
        <w:tab/>
        <w:t xml:space="preserve">С УСТАНОВЛЕННЫМИ </w:t>
      </w:r>
    </w:p>
    <w:p w14:paraId="365C8A12" w14:textId="77777777" w:rsidR="00B07AD8" w:rsidRDefault="00B07AD8" w:rsidP="00B07AD8">
      <w:pPr>
        <w:spacing w:line="259" w:lineRule="auto"/>
        <w:ind w:left="1144"/>
      </w:pPr>
      <w:r w:rsidRPr="00C64836">
        <w:t xml:space="preserve">ТЕРРИТОРИЯМИ, В ГРАНИЦАХ КОТОРЫХ </w:t>
      </w:r>
      <w:r>
        <w:t xml:space="preserve">ПРЕДУСМАТРИВАЮТСЯ ТРЕБОВАНИЯ К </w:t>
      </w:r>
      <w:r w:rsidRPr="00C64836">
        <w:t xml:space="preserve">АРХИТЕКТУРНО-ГРАДОСТРОИТЕЛЬНОМУ ОБЛИКУ </w:t>
      </w:r>
      <w:r>
        <w:t xml:space="preserve">ОБЪЕКТОВ КАПИТАЛЬНОГО </w:t>
      </w:r>
      <w:r w:rsidRPr="00C64836">
        <w:t>СТРОИТЕЛЬСТВА</w:t>
      </w:r>
    </w:p>
    <w:p w14:paraId="1729B6A9" w14:textId="048C4F5E" w:rsidR="00B07AD8" w:rsidRPr="00B924BE" w:rsidRDefault="00B27C0F" w:rsidP="00B07AD8">
      <w:pPr>
        <w:spacing w:line="259" w:lineRule="auto"/>
        <w:ind w:left="1144"/>
        <w:rPr>
          <w:noProof/>
          <w:sz w:val="22"/>
          <w:lang w:eastAsia="ru-RU"/>
        </w:rPr>
      </w:pPr>
      <w:r w:rsidRPr="00B924BE">
        <w:rPr>
          <w:noProof/>
          <w:lang w:eastAsia="ru-RU"/>
        </w:rPr>
        <w:drawing>
          <wp:inline distT="0" distB="0" distL="0" distR="0" wp14:anchorId="0A573D2B" wp14:editId="6244CD7E">
            <wp:extent cx="3171825" cy="329565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71825" cy="3295650"/>
                    </a:xfrm>
                    <a:prstGeom prst="rect">
                      <a:avLst/>
                    </a:prstGeom>
                    <a:noFill/>
                    <a:ln>
                      <a:noFill/>
                    </a:ln>
                  </pic:spPr>
                </pic:pic>
              </a:graphicData>
            </a:graphic>
          </wp:inline>
        </w:drawing>
      </w:r>
      <w:r w:rsidR="00B07AD8">
        <w:t xml:space="preserve">                                                             </w:t>
      </w:r>
    </w:p>
    <w:p w14:paraId="36513295" w14:textId="77777777" w:rsidR="00B07AD8" w:rsidRPr="006E0DD5" w:rsidRDefault="00B07AD8" w:rsidP="00CC55A2">
      <w:pPr>
        <w:pStyle w:val="ab"/>
      </w:pPr>
    </w:p>
    <w:sectPr w:rsidR="00B07AD8" w:rsidRPr="006E0DD5" w:rsidSect="0054137D">
      <w:headerReference w:type="even" r:id="rId199"/>
      <w:headerReference w:type="default" r:id="rId200"/>
      <w:footerReference w:type="even" r:id="rId201"/>
      <w:footerReference w:type="default" r:id="rId202"/>
      <w:headerReference w:type="first" r:id="rId203"/>
      <w:footerReference w:type="first" r:id="rId204"/>
      <w:pgSz w:w="11906" w:h="16838"/>
      <w:pgMar w:top="284"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A7569" w14:textId="77777777" w:rsidR="008E2109" w:rsidRDefault="008E2109" w:rsidP="00CC55A2">
      <w:r>
        <w:separator/>
      </w:r>
    </w:p>
  </w:endnote>
  <w:endnote w:type="continuationSeparator" w:id="0">
    <w:p w14:paraId="74D7974C" w14:textId="77777777" w:rsidR="008E2109" w:rsidRDefault="008E2109" w:rsidP="00CC5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EED20" w14:textId="77777777" w:rsidR="00CC55A2" w:rsidRDefault="00CC55A2">
    <w:pPr>
      <w:spacing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4554" w14:textId="77777777" w:rsidR="00CC55A2" w:rsidRDefault="00CC55A2">
    <w:pPr>
      <w:spacing w:line="259" w:lineRule="auto"/>
      <w:ind w:right="19"/>
      <w:jc w:val="center"/>
    </w:pPr>
  </w:p>
  <w:p w14:paraId="52AE85DA" w14:textId="77777777" w:rsidR="00CC55A2" w:rsidRDefault="00CC55A2">
    <w:pPr>
      <w:spacing w:line="259" w:lineRule="auto"/>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5F027" w14:textId="77777777" w:rsidR="00CC55A2" w:rsidRDefault="00CC55A2">
    <w:pPr>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DCB44" w14:textId="77777777" w:rsidR="00CC55A2" w:rsidRDefault="00CC55A2">
    <w:pPr>
      <w:spacing w:line="259" w:lineRule="auto"/>
      <w:ind w:left="7"/>
      <w:jc w:val="center"/>
    </w:pPr>
    <w:r>
      <w:fldChar w:fldCharType="begin"/>
    </w:r>
    <w:r>
      <w:instrText xml:space="preserve"> PAGE   \* MERGEFORMAT </w:instrText>
    </w:r>
    <w:r>
      <w:fldChar w:fldCharType="separate"/>
    </w:r>
    <w:r w:rsidR="00163C9E">
      <w:rPr>
        <w:noProof/>
      </w:rPr>
      <w:t>34</w:t>
    </w:r>
    <w:r>
      <w:fldChar w:fldCharType="end"/>
    </w:r>
    <w:r>
      <w:rPr>
        <w:sz w:val="22"/>
      </w:rPr>
      <w:t xml:space="preserve"> </w:t>
    </w:r>
  </w:p>
  <w:p w14:paraId="631BD7A0" w14:textId="77777777" w:rsidR="00CC55A2" w:rsidRDefault="00CC55A2">
    <w:pPr>
      <w:spacing w:line="259" w:lineRule="auto"/>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2D75" w14:textId="77777777" w:rsidR="00CC55A2" w:rsidRDefault="00CC55A2">
    <w:pPr>
      <w:spacing w:line="259" w:lineRule="auto"/>
      <w:ind w:left="7"/>
      <w:jc w:val="center"/>
    </w:pPr>
    <w:r>
      <w:fldChar w:fldCharType="begin"/>
    </w:r>
    <w:r>
      <w:instrText xml:space="preserve"> PAGE   \* MERGEFORMAT </w:instrText>
    </w:r>
    <w:r>
      <w:fldChar w:fldCharType="separate"/>
    </w:r>
    <w:r w:rsidR="00163C9E">
      <w:rPr>
        <w:noProof/>
      </w:rPr>
      <w:t>35</w:t>
    </w:r>
    <w:r>
      <w:fldChar w:fldCharType="end"/>
    </w:r>
    <w:r>
      <w:rPr>
        <w:sz w:val="22"/>
      </w:rPr>
      <w:t xml:space="preserve"> </w:t>
    </w:r>
  </w:p>
  <w:p w14:paraId="08C8A970" w14:textId="77777777" w:rsidR="00CC55A2" w:rsidRDefault="00CC55A2">
    <w:pPr>
      <w:spacing w:line="259" w:lineRule="auto"/>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C986D" w14:textId="77777777" w:rsidR="00CC55A2" w:rsidRDefault="00CC55A2">
    <w:pPr>
      <w:spacing w:line="259" w:lineRule="auto"/>
      <w:ind w:left="7"/>
      <w:jc w:val="center"/>
    </w:pPr>
    <w:r>
      <w:fldChar w:fldCharType="begin"/>
    </w:r>
    <w:r>
      <w:instrText xml:space="preserve"> PAGE   \* MERGEFORMAT </w:instrText>
    </w:r>
    <w:r>
      <w:fldChar w:fldCharType="separate"/>
    </w:r>
    <w:r>
      <w:t>2</w:t>
    </w:r>
    <w:r>
      <w:fldChar w:fldCharType="end"/>
    </w:r>
    <w:r>
      <w:rPr>
        <w:sz w:val="22"/>
      </w:rPr>
      <w:t xml:space="preserve"> </w:t>
    </w:r>
  </w:p>
  <w:p w14:paraId="7F206EB4" w14:textId="77777777" w:rsidR="00CC55A2" w:rsidRDefault="00CC55A2">
    <w:pPr>
      <w:spacing w:line="259" w:lineRule="auto"/>
    </w:pP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B020B" w14:textId="77777777" w:rsidR="00CC55A2" w:rsidRDefault="00CC55A2">
    <w:pPr>
      <w:spacing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37D66" w14:textId="77777777" w:rsidR="00CC55A2" w:rsidRDefault="00CC55A2">
    <w:pPr>
      <w:spacing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E8E1" w14:textId="77777777" w:rsidR="00CC55A2" w:rsidRDefault="00CC55A2">
    <w:pPr>
      <w:spacing w:line="259" w:lineRule="auto"/>
      <w:ind w:left="603"/>
      <w:jc w:val="center"/>
    </w:pPr>
    <w:r>
      <w:fldChar w:fldCharType="begin"/>
    </w:r>
    <w:r>
      <w:instrText xml:space="preserve"> PAGE   \* MERGEFORMAT </w:instrText>
    </w:r>
    <w:r>
      <w:fldChar w:fldCharType="separate"/>
    </w:r>
    <w:r>
      <w:t>2</w:t>
    </w:r>
    <w:r>
      <w:fldChar w:fldCharType="end"/>
    </w:r>
    <w:r>
      <w:rPr>
        <w:sz w:val="22"/>
      </w:rPr>
      <w:t xml:space="preserve"> </w:t>
    </w:r>
  </w:p>
  <w:p w14:paraId="78AFE1F7" w14:textId="77777777" w:rsidR="00CC55A2" w:rsidRDefault="00CC55A2">
    <w:pPr>
      <w:spacing w:line="259" w:lineRule="auto"/>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B810F" w14:textId="77777777" w:rsidR="008E2109" w:rsidRDefault="008E2109" w:rsidP="00CC55A2">
      <w:r>
        <w:separator/>
      </w:r>
    </w:p>
  </w:footnote>
  <w:footnote w:type="continuationSeparator" w:id="0">
    <w:p w14:paraId="2D3AAF7C" w14:textId="77777777" w:rsidR="008E2109" w:rsidRDefault="008E2109" w:rsidP="00CC5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261A" w14:textId="77777777" w:rsidR="006A0059" w:rsidRDefault="006A0059">
    <w:pPr>
      <w:pStyle w:val="ad"/>
      <w:jc w:val="center"/>
    </w:pPr>
    <w:r>
      <w:fldChar w:fldCharType="begin"/>
    </w:r>
    <w:r>
      <w:instrText>PAGE   \* MERGEFORMAT</w:instrText>
    </w:r>
    <w:r>
      <w:fldChar w:fldCharType="separate"/>
    </w:r>
    <w:r w:rsidR="00163C9E">
      <w:rPr>
        <w:noProof/>
      </w:rPr>
      <w:t>6</w:t>
    </w:r>
    <w:r>
      <w:fldChar w:fldCharType="end"/>
    </w:r>
  </w:p>
  <w:p w14:paraId="45487E39" w14:textId="77777777" w:rsidR="00CC55A2" w:rsidRDefault="00CC55A2">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83C2C" w14:textId="77777777" w:rsidR="00CC55A2" w:rsidRDefault="00CC55A2">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5E9FA" w14:textId="77777777" w:rsidR="00CC55A2" w:rsidRDefault="00CC55A2">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9A015" w14:textId="77777777" w:rsidR="00CC55A2" w:rsidRDefault="00CC55A2">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61BC3" w14:textId="77777777" w:rsidR="00CC55A2" w:rsidRDefault="00CC55A2">
    <w:pPr>
      <w:spacing w:line="259" w:lineRule="auto"/>
      <w:ind w:left="71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C119" w14:textId="77777777" w:rsidR="00CC55A2" w:rsidRDefault="00CC55A2">
    <w:pPr>
      <w:spacing w:line="259" w:lineRule="auto"/>
      <w:ind w:left="710"/>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19348" w14:textId="77777777" w:rsidR="00B07AD8" w:rsidRDefault="00B07AD8">
    <w:pPr>
      <w:pStyle w:val="ad"/>
      <w:jc w:val="center"/>
    </w:pPr>
    <w:r>
      <w:fldChar w:fldCharType="begin"/>
    </w:r>
    <w:r>
      <w:instrText>PAGE   \* MERGEFORMAT</w:instrText>
    </w:r>
    <w:r>
      <w:fldChar w:fldCharType="separate"/>
    </w:r>
    <w:r w:rsidR="00163C9E">
      <w:rPr>
        <w:noProof/>
      </w:rPr>
      <w:t>104</w:t>
    </w:r>
    <w:r>
      <w:fldChar w:fldCharType="end"/>
    </w:r>
  </w:p>
  <w:p w14:paraId="63DC0453" w14:textId="77777777" w:rsidR="00CC55A2" w:rsidRDefault="00CC55A2">
    <w:pPr>
      <w:spacing w:after="160" w:line="259"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DA1D3" w14:textId="77777777" w:rsidR="00CC55A2" w:rsidRDefault="00CC55A2">
    <w:pPr>
      <w:spacing w:after="160"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FF2CA" w14:textId="77777777" w:rsidR="00CC55A2" w:rsidRDefault="00CC55A2">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4A5398"/>
    <w:multiLevelType w:val="hybridMultilevel"/>
    <w:tmpl w:val="65F86462"/>
    <w:lvl w:ilvl="0" w:tplc="74AC64B8">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6A75A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649D5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2021B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C24F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AADF0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CC9A6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0C87F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56555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971D0E"/>
    <w:multiLevelType w:val="hybridMultilevel"/>
    <w:tmpl w:val="C8A4D36A"/>
    <w:lvl w:ilvl="0" w:tplc="0956A1B0">
      <w:start w:val="6"/>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BCAA8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38D8C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A0A17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0CD9C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D6B1A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E0D8F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EEDD8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26DE2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C373BB"/>
    <w:multiLevelType w:val="hybridMultilevel"/>
    <w:tmpl w:val="555C150E"/>
    <w:lvl w:ilvl="0" w:tplc="0FD84592">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F0CFE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8EB1F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8F0E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D0F69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AA15A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78D25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48749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DAB55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F74199"/>
    <w:multiLevelType w:val="hybridMultilevel"/>
    <w:tmpl w:val="9490BF8E"/>
    <w:lvl w:ilvl="0" w:tplc="4C9AFD08">
      <w:start w:val="1"/>
      <w:numFmt w:val="bullet"/>
      <w:lvlText w:val="-"/>
      <w:lvlJc w:val="left"/>
      <w:pPr>
        <w:ind w:left="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4E8E4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EA5ABE">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B66666">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F2FECA">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4AB45C">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90D490">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247FBC">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61348">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450A09"/>
    <w:multiLevelType w:val="hybridMultilevel"/>
    <w:tmpl w:val="48B2373E"/>
    <w:lvl w:ilvl="0" w:tplc="BA00144E">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C8F9D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62347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B420A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F20DF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2464F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76D0C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4C86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82723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78279E"/>
    <w:multiLevelType w:val="hybridMultilevel"/>
    <w:tmpl w:val="17C8AAD0"/>
    <w:lvl w:ilvl="0" w:tplc="757C6F84">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548DA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F0747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D8920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28B53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C2EDD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5671A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82325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7E1D2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214118"/>
    <w:multiLevelType w:val="hybridMultilevel"/>
    <w:tmpl w:val="F2207C1E"/>
    <w:lvl w:ilvl="0" w:tplc="1ED2D0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D08718">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646C48">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729CC0">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AC282">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78BAD8">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6C14A0">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A0E9B0">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9A71C2">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68417D6"/>
    <w:multiLevelType w:val="hybridMultilevel"/>
    <w:tmpl w:val="28C09966"/>
    <w:lvl w:ilvl="0" w:tplc="7996E1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4453E8">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508DA4">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BC7F3A">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52FE56">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F4ACBA">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76A294">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44917C">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5C7A6A">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78939C5"/>
    <w:multiLevelType w:val="hybridMultilevel"/>
    <w:tmpl w:val="E2EC10D4"/>
    <w:lvl w:ilvl="0" w:tplc="0D9445A2">
      <w:start w:val="1"/>
      <w:numFmt w:val="bullet"/>
      <w:lvlText w:val="•"/>
      <w:lvlJc w:val="left"/>
      <w:pPr>
        <w:ind w:left="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18D146">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3C5988">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EA4826">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F4053E">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6C5A50">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4447F2">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8E86CA">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426824">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7A0336F"/>
    <w:multiLevelType w:val="hybridMultilevel"/>
    <w:tmpl w:val="E6469612"/>
    <w:lvl w:ilvl="0" w:tplc="C26649F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CAEBE0">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0C3852">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9C2036">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6887B0">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18E6D0">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78C816">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B8ACCA">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2E5E2A">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91B08B9"/>
    <w:multiLevelType w:val="hybridMultilevel"/>
    <w:tmpl w:val="AEEACA90"/>
    <w:lvl w:ilvl="0" w:tplc="970C4C6E">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52CB9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80F81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303B6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14F75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B0667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660C9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06F89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8022D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95A640E"/>
    <w:multiLevelType w:val="hybridMultilevel"/>
    <w:tmpl w:val="8B2EFA86"/>
    <w:lvl w:ilvl="0" w:tplc="8C5082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4C0B00">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10BF64">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1AD008">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D8F9CE">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0E1E98">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64D70A">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10A4D4">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96B14A">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8E4E49"/>
    <w:multiLevelType w:val="hybridMultilevel"/>
    <w:tmpl w:val="1D9C5F72"/>
    <w:lvl w:ilvl="0" w:tplc="1D82850C">
      <w:start w:val="2"/>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43BE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34D47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FED30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BE3F6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6CDD1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6E536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E42A2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303A0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F92797"/>
    <w:multiLevelType w:val="hybridMultilevel"/>
    <w:tmpl w:val="1BF03690"/>
    <w:lvl w:ilvl="0" w:tplc="A986022E">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1A3D6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1EDC2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FECC9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600F8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D0B8C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966AE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D878F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60CF2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BFA38F3"/>
    <w:multiLevelType w:val="hybridMultilevel"/>
    <w:tmpl w:val="0AFCB606"/>
    <w:lvl w:ilvl="0" w:tplc="97263ADA">
      <w:start w:val="4"/>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E0D01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AC6F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CA8A0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2C9F8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5E599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C2FE2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9CCA5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F8034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0232FE0"/>
    <w:multiLevelType w:val="hybridMultilevel"/>
    <w:tmpl w:val="A74224C2"/>
    <w:lvl w:ilvl="0" w:tplc="6ED08C70">
      <w:start w:val="8"/>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A2F47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0808F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C6416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485FB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6EFE2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3A4D4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8061F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10585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253381D"/>
    <w:multiLevelType w:val="hybridMultilevel"/>
    <w:tmpl w:val="D1EAB63A"/>
    <w:lvl w:ilvl="0" w:tplc="85D230A0">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081CF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DAAAA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AE2A5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58C5F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AAE4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2DC3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8AD4F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52160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3665DD9"/>
    <w:multiLevelType w:val="hybridMultilevel"/>
    <w:tmpl w:val="2DFA1642"/>
    <w:lvl w:ilvl="0" w:tplc="60C6F586">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7A8A34">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E64A2">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8BAE0">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2E9A30">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C2C0F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C9560">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5852BE">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746DE0">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4AC4993"/>
    <w:multiLevelType w:val="multilevel"/>
    <w:tmpl w:val="AD7CED36"/>
    <w:lvl w:ilvl="0">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5951A0F"/>
    <w:multiLevelType w:val="hybridMultilevel"/>
    <w:tmpl w:val="B7F24B48"/>
    <w:lvl w:ilvl="0" w:tplc="82C0680A">
      <w:start w:val="1"/>
      <w:numFmt w:val="bullet"/>
      <w:lvlText w:val="•"/>
      <w:lvlJc w:val="left"/>
      <w:pPr>
        <w:ind w:left="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7E7222">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48BEBA">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1085A8">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4A5BAA">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143E6E">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D8A13C">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E60250">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E0FF8E">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6144433"/>
    <w:multiLevelType w:val="hybridMultilevel"/>
    <w:tmpl w:val="2B967EEE"/>
    <w:lvl w:ilvl="0" w:tplc="F77E28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2A3EAE">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DE96EA">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7C0F2A">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9249E6">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D4B844">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FA8D14">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2027A8">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CBC66">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61850C7"/>
    <w:multiLevelType w:val="hybridMultilevel"/>
    <w:tmpl w:val="35127454"/>
    <w:lvl w:ilvl="0" w:tplc="55DA1DFE">
      <w:start w:val="6"/>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9C017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6D32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BA00B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12376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8630F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E61B2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F6EFC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AA89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8FC216B"/>
    <w:multiLevelType w:val="hybridMultilevel"/>
    <w:tmpl w:val="8698E964"/>
    <w:lvl w:ilvl="0" w:tplc="6406B6A6">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26F1D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B2DB2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5C82A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46F57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C25E5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CCD3D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F4BA8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26A86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93078EC"/>
    <w:multiLevelType w:val="hybridMultilevel"/>
    <w:tmpl w:val="96CA616E"/>
    <w:lvl w:ilvl="0" w:tplc="4A700284">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7A45F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5AE69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48D5D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BE0D0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CAA0D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7AAFB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E2C3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FC8E2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9517795"/>
    <w:multiLevelType w:val="hybridMultilevel"/>
    <w:tmpl w:val="A2ECAEB8"/>
    <w:lvl w:ilvl="0" w:tplc="4F16553A">
      <w:start w:val="4"/>
      <w:numFmt w:val="decimal"/>
      <w:lvlText w:val="%1."/>
      <w:lvlJc w:val="left"/>
      <w:pPr>
        <w:ind w:left="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742DE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88678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8C688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630A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6A951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D890C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64382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DC46A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99B002B"/>
    <w:multiLevelType w:val="hybridMultilevel"/>
    <w:tmpl w:val="3676CDD6"/>
    <w:lvl w:ilvl="0" w:tplc="0F06C4C4">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FCBF0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2C048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7C112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96930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E8466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76CD4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9C7D5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2D19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9B026DE"/>
    <w:multiLevelType w:val="hybridMultilevel"/>
    <w:tmpl w:val="B978DAB0"/>
    <w:lvl w:ilvl="0" w:tplc="09BE04FA">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BA731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F2130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6261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20012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4AAF9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40FC6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D0DD1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84785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9F4614E"/>
    <w:multiLevelType w:val="hybridMultilevel"/>
    <w:tmpl w:val="5AD07296"/>
    <w:lvl w:ilvl="0" w:tplc="65000B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CE68E4">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F64ECE">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5657CE">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5C2026">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8A4948">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F67206">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42D026">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34DDB2">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B333193"/>
    <w:multiLevelType w:val="hybridMultilevel"/>
    <w:tmpl w:val="1CC64034"/>
    <w:lvl w:ilvl="0" w:tplc="93A22052">
      <w:start w:val="1"/>
      <w:numFmt w:val="bullet"/>
      <w:lvlText w:val="•"/>
      <w:lvlJc w:val="left"/>
      <w:pPr>
        <w:ind w:left="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6CF18C">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B0523E">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CC081A">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B6E520">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98DADE">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1CE262">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68507A">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50C0EE">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CDD0DBF"/>
    <w:multiLevelType w:val="hybridMultilevel"/>
    <w:tmpl w:val="204095AC"/>
    <w:lvl w:ilvl="0" w:tplc="56D4796C">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F4AF5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50B06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506D2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000D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66B81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08C8D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BAB5F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7E0E2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D4A4549"/>
    <w:multiLevelType w:val="hybridMultilevel"/>
    <w:tmpl w:val="8ED88480"/>
    <w:lvl w:ilvl="0" w:tplc="9F448718">
      <w:start w:val="1"/>
      <w:numFmt w:val="bullet"/>
      <w:lvlText w:val="•"/>
      <w:lvlJc w:val="left"/>
      <w:pPr>
        <w:ind w:left="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04BC7C">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8673C6">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24FBEA">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BA9CA2">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A0469E">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CEB392">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D2A462">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B82BE8">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D4A57A0"/>
    <w:multiLevelType w:val="hybridMultilevel"/>
    <w:tmpl w:val="DEEE12EE"/>
    <w:lvl w:ilvl="0" w:tplc="B796858C">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9AB2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5CBB7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9CD10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C3AD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4354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56369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84041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8A68B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DC71971"/>
    <w:multiLevelType w:val="hybridMultilevel"/>
    <w:tmpl w:val="98EE8BF0"/>
    <w:lvl w:ilvl="0" w:tplc="DED2D8E4">
      <w:start w:val="1"/>
      <w:numFmt w:val="bullet"/>
      <w:lvlText w:val="•"/>
      <w:lvlJc w:val="left"/>
      <w:pPr>
        <w:ind w:left="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509516">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90E57C">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EEBD28">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EE3DB2">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E8F610">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CEB9F2">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7044F8">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F8649C">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E027080"/>
    <w:multiLevelType w:val="hybridMultilevel"/>
    <w:tmpl w:val="6470A48E"/>
    <w:lvl w:ilvl="0" w:tplc="725243CE">
      <w:start w:val="7"/>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4F2C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A42F1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E43DE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7489C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AE059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1E0F1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64533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986E7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E5A17A2"/>
    <w:multiLevelType w:val="hybridMultilevel"/>
    <w:tmpl w:val="A8BCC18E"/>
    <w:lvl w:ilvl="0" w:tplc="E55A421E">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62883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EEAD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04718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622D8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A27F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B046F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321A6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00ED4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E8F02B5"/>
    <w:multiLevelType w:val="hybridMultilevel"/>
    <w:tmpl w:val="FD2E6C9C"/>
    <w:lvl w:ilvl="0" w:tplc="03A66534">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619A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4C285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AC1BC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820AE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865D6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6A1D6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20A66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D2053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FC46067"/>
    <w:multiLevelType w:val="hybridMultilevel"/>
    <w:tmpl w:val="106A239A"/>
    <w:lvl w:ilvl="0" w:tplc="46BC0E1E">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54AD5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245CA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E6BBA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C909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F49B9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889AF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62F7D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00043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0AF199A"/>
    <w:multiLevelType w:val="hybridMultilevel"/>
    <w:tmpl w:val="DAE8BA60"/>
    <w:lvl w:ilvl="0" w:tplc="725829AE">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A0A1C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58F1C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0A0EE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D43A4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23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6899E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74400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70BAA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35E7CDC"/>
    <w:multiLevelType w:val="hybridMultilevel"/>
    <w:tmpl w:val="93D27692"/>
    <w:lvl w:ilvl="0" w:tplc="317A796E">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0191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1CBD7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346F8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CA7AE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8E49E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FED9D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501AD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A81A8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3BD34FE"/>
    <w:multiLevelType w:val="hybridMultilevel"/>
    <w:tmpl w:val="65DC3A1E"/>
    <w:lvl w:ilvl="0" w:tplc="E318CC1A">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942D2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0CE8F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90357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A516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CE442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E8948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3496E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CE95F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4BD1826"/>
    <w:multiLevelType w:val="hybridMultilevel"/>
    <w:tmpl w:val="5EDEE06C"/>
    <w:lvl w:ilvl="0" w:tplc="48403330">
      <w:start w:val="2"/>
      <w:numFmt w:val="decimal"/>
      <w:lvlText w:val="%1."/>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EC904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F0CE3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3EDA8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CE4E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0EBA7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BA160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127D8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6A40B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4DB2FE5"/>
    <w:multiLevelType w:val="hybridMultilevel"/>
    <w:tmpl w:val="5FDC0B90"/>
    <w:lvl w:ilvl="0" w:tplc="0486D982">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EA8C5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B4E91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D89F1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1A880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9439D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0071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63F4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A1FB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68B66EE"/>
    <w:multiLevelType w:val="hybridMultilevel"/>
    <w:tmpl w:val="06960FFA"/>
    <w:lvl w:ilvl="0" w:tplc="500AF6C0">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B0A6C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0EDD0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54098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7A3F4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AFB2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620AB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483D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04C77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6E72B90"/>
    <w:multiLevelType w:val="hybridMultilevel"/>
    <w:tmpl w:val="D79654E2"/>
    <w:lvl w:ilvl="0" w:tplc="C834F51C">
      <w:start w:val="1"/>
      <w:numFmt w:val="decimal"/>
      <w:lvlText w:val="%1."/>
      <w:lvlJc w:val="left"/>
      <w:pPr>
        <w:ind w:left="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E677F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A4192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48CBE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58F48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02E5E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62A64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701B3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08717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80E4D38"/>
    <w:multiLevelType w:val="hybridMultilevel"/>
    <w:tmpl w:val="579426FE"/>
    <w:lvl w:ilvl="0" w:tplc="3432DFFE">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6AE3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B6CEE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6C382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CE9A2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B42E0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0AEFF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24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A8722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84B077D"/>
    <w:multiLevelType w:val="hybridMultilevel"/>
    <w:tmpl w:val="E1D2D562"/>
    <w:lvl w:ilvl="0" w:tplc="B36809B4">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0E934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0013C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1088C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40E98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AEE3F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9C162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78D46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7225B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92E0E41"/>
    <w:multiLevelType w:val="hybridMultilevel"/>
    <w:tmpl w:val="0D16591C"/>
    <w:lvl w:ilvl="0" w:tplc="DE1EDF52">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20C9B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26F9F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D8833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E2668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6819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E69FF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4E578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D4006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C3225BD"/>
    <w:multiLevelType w:val="hybridMultilevel"/>
    <w:tmpl w:val="F4EEE6AC"/>
    <w:lvl w:ilvl="0" w:tplc="E75658F0">
      <w:start w:val="1"/>
      <w:numFmt w:val="decimal"/>
      <w:lvlText w:val="%1."/>
      <w:lvlJc w:val="left"/>
      <w:pPr>
        <w:ind w:left="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DC1F4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C0B1D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E7A7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AD00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C08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7C17D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003E9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30EBB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CE759ED"/>
    <w:multiLevelType w:val="hybridMultilevel"/>
    <w:tmpl w:val="2752FBB2"/>
    <w:lvl w:ilvl="0" w:tplc="76B689F8">
      <w:start w:val="4"/>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BAAEB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B21D9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B0A48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0E11D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B45C9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6998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E2BDC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56693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CF446C4"/>
    <w:multiLevelType w:val="hybridMultilevel"/>
    <w:tmpl w:val="092AC9DA"/>
    <w:lvl w:ilvl="0" w:tplc="458444D4">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C072F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6EC7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40BC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38E94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03D4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24C9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66EA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A09F4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D751BBE"/>
    <w:multiLevelType w:val="hybridMultilevel"/>
    <w:tmpl w:val="F378CEBE"/>
    <w:lvl w:ilvl="0" w:tplc="DF8454E0">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0F61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804C3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F8080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FE3DC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60B5E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AAB02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340BE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FA32E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E9A136E"/>
    <w:multiLevelType w:val="hybridMultilevel"/>
    <w:tmpl w:val="314C7A82"/>
    <w:lvl w:ilvl="0" w:tplc="4E8A73AC">
      <w:start w:val="1"/>
      <w:numFmt w:val="bullet"/>
      <w:lvlText w:val=""/>
      <w:lvlJc w:val="left"/>
      <w:pPr>
        <w:ind w:left="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674BC40">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6035D8">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1E91FE">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902784">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5E7668">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3494C6">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280412">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3AD7C2">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07E19CD"/>
    <w:multiLevelType w:val="hybridMultilevel"/>
    <w:tmpl w:val="F1D4FC5C"/>
    <w:lvl w:ilvl="0" w:tplc="DFA423DE">
      <w:start w:val="2"/>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BE9E1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872D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E8F9F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8AC4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3E728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1C053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D284A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8659F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693C58"/>
    <w:multiLevelType w:val="hybridMultilevel"/>
    <w:tmpl w:val="95626B32"/>
    <w:lvl w:ilvl="0" w:tplc="EA6CB7D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72B3C6">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405FD0">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A2CF68">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5E6E54">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38D7A2">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3AD810">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388EFA">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92B32C">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7170DC"/>
    <w:multiLevelType w:val="hybridMultilevel"/>
    <w:tmpl w:val="FF504CA6"/>
    <w:lvl w:ilvl="0" w:tplc="E13C6CC4">
      <w:start w:val="15"/>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2A5D3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C8418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887E5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143B9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1405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46279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F80D0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3047A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3CA0604"/>
    <w:multiLevelType w:val="multilevel"/>
    <w:tmpl w:val="FAB471B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570489D"/>
    <w:multiLevelType w:val="hybridMultilevel"/>
    <w:tmpl w:val="DF542664"/>
    <w:lvl w:ilvl="0" w:tplc="4A24BC76">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2A44E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10CF9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12A1B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98637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AEBB8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64B0A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96FE5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A4404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5A9517C"/>
    <w:multiLevelType w:val="hybridMultilevel"/>
    <w:tmpl w:val="901C29F6"/>
    <w:lvl w:ilvl="0" w:tplc="2180A52E">
      <w:start w:val="4"/>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32CE2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1CFA9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F80AB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8C62A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F2EDE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26BEA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5E99C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FEDDF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5C91004"/>
    <w:multiLevelType w:val="hybridMultilevel"/>
    <w:tmpl w:val="2B20F1EC"/>
    <w:lvl w:ilvl="0" w:tplc="6CC2EEDE">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2EF8E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D4A9F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B2894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4C531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98ED2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94AF6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A186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5C2BB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7DC3135"/>
    <w:multiLevelType w:val="hybridMultilevel"/>
    <w:tmpl w:val="08562460"/>
    <w:lvl w:ilvl="0" w:tplc="C810C1C2">
      <w:start w:val="1"/>
      <w:numFmt w:val="bullet"/>
      <w:lvlText w:val="-"/>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86FC1E">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8A6C74">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3CCD2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264BEC">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9C2C0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5ED1C2">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D0FB22">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AA50FE">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7FA2423"/>
    <w:multiLevelType w:val="hybridMultilevel"/>
    <w:tmpl w:val="F8C8B434"/>
    <w:lvl w:ilvl="0" w:tplc="BD2849E8">
      <w:start w:val="4"/>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764A9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6A037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432C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3E278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12E5D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0E060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AE7E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141F4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92E4C5B"/>
    <w:multiLevelType w:val="hybridMultilevel"/>
    <w:tmpl w:val="E8523584"/>
    <w:lvl w:ilvl="0" w:tplc="9420282A">
      <w:start w:val="1"/>
      <w:numFmt w:val="bullet"/>
      <w:lvlText w:val="•"/>
      <w:lvlJc w:val="left"/>
      <w:pPr>
        <w:ind w:left="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427FEC">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1EB4AC">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8EBCE4">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2031AC">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7470AC">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186DBA">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74A5D4">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528524">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C3D2F4E"/>
    <w:multiLevelType w:val="hybridMultilevel"/>
    <w:tmpl w:val="FF8403FE"/>
    <w:lvl w:ilvl="0" w:tplc="93C6BCDE">
      <w:start w:val="1"/>
      <w:numFmt w:val="bullet"/>
      <w:lvlText w:val="-"/>
      <w:lvlJc w:val="left"/>
      <w:pPr>
        <w:ind w:left="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ECB484">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4CC9A8">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CE76A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6671C">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A8CD7E">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5ABE8A">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4CACAC">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6400B2">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C49032F"/>
    <w:multiLevelType w:val="hybridMultilevel"/>
    <w:tmpl w:val="9D066F88"/>
    <w:lvl w:ilvl="0" w:tplc="13BC72E2">
      <w:start w:val="1"/>
      <w:numFmt w:val="decimal"/>
      <w:lvlText w:val="%1."/>
      <w:lvlJc w:val="left"/>
      <w:pPr>
        <w:ind w:left="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2C3DD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8A50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C479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82B85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DA83D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4568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062B2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0E954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D1D3AC9"/>
    <w:multiLevelType w:val="hybridMultilevel"/>
    <w:tmpl w:val="FAA8A66C"/>
    <w:lvl w:ilvl="0" w:tplc="3106196E">
      <w:start w:val="1"/>
      <w:numFmt w:val="bullet"/>
      <w:lvlText w:val="•"/>
      <w:lvlJc w:val="left"/>
      <w:pPr>
        <w:ind w:left="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063AC">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1ACA2C">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C40956">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647E8C">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C836C0">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781F46">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6CB3C8">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54AF48">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DD4332C"/>
    <w:multiLevelType w:val="multilevel"/>
    <w:tmpl w:val="B32E604E"/>
    <w:lvl w:ilvl="0">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4B21EFA"/>
    <w:multiLevelType w:val="hybridMultilevel"/>
    <w:tmpl w:val="3CD665D6"/>
    <w:lvl w:ilvl="0" w:tplc="473667AA">
      <w:start w:val="2"/>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70DA1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8E0C1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664EF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E4071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569EF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C63D3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AEF59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3CA74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60E4892"/>
    <w:multiLevelType w:val="hybridMultilevel"/>
    <w:tmpl w:val="B52CF61C"/>
    <w:lvl w:ilvl="0" w:tplc="51187868">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E0886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B89E7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46B14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2E4B2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3E544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C900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E0B7C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225C5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68E783A"/>
    <w:multiLevelType w:val="hybridMultilevel"/>
    <w:tmpl w:val="3E4C4F3E"/>
    <w:lvl w:ilvl="0" w:tplc="6F5C7DC2">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286D1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F021C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1C055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3C5F1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D8B01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0CAA7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28331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5A4D1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8076663"/>
    <w:multiLevelType w:val="hybridMultilevel"/>
    <w:tmpl w:val="4F501452"/>
    <w:lvl w:ilvl="0" w:tplc="0C54530A">
      <w:start w:val="1"/>
      <w:numFmt w:val="bullet"/>
      <w:lvlText w:val="-"/>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24E050">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425C10">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AEC74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E0145A">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7A8AC2">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DA67AE">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76DFA8">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DEB54C">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A224109"/>
    <w:multiLevelType w:val="hybridMultilevel"/>
    <w:tmpl w:val="7CF8DC70"/>
    <w:lvl w:ilvl="0" w:tplc="37E48292">
      <w:start w:val="1"/>
      <w:numFmt w:val="bullet"/>
      <w:lvlText w:val="•"/>
      <w:lvlJc w:val="left"/>
      <w:pPr>
        <w:ind w:left="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22B1F2">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B2B1EA">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3AAE62">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A2F7F2">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B818F4">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C03D3A">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AE0DB2">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1AF96E">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A295AFF"/>
    <w:multiLevelType w:val="hybridMultilevel"/>
    <w:tmpl w:val="8530E82C"/>
    <w:lvl w:ilvl="0" w:tplc="9B64CBE2">
      <w:start w:val="5"/>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2826A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689F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8A712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419F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14A70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2CCA1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03BC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8385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B0A76F5"/>
    <w:multiLevelType w:val="hybridMultilevel"/>
    <w:tmpl w:val="C0529D10"/>
    <w:lvl w:ilvl="0" w:tplc="0F26A7D6">
      <w:start w:val="1"/>
      <w:numFmt w:val="decimal"/>
      <w:lvlText w:val="%1."/>
      <w:lvlJc w:val="left"/>
      <w:pPr>
        <w:ind w:left="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00653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4CE35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30FD4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0323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748C0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02BE9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6484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CC76F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B8F0225"/>
    <w:multiLevelType w:val="hybridMultilevel"/>
    <w:tmpl w:val="DA9C2672"/>
    <w:lvl w:ilvl="0" w:tplc="658AC9B2">
      <w:start w:val="1"/>
      <w:numFmt w:val="bullet"/>
      <w:lvlText w:val="•"/>
      <w:lvlJc w:val="left"/>
      <w:pPr>
        <w:ind w:left="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B871F0">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2C3A4">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5269C2">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C4754C">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C2111E">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B642D8">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525F02">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CE2606">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C080CE9"/>
    <w:multiLevelType w:val="hybridMultilevel"/>
    <w:tmpl w:val="F10E2940"/>
    <w:lvl w:ilvl="0" w:tplc="C0AADEF0">
      <w:start w:val="1"/>
      <w:numFmt w:val="bullet"/>
      <w:lvlText w:val="•"/>
      <w:lvlJc w:val="left"/>
      <w:pPr>
        <w:ind w:left="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5068E0">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BA372E">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548E9A">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62BDF8">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60D27E">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3A112A">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86700">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3856FC">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C686C72"/>
    <w:multiLevelType w:val="hybridMultilevel"/>
    <w:tmpl w:val="5CE88FB8"/>
    <w:lvl w:ilvl="0" w:tplc="0464DF56">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AA525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CC2FA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2E6AE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CCA04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C35A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D4CC1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C04B8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DC3E5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D2F4CF3"/>
    <w:multiLevelType w:val="hybridMultilevel"/>
    <w:tmpl w:val="ACF6CE66"/>
    <w:lvl w:ilvl="0" w:tplc="C4B026F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EC586C">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98ED3E">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D4AFA6">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7E9D6E">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7A8952">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488E0C">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02CE4A">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ACE2D2">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E207372"/>
    <w:multiLevelType w:val="hybridMultilevel"/>
    <w:tmpl w:val="4A54EF26"/>
    <w:lvl w:ilvl="0" w:tplc="4A2CE360">
      <w:start w:val="4"/>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B8444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A069D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6A85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9C13E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34BCB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76189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83FF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7C58D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E6F3EF7"/>
    <w:multiLevelType w:val="hybridMultilevel"/>
    <w:tmpl w:val="A3429164"/>
    <w:lvl w:ilvl="0" w:tplc="1A08F030">
      <w:start w:val="2"/>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12903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5A668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2C586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E086D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401DF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38D0A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BEE93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C40FA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0551A15"/>
    <w:multiLevelType w:val="hybridMultilevel"/>
    <w:tmpl w:val="9DFC4878"/>
    <w:lvl w:ilvl="0" w:tplc="95627404">
      <w:start w:val="10"/>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12DA0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FEFDD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1CD4A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BA58F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72DB6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A6290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042AD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7C31C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0E7058B"/>
    <w:multiLevelType w:val="hybridMultilevel"/>
    <w:tmpl w:val="A19080CC"/>
    <w:lvl w:ilvl="0" w:tplc="9B7A14B4">
      <w:start w:val="1"/>
      <w:numFmt w:val="decimal"/>
      <w:lvlText w:val="%1)"/>
      <w:lvlJc w:val="left"/>
      <w:pPr>
        <w:ind w:left="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208E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8E03B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5AEBB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5E546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AC41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624B7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8A7D9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7EFCF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10D2F9A"/>
    <w:multiLevelType w:val="hybridMultilevel"/>
    <w:tmpl w:val="CAF0E7FC"/>
    <w:lvl w:ilvl="0" w:tplc="2FC2A454">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7A54C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602AE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380BD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9CFD8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F075D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AB09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C098E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AA2D3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21A73C7"/>
    <w:multiLevelType w:val="hybridMultilevel"/>
    <w:tmpl w:val="C62054CA"/>
    <w:lvl w:ilvl="0" w:tplc="34169C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A160A">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9C61EA">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4E33A0">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7CC752">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5EA0F4">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5CF33C">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78BCE2">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D2D1CC">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2683492"/>
    <w:multiLevelType w:val="hybridMultilevel"/>
    <w:tmpl w:val="148C8A4C"/>
    <w:lvl w:ilvl="0" w:tplc="1A688D9E">
      <w:start w:val="9"/>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CFA7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08ACF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F8877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98532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C84C9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B8952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804BB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BC388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2C63AAD"/>
    <w:multiLevelType w:val="hybridMultilevel"/>
    <w:tmpl w:val="8A207BB4"/>
    <w:lvl w:ilvl="0" w:tplc="18D61C02">
      <w:start w:val="3"/>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4EF2D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24B7E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02026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7B7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C27B9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A6917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6ACDD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4E147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4701521"/>
    <w:multiLevelType w:val="hybridMultilevel"/>
    <w:tmpl w:val="9FDC3F76"/>
    <w:lvl w:ilvl="0" w:tplc="0096B7F8">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DC946E">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C2F72C">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1224F8">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120730">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60549C">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321568">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DAD284">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D2BFFA">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4917771"/>
    <w:multiLevelType w:val="multilevel"/>
    <w:tmpl w:val="DFB4A8DE"/>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49D563D"/>
    <w:multiLevelType w:val="hybridMultilevel"/>
    <w:tmpl w:val="712062FA"/>
    <w:lvl w:ilvl="0" w:tplc="98FC7568">
      <w:start w:val="1"/>
      <w:numFmt w:val="decimal"/>
      <w:lvlText w:val="%1."/>
      <w:lvlJc w:val="left"/>
      <w:pPr>
        <w:ind w:left="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001E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EE9E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60B14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96773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58268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07CF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32610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2A2CC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63871EF"/>
    <w:multiLevelType w:val="hybridMultilevel"/>
    <w:tmpl w:val="49B61DC4"/>
    <w:lvl w:ilvl="0" w:tplc="43DE1D0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B6AACC">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764D50">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F2DBCC">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A4B6D4">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7028C0">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B66862">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14310E">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949408">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7342B57"/>
    <w:multiLevelType w:val="hybridMultilevel"/>
    <w:tmpl w:val="AD16BF94"/>
    <w:lvl w:ilvl="0" w:tplc="29D42400">
      <w:start w:val="3"/>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CA20A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10E9B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48DE8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8E227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247E0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C4ABF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AEB65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34230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7B57307"/>
    <w:multiLevelType w:val="hybridMultilevel"/>
    <w:tmpl w:val="4FD04D4E"/>
    <w:lvl w:ilvl="0" w:tplc="0888B6EC">
      <w:start w:val="7"/>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D25FC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6A7A0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F236A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C48A1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800AC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8212E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6CD85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3A9B8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92E12A2"/>
    <w:multiLevelType w:val="hybridMultilevel"/>
    <w:tmpl w:val="19EE2C12"/>
    <w:lvl w:ilvl="0" w:tplc="FC98E3D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D8E56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9CBB8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3CD09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54AC5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FC9C4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24A32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CED71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B2613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ADC605C"/>
    <w:multiLevelType w:val="hybridMultilevel"/>
    <w:tmpl w:val="E94A5AE0"/>
    <w:lvl w:ilvl="0" w:tplc="DB96CB14">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64FF0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8CD07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1E98E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A6F90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C0AC0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C8447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1EF4E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B0A80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A479E9"/>
    <w:multiLevelType w:val="hybridMultilevel"/>
    <w:tmpl w:val="7C5AE92E"/>
    <w:lvl w:ilvl="0" w:tplc="137A9B98">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727D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F6A7D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5A897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FC8A4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4C85F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CCAE9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202BB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F80F6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F186CAE"/>
    <w:multiLevelType w:val="hybridMultilevel"/>
    <w:tmpl w:val="380ED06A"/>
    <w:lvl w:ilvl="0" w:tplc="08EA5E9A">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8632A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40E04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C6118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F6C80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7A8FB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40AFD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E8864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A4F8E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F660CBF"/>
    <w:multiLevelType w:val="hybridMultilevel"/>
    <w:tmpl w:val="4D0C1442"/>
    <w:lvl w:ilvl="0" w:tplc="906C0598">
      <w:start w:val="5"/>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E1DA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6C009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F6758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2202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0E863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ECD51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D881D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86037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131616E"/>
    <w:multiLevelType w:val="hybridMultilevel"/>
    <w:tmpl w:val="00922D44"/>
    <w:lvl w:ilvl="0" w:tplc="D784A3F4">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9EB0C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06006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E4F21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86B54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5096B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401E6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A42D5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2A873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16F2F9B"/>
    <w:multiLevelType w:val="hybridMultilevel"/>
    <w:tmpl w:val="171CFE0C"/>
    <w:lvl w:ilvl="0" w:tplc="9AC4BED0">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7CB0E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BAA0F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74685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3629D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FA25D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FAFB1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22CC2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C61F3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24650E5"/>
    <w:multiLevelType w:val="hybridMultilevel"/>
    <w:tmpl w:val="66DC94A6"/>
    <w:lvl w:ilvl="0" w:tplc="4E0A411C">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361EB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C61EE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E60EE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B6C13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66D3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7AB72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FEA61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500F9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5E70E87"/>
    <w:multiLevelType w:val="hybridMultilevel"/>
    <w:tmpl w:val="F66E5A46"/>
    <w:lvl w:ilvl="0" w:tplc="81924AA4">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2766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CE78B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3C6F8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D456C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56E86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A832A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80A94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604C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6AA4C35"/>
    <w:multiLevelType w:val="hybridMultilevel"/>
    <w:tmpl w:val="9FF86E50"/>
    <w:lvl w:ilvl="0" w:tplc="806E8E7C">
      <w:start w:val="4"/>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D4752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8A1E9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E6C87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10DFB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0E40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3A650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A0EA9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C6AEE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7992CFE"/>
    <w:multiLevelType w:val="multilevel"/>
    <w:tmpl w:val="A224B5F4"/>
    <w:lvl w:ilvl="0">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B7247C9"/>
    <w:multiLevelType w:val="hybridMultilevel"/>
    <w:tmpl w:val="80302576"/>
    <w:lvl w:ilvl="0" w:tplc="63D413A8">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161FF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92A97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5EDC7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EB2E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D0A89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502DA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58D2E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6472C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C45732F"/>
    <w:multiLevelType w:val="hybridMultilevel"/>
    <w:tmpl w:val="392C988E"/>
    <w:lvl w:ilvl="0" w:tplc="186C5F0C">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34650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26172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30BC8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20087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46E0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821E7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06E79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8EB98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C913AF2"/>
    <w:multiLevelType w:val="hybridMultilevel"/>
    <w:tmpl w:val="429E291A"/>
    <w:lvl w:ilvl="0" w:tplc="39A244E6">
      <w:start w:val="3"/>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02967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C2E8C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4A6DB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FEF8A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EC41C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6A817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4C1D5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2E987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D9A709A"/>
    <w:multiLevelType w:val="hybridMultilevel"/>
    <w:tmpl w:val="40F4627A"/>
    <w:lvl w:ilvl="0" w:tplc="3A2E509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BC65A2">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F62DAC">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D6B7E6">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D6F9C2">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EE760C">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E03914">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96BB22">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789E50">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E7C5710"/>
    <w:multiLevelType w:val="hybridMultilevel"/>
    <w:tmpl w:val="A8F42252"/>
    <w:lvl w:ilvl="0" w:tplc="F73C58C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267CC">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30B220">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BA578E">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464962">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F6DC66">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881A12">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E0E474">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4455C8">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EF15844"/>
    <w:multiLevelType w:val="hybridMultilevel"/>
    <w:tmpl w:val="F48E9A06"/>
    <w:lvl w:ilvl="0" w:tplc="7E866D6C">
      <w:start w:val="9"/>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84A81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5A9CB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BCAF3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85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C365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44AB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0A9DC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7C2CA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F2B0DE9"/>
    <w:multiLevelType w:val="hybridMultilevel"/>
    <w:tmpl w:val="989636D8"/>
    <w:lvl w:ilvl="0" w:tplc="8BC6BA2C">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C86F7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42B70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6A2C8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6CEE1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969F5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6D64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92D54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06A2D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06A5EB2"/>
    <w:multiLevelType w:val="hybridMultilevel"/>
    <w:tmpl w:val="4F806104"/>
    <w:lvl w:ilvl="0" w:tplc="3A80B226">
      <w:start w:val="7"/>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903AD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6206C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12E47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70F4D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7E45D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70568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F010F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74871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08A3787"/>
    <w:multiLevelType w:val="hybridMultilevel"/>
    <w:tmpl w:val="E8A6D2D0"/>
    <w:lvl w:ilvl="0" w:tplc="31560520">
      <w:start w:val="1"/>
      <w:numFmt w:val="bullet"/>
      <w:lvlText w:val="•"/>
      <w:lvlJc w:val="left"/>
      <w:pPr>
        <w:ind w:left="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802658">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5CFB16">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64671E">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A66F6C">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4C535A">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841B38">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56F836">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F289D6">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1A81651"/>
    <w:multiLevelType w:val="hybridMultilevel"/>
    <w:tmpl w:val="B54E0806"/>
    <w:lvl w:ilvl="0" w:tplc="0DF8429A">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E22F2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54063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9A6F7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16832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DCCCF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D0E3D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469CD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10CCF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35A109F"/>
    <w:multiLevelType w:val="hybridMultilevel"/>
    <w:tmpl w:val="8904C27A"/>
    <w:lvl w:ilvl="0" w:tplc="5E58C906">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D8C5A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6E1A5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4AC7E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162AA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FA9D8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7E4B8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902B7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DA974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3A54DB4"/>
    <w:multiLevelType w:val="hybridMultilevel"/>
    <w:tmpl w:val="8966A2F6"/>
    <w:lvl w:ilvl="0" w:tplc="64684E9C">
      <w:start w:val="1"/>
      <w:numFmt w:val="bullet"/>
      <w:lvlText w:val="•"/>
      <w:lvlJc w:val="left"/>
      <w:pPr>
        <w:ind w:left="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008774">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2EAC66">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541B9C">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6AAE96">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721974">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D48572">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D003F0">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D20A04">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63E0125"/>
    <w:multiLevelType w:val="hybridMultilevel"/>
    <w:tmpl w:val="0EBA5F7E"/>
    <w:lvl w:ilvl="0" w:tplc="C0227B34">
      <w:start w:val="3"/>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CACC5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0CAF7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26D4F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943BE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042CD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44D40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2C8540">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F42BC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66A10B8"/>
    <w:multiLevelType w:val="hybridMultilevel"/>
    <w:tmpl w:val="174E7EB2"/>
    <w:lvl w:ilvl="0" w:tplc="0AE8C2CC">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C4E83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9C5DA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C644E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34A38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0DA9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76E2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76872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A2C73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71068D9"/>
    <w:multiLevelType w:val="hybridMultilevel"/>
    <w:tmpl w:val="5728F666"/>
    <w:lvl w:ilvl="0" w:tplc="3C6EB434">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36ACA4">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30EF54">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CADD8C">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AA67F8">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A61CD0">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5E3392">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D279A4">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E8612C">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783352E"/>
    <w:multiLevelType w:val="hybridMultilevel"/>
    <w:tmpl w:val="A3268A64"/>
    <w:lvl w:ilvl="0" w:tplc="C8587872">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2E370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1A951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AD74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A8581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B6B10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6AB3A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DA776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16D08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7B8192F"/>
    <w:multiLevelType w:val="hybridMultilevel"/>
    <w:tmpl w:val="B246AAEA"/>
    <w:lvl w:ilvl="0" w:tplc="59AA26C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2C014C">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42F370">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2CC82C">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FC72D6">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BAA49A">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847E26">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2E3294">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DA2A84">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86501AB"/>
    <w:multiLevelType w:val="hybridMultilevel"/>
    <w:tmpl w:val="618E15E2"/>
    <w:lvl w:ilvl="0" w:tplc="DCDA11C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F073C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FC7B0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5E02AC">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65A6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5C6C2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80D0C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F49E82">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3CA5A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8D25802"/>
    <w:multiLevelType w:val="hybridMultilevel"/>
    <w:tmpl w:val="F6EA20B8"/>
    <w:lvl w:ilvl="0" w:tplc="B03C921E">
      <w:start w:val="3"/>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68E93A">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AADF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50610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34A85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6D7C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E2291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AC50AA">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E4AA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B9D0BBF"/>
    <w:multiLevelType w:val="hybridMultilevel"/>
    <w:tmpl w:val="B26C8542"/>
    <w:lvl w:ilvl="0" w:tplc="C838B328">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34040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FC21D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48E4B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A531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023D5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2CFC7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28557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7CE3C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BAD6753"/>
    <w:multiLevelType w:val="hybridMultilevel"/>
    <w:tmpl w:val="3C4EF79E"/>
    <w:lvl w:ilvl="0" w:tplc="EF3C78AC">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5C4F4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4BA4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BA6FE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50B72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021F5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FEFB8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CC10A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E686A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C370F04"/>
    <w:multiLevelType w:val="hybridMultilevel"/>
    <w:tmpl w:val="7608A5F2"/>
    <w:lvl w:ilvl="0" w:tplc="C1BE1836">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A8FFC0">
      <w:start w:val="1"/>
      <w:numFmt w:val="lowerLetter"/>
      <w:lvlText w:val="%2"/>
      <w:lvlJc w:val="left"/>
      <w:pPr>
        <w:ind w:left="1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0A2320">
      <w:start w:val="1"/>
      <w:numFmt w:val="lowerRoman"/>
      <w:lvlText w:val="%3"/>
      <w:lvlJc w:val="left"/>
      <w:pPr>
        <w:ind w:left="2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9ECC46">
      <w:start w:val="1"/>
      <w:numFmt w:val="decimal"/>
      <w:lvlText w:val="%4"/>
      <w:lvlJc w:val="left"/>
      <w:pPr>
        <w:ind w:left="3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2289D0">
      <w:start w:val="1"/>
      <w:numFmt w:val="lowerLetter"/>
      <w:lvlText w:val="%5"/>
      <w:lvlJc w:val="left"/>
      <w:pPr>
        <w:ind w:left="4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2E281C">
      <w:start w:val="1"/>
      <w:numFmt w:val="lowerRoman"/>
      <w:lvlText w:val="%6"/>
      <w:lvlJc w:val="left"/>
      <w:pPr>
        <w:ind w:left="4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14B652">
      <w:start w:val="1"/>
      <w:numFmt w:val="decimal"/>
      <w:lvlText w:val="%7"/>
      <w:lvlJc w:val="left"/>
      <w:pPr>
        <w:ind w:left="5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F68D76">
      <w:start w:val="1"/>
      <w:numFmt w:val="lowerLetter"/>
      <w:lvlText w:val="%8"/>
      <w:lvlJc w:val="left"/>
      <w:pPr>
        <w:ind w:left="6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942D26">
      <w:start w:val="1"/>
      <w:numFmt w:val="lowerRoman"/>
      <w:lvlText w:val="%9"/>
      <w:lvlJc w:val="left"/>
      <w:pPr>
        <w:ind w:left="6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7DDB0272"/>
    <w:multiLevelType w:val="hybridMultilevel"/>
    <w:tmpl w:val="D8DE69AE"/>
    <w:lvl w:ilvl="0" w:tplc="976A4634">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0A62B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745FF4">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E610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64EAD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88AC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34E0C4">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9066C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50D57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7E5C6979"/>
    <w:multiLevelType w:val="hybridMultilevel"/>
    <w:tmpl w:val="03E84DDA"/>
    <w:lvl w:ilvl="0" w:tplc="2BD6F62A">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BAF8C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805D8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DC828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AA56D0">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48E6F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18477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18E26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06516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59135694">
    <w:abstractNumId w:val="0"/>
  </w:num>
  <w:num w:numId="2" w16cid:durableId="760688390">
    <w:abstractNumId w:val="120"/>
  </w:num>
  <w:num w:numId="3" w16cid:durableId="941180193">
    <w:abstractNumId w:val="21"/>
  </w:num>
  <w:num w:numId="4" w16cid:durableId="1417242692">
    <w:abstractNumId w:val="41"/>
  </w:num>
  <w:num w:numId="5" w16cid:durableId="1362239963">
    <w:abstractNumId w:val="18"/>
  </w:num>
  <w:num w:numId="6" w16cid:durableId="2054232320">
    <w:abstractNumId w:val="89"/>
  </w:num>
  <w:num w:numId="7" w16cid:durableId="1165974219">
    <w:abstractNumId w:val="56"/>
  </w:num>
  <w:num w:numId="8" w16cid:durableId="2022126948">
    <w:abstractNumId w:val="5"/>
  </w:num>
  <w:num w:numId="9" w16cid:durableId="5525803">
    <w:abstractNumId w:val="92"/>
  </w:num>
  <w:num w:numId="10" w16cid:durableId="818569708">
    <w:abstractNumId w:val="106"/>
  </w:num>
  <w:num w:numId="11" w16cid:durableId="1441801107">
    <w:abstractNumId w:val="117"/>
  </w:num>
  <w:num w:numId="12" w16cid:durableId="170999357">
    <w:abstractNumId w:val="24"/>
  </w:num>
  <w:num w:numId="13" w16cid:durableId="1648435974">
    <w:abstractNumId w:val="12"/>
  </w:num>
  <w:num w:numId="14" w16cid:durableId="1369335373">
    <w:abstractNumId w:val="107"/>
  </w:num>
  <w:num w:numId="15" w16cid:durableId="1448964875">
    <w:abstractNumId w:val="28"/>
  </w:num>
  <w:num w:numId="16" w16cid:durableId="864909572">
    <w:abstractNumId w:val="77"/>
  </w:num>
  <w:num w:numId="17" w16cid:durableId="1362589989">
    <w:abstractNumId w:val="10"/>
  </w:num>
  <w:num w:numId="18" w16cid:durableId="1246188794">
    <w:abstractNumId w:val="119"/>
  </w:num>
  <w:num w:numId="19" w16cid:durableId="1105006560">
    <w:abstractNumId w:val="54"/>
  </w:num>
  <w:num w:numId="20" w16cid:durableId="842472011">
    <w:abstractNumId w:val="8"/>
  </w:num>
  <w:num w:numId="21" w16cid:durableId="1828086888">
    <w:abstractNumId w:val="83"/>
  </w:num>
  <w:num w:numId="22" w16cid:durableId="786586128">
    <w:abstractNumId w:val="7"/>
  </w:num>
  <w:num w:numId="23" w16cid:durableId="1556503299">
    <w:abstractNumId w:val="86"/>
  </w:num>
  <w:num w:numId="24" w16cid:durableId="1201936717">
    <w:abstractNumId w:val="73"/>
  </w:num>
  <w:num w:numId="25" w16cid:durableId="1365251036">
    <w:abstractNumId w:val="20"/>
  </w:num>
  <w:num w:numId="26" w16cid:durableId="395199842">
    <w:abstractNumId w:val="68"/>
  </w:num>
  <w:num w:numId="27" w16cid:durableId="67075273">
    <w:abstractNumId w:val="29"/>
  </w:num>
  <w:num w:numId="28" w16cid:durableId="1902059463">
    <w:abstractNumId w:val="114"/>
  </w:num>
  <w:num w:numId="29" w16cid:durableId="1159153490">
    <w:abstractNumId w:val="71"/>
  </w:num>
  <w:num w:numId="30" w16cid:durableId="1614050659">
    <w:abstractNumId w:val="65"/>
  </w:num>
  <w:num w:numId="31" w16cid:durableId="363987792">
    <w:abstractNumId w:val="111"/>
  </w:num>
  <w:num w:numId="32" w16cid:durableId="1385831929">
    <w:abstractNumId w:val="33"/>
  </w:num>
  <w:num w:numId="33" w16cid:durableId="551617399">
    <w:abstractNumId w:val="9"/>
  </w:num>
  <w:num w:numId="34" w16cid:durableId="464390302">
    <w:abstractNumId w:val="88"/>
  </w:num>
  <w:num w:numId="35" w16cid:durableId="1426997297">
    <w:abstractNumId w:val="62"/>
  </w:num>
  <w:num w:numId="36" w16cid:durableId="1576237468">
    <w:abstractNumId w:val="14"/>
  </w:num>
  <w:num w:numId="37" w16cid:durableId="554046160">
    <w:abstractNumId w:val="75"/>
  </w:num>
  <w:num w:numId="38" w16cid:durableId="1999187733">
    <w:abstractNumId w:val="74"/>
  </w:num>
  <w:num w:numId="39" w16cid:durableId="1738745668">
    <w:abstractNumId w:val="31"/>
  </w:num>
  <w:num w:numId="40" w16cid:durableId="593439875">
    <w:abstractNumId w:val="100"/>
  </w:num>
  <w:num w:numId="41" w16cid:durableId="1398674630">
    <w:abstractNumId w:val="66"/>
  </w:num>
  <w:num w:numId="42" w16cid:durableId="909848192">
    <w:abstractNumId w:val="6"/>
  </w:num>
  <w:num w:numId="43" w16cid:durableId="824050221">
    <w:abstractNumId w:val="52"/>
  </w:num>
  <w:num w:numId="44" w16cid:durableId="475608635">
    <w:abstractNumId w:val="87"/>
  </w:num>
  <w:num w:numId="45" w16cid:durableId="913398398">
    <w:abstractNumId w:val="96"/>
  </w:num>
  <w:num w:numId="46" w16cid:durableId="1412503334">
    <w:abstractNumId w:val="126"/>
  </w:num>
  <w:num w:numId="47" w16cid:durableId="1417436507">
    <w:abstractNumId w:val="115"/>
  </w:num>
  <w:num w:numId="48" w16cid:durableId="688873723">
    <w:abstractNumId w:val="51"/>
  </w:num>
  <w:num w:numId="49" w16cid:durableId="957568070">
    <w:abstractNumId w:val="81"/>
  </w:num>
  <w:num w:numId="50" w16cid:durableId="1344091033">
    <w:abstractNumId w:val="49"/>
  </w:num>
  <w:num w:numId="51" w16cid:durableId="984116239">
    <w:abstractNumId w:val="48"/>
  </w:num>
  <w:num w:numId="52" w16cid:durableId="1224755384">
    <w:abstractNumId w:val="70"/>
  </w:num>
  <w:num w:numId="53" w16cid:durableId="252931773">
    <w:abstractNumId w:val="90"/>
  </w:num>
  <w:num w:numId="54" w16cid:durableId="341473566">
    <w:abstractNumId w:val="44"/>
  </w:num>
  <w:num w:numId="55" w16cid:durableId="941109821">
    <w:abstractNumId w:val="60"/>
  </w:num>
  <w:num w:numId="56" w16cid:durableId="3169994">
    <w:abstractNumId w:val="85"/>
  </w:num>
  <w:num w:numId="57" w16cid:durableId="1144004361">
    <w:abstractNumId w:val="63"/>
  </w:num>
  <w:num w:numId="58" w16cid:durableId="1513564202">
    <w:abstractNumId w:val="2"/>
  </w:num>
  <w:num w:numId="59" w16cid:durableId="96339231">
    <w:abstractNumId w:val="11"/>
  </w:num>
  <w:num w:numId="60" w16cid:durableId="483621377">
    <w:abstractNumId w:val="53"/>
  </w:num>
  <w:num w:numId="61" w16cid:durableId="1172791485">
    <w:abstractNumId w:val="125"/>
  </w:num>
  <w:num w:numId="62" w16cid:durableId="1930500257">
    <w:abstractNumId w:val="15"/>
  </w:num>
  <w:num w:numId="63" w16cid:durableId="200825491">
    <w:abstractNumId w:val="27"/>
  </w:num>
  <w:num w:numId="64" w16cid:durableId="221211006">
    <w:abstractNumId w:val="110"/>
  </w:num>
  <w:num w:numId="65" w16cid:durableId="1543320518">
    <w:abstractNumId w:val="80"/>
  </w:num>
  <w:num w:numId="66" w16cid:durableId="1862544818">
    <w:abstractNumId w:val="99"/>
  </w:num>
  <w:num w:numId="67" w16cid:durableId="968584022">
    <w:abstractNumId w:val="69"/>
  </w:num>
  <w:num w:numId="68" w16cid:durableId="304626025">
    <w:abstractNumId w:val="17"/>
  </w:num>
  <w:num w:numId="69" w16cid:durableId="517626061">
    <w:abstractNumId w:val="19"/>
  </w:num>
  <w:num w:numId="70" w16cid:durableId="1994017050">
    <w:abstractNumId w:val="97"/>
  </w:num>
  <w:num w:numId="71" w16cid:durableId="632490785">
    <w:abstractNumId w:val="94"/>
  </w:num>
  <w:num w:numId="72" w16cid:durableId="701057350">
    <w:abstractNumId w:val="58"/>
  </w:num>
  <w:num w:numId="73" w16cid:durableId="1305238596">
    <w:abstractNumId w:val="32"/>
  </w:num>
  <w:num w:numId="74" w16cid:durableId="1638414473">
    <w:abstractNumId w:val="45"/>
  </w:num>
  <w:num w:numId="75" w16cid:durableId="586310658">
    <w:abstractNumId w:val="124"/>
  </w:num>
  <w:num w:numId="76" w16cid:durableId="1969698736">
    <w:abstractNumId w:val="47"/>
  </w:num>
  <w:num w:numId="77" w16cid:durableId="308558843">
    <w:abstractNumId w:val="42"/>
  </w:num>
  <w:num w:numId="78" w16cid:durableId="1433017641">
    <w:abstractNumId w:val="25"/>
  </w:num>
  <w:num w:numId="79" w16cid:durableId="1435977674">
    <w:abstractNumId w:val="4"/>
  </w:num>
  <w:num w:numId="80" w16cid:durableId="1138379223">
    <w:abstractNumId w:val="22"/>
  </w:num>
  <w:num w:numId="81" w16cid:durableId="77875687">
    <w:abstractNumId w:val="50"/>
  </w:num>
  <w:num w:numId="82" w16cid:durableId="1497306332">
    <w:abstractNumId w:val="55"/>
  </w:num>
  <w:num w:numId="83" w16cid:durableId="2039306168">
    <w:abstractNumId w:val="1"/>
  </w:num>
  <w:num w:numId="84" w16cid:durableId="2106224761">
    <w:abstractNumId w:val="13"/>
  </w:num>
  <w:num w:numId="85" w16cid:durableId="370889129">
    <w:abstractNumId w:val="113"/>
  </w:num>
  <w:num w:numId="86" w16cid:durableId="288165936">
    <w:abstractNumId w:val="104"/>
  </w:num>
  <w:num w:numId="87" w16cid:durableId="627130417">
    <w:abstractNumId w:val="105"/>
  </w:num>
  <w:num w:numId="88" w16cid:durableId="1620407186">
    <w:abstractNumId w:val="82"/>
  </w:num>
  <w:num w:numId="89" w16cid:durableId="2009363305">
    <w:abstractNumId w:val="72"/>
  </w:num>
  <w:num w:numId="90" w16cid:durableId="1243103228">
    <w:abstractNumId w:val="95"/>
  </w:num>
  <w:num w:numId="91" w16cid:durableId="1730154184">
    <w:abstractNumId w:val="84"/>
  </w:num>
  <w:num w:numId="92" w16cid:durableId="926033875">
    <w:abstractNumId w:val="64"/>
  </w:num>
  <w:num w:numId="93" w16cid:durableId="20672365">
    <w:abstractNumId w:val="122"/>
  </w:num>
  <w:num w:numId="94" w16cid:durableId="182479121">
    <w:abstractNumId w:val="121"/>
  </w:num>
  <w:num w:numId="95" w16cid:durableId="1945309413">
    <w:abstractNumId w:val="30"/>
  </w:num>
  <w:num w:numId="96" w16cid:durableId="1497570652">
    <w:abstractNumId w:val="39"/>
  </w:num>
  <w:num w:numId="97" w16cid:durableId="410125081">
    <w:abstractNumId w:val="98"/>
  </w:num>
  <w:num w:numId="98" w16cid:durableId="387730534">
    <w:abstractNumId w:val="109"/>
  </w:num>
  <w:num w:numId="99" w16cid:durableId="554464222">
    <w:abstractNumId w:val="108"/>
  </w:num>
  <w:num w:numId="100" w16cid:durableId="1276013001">
    <w:abstractNumId w:val="46"/>
  </w:num>
  <w:num w:numId="101" w16cid:durableId="21128011">
    <w:abstractNumId w:val="67"/>
  </w:num>
  <w:num w:numId="102" w16cid:durableId="1973824943">
    <w:abstractNumId w:val="59"/>
  </w:num>
  <w:num w:numId="103" w16cid:durableId="1403335172">
    <w:abstractNumId w:val="61"/>
  </w:num>
  <w:num w:numId="104" w16cid:durableId="1952200706">
    <w:abstractNumId w:val="40"/>
  </w:num>
  <w:num w:numId="105" w16cid:durableId="1572158848">
    <w:abstractNumId w:val="38"/>
  </w:num>
  <w:num w:numId="106" w16cid:durableId="701634314">
    <w:abstractNumId w:val="43"/>
  </w:num>
  <w:num w:numId="107" w16cid:durableId="389309131">
    <w:abstractNumId w:val="23"/>
  </w:num>
  <w:num w:numId="108" w16cid:durableId="1080519348">
    <w:abstractNumId w:val="91"/>
  </w:num>
  <w:num w:numId="109" w16cid:durableId="1267424259">
    <w:abstractNumId w:val="37"/>
  </w:num>
  <w:num w:numId="110" w16cid:durableId="794254702">
    <w:abstractNumId w:val="36"/>
  </w:num>
  <w:num w:numId="111" w16cid:durableId="321273815">
    <w:abstractNumId w:val="78"/>
  </w:num>
  <w:num w:numId="112" w16cid:durableId="1274676906">
    <w:abstractNumId w:val="76"/>
  </w:num>
  <w:num w:numId="113" w16cid:durableId="1785492368">
    <w:abstractNumId w:val="16"/>
  </w:num>
  <w:num w:numId="114" w16cid:durableId="821118002">
    <w:abstractNumId w:val="116"/>
  </w:num>
  <w:num w:numId="115" w16cid:durableId="2000617995">
    <w:abstractNumId w:val="118"/>
  </w:num>
  <w:num w:numId="116" w16cid:durableId="2140951392">
    <w:abstractNumId w:val="34"/>
  </w:num>
  <w:num w:numId="117" w16cid:durableId="1122380507">
    <w:abstractNumId w:val="3"/>
  </w:num>
  <w:num w:numId="118" w16cid:durableId="1064989024">
    <w:abstractNumId w:val="102"/>
  </w:num>
  <w:num w:numId="119" w16cid:durableId="1039356708">
    <w:abstractNumId w:val="112"/>
  </w:num>
  <w:num w:numId="120" w16cid:durableId="1464736942">
    <w:abstractNumId w:val="103"/>
  </w:num>
  <w:num w:numId="121" w16cid:durableId="2058040650">
    <w:abstractNumId w:val="57"/>
  </w:num>
  <w:num w:numId="122" w16cid:durableId="473066728">
    <w:abstractNumId w:val="93"/>
  </w:num>
  <w:num w:numId="123" w16cid:durableId="1030372912">
    <w:abstractNumId w:val="26"/>
  </w:num>
  <w:num w:numId="124" w16cid:durableId="1860662164">
    <w:abstractNumId w:val="79"/>
  </w:num>
  <w:num w:numId="125" w16cid:durableId="1076898655">
    <w:abstractNumId w:val="123"/>
  </w:num>
  <w:num w:numId="126" w16cid:durableId="146483375">
    <w:abstractNumId w:val="35"/>
  </w:num>
  <w:num w:numId="127" w16cid:durableId="22639890">
    <w:abstractNumId w:val="101"/>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662"/>
    <w:rsid w:val="00006203"/>
    <w:rsid w:val="0001007C"/>
    <w:rsid w:val="00014478"/>
    <w:rsid w:val="00016018"/>
    <w:rsid w:val="00023BAF"/>
    <w:rsid w:val="0003460B"/>
    <w:rsid w:val="00044A04"/>
    <w:rsid w:val="0005023D"/>
    <w:rsid w:val="00050BF9"/>
    <w:rsid w:val="00056053"/>
    <w:rsid w:val="00057208"/>
    <w:rsid w:val="00067B7F"/>
    <w:rsid w:val="00072318"/>
    <w:rsid w:val="00080104"/>
    <w:rsid w:val="000B2F17"/>
    <w:rsid w:val="000C1A5B"/>
    <w:rsid w:val="000C2B1C"/>
    <w:rsid w:val="00103F4B"/>
    <w:rsid w:val="0015062B"/>
    <w:rsid w:val="0015536C"/>
    <w:rsid w:val="00163C9E"/>
    <w:rsid w:val="00164135"/>
    <w:rsid w:val="00165EEE"/>
    <w:rsid w:val="001A7EC1"/>
    <w:rsid w:val="001D263F"/>
    <w:rsid w:val="001E4B26"/>
    <w:rsid w:val="001E5F1D"/>
    <w:rsid w:val="00213600"/>
    <w:rsid w:val="00230641"/>
    <w:rsid w:val="00241E18"/>
    <w:rsid w:val="00242FB0"/>
    <w:rsid w:val="00257070"/>
    <w:rsid w:val="00266D72"/>
    <w:rsid w:val="002903B2"/>
    <w:rsid w:val="002B4662"/>
    <w:rsid w:val="002C328F"/>
    <w:rsid w:val="002E0391"/>
    <w:rsid w:val="00306C2B"/>
    <w:rsid w:val="00307BF1"/>
    <w:rsid w:val="0031634F"/>
    <w:rsid w:val="00316897"/>
    <w:rsid w:val="00327C25"/>
    <w:rsid w:val="00335696"/>
    <w:rsid w:val="003375F3"/>
    <w:rsid w:val="00345FA6"/>
    <w:rsid w:val="00361901"/>
    <w:rsid w:val="00361FB7"/>
    <w:rsid w:val="003641CE"/>
    <w:rsid w:val="00366A7F"/>
    <w:rsid w:val="00367366"/>
    <w:rsid w:val="00377A5C"/>
    <w:rsid w:val="00393AD9"/>
    <w:rsid w:val="00393E15"/>
    <w:rsid w:val="00394B11"/>
    <w:rsid w:val="0039725C"/>
    <w:rsid w:val="003B08F6"/>
    <w:rsid w:val="003B333E"/>
    <w:rsid w:val="003D6D2E"/>
    <w:rsid w:val="003E686F"/>
    <w:rsid w:val="003F006B"/>
    <w:rsid w:val="003F0FB9"/>
    <w:rsid w:val="003F30BE"/>
    <w:rsid w:val="004122BE"/>
    <w:rsid w:val="0042265A"/>
    <w:rsid w:val="00431BAD"/>
    <w:rsid w:val="00465C11"/>
    <w:rsid w:val="004B32EE"/>
    <w:rsid w:val="004B5ACA"/>
    <w:rsid w:val="004C03D8"/>
    <w:rsid w:val="004C0DA1"/>
    <w:rsid w:val="004C453E"/>
    <w:rsid w:val="004D3242"/>
    <w:rsid w:val="004E1335"/>
    <w:rsid w:val="004F02D8"/>
    <w:rsid w:val="00514E75"/>
    <w:rsid w:val="00514EAB"/>
    <w:rsid w:val="00515AF7"/>
    <w:rsid w:val="00531567"/>
    <w:rsid w:val="00532974"/>
    <w:rsid w:val="00540C7E"/>
    <w:rsid w:val="0054137D"/>
    <w:rsid w:val="00547CF6"/>
    <w:rsid w:val="00550A36"/>
    <w:rsid w:val="00563F0B"/>
    <w:rsid w:val="00565127"/>
    <w:rsid w:val="00565899"/>
    <w:rsid w:val="00575F8D"/>
    <w:rsid w:val="00592290"/>
    <w:rsid w:val="0059271B"/>
    <w:rsid w:val="00593717"/>
    <w:rsid w:val="005C45E7"/>
    <w:rsid w:val="005D0B3E"/>
    <w:rsid w:val="005E6909"/>
    <w:rsid w:val="005E7C8C"/>
    <w:rsid w:val="005F73AF"/>
    <w:rsid w:val="00601E82"/>
    <w:rsid w:val="00620623"/>
    <w:rsid w:val="00621C36"/>
    <w:rsid w:val="00631C45"/>
    <w:rsid w:val="00632F29"/>
    <w:rsid w:val="00661FF8"/>
    <w:rsid w:val="00672FFC"/>
    <w:rsid w:val="00690DF6"/>
    <w:rsid w:val="006A0059"/>
    <w:rsid w:val="006A5155"/>
    <w:rsid w:val="006C2F42"/>
    <w:rsid w:val="006C4E02"/>
    <w:rsid w:val="006D0998"/>
    <w:rsid w:val="006D504E"/>
    <w:rsid w:val="006E0DD5"/>
    <w:rsid w:val="006F6D2A"/>
    <w:rsid w:val="00704EB4"/>
    <w:rsid w:val="00724705"/>
    <w:rsid w:val="00744505"/>
    <w:rsid w:val="00753296"/>
    <w:rsid w:val="00770E74"/>
    <w:rsid w:val="00773A59"/>
    <w:rsid w:val="007776A1"/>
    <w:rsid w:val="00782659"/>
    <w:rsid w:val="00782C94"/>
    <w:rsid w:val="007A5FFF"/>
    <w:rsid w:val="007B1887"/>
    <w:rsid w:val="007D6D4B"/>
    <w:rsid w:val="007E343C"/>
    <w:rsid w:val="007E559A"/>
    <w:rsid w:val="007E5A80"/>
    <w:rsid w:val="007E6ECD"/>
    <w:rsid w:val="008014FD"/>
    <w:rsid w:val="008025EE"/>
    <w:rsid w:val="008067D0"/>
    <w:rsid w:val="00812277"/>
    <w:rsid w:val="00812592"/>
    <w:rsid w:val="00814511"/>
    <w:rsid w:val="00826484"/>
    <w:rsid w:val="00843D43"/>
    <w:rsid w:val="00880BE0"/>
    <w:rsid w:val="008831BF"/>
    <w:rsid w:val="00886298"/>
    <w:rsid w:val="008A2C58"/>
    <w:rsid w:val="008B731C"/>
    <w:rsid w:val="008D384C"/>
    <w:rsid w:val="008E2109"/>
    <w:rsid w:val="008F3EA4"/>
    <w:rsid w:val="008F6F8D"/>
    <w:rsid w:val="00921E01"/>
    <w:rsid w:val="00934036"/>
    <w:rsid w:val="00947ADB"/>
    <w:rsid w:val="00956256"/>
    <w:rsid w:val="009667DB"/>
    <w:rsid w:val="009733F1"/>
    <w:rsid w:val="009767C6"/>
    <w:rsid w:val="00983085"/>
    <w:rsid w:val="009907BF"/>
    <w:rsid w:val="009939A6"/>
    <w:rsid w:val="00994ED5"/>
    <w:rsid w:val="00996B30"/>
    <w:rsid w:val="00996BC9"/>
    <w:rsid w:val="009A2AF4"/>
    <w:rsid w:val="009A2B9E"/>
    <w:rsid w:val="009A3655"/>
    <w:rsid w:val="009A37CA"/>
    <w:rsid w:val="009A547E"/>
    <w:rsid w:val="009C61AF"/>
    <w:rsid w:val="009C7DF3"/>
    <w:rsid w:val="009D256F"/>
    <w:rsid w:val="009D516A"/>
    <w:rsid w:val="009D64AA"/>
    <w:rsid w:val="009F2788"/>
    <w:rsid w:val="00A068E4"/>
    <w:rsid w:val="00A22A33"/>
    <w:rsid w:val="00A52333"/>
    <w:rsid w:val="00A56028"/>
    <w:rsid w:val="00A570AB"/>
    <w:rsid w:val="00A62ADA"/>
    <w:rsid w:val="00A62DEB"/>
    <w:rsid w:val="00A932BB"/>
    <w:rsid w:val="00A941BF"/>
    <w:rsid w:val="00AA2C50"/>
    <w:rsid w:val="00AA3866"/>
    <w:rsid w:val="00AC4145"/>
    <w:rsid w:val="00AF55CB"/>
    <w:rsid w:val="00AF6A9C"/>
    <w:rsid w:val="00AF6C7D"/>
    <w:rsid w:val="00B01815"/>
    <w:rsid w:val="00B01A51"/>
    <w:rsid w:val="00B07AD8"/>
    <w:rsid w:val="00B27C0F"/>
    <w:rsid w:val="00B43223"/>
    <w:rsid w:val="00B57864"/>
    <w:rsid w:val="00B7125F"/>
    <w:rsid w:val="00B84122"/>
    <w:rsid w:val="00B90CDB"/>
    <w:rsid w:val="00B943B0"/>
    <w:rsid w:val="00B97F12"/>
    <w:rsid w:val="00BD4308"/>
    <w:rsid w:val="00BD4AA4"/>
    <w:rsid w:val="00BE0291"/>
    <w:rsid w:val="00BF1C06"/>
    <w:rsid w:val="00C00C9E"/>
    <w:rsid w:val="00C05FFF"/>
    <w:rsid w:val="00C1285E"/>
    <w:rsid w:val="00C25497"/>
    <w:rsid w:val="00C26BA2"/>
    <w:rsid w:val="00C42B00"/>
    <w:rsid w:val="00C50500"/>
    <w:rsid w:val="00C50E30"/>
    <w:rsid w:val="00C64A7C"/>
    <w:rsid w:val="00C71786"/>
    <w:rsid w:val="00C737C7"/>
    <w:rsid w:val="00C73A00"/>
    <w:rsid w:val="00C85018"/>
    <w:rsid w:val="00C97391"/>
    <w:rsid w:val="00CA6558"/>
    <w:rsid w:val="00CC1A56"/>
    <w:rsid w:val="00CC2CD8"/>
    <w:rsid w:val="00CC55A2"/>
    <w:rsid w:val="00CD6A13"/>
    <w:rsid w:val="00CE50D9"/>
    <w:rsid w:val="00CF1954"/>
    <w:rsid w:val="00CF49A5"/>
    <w:rsid w:val="00D01F08"/>
    <w:rsid w:val="00D05D1F"/>
    <w:rsid w:val="00D143E6"/>
    <w:rsid w:val="00D45638"/>
    <w:rsid w:val="00D505C4"/>
    <w:rsid w:val="00D52569"/>
    <w:rsid w:val="00D81FBA"/>
    <w:rsid w:val="00D9745B"/>
    <w:rsid w:val="00DA09DE"/>
    <w:rsid w:val="00DA4BFF"/>
    <w:rsid w:val="00DA6CB8"/>
    <w:rsid w:val="00DA6FFC"/>
    <w:rsid w:val="00DB6999"/>
    <w:rsid w:val="00DC4D9A"/>
    <w:rsid w:val="00DD0E05"/>
    <w:rsid w:val="00DD1204"/>
    <w:rsid w:val="00DD7EDA"/>
    <w:rsid w:val="00DE6658"/>
    <w:rsid w:val="00E06B83"/>
    <w:rsid w:val="00E1036E"/>
    <w:rsid w:val="00E14119"/>
    <w:rsid w:val="00E32373"/>
    <w:rsid w:val="00E327E2"/>
    <w:rsid w:val="00E451D2"/>
    <w:rsid w:val="00E46CC1"/>
    <w:rsid w:val="00E54EF6"/>
    <w:rsid w:val="00E6171E"/>
    <w:rsid w:val="00EA3C18"/>
    <w:rsid w:val="00EC3B94"/>
    <w:rsid w:val="00EE0057"/>
    <w:rsid w:val="00EE385C"/>
    <w:rsid w:val="00EE42B6"/>
    <w:rsid w:val="00EE7686"/>
    <w:rsid w:val="00EF1AE8"/>
    <w:rsid w:val="00EF6246"/>
    <w:rsid w:val="00F26C2C"/>
    <w:rsid w:val="00F3141D"/>
    <w:rsid w:val="00F32377"/>
    <w:rsid w:val="00F50BDF"/>
    <w:rsid w:val="00F64334"/>
    <w:rsid w:val="00F6479A"/>
    <w:rsid w:val="00F91A78"/>
    <w:rsid w:val="00F92C56"/>
    <w:rsid w:val="00F93B6E"/>
    <w:rsid w:val="00F9623F"/>
    <w:rsid w:val="00FA3BBD"/>
    <w:rsid w:val="00FB09D4"/>
    <w:rsid w:val="00FB1977"/>
    <w:rsid w:val="00FB73F2"/>
    <w:rsid w:val="00FE782C"/>
    <w:rsid w:val="00FE7F51"/>
    <w:rsid w:val="00FF4DD6"/>
    <w:rsid w:val="00FF66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4:docId w14:val="07DA89A3"/>
  <w15:chartTrackingRefBased/>
  <w15:docId w15:val="{E88B5C0D-49C6-4757-8509-03295975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3085"/>
    <w:pPr>
      <w:suppressAutoHyphens/>
    </w:pPr>
    <w:rPr>
      <w:lang w:eastAsia="ar-SA"/>
    </w:rPr>
  </w:style>
  <w:style w:type="paragraph" w:styleId="1">
    <w:name w:val="heading 1"/>
    <w:basedOn w:val="a"/>
    <w:next w:val="a"/>
    <w:link w:val="10"/>
    <w:uiPriority w:val="9"/>
    <w:qFormat/>
    <w:pPr>
      <w:keepNext/>
      <w:numPr>
        <w:numId w:val="1"/>
      </w:numPr>
      <w:jc w:val="center"/>
      <w:outlineLvl w:val="0"/>
    </w:pPr>
    <w:rPr>
      <w:rFonts w:ascii="Arial" w:hAnsi="Arial" w:cs="Arial"/>
      <w:b/>
      <w:sz w:val="28"/>
    </w:rPr>
  </w:style>
  <w:style w:type="paragraph" w:styleId="2">
    <w:name w:val="heading 2"/>
    <w:basedOn w:val="a"/>
    <w:next w:val="a"/>
    <w:link w:val="20"/>
    <w:uiPriority w:val="9"/>
    <w:qFormat/>
    <w:pPr>
      <w:keepNext/>
      <w:numPr>
        <w:ilvl w:val="1"/>
        <w:numId w:val="1"/>
      </w:numPr>
      <w:jc w:val="both"/>
      <w:outlineLvl w:val="1"/>
    </w:pPr>
    <w:rPr>
      <w:rFonts w:ascii="Arial" w:hAnsi="Arial" w:cs="Arial"/>
      <w:b/>
      <w:sz w:val="24"/>
    </w:rPr>
  </w:style>
  <w:style w:type="paragraph" w:styleId="3">
    <w:name w:val="heading 3"/>
    <w:basedOn w:val="a"/>
    <w:next w:val="a"/>
    <w:qFormat/>
    <w:pPr>
      <w:keepNext/>
      <w:numPr>
        <w:ilvl w:val="2"/>
        <w:numId w:val="1"/>
      </w:numPr>
      <w:spacing w:line="360" w:lineRule="auto"/>
      <w:jc w:val="center"/>
      <w:outlineLvl w:val="2"/>
    </w:pPr>
    <w:rPr>
      <w:rFonts w:ascii="Arial" w:hAnsi="Arial" w:cs="Arial"/>
      <w:b/>
      <w:sz w:val="36"/>
    </w:rPr>
  </w:style>
  <w:style w:type="paragraph" w:styleId="4">
    <w:name w:val="heading 4"/>
    <w:basedOn w:val="a"/>
    <w:next w:val="a"/>
    <w:qFormat/>
    <w:pPr>
      <w:keepNext/>
      <w:numPr>
        <w:ilvl w:val="3"/>
        <w:numId w:val="1"/>
      </w:numPr>
      <w:spacing w:line="360" w:lineRule="auto"/>
      <w:jc w:val="center"/>
      <w:outlineLvl w:val="3"/>
    </w:pPr>
    <w:rPr>
      <w:rFonts w:ascii="Arial" w:hAnsi="Arial" w:cs="Arial"/>
      <w:b/>
      <w:sz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50500"/>
    <w:rPr>
      <w:rFonts w:ascii="Arial" w:hAnsi="Arial" w:cs="Arial"/>
      <w:b/>
      <w:sz w:val="28"/>
      <w:lang w:eastAsia="ar-SA"/>
    </w:rPr>
  </w:style>
  <w:style w:type="character" w:customStyle="1" w:styleId="20">
    <w:name w:val="Заголовок 2 Знак"/>
    <w:link w:val="2"/>
    <w:uiPriority w:val="9"/>
    <w:rsid w:val="00CC55A2"/>
    <w:rPr>
      <w:rFonts w:ascii="Arial" w:hAnsi="Arial" w:cs="Arial"/>
      <w:b/>
      <w:sz w:val="24"/>
      <w:lang w:eastAsia="ar-SA"/>
    </w:rPr>
  </w:style>
  <w:style w:type="character" w:customStyle="1" w:styleId="11">
    <w:name w:val="Основной шрифт абзаца1"/>
  </w:style>
  <w:style w:type="paragraph" w:styleId="a3">
    <w:name w:val="Title"/>
    <w:basedOn w:val="a"/>
    <w:next w:val="a4"/>
    <w:pPr>
      <w:keepNext/>
      <w:spacing w:before="240" w:after="120"/>
    </w:pPr>
    <w:rPr>
      <w:rFonts w:ascii="Arial" w:eastAsia="Microsoft YaHei" w:hAnsi="Arial" w:cs="Mangal"/>
      <w:sz w:val="28"/>
      <w:szCs w:val="28"/>
    </w:rPr>
  </w:style>
  <w:style w:type="paragraph" w:styleId="a4">
    <w:name w:val="Body Text"/>
    <w:basedOn w:val="a"/>
    <w:pPr>
      <w:spacing w:after="120"/>
    </w:pPr>
  </w:style>
  <w:style w:type="paragraph" w:styleId="a5">
    <w:name w:val="List"/>
    <w:basedOn w:val="a4"/>
    <w:rPr>
      <w:rFonts w:cs="Mangal"/>
    </w:rPr>
  </w:style>
  <w:style w:type="paragraph" w:customStyle="1" w:styleId="12">
    <w:name w:val="Название1"/>
    <w:basedOn w:val="a"/>
    <w:pPr>
      <w:suppressLineNumbers/>
      <w:spacing w:before="120" w:after="120"/>
    </w:pPr>
    <w:rPr>
      <w:rFonts w:cs="Mangal"/>
      <w:i/>
      <w:iCs/>
      <w:sz w:val="24"/>
      <w:szCs w:val="24"/>
    </w:rPr>
  </w:style>
  <w:style w:type="paragraph" w:customStyle="1" w:styleId="13">
    <w:name w:val="Указатель1"/>
    <w:basedOn w:val="a"/>
    <w:pPr>
      <w:suppressLineNumbers/>
    </w:pPr>
    <w:rPr>
      <w:rFonts w:cs="Mangal"/>
    </w:rPr>
  </w:style>
  <w:style w:type="paragraph" w:styleId="a6">
    <w:name w:val="Body Text Indent"/>
    <w:basedOn w:val="a"/>
    <w:pPr>
      <w:ind w:firstLine="720"/>
      <w:jc w:val="both"/>
    </w:pPr>
    <w:rPr>
      <w:rFonts w:ascii="Arial" w:hAnsi="Arial" w:cs="Arial"/>
      <w:sz w:val="24"/>
    </w:rPr>
  </w:style>
  <w:style w:type="paragraph" w:styleId="a7">
    <w:name w:val="Balloon Text"/>
    <w:basedOn w:val="a"/>
    <w:rPr>
      <w:rFonts w:ascii="Tahoma" w:hAnsi="Tahoma" w:cs="Tahoma"/>
      <w:sz w:val="16"/>
      <w:szCs w:val="16"/>
    </w:rPr>
  </w:style>
  <w:style w:type="paragraph" w:customStyle="1" w:styleId="a8">
    <w:name w:val="Содержимое таблицы"/>
    <w:basedOn w:val="a"/>
    <w:pPr>
      <w:suppressLineNumbers/>
    </w:pPr>
  </w:style>
  <w:style w:type="paragraph" w:customStyle="1" w:styleId="a9">
    <w:name w:val="Заголовок таблицы"/>
    <w:basedOn w:val="a8"/>
    <w:pPr>
      <w:jc w:val="center"/>
    </w:pPr>
    <w:rPr>
      <w:b/>
      <w:bCs/>
    </w:rPr>
  </w:style>
  <w:style w:type="paragraph" w:customStyle="1" w:styleId="ConsPlusNormal">
    <w:name w:val="ConsPlusNormal"/>
    <w:link w:val="ConsPlusNormal0"/>
    <w:rsid w:val="001D263F"/>
    <w:pPr>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DD1204"/>
    <w:rPr>
      <w:rFonts w:ascii="Arial" w:hAnsi="Arial" w:cs="Arial"/>
      <w:lang w:val="ru-RU" w:eastAsia="ru-RU" w:bidi="ar-SA"/>
    </w:rPr>
  </w:style>
  <w:style w:type="paragraph" w:customStyle="1" w:styleId="ConsPlusNonformat">
    <w:name w:val="ConsPlusNonformat"/>
    <w:uiPriority w:val="99"/>
    <w:rsid w:val="009767C6"/>
    <w:pPr>
      <w:autoSpaceDE w:val="0"/>
      <w:autoSpaceDN w:val="0"/>
      <w:adjustRightInd w:val="0"/>
    </w:pPr>
    <w:rPr>
      <w:rFonts w:ascii="Courier New" w:hAnsi="Courier New" w:cs="Courier New"/>
    </w:rPr>
  </w:style>
  <w:style w:type="character" w:customStyle="1" w:styleId="21">
    <w:name w:val="Знак Знак2"/>
    <w:rsid w:val="00DD1204"/>
    <w:rPr>
      <w:lang w:val="ru-RU" w:eastAsia="x-none"/>
    </w:rPr>
  </w:style>
  <w:style w:type="character" w:styleId="aa">
    <w:name w:val="Hyperlink"/>
    <w:uiPriority w:val="99"/>
    <w:semiHidden/>
    <w:unhideWhenUsed/>
    <w:rsid w:val="00E327E2"/>
    <w:rPr>
      <w:color w:val="0000FF"/>
      <w:u w:val="single"/>
    </w:rPr>
  </w:style>
  <w:style w:type="paragraph" w:customStyle="1" w:styleId="14">
    <w:name w:val="Абзац списка1"/>
    <w:basedOn w:val="a"/>
    <w:uiPriority w:val="99"/>
    <w:qFormat/>
    <w:rsid w:val="0031634F"/>
    <w:pPr>
      <w:suppressAutoHyphens w:val="0"/>
      <w:spacing w:after="200" w:line="276" w:lineRule="auto"/>
      <w:ind w:left="720"/>
    </w:pPr>
    <w:rPr>
      <w:rFonts w:ascii="Calibri" w:eastAsia="Calibri" w:hAnsi="Calibri" w:cs="Calibri"/>
      <w:sz w:val="22"/>
      <w:szCs w:val="22"/>
      <w:lang w:eastAsia="en-US"/>
    </w:rPr>
  </w:style>
  <w:style w:type="paragraph" w:customStyle="1" w:styleId="Default">
    <w:name w:val="Default"/>
    <w:rsid w:val="0031634F"/>
    <w:pPr>
      <w:autoSpaceDE w:val="0"/>
      <w:autoSpaceDN w:val="0"/>
      <w:adjustRightInd w:val="0"/>
    </w:pPr>
    <w:rPr>
      <w:color w:val="000000"/>
      <w:sz w:val="24"/>
      <w:szCs w:val="24"/>
    </w:rPr>
  </w:style>
  <w:style w:type="paragraph" w:styleId="ab">
    <w:name w:val="footer"/>
    <w:basedOn w:val="a"/>
    <w:link w:val="ac"/>
    <w:rsid w:val="006E0DD5"/>
    <w:pPr>
      <w:suppressLineNumbers/>
      <w:tabs>
        <w:tab w:val="center" w:pos="4819"/>
        <w:tab w:val="right" w:pos="9638"/>
      </w:tabs>
    </w:pPr>
    <w:rPr>
      <w:color w:val="00000A"/>
    </w:rPr>
  </w:style>
  <w:style w:type="character" w:customStyle="1" w:styleId="ac">
    <w:name w:val="Нижний колонтитул Знак"/>
    <w:link w:val="ab"/>
    <w:rsid w:val="006E0DD5"/>
    <w:rPr>
      <w:color w:val="00000A"/>
      <w:lang w:eastAsia="ar-SA"/>
    </w:rPr>
  </w:style>
  <w:style w:type="paragraph" w:styleId="15">
    <w:name w:val="toc 1"/>
    <w:hidden/>
    <w:rsid w:val="00563F0B"/>
    <w:pPr>
      <w:spacing w:after="103" w:line="248" w:lineRule="auto"/>
      <w:ind w:left="25" w:right="23" w:hanging="10"/>
      <w:jc w:val="both"/>
    </w:pPr>
    <w:rPr>
      <w:color w:val="000000"/>
      <w:sz w:val="22"/>
      <w:szCs w:val="22"/>
      <w:lang w:val="en-US" w:eastAsia="en-US"/>
    </w:rPr>
  </w:style>
  <w:style w:type="paragraph" w:styleId="ad">
    <w:name w:val="header"/>
    <w:basedOn w:val="a"/>
    <w:link w:val="ae"/>
    <w:uiPriority w:val="99"/>
    <w:unhideWhenUsed/>
    <w:rsid w:val="009907BF"/>
    <w:pPr>
      <w:tabs>
        <w:tab w:val="center" w:pos="4680"/>
        <w:tab w:val="right" w:pos="9360"/>
      </w:tabs>
      <w:suppressAutoHyphens w:val="0"/>
    </w:pPr>
    <w:rPr>
      <w:rFonts w:ascii="Calibri" w:hAnsi="Calibri"/>
      <w:sz w:val="22"/>
      <w:szCs w:val="22"/>
      <w:lang w:eastAsia="ru-RU"/>
    </w:rPr>
  </w:style>
  <w:style w:type="character" w:customStyle="1" w:styleId="ae">
    <w:name w:val="Верхний колонтитул Знак"/>
    <w:link w:val="ad"/>
    <w:uiPriority w:val="99"/>
    <w:rsid w:val="009907BF"/>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45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eader" Target="header4.xml"/><Relationship Id="rId21" Type="http://schemas.openxmlformats.org/officeDocument/2006/relationships/hyperlink" Target="consultantplus://offline/ref%3DD4CB2907E4A80634DA8E3B6D7D19FE1523AE53BBF142419533845AD2B16F04B4C2235A696F660B39D6401CDBE2BD0D17903ED25572Z4H3O" TargetMode="External"/><Relationship Id="rId42" Type="http://schemas.openxmlformats.org/officeDocument/2006/relationships/hyperlink" Target="consultantplus://offline/ref%3D26FFA8D46D726FB33385F3B7EDA5CEFDA8FF736CD5A606018F036D4E0A9E6F177EB3A319418227C10593D965BA68C40081147FD00C1DD08Ea9S1O" TargetMode="External"/><Relationship Id="rId63" Type="http://schemas.openxmlformats.org/officeDocument/2006/relationships/hyperlink" Target="consultantplus://offline/ref%3DD4CB2907E4A80634DA8E3B6D7D19FE1521AB51B1FB47419533845AD2B16F04B4C2235A606A64016D870F1D87A4EA1E14933ED1546D491C4CZ8HDO" TargetMode="External"/><Relationship Id="rId84" Type="http://schemas.openxmlformats.org/officeDocument/2006/relationships/hyperlink" Target="consultantplus://offline/ref%3DD4CB2907E4A80634DA8E3B6D7D19FE1527AA53BBF6481C9F3BDD56D0B6605BA3C56A56616A64076B8C501892B5B211148F21D14B714B1DZ4H5O" TargetMode="External"/><Relationship Id="rId138" Type="http://schemas.openxmlformats.org/officeDocument/2006/relationships/hyperlink" Target="consultantplus://offline/ref=683A434F98274F4F9252802CD6397C8253419812ED4ADDF4B957DBA6E066D21AFB73E34D547C36C8442EBCA90AxAsEM" TargetMode="External"/><Relationship Id="rId159" Type="http://schemas.openxmlformats.org/officeDocument/2006/relationships/hyperlink" Target="consultantplus://offline/ref=BC0DCF4EA9254042DDF12FD31D51DDDA3057337FE65C1E9E20A625E638ABC773E80D50F1A8CE2E9916A0470867C819CF8CA6B18851AEfFa0L" TargetMode="External"/><Relationship Id="rId170" Type="http://schemas.openxmlformats.org/officeDocument/2006/relationships/hyperlink" Target="consultantplus://offline/ref=C1456529D882C849CF362393398AF98497B1354A5282D5FFB4E1356A680D7774A17DD37C92AADA9D152331DEBCED8A91C668A04F4E1Ex3JAH" TargetMode="External"/><Relationship Id="rId191" Type="http://schemas.openxmlformats.org/officeDocument/2006/relationships/image" Target="media/image2.png"/><Relationship Id="rId205" Type="http://schemas.openxmlformats.org/officeDocument/2006/relationships/fontTable" Target="fontTable.xml"/><Relationship Id="rId16" Type="http://schemas.openxmlformats.org/officeDocument/2006/relationships/hyperlink" Target="consultantplus://offline/ref%3D26FFA8D46D726FB33385F3B7EDA5CEFDA8FF736CD5A606018F036D4E0A9E6F177EB3A319418227C10593D965BA68C40081147FD00C1DD08Ea9S1O" TargetMode="External"/><Relationship Id="rId107" Type="http://schemas.openxmlformats.org/officeDocument/2006/relationships/hyperlink" Target="consultantplus://offline/ref%3D68414C53442833D0BF355A21E8E4A4F184E56D60367ABFDF2D36D5D744178EE6D637309E1B1080548BEB4F371386D89F9CB0A732AE3D0DD3Z07BO" TargetMode="External"/><Relationship Id="rId11" Type="http://schemas.openxmlformats.org/officeDocument/2006/relationships/hyperlink" Target="consultantplus://offline/ref%3D26FFA8D46D726FB33385F3B7EDA5CEFDA8FF7668D7A306018F036D4E0A9E6F177EB3A319498B2CCB56C9C961F33FCB1C820B60D3121EaDS8O" TargetMode="External"/><Relationship Id="rId32" Type="http://schemas.openxmlformats.org/officeDocument/2006/relationships/hyperlink" Target="consultantplus://offline/ref%3DD4CB2907E4A80634DA8E3B6D7D19FE1523AE53BBF042419533845AD2B16F04B4C2235A606A640265820F1D87A4EA1E14933ED1546D491C4CZ8HDO" TargetMode="External"/><Relationship Id="rId37" Type="http://schemas.openxmlformats.org/officeDocument/2006/relationships/hyperlink" Target="consultantplus://offline/ref%3D26FFA8D46D726FB33385F3B7EDA5CEFDA8FF7668D7A306018F036D4E0A9E6F177EB3A319498B2CCB56C9C961F33FCB1C820B60D3121EaDS8O" TargetMode="External"/><Relationship Id="rId53" Type="http://schemas.openxmlformats.org/officeDocument/2006/relationships/hyperlink" Target="consultantplus://offline/ref%3D68414C53442833D0BF355A21E8E4A4F184E56D60367ABFDF2D36D5D744178EE6D637309E1B1080548BEB4F371386D89F9CB0A732AE3D0DD3Z07BO" TargetMode="External"/><Relationship Id="rId58" Type="http://schemas.openxmlformats.org/officeDocument/2006/relationships/hyperlink" Target="consultantplus://offline/ref%3D68414C53442833D0BF355A21E8E4A4F184E56D60367ABFDF2D36D5D744178EE6D637309E1B1080548BEB4F371386D89F9CB0A732AE3D0DD3Z07BO" TargetMode="External"/><Relationship Id="rId74" Type="http://schemas.openxmlformats.org/officeDocument/2006/relationships/hyperlink" Target="consultantplus://offline/ref%3D29485A49DD935C2D5148ADA53CDFF6CE5E41727FB0AFF68F4D57E4D015D4CEC2D059AD9C3598CBB5DCA45E8F8D7FDAA39063735304690A13oCT8P" TargetMode="External"/><Relationship Id="rId79" Type="http://schemas.openxmlformats.org/officeDocument/2006/relationships/hyperlink" Target="consultantplus://offline/ref%3D68414C53442833D0BF355A21E8E4A4F184E56864347FBFDF2D36D5D744178EE6D637309E13198B5ED8B15F335AD1D7839FAFB831B03EZ075O" TargetMode="External"/><Relationship Id="rId102" Type="http://schemas.openxmlformats.org/officeDocument/2006/relationships/hyperlink" Target="consultantplus://offline/ref%3D68414C53442833D0BF355A21E8E4A4F184E56D60367ABFDF2D36D5D744178EE6D637309E1B1080548BEB4F371386D89F9CB0A732AE3D0DD3Z07BO" TargetMode="External"/><Relationship Id="rId123" Type="http://schemas.openxmlformats.org/officeDocument/2006/relationships/hyperlink" Target="consultantplus://offline/ref%3DD2782894FC62174EAC68E871CF9BD1A5213854A3CF2437ACEB00AF870F54FC25264272F06F70CCB19EF2CA07996FC8A0E6A49AF5289BV6uAM" TargetMode="External"/><Relationship Id="rId128" Type="http://schemas.openxmlformats.org/officeDocument/2006/relationships/hyperlink" Target="consultantplus://offline/ref=683A434F98274F4F9252802CD6397C8253419812ED4ADDF4B957DBA6E066D21AE973BB43567528C31261FAFC05AE60848A5E6C5ABD49x1s3M" TargetMode="External"/><Relationship Id="rId144" Type="http://schemas.openxmlformats.org/officeDocument/2006/relationships/hyperlink" Target="consultantplus://offline/ref=20B1A4E00A0F8BBF6C35ED5212734FC1405D63A75E78942F80FD8FAAC9B643D35EC3CC745354DA9A8D7E0BC7A4I2XEJ" TargetMode="External"/><Relationship Id="rId149" Type="http://schemas.openxmlformats.org/officeDocument/2006/relationships/hyperlink" Target="consultantplus://offline/ref%3DB5D7071713AE2179F234AE667E14C3ECB06450B318C5355DE4A5A2D9D55A117937948AAF8A67E5CFO3L9J" TargetMode="External"/><Relationship Id="rId5" Type="http://schemas.openxmlformats.org/officeDocument/2006/relationships/webSettings" Target="webSettings.xml"/><Relationship Id="rId90" Type="http://schemas.openxmlformats.org/officeDocument/2006/relationships/hyperlink" Target="consultantplus://offline/ref%3D90836D787C0465B4662EF527A9C55E4FF796DE44F1A905861D88D8B7D2FDDAE127B5BA3A51B52B9AB87E50736C07DF1C5CA5C3CE9496ABD8Y7w7P" TargetMode="External"/><Relationship Id="rId95" Type="http://schemas.openxmlformats.org/officeDocument/2006/relationships/hyperlink" Target="consultantplus://offline/ref%3DD4CB2907E4A80634DA8E3B6D7D19FE1523AE53BDF245419533845AD2B16F04B4C2235A69626F543CC35144D4E2A112178F22D054Z7HBO" TargetMode="External"/><Relationship Id="rId160" Type="http://schemas.openxmlformats.org/officeDocument/2006/relationships/hyperlink" Target="consultantplus://offline/ref=BC0DCF4EA9254042DDF12FD31D51DDDA3057337FE65C1E9E20A625E638ABC773E80D50F1A8CE2E9916A0470867C819CF8CA6B18851AEfFa0L" TargetMode="External"/><Relationship Id="rId165" Type="http://schemas.openxmlformats.org/officeDocument/2006/relationships/hyperlink" Target="consultantplus://offline/ref=7A7591866192A653DC1D08C2EA06D0BDA241396839167A0374635E02AA48A346E814855D9CB2C54A0E30F281E34624A6C94A1E30F131bCQ" TargetMode="External"/><Relationship Id="rId181" Type="http://schemas.openxmlformats.org/officeDocument/2006/relationships/hyperlink" Target="consultantplus://offline/ref%3D91A02512410275074CF234819166793D62973005679D4E5BB296800DD00FF6A86Er3D" TargetMode="External"/><Relationship Id="rId186" Type="http://schemas.openxmlformats.org/officeDocument/2006/relationships/hyperlink" Target="consultantplus://offline/ref%3D91A02512410275074CF234819166793D62973005679D4E5BB296800DD00FF6A86Er3D" TargetMode="External"/><Relationship Id="rId22" Type="http://schemas.openxmlformats.org/officeDocument/2006/relationships/hyperlink" Target="consultantplus://offline/ref%3DD4CB2907E4A80634DA8E3B6D7D19FE1523AE53BAF147419533845AD2B16F04B4C2235A606A640064820F1D87A4EA1E14933ED1546D491C4CZ8HDO" TargetMode="External"/><Relationship Id="rId27" Type="http://schemas.openxmlformats.org/officeDocument/2006/relationships/hyperlink" Target="consultantplus://offline/ref%3D26FFA8D46D726FB33385F3B7EDA5CEFDA8FF736CD5A606018F036D4E0A9E6F177EB3A319418227C10593D965BA68C40081147FD00C1DD08Ea9S1O" TargetMode="External"/><Relationship Id="rId43" Type="http://schemas.openxmlformats.org/officeDocument/2006/relationships/hyperlink" Target="consultantplus://offline/ref%3D26FFA8D46D726FB33385F3B7EDA5CEFDA8FF736CD5A606018F036D4E0A9E6F177EB3A319418227C10593D965BA68C40081147FD00C1DD08Ea9S1O" TargetMode="External"/><Relationship Id="rId48" Type="http://schemas.openxmlformats.org/officeDocument/2006/relationships/hyperlink" Target="consultantplus://offline/ref%3DD4CB2907E4A80634DA8E3B6D7D19FE1522AC56BDFB41419533845AD2B16F04B4C2235A606A64006C830F1D87A4EA1E14933ED1546D491C4CZ8HDO" TargetMode="External"/><Relationship Id="rId64" Type="http://schemas.openxmlformats.org/officeDocument/2006/relationships/hyperlink" Target="consultantplus://offline/ref%3DD4CB2907E4A80634DA8E3B6D7D19FE1522A751BCF541419533845AD2B16F04B4C2235A636D620B39D6401CDBE2BD0D17903ED25572Z4H3O" TargetMode="External"/><Relationship Id="rId69" Type="http://schemas.openxmlformats.org/officeDocument/2006/relationships/hyperlink" Target="consultantplus://offline/ref%3D29485A49DD935C2D5148ADA53CDFF6CE5E417476B4A0F68F4D57E4D015D4CEC2D059AD9C3598C7B1DDA45E8F8D7FDAA39063735304690A13oCT8P" TargetMode="External"/><Relationship Id="rId113" Type="http://schemas.openxmlformats.org/officeDocument/2006/relationships/footer" Target="footer1.xml"/><Relationship Id="rId118" Type="http://schemas.openxmlformats.org/officeDocument/2006/relationships/header" Target="header5.xml"/><Relationship Id="rId134" Type="http://schemas.openxmlformats.org/officeDocument/2006/relationships/hyperlink" Target="consultantplus://offline/ref=683A434F98274F4F9252802CD6397C8253419812ED4ADDF4B957DBA6E066D21AFB73E34D547C36C8442EBCA90AxAsEM" TargetMode="External"/><Relationship Id="rId139" Type="http://schemas.openxmlformats.org/officeDocument/2006/relationships/hyperlink" Target="consultantplus://offline/ref=683A434F98274F4F9252802CD6397C8253419812ED4ADDF4B957DBA6E066D21AFB73E34D547C36C8442EBCA90AxAsEM" TargetMode="External"/><Relationship Id="rId80" Type="http://schemas.openxmlformats.org/officeDocument/2006/relationships/hyperlink" Target="consultantplus://offline/ref%3D68414C53442833D0BF355A21E8E4A4F184E56D60367ABFDF2D36D5D744178EE6D637309E1B1080548BEB4F371386D89F9CB0A732AE3D0DD3Z07BO" TargetMode="External"/><Relationship Id="rId85" Type="http://schemas.openxmlformats.org/officeDocument/2006/relationships/hyperlink" Target="consultantplus://offline/ref%3DD4CB2907E4A80634DA8E3B6D7D19FE1523AE53BBFA43419533845AD2B16F04B4C2235A606A640268860F1D87A4EA1E14933ED1546D491C4CZ8HDO" TargetMode="External"/><Relationship Id="rId150" Type="http://schemas.openxmlformats.org/officeDocument/2006/relationships/hyperlink" Target="consultantplus://offline/ref%3DB5D7071713AE2179F234AE667E14C3ECB06450B318C5355DE4A5A2D9D55A117937948AAF8A67E5CFO3L9J" TargetMode="External"/><Relationship Id="rId155" Type="http://schemas.openxmlformats.org/officeDocument/2006/relationships/hyperlink" Target="consultantplus://offline/ref=D8A4514EA509339429A5B9C11F2A1BA8FB6982BCC01773E80D36101A49EA387291A0DDCF9D4244E2C2B1E07172vE58M" TargetMode="External"/><Relationship Id="rId171" Type="http://schemas.openxmlformats.org/officeDocument/2006/relationships/hyperlink" Target="consultantplus://offline/ref=C1456529D882C849CF362393398AF98497B1354A5282D5FFB4E1356A680D7774A17DD37D95ACDB9D152331DEBCED8A91C668A04F4E1Ex3JAH" TargetMode="External"/><Relationship Id="rId176" Type="http://schemas.openxmlformats.org/officeDocument/2006/relationships/hyperlink" Target="consultantplus://offline/ref=C1456529D882C849CF362393398AF98497B1354A5282D5FFB4E1356A680D7774A17DD37F95ABDA9D152331DEBCED8A91C668A04F4E1Ex3JAH" TargetMode="External"/><Relationship Id="rId192" Type="http://schemas.openxmlformats.org/officeDocument/2006/relationships/image" Target="media/image3.png"/><Relationship Id="rId197" Type="http://schemas.openxmlformats.org/officeDocument/2006/relationships/image" Target="media/image8.png"/><Relationship Id="rId206" Type="http://schemas.openxmlformats.org/officeDocument/2006/relationships/theme" Target="theme/theme1.xml"/><Relationship Id="rId201" Type="http://schemas.openxmlformats.org/officeDocument/2006/relationships/footer" Target="footer7.xml"/><Relationship Id="rId12" Type="http://schemas.openxmlformats.org/officeDocument/2006/relationships/hyperlink" Target="consultantplus://offline/ref%3D26FFA8D46D726FB33385F3B7EDA5CEFDA8FF7668D7A306018F036D4E0A9E6F177EB3A319498B2CCB56C9C961F33FCB1C820B60D3121EaDS8O" TargetMode="External"/><Relationship Id="rId17" Type="http://schemas.openxmlformats.org/officeDocument/2006/relationships/hyperlink" Target="consultantplus://offline/ref%3D26FFA8D46D726FB33385F3B7EDA5CEFDA8FF736CD5A606018F036D4E0A9E6F177EB3A319418227C10593D965BA68C40081147FD00C1DD08Ea9S1O" TargetMode="External"/><Relationship Id="rId33" Type="http://schemas.openxmlformats.org/officeDocument/2006/relationships/hyperlink" Target="consultantplus://offline/ref%3DD4CB2907E4A80634DA8E3B6D7D19FE1523AE53BDF245419533845AD2B16F04B4C2235A686B6F543CC35144D4E2A112178F22D054Z7HBO" TargetMode="External"/><Relationship Id="rId38" Type="http://schemas.openxmlformats.org/officeDocument/2006/relationships/hyperlink" Target="consultantplus://offline/ref%3D26FFA8D46D726FB33385F3B7EDA5CEFDA8FF7668D7A306018F036D4E0A9E6F177EB3A319498B2CCB56C9C961F33FCB1C820B60D3121EaDS8O" TargetMode="External"/><Relationship Id="rId59" Type="http://schemas.openxmlformats.org/officeDocument/2006/relationships/hyperlink" Target="consultantplus://offline/ref%3D68414C53442833D0BF355A21E8E4A4F184E56D60367ABFDF2D36D5D744178EE6D637309E1B1080548BEB4F371386D89F9CB0A732AE3D0DD3Z07BO" TargetMode="External"/><Relationship Id="rId103" Type="http://schemas.openxmlformats.org/officeDocument/2006/relationships/hyperlink" Target="consultantplus://offline/ref%3D68414C53442833D0BF355A21E8E4A4F184E56D60367ABFDF2D36D5D744178EE6D637309E1B1080548BEB4F371386D89F9CB0A732AE3D0DD3Z07BO" TargetMode="External"/><Relationship Id="rId108" Type="http://schemas.openxmlformats.org/officeDocument/2006/relationships/hyperlink" Target="consultantplus://offline/ref%3D68414C53442833D0BF355A21E8E4A4F184E56D60367ABFDF2D36D5D744178EE6D637309E1B1080548BEB4F371386D89F9CB0A732AE3D0DD3Z07BO" TargetMode="External"/><Relationship Id="rId124" Type="http://schemas.openxmlformats.org/officeDocument/2006/relationships/hyperlink" Target="consultantplus://offline/ref%3DD2782894FC62174EAC68E871CF9BD1A5213854A3CF2437ACEB00AF870F54FC25264272F06F70CCB19EF2CA07996FC8A0E6A49AF5289BV6uAM" TargetMode="External"/><Relationship Id="rId129" Type="http://schemas.openxmlformats.org/officeDocument/2006/relationships/hyperlink" Target="consultantplus://offline/ref=683A434F98274F4F9252802CD6397C8253419812ED4ADDF4B957DBA6E066D21AE973BB43567528C31261FAFC05AE60848A5E6C5ABD49x1s3M" TargetMode="External"/><Relationship Id="rId54" Type="http://schemas.openxmlformats.org/officeDocument/2006/relationships/hyperlink" Target="consultantplus://offline/ref%3D68414C53442833D0BF355A21E8E4A4F184E56D60367ABFDF2D36D5D744178EE6D637309E1B1080548BEB4F371386D89F9CB0A732AE3D0DD3Z07BO" TargetMode="External"/><Relationship Id="rId70" Type="http://schemas.openxmlformats.org/officeDocument/2006/relationships/hyperlink" Target="consultantplus://offline/ref%3D29485A49DD935C2D5148ADA53CDFF6CE5E41727FB0AFF68F4D57E4D015D4CEC2D059AD9C3598CBB5DCA45E8F8D7FDAA39063735304690A13oCT8P" TargetMode="External"/><Relationship Id="rId75" Type="http://schemas.openxmlformats.org/officeDocument/2006/relationships/hyperlink" Target="consultantplus://offline/ref%3DD4CB2907E4A80634DA8E3B6D7D19FE1523AE53BBF145419533845AD2B16F04B4C2235A606A640669830F1D87A4EA1E14933ED1546D491C4CZ8HDO" TargetMode="External"/><Relationship Id="rId91" Type="http://schemas.openxmlformats.org/officeDocument/2006/relationships/hyperlink" Target="consultantplus://offline/ref%3D90836D787C0465B4662EF527A9C55E4FF796DE44F1A905861D88D8B7D2FDDAE127B5BA3A51B52B9AB87E50736C07DF1C5CA5C3CE9496ABD8Y7w7P" TargetMode="External"/><Relationship Id="rId96" Type="http://schemas.openxmlformats.org/officeDocument/2006/relationships/hyperlink" Target="consultantplus://offline/ref%3DD4CB2907E4A80634DA8E3B6D7D19FE1523AE53BBF145419533845AD2B16F04B4C2235A6368600B39D6401CDBE2BD0D17903ED25572Z4H3O" TargetMode="External"/><Relationship Id="rId140" Type="http://schemas.openxmlformats.org/officeDocument/2006/relationships/hyperlink" Target="garantf1://70012744.26/" TargetMode="External"/><Relationship Id="rId145" Type="http://schemas.openxmlformats.org/officeDocument/2006/relationships/hyperlink" Target="consultantplus://offline/ref=20B1A4E00A0F8BBF6C35ED5212734FC1405D63A75E78942F80FD8FAAC9B643D35EC3CC745354DA9A8D7E0BC7A4I2XEJ" TargetMode="External"/><Relationship Id="rId161" Type="http://schemas.openxmlformats.org/officeDocument/2006/relationships/hyperlink" Target="consultantplus://offline/ref=BC0DCF4EA9254042DDF12FD31D51DDDA3057337FE65C1E9E20A625E638ABC773E80D50F1A8CE2E9916A0470867C819CF8CA6B18851AEfFa0L" TargetMode="External"/><Relationship Id="rId166" Type="http://schemas.openxmlformats.org/officeDocument/2006/relationships/hyperlink" Target="consultantplus://offline/ref=7A7591866192A653DC1D08C2EA06D0BDA241396839167A0374635E02AA48A346E814855D9CB2C54A0E30F281E34624A6C94A1E30F131bCQ" TargetMode="External"/><Relationship Id="rId182" Type="http://schemas.openxmlformats.org/officeDocument/2006/relationships/hyperlink" Target="consultantplus://offline/ref%3D91A02512410275074CF234819166793D62973005679D4E5BB296800DD00FF6A86Er3D" TargetMode="External"/><Relationship Id="rId187" Type="http://schemas.openxmlformats.org/officeDocument/2006/relationships/hyperlink" Target="consultantplus://offline/ref%3D91A02512410275074CF234819166793D62973005679D4E5BB296800DD00FF6A86Er3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3D26FFA8D46D726FB33385F3B7EDA5CEFDA8FF7668D7A306018F036D4E0A9E6F177EB3A319498B2CCB56C9C961F33FCB1C820B60D3121EaDS8O" TargetMode="External"/><Relationship Id="rId28" Type="http://schemas.openxmlformats.org/officeDocument/2006/relationships/hyperlink" Target="consultantplus://offline/ref%3D26FFA8D46D726FB33385F3B7EDA5CEFDA8FF736CD5A606018F036D4E0A9E6F177EB3A319418227C10593D965BA68C40081147FD00C1DD08Ea9S1O" TargetMode="External"/><Relationship Id="rId49" Type="http://schemas.openxmlformats.org/officeDocument/2006/relationships/hyperlink" Target="consultantplus://offline/ref%3DD4CB2907E4A80634DA8E3B6D7D19FE1523AE53BCF045419533845AD2B16F04B4C2235A606A6C0B39D6401CDBE2BD0D17903ED25572Z4H3O" TargetMode="External"/><Relationship Id="rId114" Type="http://schemas.openxmlformats.org/officeDocument/2006/relationships/footer" Target="footer2.xml"/><Relationship Id="rId119" Type="http://schemas.openxmlformats.org/officeDocument/2006/relationships/footer" Target="footer4.xml"/><Relationship Id="rId44" Type="http://schemas.openxmlformats.org/officeDocument/2006/relationships/hyperlink" Target="consultantplus://offline/ref%3D26FFA8D46D726FB33385F3B7EDA5CEFDA8FF736CD5A606018F036D4E0A9E6F177EB3A319418227C10593D965BA68C40081147FD00C1DD08Ea9S1O" TargetMode="External"/><Relationship Id="rId60" Type="http://schemas.openxmlformats.org/officeDocument/2006/relationships/hyperlink" Target="consultantplus://offline/ref%3D68414C53442833D0BF355A21E8E4A4F184E56D60367ABFDF2D36D5D744178EE6D637309E1B1080548BEB4F371386D89F9CB0A732AE3D0DD3Z07BO" TargetMode="External"/><Relationship Id="rId65" Type="http://schemas.openxmlformats.org/officeDocument/2006/relationships/hyperlink" Target="consultantplus://offline/ref%3D29485A49DD935C2D5148ADA53CDFF6CE5E41777BB2AAF68F4D57E4D015D4CEC2D059AD9C3D91C0BF8FFE4E8BC428D5BF937C6C501A6Ao0T2P" TargetMode="External"/><Relationship Id="rId81" Type="http://schemas.openxmlformats.org/officeDocument/2006/relationships/hyperlink" Target="consultantplus://offline/ref%3D68414C53442833D0BF355A21E8E4A4F184E56D60367ABFDF2D36D5D744178EE6D637309E1B1080548BEB4F371386D89F9CB0A732AE3D0DD3Z07BO" TargetMode="External"/><Relationship Id="rId86" Type="http://schemas.openxmlformats.org/officeDocument/2006/relationships/hyperlink" Target="consultantplus://offline/ref%3DD4CB2907E4A80634DA8E3B6D7D19FE1522A75FBFF444419533845AD2B16F04B4C2235A60636C0B39D6401CDBE2BD0D17903ED25572Z4H3O" TargetMode="External"/><Relationship Id="rId130" Type="http://schemas.openxmlformats.org/officeDocument/2006/relationships/hyperlink" Target="consultantplus://offline/ref=683A434F98274F4F9252802CD6397C8253419812ED4ADDF4B957DBA6E066D21AE973BB43567521C31261FAFC05AE60848A5E6C5ABD49x1s3M" TargetMode="External"/><Relationship Id="rId135" Type="http://schemas.openxmlformats.org/officeDocument/2006/relationships/hyperlink" Target="consultantplus://offline/ref=683A434F98274F4F9252802CD6397C8253419812ED4ADDF4B957DBA6E066D21AFB73E34D547C36C8442EBCA90AxAsEM" TargetMode="External"/><Relationship Id="rId151" Type="http://schemas.openxmlformats.org/officeDocument/2006/relationships/hyperlink" Target="consultantplus://offline/ref=73A44AE6E8BDC81730AFB2FA40CFBC3AF074BD7B4236DD58AA2273B31911287B69A0CBA542B890F6A30BBBF90B95DE70AF1FB7CFE091I0kEN" TargetMode="External"/><Relationship Id="rId156" Type="http://schemas.openxmlformats.org/officeDocument/2006/relationships/hyperlink" Target="consultantplus://offline/ref=D8A4514EA509339429A5B9C11F2A1BA8FB6982BCC01773E80D36101A49EA387291A0DDCF9D4244E2C2B1E07172vE58M" TargetMode="External"/><Relationship Id="rId177" Type="http://schemas.openxmlformats.org/officeDocument/2006/relationships/hyperlink" Target="consultantplus://offline/ref=C1456529D882C849CF362393398AF98497B1354A5282D5FFB4E1356A680D7774A17DD37D95AADC9D152331DEBCED8A91C668A04F4E1Ex3JAH" TargetMode="External"/><Relationship Id="rId198" Type="http://schemas.openxmlformats.org/officeDocument/2006/relationships/image" Target="media/image9.png"/><Relationship Id="rId172" Type="http://schemas.openxmlformats.org/officeDocument/2006/relationships/hyperlink" Target="consultantplus://offline/ref=C1456529D882C849CF362393398AF98497B1354A5282D5FFB4E1356A680D7774A17DD37D95ACDB9D152331DEBCED8A91C668A04F4E1Ex3JAH" TargetMode="External"/><Relationship Id="rId193" Type="http://schemas.openxmlformats.org/officeDocument/2006/relationships/image" Target="media/image4.png"/><Relationship Id="rId202" Type="http://schemas.openxmlformats.org/officeDocument/2006/relationships/footer" Target="footer8.xml"/><Relationship Id="rId13" Type="http://schemas.openxmlformats.org/officeDocument/2006/relationships/hyperlink" Target="consultantplus://offline/ref%3D26FFA8D46D726FB33385F3B7EDA5CEFDA8FF7668D7A306018F036D4E0A9E6F177EB3A319498B2CCB56C9C961F33FCB1C820B60D3121EaDS8O" TargetMode="External"/><Relationship Id="rId18" Type="http://schemas.openxmlformats.org/officeDocument/2006/relationships/hyperlink" Target="consultantplus://offline/ref%3D26FFA8D46D726FB33385F3B7EDA5CEFDA8FF736CD5A606018F036D4E0A9E6F177EB3A319418227C10593D965BA68C40081147FD00C1DD08Ea9S1O" TargetMode="External"/><Relationship Id="rId39" Type="http://schemas.openxmlformats.org/officeDocument/2006/relationships/hyperlink" Target="consultantplus://offline/ref%3D26FFA8D46D726FB33385F3B7EDA5CEFDA8FF736CD5A606018F036D4E0A9E6F177EB3A319418227C10593D965BA68C40081147FD00C1DD08Ea9S1O" TargetMode="External"/><Relationship Id="rId109" Type="http://schemas.openxmlformats.org/officeDocument/2006/relationships/hyperlink" Target="consultantplus://offline/ref%3D68414C53442833D0BF355A21E8E4A4F184E56D60367ABFDF2D36D5D744178EE6D637309E1B1080548BEB4F371386D89F9CB0A732AE3D0DD3Z07BO" TargetMode="External"/><Relationship Id="rId34" Type="http://schemas.openxmlformats.org/officeDocument/2006/relationships/hyperlink" Target="consultantplus://offline/ref%3DD4CB2907E4A80634DA8E3B6D7D19FE1526A65FBDF815169762D154D7B93F4CA48C6657616A650566D3550D83EDBD11089021CE57734AZ1H4O" TargetMode="External"/><Relationship Id="rId50" Type="http://schemas.openxmlformats.org/officeDocument/2006/relationships/hyperlink" Target="consultantplus://offline/ref%3D68414C53442833D0BF355A21E8E4A4F184E56864347FBFDF2D36D5D744178EE6D637309E13198B5ED8B15F335AD1D7839FAFB831B03EZ075O" TargetMode="External"/><Relationship Id="rId55" Type="http://schemas.openxmlformats.org/officeDocument/2006/relationships/hyperlink" Target="consultantplus://offline/ref%3D68414C53442833D0BF355A21E8E4A4F184E56D60367ABFDF2D36D5D744178EE6D637309E1B1080548BEB4F371386D89F9CB0A732AE3D0DD3Z07BO" TargetMode="External"/><Relationship Id="rId76" Type="http://schemas.openxmlformats.org/officeDocument/2006/relationships/hyperlink" Target="consultantplus://offline/ref%3DD4CB2907E4A80634DA8E3B6D7D19FE1523AE53BBF145419533845AD2B16F04B4C2235A606A640669830F1D87A4EA1E14933ED1546D491C4CZ8HDO" TargetMode="External"/><Relationship Id="rId97" Type="http://schemas.openxmlformats.org/officeDocument/2006/relationships/hyperlink" Target="consultantplus://offline/ref%3DD4CB2907E4A80634DA8E3B6D7D19FE1523AE53BBF145419533845AD2B16F04B4C2235A6368600B39D6401CDBE2BD0D17903ED25572Z4H3O" TargetMode="External"/><Relationship Id="rId104" Type="http://schemas.openxmlformats.org/officeDocument/2006/relationships/hyperlink" Target="consultantplus://offline/ref%3D68414C53442833D0BF355A21E8E4A4F184E56D60367ABFDF2D36D5D744178EE6D637309E1B1080548BEB4F371386D89F9CB0A732AE3D0DD3Z07BO" TargetMode="External"/><Relationship Id="rId120" Type="http://schemas.openxmlformats.org/officeDocument/2006/relationships/footer" Target="footer5.xml"/><Relationship Id="rId125" Type="http://schemas.openxmlformats.org/officeDocument/2006/relationships/hyperlink" Target="consultantplus://offline/ref%3DD2782894FC62174EAC68E871CF9BD1A5213854A3CF2437ACEB00AF870F54FC25264272F06F71C0B19EF2CA07996FC8A0E6A49AF5289BV6uAM" TargetMode="External"/><Relationship Id="rId141" Type="http://schemas.openxmlformats.org/officeDocument/2006/relationships/hyperlink" Target="garantf1://70012744.26/" TargetMode="External"/><Relationship Id="rId146" Type="http://schemas.openxmlformats.org/officeDocument/2006/relationships/hyperlink" Target="consultantplus://offline/ref=20B1A4E00A0F8BBF6C35ED5212734FC1405D60A6527B942F80FD8FAAC9B643D35EC3CC745354DA9A8D7E0BC7A4I2XEJ" TargetMode="External"/><Relationship Id="rId167" Type="http://schemas.openxmlformats.org/officeDocument/2006/relationships/hyperlink" Target="consultantplus://offline/ref%3D91A02512410275074CF234819166793D62973005679D4E5BB296800DD00FF6A86Er3D" TargetMode="External"/><Relationship Id="rId188" Type="http://schemas.openxmlformats.org/officeDocument/2006/relationships/hyperlink" Target="consultantplus://offline/ref%3D91A02512410275074CF234819166793D62973005679D4E5BB296800DD00FF6A86Er3D" TargetMode="External"/><Relationship Id="rId7" Type="http://schemas.openxmlformats.org/officeDocument/2006/relationships/endnotes" Target="endnotes.xml"/><Relationship Id="rId71" Type="http://schemas.openxmlformats.org/officeDocument/2006/relationships/hyperlink" Target="consultantplus://offline/ref%3D29485A49DD935C2D5148ADA53CDFF6CE5E41727FB0AFF68F4D57E4D015D4CEC2D059AD9C3598CBB5DCA45E8F8D7FDAA39063735304690A13oCT8P" TargetMode="External"/><Relationship Id="rId92" Type="http://schemas.openxmlformats.org/officeDocument/2006/relationships/hyperlink" Target="consultantplus://offline/ref%3D90836D787C0465B4662EF527A9C55E4FF796DE44F1A905861D88D8B7D2FDDAE127B5BA3A51B52B9AB87E50736C07DF1C5CA5C3CE9496ABD8Y7w7P" TargetMode="External"/><Relationship Id="rId162" Type="http://schemas.openxmlformats.org/officeDocument/2006/relationships/hyperlink" Target="consultantplus://offline/ref=BC0DCF4EA9254042DDF12FD31D51DDDA3057337FE65C1E9E20A625E638ABC773E80D50F1A8CE2E9916A0470867C819CF8CA6B18851AEfFa0L" TargetMode="External"/><Relationship Id="rId183" Type="http://schemas.openxmlformats.org/officeDocument/2006/relationships/hyperlink" Target="consultantplus://offline/ref%3D91A02512410275074CF234819166793D62973005679D4E5BB296800DD00FF6A86Er3D" TargetMode="External"/><Relationship Id="rId2" Type="http://schemas.openxmlformats.org/officeDocument/2006/relationships/numbering" Target="numbering.xml"/><Relationship Id="rId29" Type="http://schemas.openxmlformats.org/officeDocument/2006/relationships/hyperlink" Target="consultantplus://offline/ref%3D26FFA8D46D726FB33385F3B7EDA5CEFDA8FF736CD5A606018F036D4E0A9E6F177EB3A319418227C10593D965BA68C40081147FD00C1DD08Ea9S1O" TargetMode="External"/><Relationship Id="rId24" Type="http://schemas.openxmlformats.org/officeDocument/2006/relationships/hyperlink" Target="consultantplus://offline/ref%3D26FFA8D46D726FB33385F3B7EDA5CEFDA8FF7668D7A306018F036D4E0A9E6F177EB3A319498B2CCB56C9C961F33FCB1C820B60D3121EaDS8O" TargetMode="External"/><Relationship Id="rId40" Type="http://schemas.openxmlformats.org/officeDocument/2006/relationships/hyperlink" Target="consultantplus://offline/ref%3D26FFA8D46D726FB33385F3B7EDA5CEFDA8FF736CD5A606018F036D4E0A9E6F177EB3A319418227C10593D965BA68C40081147FD00C1DD08Ea9S1O" TargetMode="External"/><Relationship Id="rId45" Type="http://schemas.openxmlformats.org/officeDocument/2006/relationships/hyperlink" Target="consultantplus://offline/ref%3DD4CB2907E4A80634DA8E3B6D7D19FE1523AE53B8FB4B419533845AD2B16F04B4C2235A656B620B39D6401CDBE2BD0D17903ED25572Z4H3O" TargetMode="External"/><Relationship Id="rId66" Type="http://schemas.openxmlformats.org/officeDocument/2006/relationships/hyperlink" Target="consultantplus://offline/ref%3D29485A49DD935C2D5148ADA53CDFF6CE5E41777BB2AAF68F4D57E4D015D4CEC2D059AD9C3D91C0BF8FFE4E8BC428D5BF937C6C501A6Ao0T2P" TargetMode="External"/><Relationship Id="rId87" Type="http://schemas.openxmlformats.org/officeDocument/2006/relationships/hyperlink" Target="consultantplus://offline/ref%3D90836D787C0465B4662EF527A9C55E4FF696DA4DF6AE05861D88D8B7D2FDDAE127B5BA3A51B52198BA7E50736C07DF1C5CA5C3CE9496ABD8Y7w7P" TargetMode="External"/><Relationship Id="rId110" Type="http://schemas.openxmlformats.org/officeDocument/2006/relationships/hyperlink" Target="consultantplus://offline/ref%3DD4CB2907E4A80634DA8E3B6D7D19FE1521AF55B9FB43419533845AD2B16F04B4C2235A606A64006C8E0F1D87A4EA1E14933ED1546D491C4CZ8HDO" TargetMode="External"/><Relationship Id="rId115" Type="http://schemas.openxmlformats.org/officeDocument/2006/relationships/header" Target="header3.xml"/><Relationship Id="rId131" Type="http://schemas.openxmlformats.org/officeDocument/2006/relationships/hyperlink" Target="consultantplus://offline/ref=683A434F98274F4F9252802CD6397C8253419812ED4ADDF4B957DBA6E066D21AE973BB43567521C31261FAFC05AE60848A5E6C5ABD49x1s3M" TargetMode="External"/><Relationship Id="rId136" Type="http://schemas.openxmlformats.org/officeDocument/2006/relationships/hyperlink" Target="consultantplus://offline/ref=683A434F98274F4F9252802CD6397C8253419812ED4ADDF4B957DBA6E066D21AFB73E34D547C36C8442EBCA90AxAsEM" TargetMode="External"/><Relationship Id="rId157" Type="http://schemas.openxmlformats.org/officeDocument/2006/relationships/hyperlink" Target="consultantplus://offline/ref%3D2FE6C0B711DA65F76FDC60DEDD470F8525D05A76E16AAFD8C3B4D1682B4A941FC292105A03D128dFdBH" TargetMode="External"/><Relationship Id="rId178" Type="http://schemas.openxmlformats.org/officeDocument/2006/relationships/hyperlink" Target="consultantplus://offline/ref=C1456529D882C849CF362393398AF98497B1354A5282D5FFB4E1356A680D7774A17DD37D95AADC9D152331DEBCED8A91C668A04F4E1Ex3JAH" TargetMode="External"/><Relationship Id="rId61" Type="http://schemas.openxmlformats.org/officeDocument/2006/relationships/hyperlink" Target="consultantplus://offline/ref%3DD4CB2907E4A80634DA8E3B6D7D19FE1523AE53BBF140419533845AD2B16F04B4C2235A606A640165820F1D87A4EA1E14933ED1546D491C4CZ8HDO" TargetMode="External"/><Relationship Id="rId82" Type="http://schemas.openxmlformats.org/officeDocument/2006/relationships/hyperlink" Target="consultantplus://offline/ref%3D68414C53442833D0BF355A21E8E4A4F184E56D60367ABFDF2D36D5D744178EE6D637309E1B1080548BEB4F371386D89F9CB0A732AE3D0DD3Z07BO" TargetMode="External"/><Relationship Id="rId152" Type="http://schemas.openxmlformats.org/officeDocument/2006/relationships/hyperlink" Target="consultantplus://offline/ref=73A44AE6E8BDC81730AFB2FA40CFBC3AF074BD7B4236DD58AA2273B31911287B69A0CBA542B890F6A30BBBF90B95DE70AF1FB7CFE091I0kEN" TargetMode="External"/><Relationship Id="rId173" Type="http://schemas.openxmlformats.org/officeDocument/2006/relationships/hyperlink" Target="consultantplus://offline/ref=C1456529D882C849CF362393398AF98497B1354A5282D5FFB4E1356A680D7774A17DD37D95ACDB9D152331DEBCED8A91C668A04F4E1Ex3JAH" TargetMode="External"/><Relationship Id="rId194" Type="http://schemas.openxmlformats.org/officeDocument/2006/relationships/image" Target="media/image5.png"/><Relationship Id="rId199" Type="http://schemas.openxmlformats.org/officeDocument/2006/relationships/header" Target="header7.xml"/><Relationship Id="rId203" Type="http://schemas.openxmlformats.org/officeDocument/2006/relationships/header" Target="header9.xml"/><Relationship Id="rId19" Type="http://schemas.openxmlformats.org/officeDocument/2006/relationships/hyperlink" Target="consultantplus://offline/ref%3D26FFA8D46D726FB33385F3B7EDA5CEFDA8FF736CD5A606018F036D4E0A9E6F177EB3A319418227C10593D965BA68C40081147FD00C1DD08Ea9S1O" TargetMode="External"/><Relationship Id="rId14" Type="http://schemas.openxmlformats.org/officeDocument/2006/relationships/hyperlink" Target="consultantplus://offline/ref%3D26FFA8D46D726FB33385F3B7EDA5CEFDA8FF7668D7A306018F036D4E0A9E6F177EB3A319498B2CCB56C9C961F33FCB1C820B60D3121EaDS8O" TargetMode="External"/><Relationship Id="rId30" Type="http://schemas.openxmlformats.org/officeDocument/2006/relationships/hyperlink" Target="consultantplus://offline/ref%3D26FFA8D46D726FB33385F3B7EDA5CEFDA8FF736CD5A606018F036D4E0A9E6F177EB3A319418227C10593D965BA68C40081147FD00C1DD08Ea9S1O" TargetMode="External"/><Relationship Id="rId35" Type="http://schemas.openxmlformats.org/officeDocument/2006/relationships/hyperlink" Target="consultantplus://offline/ref%3D26FFA8D46D726FB33385F3B7EDA5CEFDA8FF7668D7A306018F036D4E0A9E6F177EB3A319498B2CCB56C9C961F33FCB1C820B60D3121EaDS8O" TargetMode="External"/><Relationship Id="rId56" Type="http://schemas.openxmlformats.org/officeDocument/2006/relationships/hyperlink" Target="consultantplus://offline/ref%3D68414C53442833D0BF355A21E8E4A4F184E56D60367ABFDF2D36D5D744178EE6D637309E1B1080548BEB4F371386D89F9CB0A732AE3D0DD3Z07BO" TargetMode="External"/><Relationship Id="rId77" Type="http://schemas.openxmlformats.org/officeDocument/2006/relationships/hyperlink" Target="consultantplus://offline/ref%3DD4CB2907E4A80634DA8E3B6D7D19FE1523AE53BBF145419533845AD2B16F04B4C2235A6368620B39D6401CDBE2BD0D17903ED25572Z4H3O" TargetMode="External"/><Relationship Id="rId100" Type="http://schemas.openxmlformats.org/officeDocument/2006/relationships/hyperlink" Target="consultantplus://offline/ref%3D68414C53442833D0BF355A21E8E4A4F184E56864347FBFDF2D36D5D744178EE6D637309E13198B5ED8B15F335AD1D7839FAFB831B03EZ075O" TargetMode="External"/><Relationship Id="rId105" Type="http://schemas.openxmlformats.org/officeDocument/2006/relationships/hyperlink" Target="consultantplus://offline/ref%3D68414C53442833D0BF355A21E8E4A4F184E56D60367ABFDF2D36D5D744178EE6D637309E1B1080548BEB4F371386D89F9CB0A732AE3D0DD3Z07BO" TargetMode="External"/><Relationship Id="rId126" Type="http://schemas.openxmlformats.org/officeDocument/2006/relationships/hyperlink" Target="consultantplus://offline/ref%3DD2782894FC62174EAC68E871CF9BD1A5213854A3CF2437ACEB00AF870F54FC25264272F06F71C0B19EF2CA07996FC8A0E6A49AF5289BV6uAM" TargetMode="External"/><Relationship Id="rId147" Type="http://schemas.openxmlformats.org/officeDocument/2006/relationships/hyperlink" Target="consultantplus://offline/ref=20B1A4E00A0F8BBF6C35ED5212734FC1405D60A6527B942F80FD8FAAC9B643D35EC3CC745354DA9A8D7E0BC7A4I2XEJ" TargetMode="External"/><Relationship Id="rId168" Type="http://schemas.openxmlformats.org/officeDocument/2006/relationships/hyperlink" Target="consultantplus://offline/ref%3D91A02512410275074CF234819166793D62973005679D4E5BB296800DD00FF6A86Er3D" TargetMode="External"/><Relationship Id="rId8" Type="http://schemas.openxmlformats.org/officeDocument/2006/relationships/image" Target="media/image1.jpeg"/><Relationship Id="rId51" Type="http://schemas.openxmlformats.org/officeDocument/2006/relationships/hyperlink" Target="consultantplus://offline/ref%3D68414C53442833D0BF355A21E8E4A4F184E56864347FBFDF2D36D5D744178EE6D637309E13198B5ED8B15F335AD1D7839FAFB831B03EZ075O" TargetMode="External"/><Relationship Id="rId72" Type="http://schemas.openxmlformats.org/officeDocument/2006/relationships/hyperlink" Target="consultantplus://offline/ref%3D29485A49DD935C2D5148ADA53CDFF6CE5E41727FB0AFF68F4D57E4D015D4CEC2D059AD9C3598CBB5DCA45E8F8D7FDAA39063735304690A13oCT8P" TargetMode="External"/><Relationship Id="rId93" Type="http://schemas.openxmlformats.org/officeDocument/2006/relationships/hyperlink" Target="consultantplus://offline/ref%3D90836D787C0465B4662EF527A9C55E4FF796DE44F1A905861D88D8B7D2FDDAE127B5BA3A51B52B9AB87E50736C07DF1C5CA5C3CE9496ABD8Y7w7P" TargetMode="External"/><Relationship Id="rId98" Type="http://schemas.openxmlformats.org/officeDocument/2006/relationships/hyperlink" Target="consultantplus://offline/ref%3D68414C53442833D0BF355A21E8E4A4F184E56864347FBFDF2D36D5D744178EE6D637309E13198B5ED8B15F335AD1D7839FAFB831B03EZ075O" TargetMode="External"/><Relationship Id="rId121" Type="http://schemas.openxmlformats.org/officeDocument/2006/relationships/header" Target="header6.xml"/><Relationship Id="rId142" Type="http://schemas.openxmlformats.org/officeDocument/2006/relationships/hyperlink" Target="garantf1://12027232.0/" TargetMode="External"/><Relationship Id="rId163" Type="http://schemas.openxmlformats.org/officeDocument/2006/relationships/hyperlink" Target="consultantplus://offline/ref=ABEDA8FCB2B391EA4DEE81298199ACF8BC31ED6691E11093093DFB769211FCA5A22EB84E87B7C7A9AD4D00C3757186DAA19F6AF8F933CC45Q7FFP" TargetMode="External"/><Relationship Id="rId184" Type="http://schemas.openxmlformats.org/officeDocument/2006/relationships/hyperlink" Target="consultantplus://offline/ref%3D91A02512410275074CF234819166793D62973005679D4E5BB296800DD00FF6A86Er3D" TargetMode="External"/><Relationship Id="rId189" Type="http://schemas.openxmlformats.org/officeDocument/2006/relationships/hyperlink" Target="garantf1://36685000.0/" TargetMode="External"/><Relationship Id="rId3" Type="http://schemas.openxmlformats.org/officeDocument/2006/relationships/styles" Target="styles.xml"/><Relationship Id="rId25" Type="http://schemas.openxmlformats.org/officeDocument/2006/relationships/hyperlink" Target="consultantplus://offline/ref%3D26FFA8D46D726FB33385F3B7EDA5CEFDA8FF736CD5A606018F036D4E0A9E6F177EB3A319418227C10593D965BA68C40081147FD00C1DD08Ea9S1O" TargetMode="External"/><Relationship Id="rId46" Type="http://schemas.openxmlformats.org/officeDocument/2006/relationships/hyperlink" Target="consultantplus://offline/ref%3DD4CB2907E4A80634DA8E3B6D7D19FE1523AE53B8FB4B419533845AD2B16F04B4C2235A656B620B39D6401CDBE2BD0D17903ED25572Z4H3O" TargetMode="External"/><Relationship Id="rId67" Type="http://schemas.openxmlformats.org/officeDocument/2006/relationships/hyperlink" Target="consultantplus://offline/ref%3D29485A49DD935C2D5148ADA53CDFF6CE5E41777BB2AAF68F4D57E4D015D4CEC2D059AD9C3D91C0BF8FFE4E8BC428D5BF937C6C501A6Ao0T2P" TargetMode="External"/><Relationship Id="rId116" Type="http://schemas.openxmlformats.org/officeDocument/2006/relationships/footer" Target="footer3.xml"/><Relationship Id="rId137" Type="http://schemas.openxmlformats.org/officeDocument/2006/relationships/hyperlink" Target="consultantplus://offline/ref=683A434F98274F4F9252802CD6397C8253419812ED4ADDF4B957DBA6E066D21AFB73E34D547C36C8442EBCA90AxAsEM" TargetMode="External"/><Relationship Id="rId158" Type="http://schemas.openxmlformats.org/officeDocument/2006/relationships/hyperlink" Target="consultantplus://offline/ref%3D2FE6C0B711DA65F76FDC60DEDD470F8525D05A76E16AAFD8C3B4D1682B4A941FC292105A03D128dFdBH" TargetMode="External"/><Relationship Id="rId20" Type="http://schemas.openxmlformats.org/officeDocument/2006/relationships/hyperlink" Target="consultantplus://offline/ref%3D26FFA8D46D726FB33385F3B7EDA5CEFDA8FF736CD5A606018F036D4E0A9E6F177EB3A319418227C10593D965BA68C40081147FD00C1DD08Ea9S1O" TargetMode="External"/><Relationship Id="rId41" Type="http://schemas.openxmlformats.org/officeDocument/2006/relationships/hyperlink" Target="consultantplus://offline/ref%3D26FFA8D46D726FB33385F3B7EDA5CEFDA8FF736CD5A606018F036D4E0A9E6F177EB3A319418227C10593D965BA68C40081147FD00C1DD08Ea9S1O" TargetMode="External"/><Relationship Id="rId62" Type="http://schemas.openxmlformats.org/officeDocument/2006/relationships/hyperlink" Target="consultantplus://offline/ref%3DD4CB2907E4A80634DA8E3B6D7D19FE1523AE53BBF140419533845AD2B16F04B4C2235A606A640165820F1D87A4EA1E14933ED1546D491C4CZ8HDO" TargetMode="External"/><Relationship Id="rId83" Type="http://schemas.openxmlformats.org/officeDocument/2006/relationships/hyperlink" Target="consultantplus://offline/ref%3D68414C53442833D0BF355A21E8E4A4F184E56D60367ABFDF2D36D5D744178EE6D637309E1B1080548BEB4F371386D89F9CB0A732AE3D0DD3Z07BO" TargetMode="External"/><Relationship Id="rId88" Type="http://schemas.openxmlformats.org/officeDocument/2006/relationships/hyperlink" Target="consultantplus://offline/ref%3D90836D787C0465B4662EF527A9C55E4FF696DA4DF6AE05861D88D8B7D2FDDAE127B5BA3A51B52198BA7E50736C07DF1C5CA5C3CE9496ABD8Y7w7P" TargetMode="External"/><Relationship Id="rId111" Type="http://schemas.openxmlformats.org/officeDocument/2006/relationships/header" Target="header1.xml"/><Relationship Id="rId132" Type="http://schemas.openxmlformats.org/officeDocument/2006/relationships/hyperlink" Target="consultantplus://offline/ref=683A434F98274F4F9252802CD6397C8253419812ED4ADDF4B957DBA6E066D21AFB73E34D547C36C8442EBCA90AxAsEM" TargetMode="External"/><Relationship Id="rId153" Type="http://schemas.openxmlformats.org/officeDocument/2006/relationships/hyperlink" Target="consultantplus://offline/ref=3374E17262788A60579B8EC2D8B30105EA4C01AB55C11D2AD773A488B03366545CD9D76D08087C4A5F7D32EC98O4mDM" TargetMode="External"/><Relationship Id="rId174" Type="http://schemas.openxmlformats.org/officeDocument/2006/relationships/hyperlink" Target="consultantplus://offline/ref=C1456529D882C849CF362393398AF98497B1354A5282D5FFB4E1356A680D7774A17DD37D95ACDB9D152331DEBCED8A91C668A04F4E1Ex3JAH" TargetMode="External"/><Relationship Id="rId179" Type="http://schemas.openxmlformats.org/officeDocument/2006/relationships/hyperlink" Target="consultantplus://offline/ref=C1456529D882C849CF362393398AF98497B1354A5282D5FFB4E1356A680D7774A17DD37F96ADDC95417921DAF5BA8F8DCE7FBE44501E3BDFx3JDH" TargetMode="External"/><Relationship Id="rId195" Type="http://schemas.openxmlformats.org/officeDocument/2006/relationships/image" Target="media/image6.png"/><Relationship Id="rId190" Type="http://schemas.openxmlformats.org/officeDocument/2006/relationships/hyperlink" Target="garantf1://36685000.0/" TargetMode="External"/><Relationship Id="rId204" Type="http://schemas.openxmlformats.org/officeDocument/2006/relationships/footer" Target="footer9.xml"/><Relationship Id="rId15" Type="http://schemas.openxmlformats.org/officeDocument/2006/relationships/hyperlink" Target="consultantplus://offline/ref%3D26FFA8D46D726FB33385F3B7EDA5CEFDA8FF736CD5A606018F036D4E0A9E6F177EB3A319418227C10593D965BA68C40081147FD00C1DD08Ea9S1O" TargetMode="External"/><Relationship Id="rId36" Type="http://schemas.openxmlformats.org/officeDocument/2006/relationships/hyperlink" Target="consultantplus://offline/ref%3D26FFA8D46D726FB33385F3B7EDA5CEFDA8FF7668D7A306018F036D4E0A9E6F177EB3A319498B2CCB56C9C961F33FCB1C820B60D3121EaDS8O" TargetMode="External"/><Relationship Id="rId57" Type="http://schemas.openxmlformats.org/officeDocument/2006/relationships/hyperlink" Target="consultantplus://offline/ref%3D68414C53442833D0BF355A21E8E4A4F184E56D60367ABFDF2D36D5D744178EE6D637309E1B1080548BEB4F371386D89F9CB0A732AE3D0DD3Z07BO" TargetMode="External"/><Relationship Id="rId106" Type="http://schemas.openxmlformats.org/officeDocument/2006/relationships/hyperlink" Target="consultantplus://offline/ref%3D68414C53442833D0BF355A21E8E4A4F184E56D60367ABFDF2D36D5D744178EE6D637309E1B1080548BEB4F371386D89F9CB0A732AE3D0DD3Z07BO" TargetMode="External"/><Relationship Id="rId127" Type="http://schemas.openxmlformats.org/officeDocument/2006/relationships/hyperlink" Target="consultantplus://offline/ref%3DD2782894FC62174EAC68E871CF9BD1A5213854A3CF2437ACEB00AF870F54FC25264272F06F71C0B19EF2CA07996FC8A0E6A49AF5289BV6uAM" TargetMode="External"/><Relationship Id="rId10" Type="http://schemas.openxmlformats.org/officeDocument/2006/relationships/hyperlink" Target="consultantplus://offline/ref%3DD4CB2907E4A80634DA8E3B6D7D19FE1523AE53BBF142419533845AD2B16F04B4C2235A606A64026F840F1D87A4EA1E14933ED1546D491C4CZ8HDO" TargetMode="External"/><Relationship Id="rId31" Type="http://schemas.openxmlformats.org/officeDocument/2006/relationships/hyperlink" Target="consultantplus://offline/ref%3DD4CB2907E4A80634DA8E3B6D7D19FE1523AE53BBF042419533845AD2B16F04B4C2235A606A640265820F1D87A4EA1E14933ED1546D491C4CZ8HDO" TargetMode="External"/><Relationship Id="rId52" Type="http://schemas.openxmlformats.org/officeDocument/2006/relationships/hyperlink" Target="consultantplus://offline/ref%3D68414C53442833D0BF355A21E8E4A4F184E56D60367ABFDF2D36D5D744178EE6D637309E1B1080548BEB4F371386D89F9CB0A732AE3D0DD3Z07BO" TargetMode="External"/><Relationship Id="rId73" Type="http://schemas.openxmlformats.org/officeDocument/2006/relationships/hyperlink" Target="consultantplus://offline/ref%3D29485A49DD935C2D5148ADA53CDFF6CE5E41727FB0AFF68F4D57E4D015D4CEC2D059AD9C3598CBB5DCA45E8F8D7FDAA39063735304690A13oCT8P" TargetMode="External"/><Relationship Id="rId78" Type="http://schemas.openxmlformats.org/officeDocument/2006/relationships/hyperlink" Target="consultantplus://offline/ref%3D68414C53442833D0BF355A21E8E4A4F184E56864347FBFDF2D36D5D744178EE6D637309E13198B5ED8B15F335AD1D7839FAFB831B03EZ075O" TargetMode="External"/><Relationship Id="rId94" Type="http://schemas.openxmlformats.org/officeDocument/2006/relationships/hyperlink" Target="consultantplus://offline/ref%3DD4CB2907E4A80634DA8E3B6D7D19FE1522A75FBFF444419533845AD2B16F04B4C2235A6062650B39D6401CDBE2BD0D17903ED25572Z4H3O" TargetMode="External"/><Relationship Id="rId99" Type="http://schemas.openxmlformats.org/officeDocument/2006/relationships/hyperlink" Target="consultantplus://offline/ref%3D68414C53442833D0BF355A21E8E4A4F184E56864347FBFDF2D36D5D744178EE6D637309E13198B5ED8B15F335AD1D7839FAFB831B03EZ075O" TargetMode="External"/><Relationship Id="rId101" Type="http://schemas.openxmlformats.org/officeDocument/2006/relationships/hyperlink" Target="consultantplus://offline/ref%3D68414C53442833D0BF355A21E8E4A4F184E56864347FBFDF2D36D5D744178EE6D637309E13198B5ED8B15F335AD1D7839FAFB831B03EZ075O" TargetMode="External"/><Relationship Id="rId122" Type="http://schemas.openxmlformats.org/officeDocument/2006/relationships/footer" Target="footer6.xml"/><Relationship Id="rId143" Type="http://schemas.openxmlformats.org/officeDocument/2006/relationships/hyperlink" Target="consultantplus://offline/ref=20B1A4E00A0F8BBF6C35ED5212734FC1405D63A75E78942F80FD8FAAC9B643D34CC39478525DC1928D6B5D96E27A53D2292F133D95A2E83AIAX3J" TargetMode="External"/><Relationship Id="rId148" Type="http://schemas.openxmlformats.org/officeDocument/2006/relationships/hyperlink" Target="consultantplus://offline/ref%3DB5D7071713AE2179F234AE667E14C3ECB06450B11CC9355DE4A5A2D9D55A117937948AAF8A67E1CDO3LFJ" TargetMode="External"/><Relationship Id="rId164" Type="http://schemas.openxmlformats.org/officeDocument/2006/relationships/hyperlink" Target="consultantplus://offline/ref=ABEDA8FCB2B391EA4DEE81298199ACF8BC31ED6691E11093093DFB769211FCA5A22EB84E87B7C7A9AD4D00C3757186DAA19F6AF8F933CC45Q7FFP" TargetMode="External"/><Relationship Id="rId169" Type="http://schemas.openxmlformats.org/officeDocument/2006/relationships/hyperlink" Target="consultantplus://offline/ref=C1456529D882C849CF362393398AF98497B1354A5282D5FFB4E1356A680D7774A17DD37C92AADA9D152331DEBCED8A91C668A04F4E1Ex3JAH" TargetMode="External"/><Relationship Id="rId185" Type="http://schemas.openxmlformats.org/officeDocument/2006/relationships/hyperlink" Target="consultantplus://offline/ref%3D91A02512410275074CF234819166793D62973005679D4E5BB296800DD00FF6A86Er3D" TargetMode="External"/><Relationship Id="rId4" Type="http://schemas.openxmlformats.org/officeDocument/2006/relationships/settings" Target="settings.xml"/><Relationship Id="rId9" Type="http://schemas.openxmlformats.org/officeDocument/2006/relationships/hyperlink" Target="consultantplus://offline/ref%3DD4CB2907E4A80634DA8E3B6D7D19FE1523AE53BBF142419533845AD2B16F04B4C2235A606A64026F840F1D87A4EA1E14933ED1546D491C4CZ8HDO" TargetMode="External"/><Relationship Id="rId180" Type="http://schemas.openxmlformats.org/officeDocument/2006/relationships/hyperlink" Target="consultantplus://offline/ref=C1456529D882C849CF362393398AF98497B1354A5282D5FFB4E1356A680D7774A17DD37F96ADDC95417921DAF5BA8F8DCE7FBE44501E3BDFx3JDH" TargetMode="External"/><Relationship Id="rId26" Type="http://schemas.openxmlformats.org/officeDocument/2006/relationships/hyperlink" Target="consultantplus://offline/ref%3D26FFA8D46D726FB33385F3B7EDA5CEFDA8FF736CD5A606018F036D4E0A9E6F177EB3A319418227C10593D965BA68C40081147FD00C1DD08Ea9S1O" TargetMode="External"/><Relationship Id="rId47" Type="http://schemas.openxmlformats.org/officeDocument/2006/relationships/hyperlink" Target="consultantplus://offline/ref%3DD4CB2907E4A80634DA8E3B6D7D19FE1522A755BFF44B419533845AD2B16F04B4C2235A69626F543CC35144D4E2A112178F22D054Z7HBO" TargetMode="External"/><Relationship Id="rId68" Type="http://schemas.openxmlformats.org/officeDocument/2006/relationships/hyperlink" Target="consultantplus://offline/ref%3D29485A49DD935C2D5148ADA53CDFF6CE5E41777BB2AAF68F4D57E4D015D4CEC2D059AD9C3D91C0BF8FFE4E8BC428D5BF937C6C501A6Ao0T2P" TargetMode="External"/><Relationship Id="rId89" Type="http://schemas.openxmlformats.org/officeDocument/2006/relationships/hyperlink" Target="consultantplus://offline/ref%3D90836D787C0465B4662EF527A9C55E4FF796DE44F1A905861D88D8B7D2FDDAE127B5BA3A51B52B9AB87E50736C07DF1C5CA5C3CE9496ABD8Y7w7P" TargetMode="External"/><Relationship Id="rId112" Type="http://schemas.openxmlformats.org/officeDocument/2006/relationships/header" Target="header2.xml"/><Relationship Id="rId133" Type="http://schemas.openxmlformats.org/officeDocument/2006/relationships/hyperlink" Target="consultantplus://offline/ref=683A434F98274F4F9252802CD6397C8253419812ED4ADDF4B957DBA6E066D21AFB73E34D547C36C8442EBCA90AxAsEM" TargetMode="External"/><Relationship Id="rId154" Type="http://schemas.openxmlformats.org/officeDocument/2006/relationships/hyperlink" Target="consultantplus://offline/ref=3374E17262788A60579B8EC2D8B30105EA4C01AB55C11D2AD773A488B03366545CD9D76D08087C4A5F7D32EC98O4mDM" TargetMode="External"/><Relationship Id="rId175" Type="http://schemas.openxmlformats.org/officeDocument/2006/relationships/hyperlink" Target="consultantplus://offline/ref=C1456529D882C849CF362393398AF98497B1354A5282D5FFB4E1356A680D7774A17DD37F95ABDA9D152331DEBCED8A91C668A04F4E1Ex3JAH" TargetMode="External"/><Relationship Id="rId196" Type="http://schemas.openxmlformats.org/officeDocument/2006/relationships/image" Target="media/image7.png"/><Relationship Id="rId200"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ok2\Desktop\&#1050;&#1072;&#1076;&#1088;&#1099;%20&#1080;%20&#1053;&#1072;&#1075;&#1088;&#1072;&#1076;&#1099;\&#1041;&#1083;&#1072;&#1085;&#1082;&#1080;\&#1055;&#1086;&#1089;&#1090;&#1072;&#1085;&#1086;&#1074;&#1083;&#1077;&#1085;&#1080;&#1077;%20&#1043;&#1083;&#1072;&#1074;&#1099;.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C222DF-B2D4-4977-BD67-0E1173A6A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Главы</Template>
  <TotalTime>18</TotalTime>
  <Pages>104</Pages>
  <Words>45610</Words>
  <Characters>259983</Characters>
  <Application>Microsoft Office Word</Application>
  <DocSecurity>0</DocSecurity>
  <Lines>2166</Lines>
  <Paragraphs>609</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304984</CharactersWithSpaces>
  <SharedDoc>false</SharedDoc>
  <HLinks>
    <vt:vector size="1362" baseType="variant">
      <vt:variant>
        <vt:i4>7012406</vt:i4>
      </vt:variant>
      <vt:variant>
        <vt:i4>852</vt:i4>
      </vt:variant>
      <vt:variant>
        <vt:i4>0</vt:i4>
      </vt:variant>
      <vt:variant>
        <vt:i4>5</vt:i4>
      </vt:variant>
      <vt:variant>
        <vt:lpwstr>garantf1://36685000.0/</vt:lpwstr>
      </vt:variant>
      <vt:variant>
        <vt:lpwstr/>
      </vt:variant>
      <vt:variant>
        <vt:i4>7012406</vt:i4>
      </vt:variant>
      <vt:variant>
        <vt:i4>849</vt:i4>
      </vt:variant>
      <vt:variant>
        <vt:i4>0</vt:i4>
      </vt:variant>
      <vt:variant>
        <vt:i4>5</vt:i4>
      </vt:variant>
      <vt:variant>
        <vt:lpwstr>garantf1://36685000.0/</vt:lpwstr>
      </vt:variant>
      <vt:variant>
        <vt:lpwstr/>
      </vt:variant>
      <vt:variant>
        <vt:i4>6225950</vt:i4>
      </vt:variant>
      <vt:variant>
        <vt:i4>846</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843</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840</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837</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834</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831</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828</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825</vt:i4>
      </vt:variant>
      <vt:variant>
        <vt:i4>0</vt:i4>
      </vt:variant>
      <vt:variant>
        <vt:i4>5</vt:i4>
      </vt:variant>
      <vt:variant>
        <vt:lpwstr>consultantplus://offline/ref%3D91A02512410275074CF234819166793D62973005679D4E5BB296800DD00FF6A86Er3D</vt:lpwstr>
      </vt:variant>
      <vt:variant>
        <vt:lpwstr/>
      </vt:variant>
      <vt:variant>
        <vt:i4>4128822</vt:i4>
      </vt:variant>
      <vt:variant>
        <vt:i4>822</vt:i4>
      </vt:variant>
      <vt:variant>
        <vt:i4>0</vt:i4>
      </vt:variant>
      <vt:variant>
        <vt:i4>5</vt:i4>
      </vt:variant>
      <vt:variant>
        <vt:lpwstr>consultantplus://offline/ref=C1456529D882C849CF362393398AF98497B1354A5282D5FFB4E1356A680D7774A17DD37F96ADDC95417921DAF5BA8F8DCE7FBE44501E3BDFx3JDH</vt:lpwstr>
      </vt:variant>
      <vt:variant>
        <vt:lpwstr/>
      </vt:variant>
      <vt:variant>
        <vt:i4>4128822</vt:i4>
      </vt:variant>
      <vt:variant>
        <vt:i4>819</vt:i4>
      </vt:variant>
      <vt:variant>
        <vt:i4>0</vt:i4>
      </vt:variant>
      <vt:variant>
        <vt:i4>5</vt:i4>
      </vt:variant>
      <vt:variant>
        <vt:lpwstr>consultantplus://offline/ref=C1456529D882C849CF362393398AF98497B1354A5282D5FFB4E1356A680D7774A17DD37F96ADDC95417921DAF5BA8F8DCE7FBE44501E3BDFx3JDH</vt:lpwstr>
      </vt:variant>
      <vt:variant>
        <vt:lpwstr/>
      </vt:variant>
      <vt:variant>
        <vt:i4>6815798</vt:i4>
      </vt:variant>
      <vt:variant>
        <vt:i4>816</vt:i4>
      </vt:variant>
      <vt:variant>
        <vt:i4>0</vt:i4>
      </vt:variant>
      <vt:variant>
        <vt:i4>5</vt:i4>
      </vt:variant>
      <vt:variant>
        <vt:lpwstr>consultantplus://offline/ref=C1456529D882C849CF362393398AF98497B1354A5282D5FFB4E1356A680D7774A17DD37D95AADC9D152331DEBCED8A91C668A04F4E1Ex3JAH</vt:lpwstr>
      </vt:variant>
      <vt:variant>
        <vt:lpwstr/>
      </vt:variant>
      <vt:variant>
        <vt:i4>6815798</vt:i4>
      </vt:variant>
      <vt:variant>
        <vt:i4>813</vt:i4>
      </vt:variant>
      <vt:variant>
        <vt:i4>0</vt:i4>
      </vt:variant>
      <vt:variant>
        <vt:i4>5</vt:i4>
      </vt:variant>
      <vt:variant>
        <vt:lpwstr>consultantplus://offline/ref=C1456529D882C849CF362393398AF98497B1354A5282D5FFB4E1356A680D7774A17DD37D95AADC9D152331DEBCED8A91C668A04F4E1Ex3JAH</vt:lpwstr>
      </vt:variant>
      <vt:variant>
        <vt:lpwstr/>
      </vt:variant>
      <vt:variant>
        <vt:i4>6815797</vt:i4>
      </vt:variant>
      <vt:variant>
        <vt:i4>810</vt:i4>
      </vt:variant>
      <vt:variant>
        <vt:i4>0</vt:i4>
      </vt:variant>
      <vt:variant>
        <vt:i4>5</vt:i4>
      </vt:variant>
      <vt:variant>
        <vt:lpwstr>consultantplus://offline/ref=C1456529D882C849CF362393398AF98497B1354A5282D5FFB4E1356A680D7774A17DD37F95ABDA9D152331DEBCED8A91C668A04F4E1Ex3JAH</vt:lpwstr>
      </vt:variant>
      <vt:variant>
        <vt:lpwstr/>
      </vt:variant>
      <vt:variant>
        <vt:i4>6815797</vt:i4>
      </vt:variant>
      <vt:variant>
        <vt:i4>807</vt:i4>
      </vt:variant>
      <vt:variant>
        <vt:i4>0</vt:i4>
      </vt:variant>
      <vt:variant>
        <vt:i4>5</vt:i4>
      </vt:variant>
      <vt:variant>
        <vt:lpwstr>consultantplus://offline/ref=C1456529D882C849CF362393398AF98497B1354A5282D5FFB4E1356A680D7774A17DD37F95ABDA9D152331DEBCED8A91C668A04F4E1Ex3JAH</vt:lpwstr>
      </vt:variant>
      <vt:variant>
        <vt:lpwstr/>
      </vt:variant>
      <vt:variant>
        <vt:i4>6815797</vt:i4>
      </vt:variant>
      <vt:variant>
        <vt:i4>804</vt:i4>
      </vt:variant>
      <vt:variant>
        <vt:i4>0</vt:i4>
      </vt:variant>
      <vt:variant>
        <vt:i4>5</vt:i4>
      </vt:variant>
      <vt:variant>
        <vt:lpwstr>consultantplus://offline/ref=C1456529D882C849CF362393398AF98497B1354A5282D5FFB4E1356A680D7774A17DD37D95ACDB9D152331DEBCED8A91C668A04F4E1Ex3JAH</vt:lpwstr>
      </vt:variant>
      <vt:variant>
        <vt:lpwstr/>
      </vt:variant>
      <vt:variant>
        <vt:i4>6815797</vt:i4>
      </vt:variant>
      <vt:variant>
        <vt:i4>801</vt:i4>
      </vt:variant>
      <vt:variant>
        <vt:i4>0</vt:i4>
      </vt:variant>
      <vt:variant>
        <vt:i4>5</vt:i4>
      </vt:variant>
      <vt:variant>
        <vt:lpwstr>consultantplus://offline/ref=C1456529D882C849CF362393398AF98497B1354A5282D5FFB4E1356A680D7774A17DD37D95ACDB9D152331DEBCED8A91C668A04F4E1Ex3JAH</vt:lpwstr>
      </vt:variant>
      <vt:variant>
        <vt:lpwstr/>
      </vt:variant>
      <vt:variant>
        <vt:i4>6815797</vt:i4>
      </vt:variant>
      <vt:variant>
        <vt:i4>798</vt:i4>
      </vt:variant>
      <vt:variant>
        <vt:i4>0</vt:i4>
      </vt:variant>
      <vt:variant>
        <vt:i4>5</vt:i4>
      </vt:variant>
      <vt:variant>
        <vt:lpwstr>consultantplus://offline/ref=C1456529D882C849CF362393398AF98497B1354A5282D5FFB4E1356A680D7774A17DD37D95ACDB9D152331DEBCED8A91C668A04F4E1Ex3JAH</vt:lpwstr>
      </vt:variant>
      <vt:variant>
        <vt:lpwstr/>
      </vt:variant>
      <vt:variant>
        <vt:i4>6815797</vt:i4>
      </vt:variant>
      <vt:variant>
        <vt:i4>795</vt:i4>
      </vt:variant>
      <vt:variant>
        <vt:i4>0</vt:i4>
      </vt:variant>
      <vt:variant>
        <vt:i4>5</vt:i4>
      </vt:variant>
      <vt:variant>
        <vt:lpwstr>consultantplus://offline/ref=C1456529D882C849CF362393398AF98497B1354A5282D5FFB4E1356A680D7774A17DD37D95ACDB9D152331DEBCED8A91C668A04F4E1Ex3JAH</vt:lpwstr>
      </vt:variant>
      <vt:variant>
        <vt:lpwstr/>
      </vt:variant>
      <vt:variant>
        <vt:i4>6815796</vt:i4>
      </vt:variant>
      <vt:variant>
        <vt:i4>792</vt:i4>
      </vt:variant>
      <vt:variant>
        <vt:i4>0</vt:i4>
      </vt:variant>
      <vt:variant>
        <vt:i4>5</vt:i4>
      </vt:variant>
      <vt:variant>
        <vt:lpwstr>consultantplus://offline/ref=C1456529D882C849CF362393398AF98497B1354A5282D5FFB4E1356A680D7774A17DD37C92AADA9D152331DEBCED8A91C668A04F4E1Ex3JAH</vt:lpwstr>
      </vt:variant>
      <vt:variant>
        <vt:lpwstr/>
      </vt:variant>
      <vt:variant>
        <vt:i4>6815796</vt:i4>
      </vt:variant>
      <vt:variant>
        <vt:i4>789</vt:i4>
      </vt:variant>
      <vt:variant>
        <vt:i4>0</vt:i4>
      </vt:variant>
      <vt:variant>
        <vt:i4>5</vt:i4>
      </vt:variant>
      <vt:variant>
        <vt:lpwstr>consultantplus://offline/ref=C1456529D882C849CF362393398AF98497B1354A5282D5FFB4E1356A680D7774A17DD37C92AADA9D152331DEBCED8A91C668A04F4E1Ex3JAH</vt:lpwstr>
      </vt:variant>
      <vt:variant>
        <vt:lpwstr/>
      </vt:variant>
      <vt:variant>
        <vt:i4>6225950</vt:i4>
      </vt:variant>
      <vt:variant>
        <vt:i4>786</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783</vt:i4>
      </vt:variant>
      <vt:variant>
        <vt:i4>0</vt:i4>
      </vt:variant>
      <vt:variant>
        <vt:i4>5</vt:i4>
      </vt:variant>
      <vt:variant>
        <vt:lpwstr>consultantplus://offline/ref%3D91A02512410275074CF234819166793D62973005679D4E5BB296800DD00FF6A86Er3D</vt:lpwstr>
      </vt:variant>
      <vt:variant>
        <vt:lpwstr/>
      </vt:variant>
      <vt:variant>
        <vt:i4>196622</vt:i4>
      </vt:variant>
      <vt:variant>
        <vt:i4>780</vt:i4>
      </vt:variant>
      <vt:variant>
        <vt:i4>0</vt:i4>
      </vt:variant>
      <vt:variant>
        <vt:i4>5</vt:i4>
      </vt:variant>
      <vt:variant>
        <vt:lpwstr>consultantplus://offline/ref=7A7591866192A653DC1D08C2EA06D0BDA241396839167A0374635E02AA48A346E814855D9CB2C54A0E30F281E34624A6C94A1E30F131bCQ</vt:lpwstr>
      </vt:variant>
      <vt:variant>
        <vt:lpwstr/>
      </vt:variant>
      <vt:variant>
        <vt:i4>196622</vt:i4>
      </vt:variant>
      <vt:variant>
        <vt:i4>777</vt:i4>
      </vt:variant>
      <vt:variant>
        <vt:i4>0</vt:i4>
      </vt:variant>
      <vt:variant>
        <vt:i4>5</vt:i4>
      </vt:variant>
      <vt:variant>
        <vt:lpwstr>consultantplus://offline/ref=7A7591866192A653DC1D08C2EA06D0BDA241396839167A0374635E02AA48A346E814855D9CB2C54A0E30F281E34624A6C94A1E30F131bCQ</vt:lpwstr>
      </vt:variant>
      <vt:variant>
        <vt:lpwstr/>
      </vt:variant>
      <vt:variant>
        <vt:i4>2555967</vt:i4>
      </vt:variant>
      <vt:variant>
        <vt:i4>774</vt:i4>
      </vt:variant>
      <vt:variant>
        <vt:i4>0</vt:i4>
      </vt:variant>
      <vt:variant>
        <vt:i4>5</vt:i4>
      </vt:variant>
      <vt:variant>
        <vt:lpwstr>consultantplus://offline/ref=ABEDA8FCB2B391EA4DEE81298199ACF8BC31ED6691E11093093DFB769211FCA5A22EB84E87B7C7A9AD4D00C3757186DAA19F6AF8F933CC45Q7FFP</vt:lpwstr>
      </vt:variant>
      <vt:variant>
        <vt:lpwstr/>
      </vt:variant>
      <vt:variant>
        <vt:i4>2555967</vt:i4>
      </vt:variant>
      <vt:variant>
        <vt:i4>771</vt:i4>
      </vt:variant>
      <vt:variant>
        <vt:i4>0</vt:i4>
      </vt:variant>
      <vt:variant>
        <vt:i4>5</vt:i4>
      </vt:variant>
      <vt:variant>
        <vt:lpwstr>consultantplus://offline/ref=ABEDA8FCB2B391EA4DEE81298199ACF8BC31ED6691E11093093DFB769211FCA5A22EB84E87B7C7A9AD4D00C3757186DAA19F6AF8F933CC45Q7FFP</vt:lpwstr>
      </vt:variant>
      <vt:variant>
        <vt:lpwstr/>
      </vt:variant>
      <vt:variant>
        <vt:i4>7995452</vt:i4>
      </vt:variant>
      <vt:variant>
        <vt:i4>768</vt:i4>
      </vt:variant>
      <vt:variant>
        <vt:i4>0</vt:i4>
      </vt:variant>
      <vt:variant>
        <vt:i4>5</vt:i4>
      </vt:variant>
      <vt:variant>
        <vt:lpwstr>consultantplus://offline/ref=BC0DCF4EA9254042DDF12FD31D51DDDA3057337FE65C1E9E20A625E638ABC773E80D50F1A8CE2E9916A0470867C819CF8CA6B18851AEfFa0L</vt:lpwstr>
      </vt:variant>
      <vt:variant>
        <vt:lpwstr/>
      </vt:variant>
      <vt:variant>
        <vt:i4>7995452</vt:i4>
      </vt:variant>
      <vt:variant>
        <vt:i4>765</vt:i4>
      </vt:variant>
      <vt:variant>
        <vt:i4>0</vt:i4>
      </vt:variant>
      <vt:variant>
        <vt:i4>5</vt:i4>
      </vt:variant>
      <vt:variant>
        <vt:lpwstr>consultantplus://offline/ref=BC0DCF4EA9254042DDF12FD31D51DDDA3057337FE65C1E9E20A625E638ABC773E80D50F1A8CE2E9916A0470867C819CF8CA6B18851AEfFa0L</vt:lpwstr>
      </vt:variant>
      <vt:variant>
        <vt:lpwstr/>
      </vt:variant>
      <vt:variant>
        <vt:i4>7995452</vt:i4>
      </vt:variant>
      <vt:variant>
        <vt:i4>762</vt:i4>
      </vt:variant>
      <vt:variant>
        <vt:i4>0</vt:i4>
      </vt:variant>
      <vt:variant>
        <vt:i4>5</vt:i4>
      </vt:variant>
      <vt:variant>
        <vt:lpwstr>consultantplus://offline/ref=BC0DCF4EA9254042DDF12FD31D51DDDA3057337FE65C1E9E20A625E638ABC773E80D50F1A8CE2E9916A0470867C819CF8CA6B18851AEfFa0L</vt:lpwstr>
      </vt:variant>
      <vt:variant>
        <vt:lpwstr/>
      </vt:variant>
      <vt:variant>
        <vt:i4>7995452</vt:i4>
      </vt:variant>
      <vt:variant>
        <vt:i4>759</vt:i4>
      </vt:variant>
      <vt:variant>
        <vt:i4>0</vt:i4>
      </vt:variant>
      <vt:variant>
        <vt:i4>5</vt:i4>
      </vt:variant>
      <vt:variant>
        <vt:lpwstr>consultantplus://offline/ref=BC0DCF4EA9254042DDF12FD31D51DDDA3057337FE65C1E9E20A625E638ABC773E80D50F1A8CE2E9916A0470867C819CF8CA6B18851AEfFa0L</vt:lpwstr>
      </vt:variant>
      <vt:variant>
        <vt:lpwstr/>
      </vt:variant>
      <vt:variant>
        <vt:i4>7536676</vt:i4>
      </vt:variant>
      <vt:variant>
        <vt:i4>756</vt:i4>
      </vt:variant>
      <vt:variant>
        <vt:i4>0</vt:i4>
      </vt:variant>
      <vt:variant>
        <vt:i4>5</vt:i4>
      </vt:variant>
      <vt:variant>
        <vt:lpwstr>consultantplus://offline/ref%3D2FE6C0B711DA65F76FDC60DEDD470F8525D05A76E16AAFD8C3B4D1682B4A941FC292105A03D128dFdBH</vt:lpwstr>
      </vt:variant>
      <vt:variant>
        <vt:lpwstr/>
      </vt:variant>
      <vt:variant>
        <vt:i4>7536676</vt:i4>
      </vt:variant>
      <vt:variant>
        <vt:i4>753</vt:i4>
      </vt:variant>
      <vt:variant>
        <vt:i4>0</vt:i4>
      </vt:variant>
      <vt:variant>
        <vt:i4>5</vt:i4>
      </vt:variant>
      <vt:variant>
        <vt:lpwstr>consultantplus://offline/ref%3D2FE6C0B711DA65F76FDC60DEDD470F8525D05A76E16AAFD8C3B4D1682B4A941FC292105A03D128dFdBH</vt:lpwstr>
      </vt:variant>
      <vt:variant>
        <vt:lpwstr/>
      </vt:variant>
      <vt:variant>
        <vt:i4>983042</vt:i4>
      </vt:variant>
      <vt:variant>
        <vt:i4>750</vt:i4>
      </vt:variant>
      <vt:variant>
        <vt:i4>0</vt:i4>
      </vt:variant>
      <vt:variant>
        <vt:i4>5</vt:i4>
      </vt:variant>
      <vt:variant>
        <vt:lpwstr>consultantplus://offline/ref=D8A4514EA509339429A5B9C11F2A1BA8FB6982BCC01773E80D36101A49EA387291A0DDCF9D4244E2C2B1E07172vE58M</vt:lpwstr>
      </vt:variant>
      <vt:variant>
        <vt:lpwstr/>
      </vt:variant>
      <vt:variant>
        <vt:i4>983042</vt:i4>
      </vt:variant>
      <vt:variant>
        <vt:i4>747</vt:i4>
      </vt:variant>
      <vt:variant>
        <vt:i4>0</vt:i4>
      </vt:variant>
      <vt:variant>
        <vt:i4>5</vt:i4>
      </vt:variant>
      <vt:variant>
        <vt:lpwstr>consultantplus://offline/ref=D8A4514EA509339429A5B9C11F2A1BA8FB6982BCC01773E80D36101A49EA387291A0DDCF9D4244E2C2B1E07172vE58M</vt:lpwstr>
      </vt:variant>
      <vt:variant>
        <vt:lpwstr/>
      </vt:variant>
      <vt:variant>
        <vt:i4>4391002</vt:i4>
      </vt:variant>
      <vt:variant>
        <vt:i4>744</vt:i4>
      </vt:variant>
      <vt:variant>
        <vt:i4>0</vt:i4>
      </vt:variant>
      <vt:variant>
        <vt:i4>5</vt:i4>
      </vt:variant>
      <vt:variant>
        <vt:lpwstr>consultantplus://offline/ref=3374E17262788A60579B8EC2D8B30105EA4C01AB55C11D2AD773A488B03366545CD9D76D08087C4A5F7D32EC98O4mDM</vt:lpwstr>
      </vt:variant>
      <vt:variant>
        <vt:lpwstr/>
      </vt:variant>
      <vt:variant>
        <vt:i4>4391002</vt:i4>
      </vt:variant>
      <vt:variant>
        <vt:i4>741</vt:i4>
      </vt:variant>
      <vt:variant>
        <vt:i4>0</vt:i4>
      </vt:variant>
      <vt:variant>
        <vt:i4>5</vt:i4>
      </vt:variant>
      <vt:variant>
        <vt:lpwstr>consultantplus://offline/ref=3374E17262788A60579B8EC2D8B30105EA4C01AB55C11D2AD773A488B03366545CD9D76D08087C4A5F7D32EC98O4mDM</vt:lpwstr>
      </vt:variant>
      <vt:variant>
        <vt:lpwstr/>
      </vt:variant>
      <vt:variant>
        <vt:i4>2424887</vt:i4>
      </vt:variant>
      <vt:variant>
        <vt:i4>738</vt:i4>
      </vt:variant>
      <vt:variant>
        <vt:i4>0</vt:i4>
      </vt:variant>
      <vt:variant>
        <vt:i4>5</vt:i4>
      </vt:variant>
      <vt:variant>
        <vt:lpwstr>consultantplus://offline/ref=73A44AE6E8BDC81730AFB2FA40CFBC3AF074BD7B4236DD58AA2273B31911287B69A0CBA542B890F6A30BBBF90B95DE70AF1FB7CFE091I0kEN</vt:lpwstr>
      </vt:variant>
      <vt:variant>
        <vt:lpwstr/>
      </vt:variant>
      <vt:variant>
        <vt:i4>2424887</vt:i4>
      </vt:variant>
      <vt:variant>
        <vt:i4>735</vt:i4>
      </vt:variant>
      <vt:variant>
        <vt:i4>0</vt:i4>
      </vt:variant>
      <vt:variant>
        <vt:i4>5</vt:i4>
      </vt:variant>
      <vt:variant>
        <vt:lpwstr>consultantplus://offline/ref=73A44AE6E8BDC81730AFB2FA40CFBC3AF074BD7B4236DD58AA2273B31911287B69A0CBA542B890F6A30BBBF90B95DE70AF1FB7CFE091I0kEN</vt:lpwstr>
      </vt:variant>
      <vt:variant>
        <vt:lpwstr/>
      </vt:variant>
      <vt:variant>
        <vt:i4>1310739</vt:i4>
      </vt:variant>
      <vt:variant>
        <vt:i4>732</vt:i4>
      </vt:variant>
      <vt:variant>
        <vt:i4>0</vt:i4>
      </vt:variant>
      <vt:variant>
        <vt:i4>5</vt:i4>
      </vt:variant>
      <vt:variant>
        <vt:lpwstr>consultantplus://offline/ref%3DB5D7071713AE2179F234AE667E14C3ECB06450B318C5355DE4A5A2D9D55A117937948AAF8A67E5CFO3L9J</vt:lpwstr>
      </vt:variant>
      <vt:variant>
        <vt:lpwstr/>
      </vt:variant>
      <vt:variant>
        <vt:i4>1310739</vt:i4>
      </vt:variant>
      <vt:variant>
        <vt:i4>729</vt:i4>
      </vt:variant>
      <vt:variant>
        <vt:i4>0</vt:i4>
      </vt:variant>
      <vt:variant>
        <vt:i4>5</vt:i4>
      </vt:variant>
      <vt:variant>
        <vt:lpwstr>consultantplus://offline/ref%3DB5D7071713AE2179F234AE667E14C3ECB06450B318C5355DE4A5A2D9D55A117937948AAF8A67E5CFO3L9J</vt:lpwstr>
      </vt:variant>
      <vt:variant>
        <vt:lpwstr/>
      </vt:variant>
      <vt:variant>
        <vt:i4>1310751</vt:i4>
      </vt:variant>
      <vt:variant>
        <vt:i4>726</vt:i4>
      </vt:variant>
      <vt:variant>
        <vt:i4>0</vt:i4>
      </vt:variant>
      <vt:variant>
        <vt:i4>5</vt:i4>
      </vt:variant>
      <vt:variant>
        <vt:lpwstr>consultantplus://offline/ref%3DB5D7071713AE2179F234AE667E14C3ECB06450B11CC9355DE4A5A2D9D55A117937948AAF8A67E1CDO3LFJ</vt:lpwstr>
      </vt:variant>
      <vt:variant>
        <vt:lpwstr/>
      </vt:variant>
      <vt:variant>
        <vt:i4>6160396</vt:i4>
      </vt:variant>
      <vt:variant>
        <vt:i4>723</vt:i4>
      </vt:variant>
      <vt:variant>
        <vt:i4>0</vt:i4>
      </vt:variant>
      <vt:variant>
        <vt:i4>5</vt:i4>
      </vt:variant>
      <vt:variant>
        <vt:lpwstr>consultantplus://offline/ref=20B1A4E00A0F8BBF6C35ED5212734FC1405D60A6527B942F80FD8FAAC9B643D35EC3CC745354DA9A8D7E0BC7A4I2XEJ</vt:lpwstr>
      </vt:variant>
      <vt:variant>
        <vt:lpwstr/>
      </vt:variant>
      <vt:variant>
        <vt:i4>6160396</vt:i4>
      </vt:variant>
      <vt:variant>
        <vt:i4>720</vt:i4>
      </vt:variant>
      <vt:variant>
        <vt:i4>0</vt:i4>
      </vt:variant>
      <vt:variant>
        <vt:i4>5</vt:i4>
      </vt:variant>
      <vt:variant>
        <vt:lpwstr>consultantplus://offline/ref=20B1A4E00A0F8BBF6C35ED5212734FC1405D60A6527B942F80FD8FAAC9B643D35EC3CC745354DA9A8D7E0BC7A4I2XEJ</vt:lpwstr>
      </vt:variant>
      <vt:variant>
        <vt:lpwstr/>
      </vt:variant>
      <vt:variant>
        <vt:i4>6160387</vt:i4>
      </vt:variant>
      <vt:variant>
        <vt:i4>717</vt:i4>
      </vt:variant>
      <vt:variant>
        <vt:i4>0</vt:i4>
      </vt:variant>
      <vt:variant>
        <vt:i4>5</vt:i4>
      </vt:variant>
      <vt:variant>
        <vt:lpwstr>consultantplus://offline/ref=20B1A4E00A0F8BBF6C35ED5212734FC1405D63A75E78942F80FD8FAAC9B643D35EC3CC745354DA9A8D7E0BC7A4I2XEJ</vt:lpwstr>
      </vt:variant>
      <vt:variant>
        <vt:lpwstr/>
      </vt:variant>
      <vt:variant>
        <vt:i4>6160387</vt:i4>
      </vt:variant>
      <vt:variant>
        <vt:i4>714</vt:i4>
      </vt:variant>
      <vt:variant>
        <vt:i4>0</vt:i4>
      </vt:variant>
      <vt:variant>
        <vt:i4>5</vt:i4>
      </vt:variant>
      <vt:variant>
        <vt:lpwstr>consultantplus://offline/ref=20B1A4E00A0F8BBF6C35ED5212734FC1405D63A75E78942F80FD8FAAC9B643D35EC3CC745354DA9A8D7E0BC7A4I2XEJ</vt:lpwstr>
      </vt:variant>
      <vt:variant>
        <vt:lpwstr/>
      </vt:variant>
      <vt:variant>
        <vt:i4>3276857</vt:i4>
      </vt:variant>
      <vt:variant>
        <vt:i4>711</vt:i4>
      </vt:variant>
      <vt:variant>
        <vt:i4>0</vt:i4>
      </vt:variant>
      <vt:variant>
        <vt:i4>5</vt:i4>
      </vt:variant>
      <vt:variant>
        <vt:lpwstr>consultantplus://offline/ref=20B1A4E00A0F8BBF6C35ED5212734FC1405D63A75E78942F80FD8FAAC9B643D34CC39478525DC1928D6B5D96E27A53D2292F133D95A2E83AIAX3J</vt:lpwstr>
      </vt:variant>
      <vt:variant>
        <vt:lpwstr/>
      </vt:variant>
      <vt:variant>
        <vt:i4>7209016</vt:i4>
      </vt:variant>
      <vt:variant>
        <vt:i4>708</vt:i4>
      </vt:variant>
      <vt:variant>
        <vt:i4>0</vt:i4>
      </vt:variant>
      <vt:variant>
        <vt:i4>5</vt:i4>
      </vt:variant>
      <vt:variant>
        <vt:lpwstr>garantf1://12027232.0/</vt:lpwstr>
      </vt:variant>
      <vt:variant>
        <vt:lpwstr/>
      </vt:variant>
      <vt:variant>
        <vt:i4>7536696</vt:i4>
      </vt:variant>
      <vt:variant>
        <vt:i4>705</vt:i4>
      </vt:variant>
      <vt:variant>
        <vt:i4>0</vt:i4>
      </vt:variant>
      <vt:variant>
        <vt:i4>5</vt:i4>
      </vt:variant>
      <vt:variant>
        <vt:lpwstr>garantf1://70012744.26/</vt:lpwstr>
      </vt:variant>
      <vt:variant>
        <vt:lpwstr/>
      </vt:variant>
      <vt:variant>
        <vt:i4>7536696</vt:i4>
      </vt:variant>
      <vt:variant>
        <vt:i4>702</vt:i4>
      </vt:variant>
      <vt:variant>
        <vt:i4>0</vt:i4>
      </vt:variant>
      <vt:variant>
        <vt:i4>5</vt:i4>
      </vt:variant>
      <vt:variant>
        <vt:lpwstr>garantf1://70012744.26/</vt:lpwstr>
      </vt:variant>
      <vt:variant>
        <vt:lpwstr/>
      </vt:variant>
      <vt:variant>
        <vt:i4>1769484</vt:i4>
      </vt:variant>
      <vt:variant>
        <vt:i4>699</vt:i4>
      </vt:variant>
      <vt:variant>
        <vt:i4>0</vt:i4>
      </vt:variant>
      <vt:variant>
        <vt:i4>5</vt:i4>
      </vt:variant>
      <vt:variant>
        <vt:lpwstr>consultantplus://offline/ref=683A434F98274F4F9252802CD6397C8253419812ED4ADDF4B957DBA6E066D21AFB73E34D547C36C8442EBCA90AxAsEM</vt:lpwstr>
      </vt:variant>
      <vt:variant>
        <vt:lpwstr/>
      </vt:variant>
      <vt:variant>
        <vt:i4>1769484</vt:i4>
      </vt:variant>
      <vt:variant>
        <vt:i4>696</vt:i4>
      </vt:variant>
      <vt:variant>
        <vt:i4>0</vt:i4>
      </vt:variant>
      <vt:variant>
        <vt:i4>5</vt:i4>
      </vt:variant>
      <vt:variant>
        <vt:lpwstr>consultantplus://offline/ref=683A434F98274F4F9252802CD6397C8253419812ED4ADDF4B957DBA6E066D21AFB73E34D547C36C8442EBCA90AxAsEM</vt:lpwstr>
      </vt:variant>
      <vt:variant>
        <vt:lpwstr/>
      </vt:variant>
      <vt:variant>
        <vt:i4>1769484</vt:i4>
      </vt:variant>
      <vt:variant>
        <vt:i4>693</vt:i4>
      </vt:variant>
      <vt:variant>
        <vt:i4>0</vt:i4>
      </vt:variant>
      <vt:variant>
        <vt:i4>5</vt:i4>
      </vt:variant>
      <vt:variant>
        <vt:lpwstr>consultantplus://offline/ref=683A434F98274F4F9252802CD6397C8253419812ED4ADDF4B957DBA6E066D21AFB73E34D547C36C8442EBCA90AxAsEM</vt:lpwstr>
      </vt:variant>
      <vt:variant>
        <vt:lpwstr/>
      </vt:variant>
      <vt:variant>
        <vt:i4>1769484</vt:i4>
      </vt:variant>
      <vt:variant>
        <vt:i4>690</vt:i4>
      </vt:variant>
      <vt:variant>
        <vt:i4>0</vt:i4>
      </vt:variant>
      <vt:variant>
        <vt:i4>5</vt:i4>
      </vt:variant>
      <vt:variant>
        <vt:lpwstr>consultantplus://offline/ref=683A434F98274F4F9252802CD6397C8253419812ED4ADDF4B957DBA6E066D21AFB73E34D547C36C8442EBCA90AxAsEM</vt:lpwstr>
      </vt:variant>
      <vt:variant>
        <vt:lpwstr/>
      </vt:variant>
      <vt:variant>
        <vt:i4>1769484</vt:i4>
      </vt:variant>
      <vt:variant>
        <vt:i4>687</vt:i4>
      </vt:variant>
      <vt:variant>
        <vt:i4>0</vt:i4>
      </vt:variant>
      <vt:variant>
        <vt:i4>5</vt:i4>
      </vt:variant>
      <vt:variant>
        <vt:lpwstr>consultantplus://offline/ref=683A434F98274F4F9252802CD6397C8253419812ED4ADDF4B957DBA6E066D21AFB73E34D547C36C8442EBCA90AxAsEM</vt:lpwstr>
      </vt:variant>
      <vt:variant>
        <vt:lpwstr/>
      </vt:variant>
      <vt:variant>
        <vt:i4>1769484</vt:i4>
      </vt:variant>
      <vt:variant>
        <vt:i4>684</vt:i4>
      </vt:variant>
      <vt:variant>
        <vt:i4>0</vt:i4>
      </vt:variant>
      <vt:variant>
        <vt:i4>5</vt:i4>
      </vt:variant>
      <vt:variant>
        <vt:lpwstr>consultantplus://offline/ref=683A434F98274F4F9252802CD6397C8253419812ED4ADDF4B957DBA6E066D21AFB73E34D547C36C8442EBCA90AxAsEM</vt:lpwstr>
      </vt:variant>
      <vt:variant>
        <vt:lpwstr/>
      </vt:variant>
      <vt:variant>
        <vt:i4>1769484</vt:i4>
      </vt:variant>
      <vt:variant>
        <vt:i4>681</vt:i4>
      </vt:variant>
      <vt:variant>
        <vt:i4>0</vt:i4>
      </vt:variant>
      <vt:variant>
        <vt:i4>5</vt:i4>
      </vt:variant>
      <vt:variant>
        <vt:lpwstr>consultantplus://offline/ref=683A434F98274F4F9252802CD6397C8253419812ED4ADDF4B957DBA6E066D21AFB73E34D547C36C8442EBCA90AxAsEM</vt:lpwstr>
      </vt:variant>
      <vt:variant>
        <vt:lpwstr/>
      </vt:variant>
      <vt:variant>
        <vt:i4>1769484</vt:i4>
      </vt:variant>
      <vt:variant>
        <vt:i4>678</vt:i4>
      </vt:variant>
      <vt:variant>
        <vt:i4>0</vt:i4>
      </vt:variant>
      <vt:variant>
        <vt:i4>5</vt:i4>
      </vt:variant>
      <vt:variant>
        <vt:lpwstr>consultantplus://offline/ref=683A434F98274F4F9252802CD6397C8253419812ED4ADDF4B957DBA6E066D21AFB73E34D547C36C8442EBCA90AxAsEM</vt:lpwstr>
      </vt:variant>
      <vt:variant>
        <vt:lpwstr/>
      </vt:variant>
      <vt:variant>
        <vt:i4>2818155</vt:i4>
      </vt:variant>
      <vt:variant>
        <vt:i4>675</vt:i4>
      </vt:variant>
      <vt:variant>
        <vt:i4>0</vt:i4>
      </vt:variant>
      <vt:variant>
        <vt:i4>5</vt:i4>
      </vt:variant>
      <vt:variant>
        <vt:lpwstr>consultantplus://offline/ref=683A434F98274F4F9252802CD6397C8253419812ED4ADDF4B957DBA6E066D21AE973BB43567521C31261FAFC05AE60848A5E6C5ABD49x1s3M</vt:lpwstr>
      </vt:variant>
      <vt:variant>
        <vt:lpwstr/>
      </vt:variant>
      <vt:variant>
        <vt:i4>2818155</vt:i4>
      </vt:variant>
      <vt:variant>
        <vt:i4>672</vt:i4>
      </vt:variant>
      <vt:variant>
        <vt:i4>0</vt:i4>
      </vt:variant>
      <vt:variant>
        <vt:i4>5</vt:i4>
      </vt:variant>
      <vt:variant>
        <vt:lpwstr>consultantplus://offline/ref=683A434F98274F4F9252802CD6397C8253419812ED4ADDF4B957DBA6E066D21AE973BB43567521C31261FAFC05AE60848A5E6C5ABD49x1s3M</vt:lpwstr>
      </vt:variant>
      <vt:variant>
        <vt:lpwstr/>
      </vt:variant>
      <vt:variant>
        <vt:i4>2818146</vt:i4>
      </vt:variant>
      <vt:variant>
        <vt:i4>669</vt:i4>
      </vt:variant>
      <vt:variant>
        <vt:i4>0</vt:i4>
      </vt:variant>
      <vt:variant>
        <vt:i4>5</vt:i4>
      </vt:variant>
      <vt:variant>
        <vt:lpwstr>consultantplus://offline/ref=683A434F98274F4F9252802CD6397C8253419812ED4ADDF4B957DBA6E066D21AE973BB43567528C31261FAFC05AE60848A5E6C5ABD49x1s3M</vt:lpwstr>
      </vt:variant>
      <vt:variant>
        <vt:lpwstr/>
      </vt:variant>
      <vt:variant>
        <vt:i4>2818146</vt:i4>
      </vt:variant>
      <vt:variant>
        <vt:i4>666</vt:i4>
      </vt:variant>
      <vt:variant>
        <vt:i4>0</vt:i4>
      </vt:variant>
      <vt:variant>
        <vt:i4>5</vt:i4>
      </vt:variant>
      <vt:variant>
        <vt:lpwstr>consultantplus://offline/ref=683A434F98274F4F9252802CD6397C8253419812ED4ADDF4B957DBA6E066D21AE973BB43567528C31261FAFC05AE60848A5E6C5ABD49x1s3M</vt:lpwstr>
      </vt:variant>
      <vt:variant>
        <vt:lpwstr/>
      </vt:variant>
      <vt:variant>
        <vt:i4>4390936</vt:i4>
      </vt:variant>
      <vt:variant>
        <vt:i4>663</vt:i4>
      </vt:variant>
      <vt:variant>
        <vt:i4>0</vt:i4>
      </vt:variant>
      <vt:variant>
        <vt:i4>5</vt:i4>
      </vt:variant>
      <vt:variant>
        <vt:lpwstr>consultantplus://offline/ref%3DD2782894FC62174EAC68E871CF9BD1A5213854A3CF2437ACEB00AF870F54FC25264272F06F71C0B19EF2CA07996FC8A0E6A49AF5289BV6uAM</vt:lpwstr>
      </vt:variant>
      <vt:variant>
        <vt:lpwstr/>
      </vt:variant>
      <vt:variant>
        <vt:i4>4390936</vt:i4>
      </vt:variant>
      <vt:variant>
        <vt:i4>660</vt:i4>
      </vt:variant>
      <vt:variant>
        <vt:i4>0</vt:i4>
      </vt:variant>
      <vt:variant>
        <vt:i4>5</vt:i4>
      </vt:variant>
      <vt:variant>
        <vt:lpwstr>consultantplus://offline/ref%3DD2782894FC62174EAC68E871CF9BD1A5213854A3CF2437ACEB00AF870F54FC25264272F06F71C0B19EF2CA07996FC8A0E6A49AF5289BV6uAM</vt:lpwstr>
      </vt:variant>
      <vt:variant>
        <vt:lpwstr/>
      </vt:variant>
      <vt:variant>
        <vt:i4>4390936</vt:i4>
      </vt:variant>
      <vt:variant>
        <vt:i4>657</vt:i4>
      </vt:variant>
      <vt:variant>
        <vt:i4>0</vt:i4>
      </vt:variant>
      <vt:variant>
        <vt:i4>5</vt:i4>
      </vt:variant>
      <vt:variant>
        <vt:lpwstr>consultantplus://offline/ref%3DD2782894FC62174EAC68E871CF9BD1A5213854A3CF2437ACEB00AF870F54FC25264272F06F71C0B19EF2CA07996FC8A0E6A49AF5289BV6uAM</vt:lpwstr>
      </vt:variant>
      <vt:variant>
        <vt:lpwstr/>
      </vt:variant>
      <vt:variant>
        <vt:i4>4390986</vt:i4>
      </vt:variant>
      <vt:variant>
        <vt:i4>654</vt:i4>
      </vt:variant>
      <vt:variant>
        <vt:i4>0</vt:i4>
      </vt:variant>
      <vt:variant>
        <vt:i4>5</vt:i4>
      </vt:variant>
      <vt:variant>
        <vt:lpwstr>consultantplus://offline/ref%3DD2782894FC62174EAC68E871CF9BD1A5213854A3CF2437ACEB00AF870F54FC25264272F06F70CCB19EF2CA07996FC8A0E6A49AF5289BV6uAM</vt:lpwstr>
      </vt:variant>
      <vt:variant>
        <vt:lpwstr/>
      </vt:variant>
      <vt:variant>
        <vt:i4>4390986</vt:i4>
      </vt:variant>
      <vt:variant>
        <vt:i4>651</vt:i4>
      </vt:variant>
      <vt:variant>
        <vt:i4>0</vt:i4>
      </vt:variant>
      <vt:variant>
        <vt:i4>5</vt:i4>
      </vt:variant>
      <vt:variant>
        <vt:lpwstr>consultantplus://offline/ref%3DD2782894FC62174EAC68E871CF9BD1A5213854A3CF2437ACEB00AF870F54FC25264272F06F70CCB19EF2CA07996FC8A0E6A49AF5289BV6uAM</vt:lpwstr>
      </vt:variant>
      <vt:variant>
        <vt:lpwstr/>
      </vt:variant>
      <vt:variant>
        <vt:i4>655385</vt:i4>
      </vt:variant>
      <vt:variant>
        <vt:i4>648</vt:i4>
      </vt:variant>
      <vt:variant>
        <vt:i4>0</vt:i4>
      </vt:variant>
      <vt:variant>
        <vt:i4>5</vt:i4>
      </vt:variant>
      <vt:variant>
        <vt:lpwstr>consultantplus://offline/ref%3DD4CB2907E4A80634DA8E3B6D7D19FE1521AF55B9FB43419533845AD2B16F04B4C2235A606A64006C8E0F1D87A4EA1E14933ED1546D491C4CZ8HDO</vt:lpwstr>
      </vt:variant>
      <vt:variant>
        <vt:lpwstr/>
      </vt:variant>
      <vt:variant>
        <vt:i4>65561</vt:i4>
      </vt:variant>
      <vt:variant>
        <vt:i4>645</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642</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639</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636</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633</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630</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627</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624</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621</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5570582</vt:i4>
      </vt:variant>
      <vt:variant>
        <vt:i4>618</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5570582</vt:i4>
      </vt:variant>
      <vt:variant>
        <vt:i4>615</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5570582</vt:i4>
      </vt:variant>
      <vt:variant>
        <vt:i4>612</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3735589</vt:i4>
      </vt:variant>
      <vt:variant>
        <vt:i4>609</vt:i4>
      </vt:variant>
      <vt:variant>
        <vt:i4>0</vt:i4>
      </vt:variant>
      <vt:variant>
        <vt:i4>5</vt:i4>
      </vt:variant>
      <vt:variant>
        <vt:lpwstr>consultantplus://offline/ref%3DD4CB2907E4A80634DA8E3B6D7D19FE1523AE53BBF145419533845AD2B16F04B4C2235A6368600B39D6401CDBE2BD0D17903ED25572Z4H3O</vt:lpwstr>
      </vt:variant>
      <vt:variant>
        <vt:lpwstr/>
      </vt:variant>
      <vt:variant>
        <vt:i4>3735589</vt:i4>
      </vt:variant>
      <vt:variant>
        <vt:i4>606</vt:i4>
      </vt:variant>
      <vt:variant>
        <vt:i4>0</vt:i4>
      </vt:variant>
      <vt:variant>
        <vt:i4>5</vt:i4>
      </vt:variant>
      <vt:variant>
        <vt:lpwstr>consultantplus://offline/ref%3DD4CB2907E4A80634DA8E3B6D7D19FE1523AE53BBF145419533845AD2B16F04B4C2235A6368600B39D6401CDBE2BD0D17903ED25572Z4H3O</vt:lpwstr>
      </vt:variant>
      <vt:variant>
        <vt:lpwstr/>
      </vt:variant>
      <vt:variant>
        <vt:i4>655390</vt:i4>
      </vt:variant>
      <vt:variant>
        <vt:i4>603</vt:i4>
      </vt:variant>
      <vt:variant>
        <vt:i4>0</vt:i4>
      </vt:variant>
      <vt:variant>
        <vt:i4>5</vt:i4>
      </vt:variant>
      <vt:variant>
        <vt:lpwstr>consultantplus://offline/ref%3DD4CB2907E4A80634DA8E3B6D7D19FE1523AE53BDF245419533845AD2B16F04B4C2235A69626F543CC35144D4E2A112178F22D054Z7HBO</vt:lpwstr>
      </vt:variant>
      <vt:variant>
        <vt:lpwstr/>
      </vt:variant>
      <vt:variant>
        <vt:i4>3735599</vt:i4>
      </vt:variant>
      <vt:variant>
        <vt:i4>600</vt:i4>
      </vt:variant>
      <vt:variant>
        <vt:i4>0</vt:i4>
      </vt:variant>
      <vt:variant>
        <vt:i4>5</vt:i4>
      </vt:variant>
      <vt:variant>
        <vt:lpwstr>consultantplus://offline/ref%3DD4CB2907E4A80634DA8E3B6D7D19FE1522A75FBFF444419533845AD2B16F04B4C2235A6062650B39D6401CDBE2BD0D17903ED25572Z4H3O</vt:lpwstr>
      </vt:variant>
      <vt:variant>
        <vt:lpwstr/>
      </vt:variant>
      <vt:variant>
        <vt:i4>851990</vt:i4>
      </vt:variant>
      <vt:variant>
        <vt:i4>597</vt:i4>
      </vt:variant>
      <vt:variant>
        <vt:i4>0</vt:i4>
      </vt:variant>
      <vt:variant>
        <vt:i4>5</vt:i4>
      </vt:variant>
      <vt:variant>
        <vt:lpwstr>consultantplus://offline/ref%3D90836D787C0465B4662EF527A9C55E4FF796DE44F1A905861D88D8B7D2FDDAE127B5BA3A51B52B9AB87E50736C07DF1C5CA5C3CE9496ABD8Y7w7P</vt:lpwstr>
      </vt:variant>
      <vt:variant>
        <vt:lpwstr/>
      </vt:variant>
      <vt:variant>
        <vt:i4>851990</vt:i4>
      </vt:variant>
      <vt:variant>
        <vt:i4>594</vt:i4>
      </vt:variant>
      <vt:variant>
        <vt:i4>0</vt:i4>
      </vt:variant>
      <vt:variant>
        <vt:i4>5</vt:i4>
      </vt:variant>
      <vt:variant>
        <vt:lpwstr>consultantplus://offline/ref%3D90836D787C0465B4662EF527A9C55E4FF796DE44F1A905861D88D8B7D2FDDAE127B5BA3A51B52B9AB87E50736C07DF1C5CA5C3CE9496ABD8Y7w7P</vt:lpwstr>
      </vt:variant>
      <vt:variant>
        <vt:lpwstr/>
      </vt:variant>
      <vt:variant>
        <vt:i4>851990</vt:i4>
      </vt:variant>
      <vt:variant>
        <vt:i4>591</vt:i4>
      </vt:variant>
      <vt:variant>
        <vt:i4>0</vt:i4>
      </vt:variant>
      <vt:variant>
        <vt:i4>5</vt:i4>
      </vt:variant>
      <vt:variant>
        <vt:lpwstr>consultantplus://offline/ref%3D90836D787C0465B4662EF527A9C55E4FF796DE44F1A905861D88D8B7D2FDDAE127B5BA3A51B52B9AB87E50736C07DF1C5CA5C3CE9496ABD8Y7w7P</vt:lpwstr>
      </vt:variant>
      <vt:variant>
        <vt:lpwstr/>
      </vt:variant>
      <vt:variant>
        <vt:i4>851990</vt:i4>
      </vt:variant>
      <vt:variant>
        <vt:i4>588</vt:i4>
      </vt:variant>
      <vt:variant>
        <vt:i4>0</vt:i4>
      </vt:variant>
      <vt:variant>
        <vt:i4>5</vt:i4>
      </vt:variant>
      <vt:variant>
        <vt:lpwstr>consultantplus://offline/ref%3D90836D787C0465B4662EF527A9C55E4FF796DE44F1A905861D88D8B7D2FDDAE127B5BA3A51B52B9AB87E50736C07DF1C5CA5C3CE9496ABD8Y7w7P</vt:lpwstr>
      </vt:variant>
      <vt:variant>
        <vt:lpwstr/>
      </vt:variant>
      <vt:variant>
        <vt:i4>851990</vt:i4>
      </vt:variant>
      <vt:variant>
        <vt:i4>585</vt:i4>
      </vt:variant>
      <vt:variant>
        <vt:i4>0</vt:i4>
      </vt:variant>
      <vt:variant>
        <vt:i4>5</vt:i4>
      </vt:variant>
      <vt:variant>
        <vt:lpwstr>consultantplus://offline/ref%3D90836D787C0465B4662EF527A9C55E4FF796DE44F1A905861D88D8B7D2FDDAE127B5BA3A51B52B9AB87E50736C07DF1C5CA5C3CE9496ABD8Y7w7P</vt:lpwstr>
      </vt:variant>
      <vt:variant>
        <vt:lpwstr/>
      </vt:variant>
      <vt:variant>
        <vt:i4>852043</vt:i4>
      </vt:variant>
      <vt:variant>
        <vt:i4>582</vt:i4>
      </vt:variant>
      <vt:variant>
        <vt:i4>0</vt:i4>
      </vt:variant>
      <vt:variant>
        <vt:i4>5</vt:i4>
      </vt:variant>
      <vt:variant>
        <vt:lpwstr>consultantplus://offline/ref%3D90836D787C0465B4662EF527A9C55E4FF696DA4DF6AE05861D88D8B7D2FDDAE127B5BA3A51B52198BA7E50736C07DF1C5CA5C3CE9496ABD8Y7w7P</vt:lpwstr>
      </vt:variant>
      <vt:variant>
        <vt:lpwstr/>
      </vt:variant>
      <vt:variant>
        <vt:i4>852043</vt:i4>
      </vt:variant>
      <vt:variant>
        <vt:i4>579</vt:i4>
      </vt:variant>
      <vt:variant>
        <vt:i4>0</vt:i4>
      </vt:variant>
      <vt:variant>
        <vt:i4>5</vt:i4>
      </vt:variant>
      <vt:variant>
        <vt:lpwstr>consultantplus://offline/ref%3D90836D787C0465B4662EF527A9C55E4FF696DA4DF6AE05861D88D8B7D2FDDAE127B5BA3A51B52198BA7E50736C07DF1C5CA5C3CE9496ABD8Y7w7P</vt:lpwstr>
      </vt:variant>
      <vt:variant>
        <vt:lpwstr/>
      </vt:variant>
      <vt:variant>
        <vt:i4>3735672</vt:i4>
      </vt:variant>
      <vt:variant>
        <vt:i4>576</vt:i4>
      </vt:variant>
      <vt:variant>
        <vt:i4>0</vt:i4>
      </vt:variant>
      <vt:variant>
        <vt:i4>5</vt:i4>
      </vt:variant>
      <vt:variant>
        <vt:lpwstr>consultantplus://offline/ref%3DD4CB2907E4A80634DA8E3B6D7D19FE1522A75FBFF444419533845AD2B16F04B4C2235A60636C0B39D6401CDBE2BD0D17903ED25572Z4H3O</vt:lpwstr>
      </vt:variant>
      <vt:variant>
        <vt:lpwstr/>
      </vt:variant>
      <vt:variant>
        <vt:i4>655436</vt:i4>
      </vt:variant>
      <vt:variant>
        <vt:i4>573</vt:i4>
      </vt:variant>
      <vt:variant>
        <vt:i4>0</vt:i4>
      </vt:variant>
      <vt:variant>
        <vt:i4>5</vt:i4>
      </vt:variant>
      <vt:variant>
        <vt:lpwstr>consultantplus://offline/ref%3DD4CB2907E4A80634DA8E3B6D7D19FE1523AE53BBFA43419533845AD2B16F04B4C2235A606A640268860F1D87A4EA1E14933ED1546D491C4CZ8HDO</vt:lpwstr>
      </vt:variant>
      <vt:variant>
        <vt:lpwstr/>
      </vt:variant>
      <vt:variant>
        <vt:i4>6619173</vt:i4>
      </vt:variant>
      <vt:variant>
        <vt:i4>570</vt:i4>
      </vt:variant>
      <vt:variant>
        <vt:i4>0</vt:i4>
      </vt:variant>
      <vt:variant>
        <vt:i4>5</vt:i4>
      </vt:variant>
      <vt:variant>
        <vt:lpwstr>consultantplus://offline/ref%3DD4CB2907E4A80634DA8E3B6D7D19FE1527AA53BBF6481C9F3BDD56D0B6605BA3C56A56616A64076B8C501892B5B211148F21D14B714B1DZ4H5O</vt:lpwstr>
      </vt:variant>
      <vt:variant>
        <vt:lpwstr/>
      </vt:variant>
      <vt:variant>
        <vt:i4>65561</vt:i4>
      </vt:variant>
      <vt:variant>
        <vt:i4>567</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564</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561</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558</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555</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5570582</vt:i4>
      </vt:variant>
      <vt:variant>
        <vt:i4>552</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3735591</vt:i4>
      </vt:variant>
      <vt:variant>
        <vt:i4>549</vt:i4>
      </vt:variant>
      <vt:variant>
        <vt:i4>0</vt:i4>
      </vt:variant>
      <vt:variant>
        <vt:i4>5</vt:i4>
      </vt:variant>
      <vt:variant>
        <vt:lpwstr>consultantplus://offline/ref%3DD4CB2907E4A80634DA8E3B6D7D19FE1523AE53BBF145419533845AD2B16F04B4C2235A6368620B39D6401CDBE2BD0D17903ED25572Z4H3O</vt:lpwstr>
      </vt:variant>
      <vt:variant>
        <vt:lpwstr/>
      </vt:variant>
      <vt:variant>
        <vt:i4>655386</vt:i4>
      </vt:variant>
      <vt:variant>
        <vt:i4>546</vt:i4>
      </vt:variant>
      <vt:variant>
        <vt:i4>0</vt:i4>
      </vt:variant>
      <vt:variant>
        <vt:i4>5</vt:i4>
      </vt:variant>
      <vt:variant>
        <vt:lpwstr>consultantplus://offline/ref%3DD4CB2907E4A80634DA8E3B6D7D19FE1523AE53BBF145419533845AD2B16F04B4C2235A606A640669830F1D87A4EA1E14933ED1546D491C4CZ8HDO</vt:lpwstr>
      </vt:variant>
      <vt:variant>
        <vt:lpwstr/>
      </vt:variant>
      <vt:variant>
        <vt:i4>655386</vt:i4>
      </vt:variant>
      <vt:variant>
        <vt:i4>543</vt:i4>
      </vt:variant>
      <vt:variant>
        <vt:i4>0</vt:i4>
      </vt:variant>
      <vt:variant>
        <vt:i4>5</vt:i4>
      </vt:variant>
      <vt:variant>
        <vt:lpwstr>consultantplus://offline/ref%3DD4CB2907E4A80634DA8E3B6D7D19FE1523AE53BBF145419533845AD2B16F04B4C2235A606A640669830F1D87A4EA1E14933ED1546D491C4CZ8HDO</vt:lpwstr>
      </vt:variant>
      <vt:variant>
        <vt:lpwstr/>
      </vt:variant>
      <vt:variant>
        <vt:i4>1114186</vt:i4>
      </vt:variant>
      <vt:variant>
        <vt:i4>540</vt:i4>
      </vt:variant>
      <vt:variant>
        <vt:i4>0</vt:i4>
      </vt:variant>
      <vt:variant>
        <vt:i4>5</vt:i4>
      </vt:variant>
      <vt:variant>
        <vt:lpwstr>consultantplus://offline/ref%3D29485A49DD935C2D5148ADA53CDFF6CE5E41727FB0AFF68F4D57E4D015D4CEC2D059AD9C3598CBB5DCA45E8F8D7FDAA39063735304690A13oCT8P</vt:lpwstr>
      </vt:variant>
      <vt:variant>
        <vt:lpwstr/>
      </vt:variant>
      <vt:variant>
        <vt:i4>1114186</vt:i4>
      </vt:variant>
      <vt:variant>
        <vt:i4>537</vt:i4>
      </vt:variant>
      <vt:variant>
        <vt:i4>0</vt:i4>
      </vt:variant>
      <vt:variant>
        <vt:i4>5</vt:i4>
      </vt:variant>
      <vt:variant>
        <vt:lpwstr>consultantplus://offline/ref%3D29485A49DD935C2D5148ADA53CDFF6CE5E41727FB0AFF68F4D57E4D015D4CEC2D059AD9C3598CBB5DCA45E8F8D7FDAA39063735304690A13oCT8P</vt:lpwstr>
      </vt:variant>
      <vt:variant>
        <vt:lpwstr/>
      </vt:variant>
      <vt:variant>
        <vt:i4>1114186</vt:i4>
      </vt:variant>
      <vt:variant>
        <vt:i4>534</vt:i4>
      </vt:variant>
      <vt:variant>
        <vt:i4>0</vt:i4>
      </vt:variant>
      <vt:variant>
        <vt:i4>5</vt:i4>
      </vt:variant>
      <vt:variant>
        <vt:lpwstr>consultantplus://offline/ref%3D29485A49DD935C2D5148ADA53CDFF6CE5E41727FB0AFF68F4D57E4D015D4CEC2D059AD9C3598CBB5DCA45E8F8D7FDAA39063735304690A13oCT8P</vt:lpwstr>
      </vt:variant>
      <vt:variant>
        <vt:lpwstr/>
      </vt:variant>
      <vt:variant>
        <vt:i4>1114186</vt:i4>
      </vt:variant>
      <vt:variant>
        <vt:i4>531</vt:i4>
      </vt:variant>
      <vt:variant>
        <vt:i4>0</vt:i4>
      </vt:variant>
      <vt:variant>
        <vt:i4>5</vt:i4>
      </vt:variant>
      <vt:variant>
        <vt:lpwstr>consultantplus://offline/ref%3D29485A49DD935C2D5148ADA53CDFF6CE5E41727FB0AFF68F4D57E4D015D4CEC2D059AD9C3598CBB5DCA45E8F8D7FDAA39063735304690A13oCT8P</vt:lpwstr>
      </vt:variant>
      <vt:variant>
        <vt:lpwstr/>
      </vt:variant>
      <vt:variant>
        <vt:i4>1114186</vt:i4>
      </vt:variant>
      <vt:variant>
        <vt:i4>528</vt:i4>
      </vt:variant>
      <vt:variant>
        <vt:i4>0</vt:i4>
      </vt:variant>
      <vt:variant>
        <vt:i4>5</vt:i4>
      </vt:variant>
      <vt:variant>
        <vt:lpwstr>consultantplus://offline/ref%3D29485A49DD935C2D5148ADA53CDFF6CE5E41727FB0AFF68F4D57E4D015D4CEC2D059AD9C3598CBB5DCA45E8F8D7FDAA39063735304690A13oCT8P</vt:lpwstr>
      </vt:variant>
      <vt:variant>
        <vt:lpwstr/>
      </vt:variant>
      <vt:variant>
        <vt:i4>1114136</vt:i4>
      </vt:variant>
      <vt:variant>
        <vt:i4>525</vt:i4>
      </vt:variant>
      <vt:variant>
        <vt:i4>0</vt:i4>
      </vt:variant>
      <vt:variant>
        <vt:i4>5</vt:i4>
      </vt:variant>
      <vt:variant>
        <vt:lpwstr>consultantplus://offline/ref%3D29485A49DD935C2D5148ADA53CDFF6CE5E417476B4A0F68F4D57E4D015D4CEC2D059AD9C3598C7B1DDA45E8F8D7FDAA39063735304690A13oCT8P</vt:lpwstr>
      </vt:variant>
      <vt:variant>
        <vt:lpwstr/>
      </vt:variant>
      <vt:variant>
        <vt:i4>1441870</vt:i4>
      </vt:variant>
      <vt:variant>
        <vt:i4>522</vt:i4>
      </vt:variant>
      <vt:variant>
        <vt:i4>0</vt:i4>
      </vt:variant>
      <vt:variant>
        <vt:i4>5</vt:i4>
      </vt:variant>
      <vt:variant>
        <vt:lpwstr>consultantplus://offline/ref%3D29485A49DD935C2D5148ADA53CDFF6CE5E41777BB2AAF68F4D57E4D015D4CEC2D059AD9C3D91C0BF8FFE4E8BC428D5BF937C6C501A6Ao0T2P</vt:lpwstr>
      </vt:variant>
      <vt:variant>
        <vt:lpwstr/>
      </vt:variant>
      <vt:variant>
        <vt:i4>1441870</vt:i4>
      </vt:variant>
      <vt:variant>
        <vt:i4>519</vt:i4>
      </vt:variant>
      <vt:variant>
        <vt:i4>0</vt:i4>
      </vt:variant>
      <vt:variant>
        <vt:i4>5</vt:i4>
      </vt:variant>
      <vt:variant>
        <vt:lpwstr>consultantplus://offline/ref%3D29485A49DD935C2D5148ADA53CDFF6CE5E41777BB2AAF68F4D57E4D015D4CEC2D059AD9C3D91C0BF8FFE4E8BC428D5BF937C6C501A6Ao0T2P</vt:lpwstr>
      </vt:variant>
      <vt:variant>
        <vt:lpwstr/>
      </vt:variant>
      <vt:variant>
        <vt:i4>1441870</vt:i4>
      </vt:variant>
      <vt:variant>
        <vt:i4>516</vt:i4>
      </vt:variant>
      <vt:variant>
        <vt:i4>0</vt:i4>
      </vt:variant>
      <vt:variant>
        <vt:i4>5</vt:i4>
      </vt:variant>
      <vt:variant>
        <vt:lpwstr>consultantplus://offline/ref%3D29485A49DD935C2D5148ADA53CDFF6CE5E41777BB2AAF68F4D57E4D015D4CEC2D059AD9C3D91C0BF8FFE4E8BC428D5BF937C6C501A6Ao0T2P</vt:lpwstr>
      </vt:variant>
      <vt:variant>
        <vt:lpwstr/>
      </vt:variant>
      <vt:variant>
        <vt:i4>1441870</vt:i4>
      </vt:variant>
      <vt:variant>
        <vt:i4>513</vt:i4>
      </vt:variant>
      <vt:variant>
        <vt:i4>0</vt:i4>
      </vt:variant>
      <vt:variant>
        <vt:i4>5</vt:i4>
      </vt:variant>
      <vt:variant>
        <vt:lpwstr>consultantplus://offline/ref%3D29485A49DD935C2D5148ADA53CDFF6CE5E41777BB2AAF68F4D57E4D015D4CEC2D059AD9C3D91C0BF8FFE4E8BC428D5BF937C6C501A6Ao0T2P</vt:lpwstr>
      </vt:variant>
      <vt:variant>
        <vt:lpwstr/>
      </vt:variant>
      <vt:variant>
        <vt:i4>3735595</vt:i4>
      </vt:variant>
      <vt:variant>
        <vt:i4>510</vt:i4>
      </vt:variant>
      <vt:variant>
        <vt:i4>0</vt:i4>
      </vt:variant>
      <vt:variant>
        <vt:i4>5</vt:i4>
      </vt:variant>
      <vt:variant>
        <vt:lpwstr>consultantplus://offline/ref%3DD4CB2907E4A80634DA8E3B6D7D19FE1522A751BCF541419533845AD2B16F04B4C2235A636D620B39D6401CDBE2BD0D17903ED25572Z4H3O</vt:lpwstr>
      </vt:variant>
      <vt:variant>
        <vt:lpwstr/>
      </vt:variant>
      <vt:variant>
        <vt:i4>655425</vt:i4>
      </vt:variant>
      <vt:variant>
        <vt:i4>507</vt:i4>
      </vt:variant>
      <vt:variant>
        <vt:i4>0</vt:i4>
      </vt:variant>
      <vt:variant>
        <vt:i4>5</vt:i4>
      </vt:variant>
      <vt:variant>
        <vt:lpwstr>consultantplus://offline/ref%3DD4CB2907E4A80634DA8E3B6D7D19FE1521AB51B1FB47419533845AD2B16F04B4C2235A606A64016D870F1D87A4EA1E14933ED1546D491C4CZ8HDO</vt:lpwstr>
      </vt:variant>
      <vt:variant>
        <vt:lpwstr/>
      </vt:variant>
      <vt:variant>
        <vt:i4>655381</vt:i4>
      </vt:variant>
      <vt:variant>
        <vt:i4>504</vt:i4>
      </vt:variant>
      <vt:variant>
        <vt:i4>0</vt:i4>
      </vt:variant>
      <vt:variant>
        <vt:i4>5</vt:i4>
      </vt:variant>
      <vt:variant>
        <vt:lpwstr>consultantplus://offline/ref%3DD4CB2907E4A80634DA8E3B6D7D19FE1523AE53BBF140419533845AD2B16F04B4C2235A606A640165820F1D87A4EA1E14933ED1546D491C4CZ8HDO</vt:lpwstr>
      </vt:variant>
      <vt:variant>
        <vt:lpwstr/>
      </vt:variant>
      <vt:variant>
        <vt:i4>655381</vt:i4>
      </vt:variant>
      <vt:variant>
        <vt:i4>501</vt:i4>
      </vt:variant>
      <vt:variant>
        <vt:i4>0</vt:i4>
      </vt:variant>
      <vt:variant>
        <vt:i4>5</vt:i4>
      </vt:variant>
      <vt:variant>
        <vt:lpwstr>consultantplus://offline/ref%3DD4CB2907E4A80634DA8E3B6D7D19FE1523AE53BBF140419533845AD2B16F04B4C2235A606A640165820F1D87A4EA1E14933ED1546D491C4CZ8HDO</vt:lpwstr>
      </vt:variant>
      <vt:variant>
        <vt:lpwstr/>
      </vt:variant>
      <vt:variant>
        <vt:i4>65561</vt:i4>
      </vt:variant>
      <vt:variant>
        <vt:i4>498</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495</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492</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489</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486</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483</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480</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477</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474</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471</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5570582</vt:i4>
      </vt:variant>
      <vt:variant>
        <vt:i4>468</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3735596</vt:i4>
      </vt:variant>
      <vt:variant>
        <vt:i4>465</vt:i4>
      </vt:variant>
      <vt:variant>
        <vt:i4>0</vt:i4>
      </vt:variant>
      <vt:variant>
        <vt:i4>5</vt:i4>
      </vt:variant>
      <vt:variant>
        <vt:lpwstr>consultantplus://offline/ref%3DD4CB2907E4A80634DA8E3B6D7D19FE1523AE53BCF045419533845AD2B16F04B4C2235A606A6C0B39D6401CDBE2BD0D17903ED25572Z4H3O</vt:lpwstr>
      </vt:variant>
      <vt:variant>
        <vt:lpwstr/>
      </vt:variant>
      <vt:variant>
        <vt:i4>655381</vt:i4>
      </vt:variant>
      <vt:variant>
        <vt:i4>462</vt:i4>
      </vt:variant>
      <vt:variant>
        <vt:i4>0</vt:i4>
      </vt:variant>
      <vt:variant>
        <vt:i4>5</vt:i4>
      </vt:variant>
      <vt:variant>
        <vt:lpwstr>consultantplus://offline/ref%3DD4CB2907E4A80634DA8E3B6D7D19FE1522AC56BDFB41419533845AD2B16F04B4C2235A606A64006C830F1D87A4EA1E14933ED1546D491C4CZ8HDO</vt:lpwstr>
      </vt:variant>
      <vt:variant>
        <vt:lpwstr/>
      </vt:variant>
      <vt:variant>
        <vt:i4>655384</vt:i4>
      </vt:variant>
      <vt:variant>
        <vt:i4>459</vt:i4>
      </vt:variant>
      <vt:variant>
        <vt:i4>0</vt:i4>
      </vt:variant>
      <vt:variant>
        <vt:i4>5</vt:i4>
      </vt:variant>
      <vt:variant>
        <vt:lpwstr>consultantplus://offline/ref%3DD4CB2907E4A80634DA8E3B6D7D19FE1522A755BFF44B419533845AD2B16F04B4C2235A69626F543CC35144D4E2A112178F22D054Z7HBO</vt:lpwstr>
      </vt:variant>
      <vt:variant>
        <vt:lpwstr/>
      </vt:variant>
      <vt:variant>
        <vt:i4>3735589</vt:i4>
      </vt:variant>
      <vt:variant>
        <vt:i4>456</vt:i4>
      </vt:variant>
      <vt:variant>
        <vt:i4>0</vt:i4>
      </vt:variant>
      <vt:variant>
        <vt:i4>5</vt:i4>
      </vt:variant>
      <vt:variant>
        <vt:lpwstr>consultantplus://offline/ref%3DD4CB2907E4A80634DA8E3B6D7D19FE1523AE53B8FB4B419533845AD2B16F04B4C2235A656B620B39D6401CDBE2BD0D17903ED25572Z4H3O</vt:lpwstr>
      </vt:variant>
      <vt:variant>
        <vt:lpwstr/>
      </vt:variant>
      <vt:variant>
        <vt:i4>3735589</vt:i4>
      </vt:variant>
      <vt:variant>
        <vt:i4>453</vt:i4>
      </vt:variant>
      <vt:variant>
        <vt:i4>0</vt:i4>
      </vt:variant>
      <vt:variant>
        <vt:i4>5</vt:i4>
      </vt:variant>
      <vt:variant>
        <vt:lpwstr>consultantplus://offline/ref%3DD4CB2907E4A80634DA8E3B6D7D19FE1523AE53B8FB4B419533845AD2B16F04B4C2235A656B620B39D6401CDBE2BD0D17903ED25572Z4H3O</vt:lpwstr>
      </vt:variant>
      <vt:variant>
        <vt:lpwstr/>
      </vt:variant>
      <vt:variant>
        <vt:i4>262172</vt:i4>
      </vt:variant>
      <vt:variant>
        <vt:i4>450</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447</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444</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441</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438</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435</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432</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65615</vt:i4>
      </vt:variant>
      <vt:variant>
        <vt:i4>429</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65615</vt:i4>
      </vt:variant>
      <vt:variant>
        <vt:i4>426</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65615</vt:i4>
      </vt:variant>
      <vt:variant>
        <vt:i4>423</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5636122</vt:i4>
      </vt:variant>
      <vt:variant>
        <vt:i4>420</vt:i4>
      </vt:variant>
      <vt:variant>
        <vt:i4>0</vt:i4>
      </vt:variant>
      <vt:variant>
        <vt:i4>5</vt:i4>
      </vt:variant>
      <vt:variant>
        <vt:lpwstr>consultantplus://offline/ref%3DD4CB2907E4A80634DA8E3B6D7D19FE1526A65FBDF815169762D154D7B93F4CA48C6657616A650566D3550D83EDBD11089021CE57734AZ1H4O</vt:lpwstr>
      </vt:variant>
      <vt:variant>
        <vt:lpwstr/>
      </vt:variant>
      <vt:variant>
        <vt:i4>655439</vt:i4>
      </vt:variant>
      <vt:variant>
        <vt:i4>417</vt:i4>
      </vt:variant>
      <vt:variant>
        <vt:i4>0</vt:i4>
      </vt:variant>
      <vt:variant>
        <vt:i4>5</vt:i4>
      </vt:variant>
      <vt:variant>
        <vt:lpwstr>consultantplus://offline/ref%3DD4CB2907E4A80634DA8E3B6D7D19FE1523AE53BDF245419533845AD2B16F04B4C2235A686B6F543CC35144D4E2A112178F22D054Z7HBO</vt:lpwstr>
      </vt:variant>
      <vt:variant>
        <vt:lpwstr/>
      </vt:variant>
      <vt:variant>
        <vt:i4>655381</vt:i4>
      </vt:variant>
      <vt:variant>
        <vt:i4>414</vt:i4>
      </vt:variant>
      <vt:variant>
        <vt:i4>0</vt:i4>
      </vt:variant>
      <vt:variant>
        <vt:i4>5</vt:i4>
      </vt:variant>
      <vt:variant>
        <vt:lpwstr>consultantplus://offline/ref%3DD4CB2907E4A80634DA8E3B6D7D19FE1523AE53BBF042419533845AD2B16F04B4C2235A606A640265820F1D87A4EA1E14933ED1546D491C4CZ8HDO</vt:lpwstr>
      </vt:variant>
      <vt:variant>
        <vt:lpwstr/>
      </vt:variant>
      <vt:variant>
        <vt:i4>655381</vt:i4>
      </vt:variant>
      <vt:variant>
        <vt:i4>411</vt:i4>
      </vt:variant>
      <vt:variant>
        <vt:i4>0</vt:i4>
      </vt:variant>
      <vt:variant>
        <vt:i4>5</vt:i4>
      </vt:variant>
      <vt:variant>
        <vt:lpwstr>consultantplus://offline/ref%3DD4CB2907E4A80634DA8E3B6D7D19FE1523AE53BBF042419533845AD2B16F04B4C2235A606A640265820F1D87A4EA1E14933ED1546D491C4CZ8HDO</vt:lpwstr>
      </vt:variant>
      <vt:variant>
        <vt:lpwstr/>
      </vt:variant>
      <vt:variant>
        <vt:i4>262172</vt:i4>
      </vt:variant>
      <vt:variant>
        <vt:i4>408</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405</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402</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399</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396</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393</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390</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65615</vt:i4>
      </vt:variant>
      <vt:variant>
        <vt:i4>387</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655377</vt:i4>
      </vt:variant>
      <vt:variant>
        <vt:i4>384</vt:i4>
      </vt:variant>
      <vt:variant>
        <vt:i4>0</vt:i4>
      </vt:variant>
      <vt:variant>
        <vt:i4>5</vt:i4>
      </vt:variant>
      <vt:variant>
        <vt:lpwstr>consultantplus://offline/ref%3DD4CB2907E4A80634DA8E3B6D7D19FE1523AE53BAF147419533845AD2B16F04B4C2235A606A640064820F1D87A4EA1E14933ED1546D491C4CZ8HDO</vt:lpwstr>
      </vt:variant>
      <vt:variant>
        <vt:lpwstr/>
      </vt:variant>
      <vt:variant>
        <vt:i4>3735664</vt:i4>
      </vt:variant>
      <vt:variant>
        <vt:i4>381</vt:i4>
      </vt:variant>
      <vt:variant>
        <vt:i4>0</vt:i4>
      </vt:variant>
      <vt:variant>
        <vt:i4>5</vt:i4>
      </vt:variant>
      <vt:variant>
        <vt:lpwstr>consultantplus://offline/ref%3DD4CB2907E4A80634DA8E3B6D7D19FE1523AE53BBF142419533845AD2B16F04B4C2235A696F660B39D6401CDBE2BD0D17903ED25572Z4H3O</vt:lpwstr>
      </vt:variant>
      <vt:variant>
        <vt:lpwstr/>
      </vt:variant>
      <vt:variant>
        <vt:i4>262172</vt:i4>
      </vt:variant>
      <vt:variant>
        <vt:i4>378</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375</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372</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369</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366</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262172</vt:i4>
      </vt:variant>
      <vt:variant>
        <vt:i4>363</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360</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65615</vt:i4>
      </vt:variant>
      <vt:variant>
        <vt:i4>357</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65615</vt:i4>
      </vt:variant>
      <vt:variant>
        <vt:i4>354</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65615</vt:i4>
      </vt:variant>
      <vt:variant>
        <vt:i4>351</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655425</vt:i4>
      </vt:variant>
      <vt:variant>
        <vt:i4>348</vt:i4>
      </vt:variant>
      <vt:variant>
        <vt:i4>0</vt:i4>
      </vt:variant>
      <vt:variant>
        <vt:i4>5</vt:i4>
      </vt:variant>
      <vt:variant>
        <vt:lpwstr>consultantplus://offline/ref%3DD4CB2907E4A80634DA8E3B6D7D19FE1523AE53BBF142419533845AD2B16F04B4C2235A606A64026F840F1D87A4EA1E14933ED1546D491C4CZ8HDO</vt:lpwstr>
      </vt:variant>
      <vt:variant>
        <vt:lpwstr/>
      </vt:variant>
      <vt:variant>
        <vt:i4>655425</vt:i4>
      </vt:variant>
      <vt:variant>
        <vt:i4>345</vt:i4>
      </vt:variant>
      <vt:variant>
        <vt:i4>0</vt:i4>
      </vt:variant>
      <vt:variant>
        <vt:i4>5</vt:i4>
      </vt:variant>
      <vt:variant>
        <vt:lpwstr>consultantplus://offline/ref%3DD4CB2907E4A80634DA8E3B6D7D19FE1523AE53BBF142419533845AD2B16F04B4C2235A606A64026F840F1D87A4EA1E14933ED1546D491C4CZ8HDO</vt:lpwstr>
      </vt:variant>
      <vt:variant>
        <vt:lpwstr/>
      </vt:variant>
      <vt:variant>
        <vt:i4>2490370</vt:i4>
      </vt:variant>
      <vt:variant>
        <vt:i4>338</vt:i4>
      </vt:variant>
      <vt:variant>
        <vt:i4>0</vt:i4>
      </vt:variant>
      <vt:variant>
        <vt:i4>5</vt:i4>
      </vt:variant>
      <vt:variant>
        <vt:lpwstr/>
      </vt:variant>
      <vt:variant>
        <vt:lpwstr>_Toc131725</vt:lpwstr>
      </vt:variant>
      <vt:variant>
        <vt:i4>2555906</vt:i4>
      </vt:variant>
      <vt:variant>
        <vt:i4>332</vt:i4>
      </vt:variant>
      <vt:variant>
        <vt:i4>0</vt:i4>
      </vt:variant>
      <vt:variant>
        <vt:i4>5</vt:i4>
      </vt:variant>
      <vt:variant>
        <vt:lpwstr/>
      </vt:variant>
      <vt:variant>
        <vt:lpwstr>_Toc131724</vt:lpwstr>
      </vt:variant>
      <vt:variant>
        <vt:i4>2097154</vt:i4>
      </vt:variant>
      <vt:variant>
        <vt:i4>326</vt:i4>
      </vt:variant>
      <vt:variant>
        <vt:i4>0</vt:i4>
      </vt:variant>
      <vt:variant>
        <vt:i4>5</vt:i4>
      </vt:variant>
      <vt:variant>
        <vt:lpwstr/>
      </vt:variant>
      <vt:variant>
        <vt:lpwstr>_Toc131723</vt:lpwstr>
      </vt:variant>
      <vt:variant>
        <vt:i4>2162690</vt:i4>
      </vt:variant>
      <vt:variant>
        <vt:i4>320</vt:i4>
      </vt:variant>
      <vt:variant>
        <vt:i4>0</vt:i4>
      </vt:variant>
      <vt:variant>
        <vt:i4>5</vt:i4>
      </vt:variant>
      <vt:variant>
        <vt:lpwstr/>
      </vt:variant>
      <vt:variant>
        <vt:lpwstr>_Toc131722</vt:lpwstr>
      </vt:variant>
      <vt:variant>
        <vt:i4>2228226</vt:i4>
      </vt:variant>
      <vt:variant>
        <vt:i4>314</vt:i4>
      </vt:variant>
      <vt:variant>
        <vt:i4>0</vt:i4>
      </vt:variant>
      <vt:variant>
        <vt:i4>5</vt:i4>
      </vt:variant>
      <vt:variant>
        <vt:lpwstr/>
      </vt:variant>
      <vt:variant>
        <vt:lpwstr>_Toc131721</vt:lpwstr>
      </vt:variant>
      <vt:variant>
        <vt:i4>2293762</vt:i4>
      </vt:variant>
      <vt:variant>
        <vt:i4>308</vt:i4>
      </vt:variant>
      <vt:variant>
        <vt:i4>0</vt:i4>
      </vt:variant>
      <vt:variant>
        <vt:i4>5</vt:i4>
      </vt:variant>
      <vt:variant>
        <vt:lpwstr/>
      </vt:variant>
      <vt:variant>
        <vt:lpwstr>_Toc131720</vt:lpwstr>
      </vt:variant>
      <vt:variant>
        <vt:i4>2752513</vt:i4>
      </vt:variant>
      <vt:variant>
        <vt:i4>302</vt:i4>
      </vt:variant>
      <vt:variant>
        <vt:i4>0</vt:i4>
      </vt:variant>
      <vt:variant>
        <vt:i4>5</vt:i4>
      </vt:variant>
      <vt:variant>
        <vt:lpwstr/>
      </vt:variant>
      <vt:variant>
        <vt:lpwstr>_Toc131719</vt:lpwstr>
      </vt:variant>
      <vt:variant>
        <vt:i4>2818049</vt:i4>
      </vt:variant>
      <vt:variant>
        <vt:i4>296</vt:i4>
      </vt:variant>
      <vt:variant>
        <vt:i4>0</vt:i4>
      </vt:variant>
      <vt:variant>
        <vt:i4>5</vt:i4>
      </vt:variant>
      <vt:variant>
        <vt:lpwstr/>
      </vt:variant>
      <vt:variant>
        <vt:lpwstr>_Toc131718</vt:lpwstr>
      </vt:variant>
      <vt:variant>
        <vt:i4>2359297</vt:i4>
      </vt:variant>
      <vt:variant>
        <vt:i4>290</vt:i4>
      </vt:variant>
      <vt:variant>
        <vt:i4>0</vt:i4>
      </vt:variant>
      <vt:variant>
        <vt:i4>5</vt:i4>
      </vt:variant>
      <vt:variant>
        <vt:lpwstr/>
      </vt:variant>
      <vt:variant>
        <vt:lpwstr>_Toc131717</vt:lpwstr>
      </vt:variant>
      <vt:variant>
        <vt:i4>2424833</vt:i4>
      </vt:variant>
      <vt:variant>
        <vt:i4>284</vt:i4>
      </vt:variant>
      <vt:variant>
        <vt:i4>0</vt:i4>
      </vt:variant>
      <vt:variant>
        <vt:i4>5</vt:i4>
      </vt:variant>
      <vt:variant>
        <vt:lpwstr/>
      </vt:variant>
      <vt:variant>
        <vt:lpwstr>_Toc131716</vt:lpwstr>
      </vt:variant>
      <vt:variant>
        <vt:i4>2490369</vt:i4>
      </vt:variant>
      <vt:variant>
        <vt:i4>278</vt:i4>
      </vt:variant>
      <vt:variant>
        <vt:i4>0</vt:i4>
      </vt:variant>
      <vt:variant>
        <vt:i4>5</vt:i4>
      </vt:variant>
      <vt:variant>
        <vt:lpwstr/>
      </vt:variant>
      <vt:variant>
        <vt:lpwstr>_Toc131715</vt:lpwstr>
      </vt:variant>
      <vt:variant>
        <vt:i4>2555905</vt:i4>
      </vt:variant>
      <vt:variant>
        <vt:i4>272</vt:i4>
      </vt:variant>
      <vt:variant>
        <vt:i4>0</vt:i4>
      </vt:variant>
      <vt:variant>
        <vt:i4>5</vt:i4>
      </vt:variant>
      <vt:variant>
        <vt:lpwstr/>
      </vt:variant>
      <vt:variant>
        <vt:lpwstr>_Toc131714</vt:lpwstr>
      </vt:variant>
      <vt:variant>
        <vt:i4>2097153</vt:i4>
      </vt:variant>
      <vt:variant>
        <vt:i4>266</vt:i4>
      </vt:variant>
      <vt:variant>
        <vt:i4>0</vt:i4>
      </vt:variant>
      <vt:variant>
        <vt:i4>5</vt:i4>
      </vt:variant>
      <vt:variant>
        <vt:lpwstr/>
      </vt:variant>
      <vt:variant>
        <vt:lpwstr>_Toc131713</vt:lpwstr>
      </vt:variant>
      <vt:variant>
        <vt:i4>2162689</vt:i4>
      </vt:variant>
      <vt:variant>
        <vt:i4>260</vt:i4>
      </vt:variant>
      <vt:variant>
        <vt:i4>0</vt:i4>
      </vt:variant>
      <vt:variant>
        <vt:i4>5</vt:i4>
      </vt:variant>
      <vt:variant>
        <vt:lpwstr/>
      </vt:variant>
      <vt:variant>
        <vt:lpwstr>_Toc131712</vt:lpwstr>
      </vt:variant>
      <vt:variant>
        <vt:i4>2228225</vt:i4>
      </vt:variant>
      <vt:variant>
        <vt:i4>254</vt:i4>
      </vt:variant>
      <vt:variant>
        <vt:i4>0</vt:i4>
      </vt:variant>
      <vt:variant>
        <vt:i4>5</vt:i4>
      </vt:variant>
      <vt:variant>
        <vt:lpwstr/>
      </vt:variant>
      <vt:variant>
        <vt:lpwstr>_Toc131711</vt:lpwstr>
      </vt:variant>
      <vt:variant>
        <vt:i4>2293761</vt:i4>
      </vt:variant>
      <vt:variant>
        <vt:i4>248</vt:i4>
      </vt:variant>
      <vt:variant>
        <vt:i4>0</vt:i4>
      </vt:variant>
      <vt:variant>
        <vt:i4>5</vt:i4>
      </vt:variant>
      <vt:variant>
        <vt:lpwstr/>
      </vt:variant>
      <vt:variant>
        <vt:lpwstr>_Toc131710</vt:lpwstr>
      </vt:variant>
      <vt:variant>
        <vt:i4>2752512</vt:i4>
      </vt:variant>
      <vt:variant>
        <vt:i4>242</vt:i4>
      </vt:variant>
      <vt:variant>
        <vt:i4>0</vt:i4>
      </vt:variant>
      <vt:variant>
        <vt:i4>5</vt:i4>
      </vt:variant>
      <vt:variant>
        <vt:lpwstr/>
      </vt:variant>
      <vt:variant>
        <vt:lpwstr>_Toc131709</vt:lpwstr>
      </vt:variant>
      <vt:variant>
        <vt:i4>2818048</vt:i4>
      </vt:variant>
      <vt:variant>
        <vt:i4>236</vt:i4>
      </vt:variant>
      <vt:variant>
        <vt:i4>0</vt:i4>
      </vt:variant>
      <vt:variant>
        <vt:i4>5</vt:i4>
      </vt:variant>
      <vt:variant>
        <vt:lpwstr/>
      </vt:variant>
      <vt:variant>
        <vt:lpwstr>_Toc131708</vt:lpwstr>
      </vt:variant>
      <vt:variant>
        <vt:i4>2359296</vt:i4>
      </vt:variant>
      <vt:variant>
        <vt:i4>230</vt:i4>
      </vt:variant>
      <vt:variant>
        <vt:i4>0</vt:i4>
      </vt:variant>
      <vt:variant>
        <vt:i4>5</vt:i4>
      </vt:variant>
      <vt:variant>
        <vt:lpwstr/>
      </vt:variant>
      <vt:variant>
        <vt:lpwstr>_Toc131707</vt:lpwstr>
      </vt:variant>
      <vt:variant>
        <vt:i4>2424832</vt:i4>
      </vt:variant>
      <vt:variant>
        <vt:i4>224</vt:i4>
      </vt:variant>
      <vt:variant>
        <vt:i4>0</vt:i4>
      </vt:variant>
      <vt:variant>
        <vt:i4>5</vt:i4>
      </vt:variant>
      <vt:variant>
        <vt:lpwstr/>
      </vt:variant>
      <vt:variant>
        <vt:lpwstr>_Toc131706</vt:lpwstr>
      </vt:variant>
      <vt:variant>
        <vt:i4>2490368</vt:i4>
      </vt:variant>
      <vt:variant>
        <vt:i4>218</vt:i4>
      </vt:variant>
      <vt:variant>
        <vt:i4>0</vt:i4>
      </vt:variant>
      <vt:variant>
        <vt:i4>5</vt:i4>
      </vt:variant>
      <vt:variant>
        <vt:lpwstr/>
      </vt:variant>
      <vt:variant>
        <vt:lpwstr>_Toc131705</vt:lpwstr>
      </vt:variant>
      <vt:variant>
        <vt:i4>2555904</vt:i4>
      </vt:variant>
      <vt:variant>
        <vt:i4>212</vt:i4>
      </vt:variant>
      <vt:variant>
        <vt:i4>0</vt:i4>
      </vt:variant>
      <vt:variant>
        <vt:i4>5</vt:i4>
      </vt:variant>
      <vt:variant>
        <vt:lpwstr/>
      </vt:variant>
      <vt:variant>
        <vt:lpwstr>_Toc131704</vt:lpwstr>
      </vt:variant>
      <vt:variant>
        <vt:i4>2097152</vt:i4>
      </vt:variant>
      <vt:variant>
        <vt:i4>206</vt:i4>
      </vt:variant>
      <vt:variant>
        <vt:i4>0</vt:i4>
      </vt:variant>
      <vt:variant>
        <vt:i4>5</vt:i4>
      </vt:variant>
      <vt:variant>
        <vt:lpwstr/>
      </vt:variant>
      <vt:variant>
        <vt:lpwstr>_Toc131703</vt:lpwstr>
      </vt:variant>
      <vt:variant>
        <vt:i4>2162688</vt:i4>
      </vt:variant>
      <vt:variant>
        <vt:i4>200</vt:i4>
      </vt:variant>
      <vt:variant>
        <vt:i4>0</vt:i4>
      </vt:variant>
      <vt:variant>
        <vt:i4>5</vt:i4>
      </vt:variant>
      <vt:variant>
        <vt:lpwstr/>
      </vt:variant>
      <vt:variant>
        <vt:lpwstr>_Toc131702</vt:lpwstr>
      </vt:variant>
      <vt:variant>
        <vt:i4>2228224</vt:i4>
      </vt:variant>
      <vt:variant>
        <vt:i4>194</vt:i4>
      </vt:variant>
      <vt:variant>
        <vt:i4>0</vt:i4>
      </vt:variant>
      <vt:variant>
        <vt:i4>5</vt:i4>
      </vt:variant>
      <vt:variant>
        <vt:lpwstr/>
      </vt:variant>
      <vt:variant>
        <vt:lpwstr>_Toc131701</vt:lpwstr>
      </vt:variant>
      <vt:variant>
        <vt:i4>2293760</vt:i4>
      </vt:variant>
      <vt:variant>
        <vt:i4>188</vt:i4>
      </vt:variant>
      <vt:variant>
        <vt:i4>0</vt:i4>
      </vt:variant>
      <vt:variant>
        <vt:i4>5</vt:i4>
      </vt:variant>
      <vt:variant>
        <vt:lpwstr/>
      </vt:variant>
      <vt:variant>
        <vt:lpwstr>_Toc131700</vt:lpwstr>
      </vt:variant>
      <vt:variant>
        <vt:i4>2818057</vt:i4>
      </vt:variant>
      <vt:variant>
        <vt:i4>182</vt:i4>
      </vt:variant>
      <vt:variant>
        <vt:i4>0</vt:i4>
      </vt:variant>
      <vt:variant>
        <vt:i4>5</vt:i4>
      </vt:variant>
      <vt:variant>
        <vt:lpwstr/>
      </vt:variant>
      <vt:variant>
        <vt:lpwstr>_Toc131699</vt:lpwstr>
      </vt:variant>
      <vt:variant>
        <vt:i4>2752521</vt:i4>
      </vt:variant>
      <vt:variant>
        <vt:i4>176</vt:i4>
      </vt:variant>
      <vt:variant>
        <vt:i4>0</vt:i4>
      </vt:variant>
      <vt:variant>
        <vt:i4>5</vt:i4>
      </vt:variant>
      <vt:variant>
        <vt:lpwstr/>
      </vt:variant>
      <vt:variant>
        <vt:lpwstr>_Toc131698</vt:lpwstr>
      </vt:variant>
      <vt:variant>
        <vt:i4>2424841</vt:i4>
      </vt:variant>
      <vt:variant>
        <vt:i4>170</vt:i4>
      </vt:variant>
      <vt:variant>
        <vt:i4>0</vt:i4>
      </vt:variant>
      <vt:variant>
        <vt:i4>5</vt:i4>
      </vt:variant>
      <vt:variant>
        <vt:lpwstr/>
      </vt:variant>
      <vt:variant>
        <vt:lpwstr>_Toc131697</vt:lpwstr>
      </vt:variant>
      <vt:variant>
        <vt:i4>2359305</vt:i4>
      </vt:variant>
      <vt:variant>
        <vt:i4>164</vt:i4>
      </vt:variant>
      <vt:variant>
        <vt:i4>0</vt:i4>
      </vt:variant>
      <vt:variant>
        <vt:i4>5</vt:i4>
      </vt:variant>
      <vt:variant>
        <vt:lpwstr/>
      </vt:variant>
      <vt:variant>
        <vt:lpwstr>_Toc131696</vt:lpwstr>
      </vt:variant>
      <vt:variant>
        <vt:i4>2555913</vt:i4>
      </vt:variant>
      <vt:variant>
        <vt:i4>158</vt:i4>
      </vt:variant>
      <vt:variant>
        <vt:i4>0</vt:i4>
      </vt:variant>
      <vt:variant>
        <vt:i4>5</vt:i4>
      </vt:variant>
      <vt:variant>
        <vt:lpwstr/>
      </vt:variant>
      <vt:variant>
        <vt:lpwstr>_Toc131695</vt:lpwstr>
      </vt:variant>
      <vt:variant>
        <vt:i4>2490377</vt:i4>
      </vt:variant>
      <vt:variant>
        <vt:i4>152</vt:i4>
      </vt:variant>
      <vt:variant>
        <vt:i4>0</vt:i4>
      </vt:variant>
      <vt:variant>
        <vt:i4>5</vt:i4>
      </vt:variant>
      <vt:variant>
        <vt:lpwstr/>
      </vt:variant>
      <vt:variant>
        <vt:lpwstr>_Toc131694</vt:lpwstr>
      </vt:variant>
      <vt:variant>
        <vt:i4>2162697</vt:i4>
      </vt:variant>
      <vt:variant>
        <vt:i4>146</vt:i4>
      </vt:variant>
      <vt:variant>
        <vt:i4>0</vt:i4>
      </vt:variant>
      <vt:variant>
        <vt:i4>5</vt:i4>
      </vt:variant>
      <vt:variant>
        <vt:lpwstr/>
      </vt:variant>
      <vt:variant>
        <vt:lpwstr>_Toc131693</vt:lpwstr>
      </vt:variant>
      <vt:variant>
        <vt:i4>2097161</vt:i4>
      </vt:variant>
      <vt:variant>
        <vt:i4>140</vt:i4>
      </vt:variant>
      <vt:variant>
        <vt:i4>0</vt:i4>
      </vt:variant>
      <vt:variant>
        <vt:i4>5</vt:i4>
      </vt:variant>
      <vt:variant>
        <vt:lpwstr/>
      </vt:variant>
      <vt:variant>
        <vt:lpwstr>_Toc131692</vt:lpwstr>
      </vt:variant>
      <vt:variant>
        <vt:i4>2293769</vt:i4>
      </vt:variant>
      <vt:variant>
        <vt:i4>134</vt:i4>
      </vt:variant>
      <vt:variant>
        <vt:i4>0</vt:i4>
      </vt:variant>
      <vt:variant>
        <vt:i4>5</vt:i4>
      </vt:variant>
      <vt:variant>
        <vt:lpwstr/>
      </vt:variant>
      <vt:variant>
        <vt:lpwstr>_Toc131691</vt:lpwstr>
      </vt:variant>
      <vt:variant>
        <vt:i4>2228233</vt:i4>
      </vt:variant>
      <vt:variant>
        <vt:i4>128</vt:i4>
      </vt:variant>
      <vt:variant>
        <vt:i4>0</vt:i4>
      </vt:variant>
      <vt:variant>
        <vt:i4>5</vt:i4>
      </vt:variant>
      <vt:variant>
        <vt:lpwstr/>
      </vt:variant>
      <vt:variant>
        <vt:lpwstr>_Toc131690</vt:lpwstr>
      </vt:variant>
      <vt:variant>
        <vt:i4>2818056</vt:i4>
      </vt:variant>
      <vt:variant>
        <vt:i4>122</vt:i4>
      </vt:variant>
      <vt:variant>
        <vt:i4>0</vt:i4>
      </vt:variant>
      <vt:variant>
        <vt:i4>5</vt:i4>
      </vt:variant>
      <vt:variant>
        <vt:lpwstr/>
      </vt:variant>
      <vt:variant>
        <vt:lpwstr>_Toc131689</vt:lpwstr>
      </vt:variant>
      <vt:variant>
        <vt:i4>2752520</vt:i4>
      </vt:variant>
      <vt:variant>
        <vt:i4>116</vt:i4>
      </vt:variant>
      <vt:variant>
        <vt:i4>0</vt:i4>
      </vt:variant>
      <vt:variant>
        <vt:i4>5</vt:i4>
      </vt:variant>
      <vt:variant>
        <vt:lpwstr/>
      </vt:variant>
      <vt:variant>
        <vt:lpwstr>_Toc131688</vt:lpwstr>
      </vt:variant>
      <vt:variant>
        <vt:i4>2424840</vt:i4>
      </vt:variant>
      <vt:variant>
        <vt:i4>110</vt:i4>
      </vt:variant>
      <vt:variant>
        <vt:i4>0</vt:i4>
      </vt:variant>
      <vt:variant>
        <vt:i4>5</vt:i4>
      </vt:variant>
      <vt:variant>
        <vt:lpwstr/>
      </vt:variant>
      <vt:variant>
        <vt:lpwstr>_Toc131687</vt:lpwstr>
      </vt:variant>
      <vt:variant>
        <vt:i4>2359304</vt:i4>
      </vt:variant>
      <vt:variant>
        <vt:i4>104</vt:i4>
      </vt:variant>
      <vt:variant>
        <vt:i4>0</vt:i4>
      </vt:variant>
      <vt:variant>
        <vt:i4>5</vt:i4>
      </vt:variant>
      <vt:variant>
        <vt:lpwstr/>
      </vt:variant>
      <vt:variant>
        <vt:lpwstr>_Toc131686</vt:lpwstr>
      </vt:variant>
      <vt:variant>
        <vt:i4>2555912</vt:i4>
      </vt:variant>
      <vt:variant>
        <vt:i4>98</vt:i4>
      </vt:variant>
      <vt:variant>
        <vt:i4>0</vt:i4>
      </vt:variant>
      <vt:variant>
        <vt:i4>5</vt:i4>
      </vt:variant>
      <vt:variant>
        <vt:lpwstr/>
      </vt:variant>
      <vt:variant>
        <vt:lpwstr>_Toc131685</vt:lpwstr>
      </vt:variant>
      <vt:variant>
        <vt:i4>2490376</vt:i4>
      </vt:variant>
      <vt:variant>
        <vt:i4>92</vt:i4>
      </vt:variant>
      <vt:variant>
        <vt:i4>0</vt:i4>
      </vt:variant>
      <vt:variant>
        <vt:i4>5</vt:i4>
      </vt:variant>
      <vt:variant>
        <vt:lpwstr/>
      </vt:variant>
      <vt:variant>
        <vt:lpwstr>_Toc131684</vt:lpwstr>
      </vt:variant>
      <vt:variant>
        <vt:i4>2162696</vt:i4>
      </vt:variant>
      <vt:variant>
        <vt:i4>86</vt:i4>
      </vt:variant>
      <vt:variant>
        <vt:i4>0</vt:i4>
      </vt:variant>
      <vt:variant>
        <vt:i4>5</vt:i4>
      </vt:variant>
      <vt:variant>
        <vt:lpwstr/>
      </vt:variant>
      <vt:variant>
        <vt:lpwstr>_Toc131683</vt:lpwstr>
      </vt:variant>
      <vt:variant>
        <vt:i4>2097160</vt:i4>
      </vt:variant>
      <vt:variant>
        <vt:i4>80</vt:i4>
      </vt:variant>
      <vt:variant>
        <vt:i4>0</vt:i4>
      </vt:variant>
      <vt:variant>
        <vt:i4>5</vt:i4>
      </vt:variant>
      <vt:variant>
        <vt:lpwstr/>
      </vt:variant>
      <vt:variant>
        <vt:lpwstr>_Toc131682</vt:lpwstr>
      </vt:variant>
      <vt:variant>
        <vt:i4>2293768</vt:i4>
      </vt:variant>
      <vt:variant>
        <vt:i4>74</vt:i4>
      </vt:variant>
      <vt:variant>
        <vt:i4>0</vt:i4>
      </vt:variant>
      <vt:variant>
        <vt:i4>5</vt:i4>
      </vt:variant>
      <vt:variant>
        <vt:lpwstr/>
      </vt:variant>
      <vt:variant>
        <vt:lpwstr>_Toc131681</vt:lpwstr>
      </vt:variant>
      <vt:variant>
        <vt:i4>2228232</vt:i4>
      </vt:variant>
      <vt:variant>
        <vt:i4>68</vt:i4>
      </vt:variant>
      <vt:variant>
        <vt:i4>0</vt:i4>
      </vt:variant>
      <vt:variant>
        <vt:i4>5</vt:i4>
      </vt:variant>
      <vt:variant>
        <vt:lpwstr/>
      </vt:variant>
      <vt:variant>
        <vt:lpwstr>_Toc131680</vt:lpwstr>
      </vt:variant>
      <vt:variant>
        <vt:i4>2818055</vt:i4>
      </vt:variant>
      <vt:variant>
        <vt:i4>62</vt:i4>
      </vt:variant>
      <vt:variant>
        <vt:i4>0</vt:i4>
      </vt:variant>
      <vt:variant>
        <vt:i4>5</vt:i4>
      </vt:variant>
      <vt:variant>
        <vt:lpwstr/>
      </vt:variant>
      <vt:variant>
        <vt:lpwstr>_Toc131679</vt:lpwstr>
      </vt:variant>
      <vt:variant>
        <vt:i4>2752519</vt:i4>
      </vt:variant>
      <vt:variant>
        <vt:i4>56</vt:i4>
      </vt:variant>
      <vt:variant>
        <vt:i4>0</vt:i4>
      </vt:variant>
      <vt:variant>
        <vt:i4>5</vt:i4>
      </vt:variant>
      <vt:variant>
        <vt:lpwstr/>
      </vt:variant>
      <vt:variant>
        <vt:lpwstr>_Toc131678</vt:lpwstr>
      </vt:variant>
      <vt:variant>
        <vt:i4>2424839</vt:i4>
      </vt:variant>
      <vt:variant>
        <vt:i4>50</vt:i4>
      </vt:variant>
      <vt:variant>
        <vt:i4>0</vt:i4>
      </vt:variant>
      <vt:variant>
        <vt:i4>5</vt:i4>
      </vt:variant>
      <vt:variant>
        <vt:lpwstr/>
      </vt:variant>
      <vt:variant>
        <vt:lpwstr>_Toc131677</vt:lpwstr>
      </vt:variant>
      <vt:variant>
        <vt:i4>2359303</vt:i4>
      </vt:variant>
      <vt:variant>
        <vt:i4>44</vt:i4>
      </vt:variant>
      <vt:variant>
        <vt:i4>0</vt:i4>
      </vt:variant>
      <vt:variant>
        <vt:i4>5</vt:i4>
      </vt:variant>
      <vt:variant>
        <vt:lpwstr/>
      </vt:variant>
      <vt:variant>
        <vt:lpwstr>_Toc131676</vt:lpwstr>
      </vt:variant>
      <vt:variant>
        <vt:i4>2555911</vt:i4>
      </vt:variant>
      <vt:variant>
        <vt:i4>38</vt:i4>
      </vt:variant>
      <vt:variant>
        <vt:i4>0</vt:i4>
      </vt:variant>
      <vt:variant>
        <vt:i4>5</vt:i4>
      </vt:variant>
      <vt:variant>
        <vt:lpwstr/>
      </vt:variant>
      <vt:variant>
        <vt:lpwstr>_Toc131675</vt:lpwstr>
      </vt:variant>
      <vt:variant>
        <vt:i4>2490375</vt:i4>
      </vt:variant>
      <vt:variant>
        <vt:i4>32</vt:i4>
      </vt:variant>
      <vt:variant>
        <vt:i4>0</vt:i4>
      </vt:variant>
      <vt:variant>
        <vt:i4>5</vt:i4>
      </vt:variant>
      <vt:variant>
        <vt:lpwstr/>
      </vt:variant>
      <vt:variant>
        <vt:lpwstr>_Toc131674</vt:lpwstr>
      </vt:variant>
      <vt:variant>
        <vt:i4>2162695</vt:i4>
      </vt:variant>
      <vt:variant>
        <vt:i4>26</vt:i4>
      </vt:variant>
      <vt:variant>
        <vt:i4>0</vt:i4>
      </vt:variant>
      <vt:variant>
        <vt:i4>5</vt:i4>
      </vt:variant>
      <vt:variant>
        <vt:lpwstr/>
      </vt:variant>
      <vt:variant>
        <vt:lpwstr>_Toc131673</vt:lpwstr>
      </vt:variant>
      <vt:variant>
        <vt:i4>2097159</vt:i4>
      </vt:variant>
      <vt:variant>
        <vt:i4>20</vt:i4>
      </vt:variant>
      <vt:variant>
        <vt:i4>0</vt:i4>
      </vt:variant>
      <vt:variant>
        <vt:i4>5</vt:i4>
      </vt:variant>
      <vt:variant>
        <vt:lpwstr/>
      </vt:variant>
      <vt:variant>
        <vt:lpwstr>_Toc131672</vt:lpwstr>
      </vt:variant>
      <vt:variant>
        <vt:i4>2293767</vt:i4>
      </vt:variant>
      <vt:variant>
        <vt:i4>14</vt:i4>
      </vt:variant>
      <vt:variant>
        <vt:i4>0</vt:i4>
      </vt:variant>
      <vt:variant>
        <vt:i4>5</vt:i4>
      </vt:variant>
      <vt:variant>
        <vt:lpwstr/>
      </vt:variant>
      <vt:variant>
        <vt:lpwstr>_Toc131671</vt:lpwstr>
      </vt:variant>
      <vt:variant>
        <vt:i4>2228231</vt:i4>
      </vt:variant>
      <vt:variant>
        <vt:i4>8</vt:i4>
      </vt:variant>
      <vt:variant>
        <vt:i4>0</vt:i4>
      </vt:variant>
      <vt:variant>
        <vt:i4>5</vt:i4>
      </vt:variant>
      <vt:variant>
        <vt:lpwstr/>
      </vt:variant>
      <vt:variant>
        <vt:lpwstr>_Toc131670</vt:lpwstr>
      </vt:variant>
      <vt:variant>
        <vt:i4>2818054</vt:i4>
      </vt:variant>
      <vt:variant>
        <vt:i4>2</vt:i4>
      </vt:variant>
      <vt:variant>
        <vt:i4>0</vt:i4>
      </vt:variant>
      <vt:variant>
        <vt:i4>5</vt:i4>
      </vt:variant>
      <vt:variant>
        <vt:lpwstr/>
      </vt:variant>
      <vt:variant>
        <vt:lpwstr>_Toc131669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ook2</dc:creator>
  <cp:keywords/>
  <cp:lastModifiedBy>Ирина Евгеньевна Шувалова</cp:lastModifiedBy>
  <cp:revision>2</cp:revision>
  <cp:lastPrinted>2025-04-17T09:26:00Z</cp:lastPrinted>
  <dcterms:created xsi:type="dcterms:W3CDTF">2025-04-17T10:42:00Z</dcterms:created>
  <dcterms:modified xsi:type="dcterms:W3CDTF">2025-04-17T10:42:00Z</dcterms:modified>
</cp:coreProperties>
</file>