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51C" w:rsidRPr="00875081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875081">
        <w:rPr>
          <w:rFonts w:cs="Arial"/>
          <w:b w:val="0"/>
          <w:sz w:val="24"/>
          <w:szCs w:val="24"/>
        </w:rPr>
        <w:t>ГЛАВА</w:t>
      </w:r>
    </w:p>
    <w:p w:rsidR="00CE451C" w:rsidRPr="00875081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875081">
        <w:rPr>
          <w:rFonts w:cs="Arial"/>
          <w:b w:val="0"/>
          <w:sz w:val="24"/>
          <w:szCs w:val="24"/>
        </w:rPr>
        <w:t>городского округа павловский посад</w:t>
      </w:r>
    </w:p>
    <w:p w:rsidR="00CE451C" w:rsidRPr="00875081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875081">
        <w:rPr>
          <w:rFonts w:cs="Arial"/>
          <w:b w:val="0"/>
          <w:sz w:val="24"/>
          <w:szCs w:val="24"/>
        </w:rPr>
        <w:t>МОСКОВСКОЙ ОБЛАСТИ</w:t>
      </w:r>
    </w:p>
    <w:p w:rsidR="00CE451C" w:rsidRPr="00875081" w:rsidRDefault="00CE451C" w:rsidP="00CE451C">
      <w:pPr>
        <w:rPr>
          <w:rFonts w:ascii="Arial" w:hAnsi="Arial" w:cs="Arial"/>
          <w:sz w:val="24"/>
          <w:szCs w:val="24"/>
        </w:rPr>
      </w:pPr>
    </w:p>
    <w:p w:rsidR="00CE451C" w:rsidRPr="00875081" w:rsidRDefault="00CE451C" w:rsidP="00CE451C">
      <w:pPr>
        <w:pStyle w:val="2"/>
        <w:spacing w:line="240" w:lineRule="auto"/>
        <w:rPr>
          <w:rFonts w:cs="Arial"/>
          <w:b w:val="0"/>
          <w:sz w:val="24"/>
          <w:szCs w:val="24"/>
        </w:rPr>
      </w:pPr>
      <w:r w:rsidRPr="00875081">
        <w:rPr>
          <w:rFonts w:cs="Arial"/>
          <w:b w:val="0"/>
          <w:sz w:val="24"/>
          <w:szCs w:val="24"/>
        </w:rPr>
        <w:t>ПОСТАНОВЛЕНИЕ</w:t>
      </w:r>
    </w:p>
    <w:p w:rsidR="00CE451C" w:rsidRPr="00875081" w:rsidRDefault="00CE451C" w:rsidP="00CE451C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943" w:type="dxa"/>
        <w:tblLook w:val="00A0" w:firstRow="1" w:lastRow="0" w:firstColumn="1" w:lastColumn="0" w:noHBand="0" w:noVBand="0"/>
      </w:tblPr>
      <w:tblGrid>
        <w:gridCol w:w="1843"/>
        <w:gridCol w:w="474"/>
        <w:gridCol w:w="1701"/>
      </w:tblGrid>
      <w:tr w:rsidR="00875081" w:rsidRPr="00875081" w:rsidTr="000E472B">
        <w:tc>
          <w:tcPr>
            <w:tcW w:w="1843" w:type="dxa"/>
            <w:tcBorders>
              <w:bottom w:val="single" w:sz="4" w:space="0" w:color="auto"/>
            </w:tcBorders>
          </w:tcPr>
          <w:p w:rsidR="00CE451C" w:rsidRPr="00875081" w:rsidRDefault="00875081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081">
              <w:rPr>
                <w:rFonts w:ascii="Arial" w:hAnsi="Arial" w:cs="Arial"/>
                <w:sz w:val="24"/>
                <w:szCs w:val="24"/>
              </w:rPr>
              <w:t>15.03.2021</w:t>
            </w:r>
          </w:p>
        </w:tc>
        <w:tc>
          <w:tcPr>
            <w:tcW w:w="425" w:type="dxa"/>
          </w:tcPr>
          <w:p w:rsidR="00CE451C" w:rsidRPr="00875081" w:rsidRDefault="00CE451C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081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451C" w:rsidRPr="00875081" w:rsidRDefault="00875081" w:rsidP="000E47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75081">
              <w:rPr>
                <w:rFonts w:ascii="Arial" w:hAnsi="Arial" w:cs="Arial"/>
                <w:sz w:val="24"/>
                <w:szCs w:val="24"/>
              </w:rPr>
              <w:t>35</w:t>
            </w:r>
          </w:p>
        </w:tc>
      </w:tr>
    </w:tbl>
    <w:p w:rsidR="00CE451C" w:rsidRPr="00875081" w:rsidRDefault="00CE451C" w:rsidP="00CE451C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г. Павловский Посад</w:t>
      </w:r>
    </w:p>
    <w:p w:rsidR="00EC152D" w:rsidRPr="00875081" w:rsidRDefault="00EC152D" w:rsidP="005B5E36">
      <w:pPr>
        <w:tabs>
          <w:tab w:val="left" w:pos="851"/>
          <w:tab w:val="left" w:pos="993"/>
        </w:tabs>
        <w:ind w:right="5386"/>
        <w:jc w:val="both"/>
        <w:rPr>
          <w:rFonts w:ascii="Arial" w:hAnsi="Arial" w:cs="Arial"/>
          <w:sz w:val="24"/>
          <w:szCs w:val="24"/>
        </w:rPr>
      </w:pPr>
    </w:p>
    <w:p w:rsidR="001023F7" w:rsidRPr="00875081" w:rsidRDefault="005B5E36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Об установлении участка водного объекта</w:t>
      </w:r>
    </w:p>
    <w:p w:rsidR="001023F7" w:rsidRPr="00875081" w:rsidRDefault="005B5E36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общего пользования </w:t>
      </w:r>
      <w:r w:rsidR="008B7D48" w:rsidRPr="00875081">
        <w:rPr>
          <w:rFonts w:ascii="Arial" w:hAnsi="Arial" w:cs="Arial"/>
          <w:sz w:val="24"/>
          <w:szCs w:val="24"/>
        </w:rPr>
        <w:t>«О</w:t>
      </w:r>
      <w:r w:rsidRPr="00875081">
        <w:rPr>
          <w:rFonts w:ascii="Arial" w:hAnsi="Arial" w:cs="Arial"/>
          <w:sz w:val="24"/>
          <w:szCs w:val="24"/>
        </w:rPr>
        <w:t xml:space="preserve">бводненный карьер </w:t>
      </w:r>
    </w:p>
    <w:p w:rsidR="00E81042" w:rsidRPr="00875081" w:rsidRDefault="005B5E36" w:rsidP="00E81042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«Байкал»</w:t>
      </w:r>
      <w:r w:rsidR="00E81042" w:rsidRPr="00875081">
        <w:rPr>
          <w:rFonts w:ascii="Arial" w:hAnsi="Arial" w:cs="Arial"/>
          <w:sz w:val="24"/>
          <w:szCs w:val="24"/>
        </w:rPr>
        <w:t xml:space="preserve"> используемого для массового отдыха,</w:t>
      </w:r>
    </w:p>
    <w:p w:rsidR="00E81042" w:rsidRPr="00875081" w:rsidRDefault="00E81042" w:rsidP="00E81042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купания, занятий спортом</w:t>
      </w:r>
      <w:r w:rsidR="001023F7" w:rsidRPr="00875081">
        <w:rPr>
          <w:rFonts w:ascii="Arial" w:hAnsi="Arial" w:cs="Arial"/>
          <w:sz w:val="24"/>
          <w:szCs w:val="24"/>
        </w:rPr>
        <w:t xml:space="preserve"> </w:t>
      </w:r>
      <w:r w:rsidR="00FC0050" w:rsidRPr="00875081">
        <w:rPr>
          <w:rFonts w:ascii="Arial" w:hAnsi="Arial" w:cs="Arial"/>
          <w:sz w:val="24"/>
          <w:szCs w:val="24"/>
        </w:rPr>
        <w:t xml:space="preserve">и </w:t>
      </w:r>
      <w:r w:rsidR="00B95911" w:rsidRPr="00875081">
        <w:rPr>
          <w:rFonts w:ascii="Arial" w:hAnsi="Arial" w:cs="Arial"/>
          <w:sz w:val="24"/>
          <w:szCs w:val="24"/>
        </w:rPr>
        <w:t>участк</w:t>
      </w:r>
      <w:r w:rsidR="005C37DE" w:rsidRPr="00875081">
        <w:rPr>
          <w:rFonts w:ascii="Arial" w:hAnsi="Arial" w:cs="Arial"/>
          <w:sz w:val="24"/>
          <w:szCs w:val="24"/>
        </w:rPr>
        <w:t>а</w:t>
      </w:r>
      <w:r w:rsidR="00B95911" w:rsidRPr="00875081">
        <w:rPr>
          <w:rFonts w:ascii="Arial" w:hAnsi="Arial" w:cs="Arial"/>
          <w:sz w:val="24"/>
          <w:szCs w:val="24"/>
        </w:rPr>
        <w:t xml:space="preserve"> водного </w:t>
      </w:r>
    </w:p>
    <w:p w:rsidR="00E81042" w:rsidRPr="00875081" w:rsidRDefault="00B95911" w:rsidP="00E81042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объекта правого</w:t>
      </w:r>
      <w:r w:rsidR="00E81042" w:rsidRPr="00875081">
        <w:rPr>
          <w:rFonts w:ascii="Arial" w:hAnsi="Arial" w:cs="Arial"/>
          <w:sz w:val="24"/>
          <w:szCs w:val="24"/>
        </w:rPr>
        <w:t xml:space="preserve"> </w:t>
      </w:r>
      <w:r w:rsidRPr="00875081">
        <w:rPr>
          <w:rFonts w:ascii="Arial" w:hAnsi="Arial" w:cs="Arial"/>
          <w:sz w:val="24"/>
          <w:szCs w:val="24"/>
        </w:rPr>
        <w:t xml:space="preserve">берега </w:t>
      </w:r>
      <w:r w:rsidR="00FC0050" w:rsidRPr="00875081">
        <w:rPr>
          <w:rFonts w:ascii="Arial" w:hAnsi="Arial" w:cs="Arial"/>
          <w:sz w:val="24"/>
          <w:szCs w:val="24"/>
        </w:rPr>
        <w:t>рек</w:t>
      </w:r>
      <w:r w:rsidRPr="00875081">
        <w:rPr>
          <w:rFonts w:ascii="Arial" w:hAnsi="Arial" w:cs="Arial"/>
          <w:sz w:val="24"/>
          <w:szCs w:val="24"/>
        </w:rPr>
        <w:t>и</w:t>
      </w:r>
      <w:r w:rsidR="00FC0050" w:rsidRPr="00875081">
        <w:rPr>
          <w:rFonts w:ascii="Arial" w:hAnsi="Arial" w:cs="Arial"/>
          <w:sz w:val="24"/>
          <w:szCs w:val="24"/>
        </w:rPr>
        <w:t xml:space="preserve"> Клязьма</w:t>
      </w:r>
      <w:r w:rsidR="00E81042" w:rsidRPr="00875081">
        <w:rPr>
          <w:rFonts w:ascii="Arial" w:hAnsi="Arial" w:cs="Arial"/>
          <w:sz w:val="24"/>
          <w:szCs w:val="24"/>
        </w:rPr>
        <w:t xml:space="preserve"> используемого </w:t>
      </w:r>
    </w:p>
    <w:p w:rsidR="00E81042" w:rsidRPr="00875081" w:rsidRDefault="00E81042" w:rsidP="00E81042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для массового отдыха, занятий спортом</w:t>
      </w:r>
      <w:r w:rsidR="00001C25" w:rsidRPr="00875081">
        <w:rPr>
          <w:rFonts w:ascii="Arial" w:hAnsi="Arial" w:cs="Arial"/>
          <w:sz w:val="24"/>
          <w:szCs w:val="24"/>
        </w:rPr>
        <w:t>,</w:t>
      </w:r>
    </w:p>
    <w:p w:rsidR="001023F7" w:rsidRPr="00875081" w:rsidRDefault="005B5E36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расположенн</w:t>
      </w:r>
      <w:r w:rsidR="00E81042" w:rsidRPr="00875081">
        <w:rPr>
          <w:rFonts w:ascii="Arial" w:hAnsi="Arial" w:cs="Arial"/>
          <w:sz w:val="24"/>
          <w:szCs w:val="24"/>
        </w:rPr>
        <w:t>ых</w:t>
      </w:r>
      <w:r w:rsidRPr="00875081">
        <w:rPr>
          <w:rFonts w:ascii="Arial" w:hAnsi="Arial" w:cs="Arial"/>
          <w:sz w:val="24"/>
          <w:szCs w:val="24"/>
        </w:rPr>
        <w:t xml:space="preserve"> на территории</w:t>
      </w:r>
      <w:r w:rsidR="001023F7" w:rsidRPr="00875081">
        <w:rPr>
          <w:rFonts w:ascii="Arial" w:hAnsi="Arial" w:cs="Arial"/>
          <w:sz w:val="24"/>
          <w:szCs w:val="24"/>
        </w:rPr>
        <w:t xml:space="preserve"> </w:t>
      </w:r>
      <w:r w:rsidRPr="00875081">
        <w:rPr>
          <w:rFonts w:ascii="Arial" w:hAnsi="Arial" w:cs="Arial"/>
          <w:sz w:val="24"/>
          <w:szCs w:val="24"/>
        </w:rPr>
        <w:t>городского округа</w:t>
      </w:r>
    </w:p>
    <w:p w:rsidR="006A4564" w:rsidRPr="00875081" w:rsidRDefault="00E81042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Павловский Посад</w:t>
      </w:r>
      <w:r w:rsidR="006A4564" w:rsidRPr="00875081">
        <w:rPr>
          <w:rFonts w:ascii="Arial" w:hAnsi="Arial" w:cs="Arial"/>
          <w:sz w:val="24"/>
          <w:szCs w:val="24"/>
        </w:rPr>
        <w:t xml:space="preserve"> и мероприятиях </w:t>
      </w:r>
    </w:p>
    <w:p w:rsidR="006A4564" w:rsidRPr="00875081" w:rsidRDefault="006A4564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по обеспечению безопасности отдыха людей,</w:t>
      </w:r>
    </w:p>
    <w:p w:rsidR="006A4564" w:rsidRPr="00875081" w:rsidRDefault="006A4564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организации поиска и спасения в летний </w:t>
      </w:r>
    </w:p>
    <w:p w:rsidR="005B5E36" w:rsidRPr="00875081" w:rsidRDefault="006A4564" w:rsidP="001023F7">
      <w:pPr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период</w:t>
      </w:r>
      <w:r w:rsidR="00076688" w:rsidRPr="00875081">
        <w:rPr>
          <w:rFonts w:ascii="Arial" w:hAnsi="Arial" w:cs="Arial"/>
          <w:sz w:val="24"/>
          <w:szCs w:val="24"/>
        </w:rPr>
        <w:t>.</w:t>
      </w:r>
      <w:r w:rsidRPr="00875081">
        <w:rPr>
          <w:rFonts w:ascii="Arial" w:hAnsi="Arial" w:cs="Arial"/>
          <w:sz w:val="24"/>
          <w:szCs w:val="24"/>
        </w:rPr>
        <w:t xml:space="preserve"> </w:t>
      </w:r>
    </w:p>
    <w:p w:rsidR="005B5E36" w:rsidRPr="00875081" w:rsidRDefault="005B5E36" w:rsidP="001023F7">
      <w:pPr>
        <w:rPr>
          <w:rFonts w:ascii="Arial" w:hAnsi="Arial" w:cs="Arial"/>
          <w:sz w:val="24"/>
          <w:szCs w:val="24"/>
        </w:rPr>
      </w:pPr>
    </w:p>
    <w:p w:rsidR="00D27967" w:rsidRPr="00875081" w:rsidRDefault="00D27967" w:rsidP="001023F7">
      <w:pPr>
        <w:rPr>
          <w:rFonts w:ascii="Arial" w:hAnsi="Arial" w:cs="Arial"/>
          <w:sz w:val="24"/>
          <w:szCs w:val="24"/>
        </w:rPr>
      </w:pPr>
    </w:p>
    <w:p w:rsidR="00D27967" w:rsidRPr="00875081" w:rsidRDefault="00D27967" w:rsidP="00577054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№131-ФЗ "Об общих принципах организации местного самоуправления в Российской Федерации", </w:t>
      </w:r>
      <w:r w:rsidR="006A4564" w:rsidRPr="00875081">
        <w:rPr>
          <w:rFonts w:ascii="Arial" w:hAnsi="Arial" w:cs="Arial"/>
          <w:sz w:val="24"/>
          <w:szCs w:val="24"/>
        </w:rPr>
        <w:t xml:space="preserve">Федеральным законом от 27 мая 2014 года № 136-ФЗ "О внесении изменений в статью 26.3 Федерального закона "Об общих принципах организации законодательных (представительных) и исполнительных органов государственной власти субъектов Российской Федерации" и Федеральный закон "Об общих принципах организации местного самоуправления в Российской Федерации" (с изменениями и дополнениями), постановлением Правительства Московской области от 28 сентября 2007 года №732/21 «О правилах охраны жизни людей на водных объектах в Московской области» </w:t>
      </w:r>
      <w:r w:rsidRPr="00875081">
        <w:rPr>
          <w:rFonts w:ascii="Arial" w:hAnsi="Arial" w:cs="Arial"/>
          <w:sz w:val="24"/>
          <w:szCs w:val="24"/>
        </w:rPr>
        <w:t>Водным кодексом Российской Федерации, постановлением Правительства Московской области от 28.09.2007 №732/21 «О правилах охраны жизни людей на водных объектах в Московской области», решением Совета депутатов Павлово–Посадского муниципального района Московской области от 14.12.2007 №519/69 «Об утверждении «Положения об осуществлении мероприятий по обеспечению безопасности людей на водных объектах, охране их жизни и здоровья в Павлово–Посадском муниципальном районе Московской области», постановлением Главы</w:t>
      </w:r>
      <w:r w:rsidR="008148F5" w:rsidRPr="00875081">
        <w:rPr>
          <w:rFonts w:ascii="Arial" w:hAnsi="Arial" w:cs="Arial"/>
          <w:sz w:val="24"/>
          <w:szCs w:val="24"/>
        </w:rPr>
        <w:t xml:space="preserve"> городского округа</w:t>
      </w:r>
      <w:r w:rsidRPr="00875081">
        <w:rPr>
          <w:rFonts w:ascii="Arial" w:hAnsi="Arial" w:cs="Arial"/>
          <w:sz w:val="24"/>
          <w:szCs w:val="24"/>
        </w:rPr>
        <w:t xml:space="preserve"> Павлов</w:t>
      </w:r>
      <w:r w:rsidR="008148F5" w:rsidRPr="00875081">
        <w:rPr>
          <w:rFonts w:ascii="Arial" w:hAnsi="Arial" w:cs="Arial"/>
          <w:sz w:val="24"/>
          <w:szCs w:val="24"/>
        </w:rPr>
        <w:t xml:space="preserve">ский </w:t>
      </w:r>
      <w:r w:rsidR="00BB2CC7" w:rsidRPr="00875081">
        <w:rPr>
          <w:rFonts w:ascii="Arial" w:hAnsi="Arial" w:cs="Arial"/>
          <w:sz w:val="24"/>
          <w:szCs w:val="24"/>
        </w:rPr>
        <w:t>Посад</w:t>
      </w:r>
      <w:r w:rsidRPr="00875081">
        <w:rPr>
          <w:rFonts w:ascii="Arial" w:hAnsi="Arial" w:cs="Arial"/>
          <w:sz w:val="24"/>
          <w:szCs w:val="24"/>
        </w:rPr>
        <w:t xml:space="preserve"> </w:t>
      </w:r>
      <w:r w:rsidR="008148F5" w:rsidRPr="00875081">
        <w:rPr>
          <w:rFonts w:ascii="Arial" w:hAnsi="Arial" w:cs="Arial"/>
          <w:sz w:val="24"/>
          <w:szCs w:val="24"/>
        </w:rPr>
        <w:t xml:space="preserve">Московской области </w:t>
      </w:r>
      <w:r w:rsidR="00BB2CC7" w:rsidRPr="00875081">
        <w:rPr>
          <w:rFonts w:ascii="Arial" w:hAnsi="Arial" w:cs="Arial"/>
          <w:sz w:val="24"/>
          <w:szCs w:val="24"/>
        </w:rPr>
        <w:t xml:space="preserve">от </w:t>
      </w:r>
      <w:r w:rsidR="008148F5" w:rsidRPr="00875081">
        <w:rPr>
          <w:rFonts w:ascii="Arial" w:hAnsi="Arial" w:cs="Arial"/>
          <w:sz w:val="24"/>
          <w:szCs w:val="24"/>
        </w:rPr>
        <w:t>17</w:t>
      </w:r>
      <w:r w:rsidRPr="00875081">
        <w:rPr>
          <w:rFonts w:ascii="Arial" w:hAnsi="Arial" w:cs="Arial"/>
          <w:sz w:val="24"/>
          <w:szCs w:val="24"/>
        </w:rPr>
        <w:t>.</w:t>
      </w:r>
      <w:r w:rsidR="008148F5" w:rsidRPr="00875081">
        <w:rPr>
          <w:rFonts w:ascii="Arial" w:hAnsi="Arial" w:cs="Arial"/>
          <w:sz w:val="24"/>
          <w:szCs w:val="24"/>
        </w:rPr>
        <w:t>08</w:t>
      </w:r>
      <w:r w:rsidRPr="00875081">
        <w:rPr>
          <w:rFonts w:ascii="Arial" w:hAnsi="Arial" w:cs="Arial"/>
          <w:sz w:val="24"/>
          <w:szCs w:val="24"/>
        </w:rPr>
        <w:t>.201</w:t>
      </w:r>
      <w:r w:rsidR="008148F5" w:rsidRPr="00875081">
        <w:rPr>
          <w:rFonts w:ascii="Arial" w:hAnsi="Arial" w:cs="Arial"/>
          <w:sz w:val="24"/>
          <w:szCs w:val="24"/>
        </w:rPr>
        <w:t>7</w:t>
      </w:r>
      <w:r w:rsidRPr="00875081">
        <w:rPr>
          <w:rFonts w:ascii="Arial" w:hAnsi="Arial" w:cs="Arial"/>
          <w:sz w:val="24"/>
          <w:szCs w:val="24"/>
        </w:rPr>
        <w:t xml:space="preserve"> № </w:t>
      </w:r>
      <w:r w:rsidR="008148F5" w:rsidRPr="00875081">
        <w:rPr>
          <w:rFonts w:ascii="Arial" w:hAnsi="Arial" w:cs="Arial"/>
          <w:sz w:val="24"/>
          <w:szCs w:val="24"/>
        </w:rPr>
        <w:t>2</w:t>
      </w:r>
      <w:r w:rsidRPr="00875081">
        <w:rPr>
          <w:rFonts w:ascii="Arial" w:hAnsi="Arial" w:cs="Arial"/>
          <w:sz w:val="24"/>
          <w:szCs w:val="24"/>
        </w:rPr>
        <w:t>02 «Об утверждении правил использования водных объектов общего пользования на территории</w:t>
      </w:r>
      <w:r w:rsidR="008148F5" w:rsidRPr="00875081">
        <w:rPr>
          <w:rFonts w:ascii="Arial" w:hAnsi="Arial" w:cs="Arial"/>
          <w:sz w:val="24"/>
          <w:szCs w:val="24"/>
        </w:rPr>
        <w:t xml:space="preserve"> городского округа</w:t>
      </w:r>
      <w:r w:rsidRPr="00875081">
        <w:rPr>
          <w:rFonts w:ascii="Arial" w:hAnsi="Arial" w:cs="Arial"/>
          <w:sz w:val="24"/>
          <w:szCs w:val="24"/>
        </w:rPr>
        <w:t xml:space="preserve"> Павлов</w:t>
      </w:r>
      <w:r w:rsidR="008148F5" w:rsidRPr="00875081">
        <w:rPr>
          <w:rFonts w:ascii="Arial" w:hAnsi="Arial" w:cs="Arial"/>
          <w:sz w:val="24"/>
          <w:szCs w:val="24"/>
        </w:rPr>
        <w:t xml:space="preserve">ский </w:t>
      </w:r>
      <w:r w:rsidRPr="00875081">
        <w:rPr>
          <w:rFonts w:ascii="Arial" w:hAnsi="Arial" w:cs="Arial"/>
          <w:sz w:val="24"/>
          <w:szCs w:val="24"/>
        </w:rPr>
        <w:t>Посад Московской обла</w:t>
      </w:r>
      <w:r w:rsidR="00BB2CC7" w:rsidRPr="00875081">
        <w:rPr>
          <w:rFonts w:ascii="Arial" w:hAnsi="Arial" w:cs="Arial"/>
          <w:sz w:val="24"/>
          <w:szCs w:val="24"/>
        </w:rPr>
        <w:t>сти для личных и бытовых нужд</w:t>
      </w:r>
      <w:r w:rsidR="00CA319E" w:rsidRPr="00875081">
        <w:rPr>
          <w:rFonts w:ascii="Arial" w:hAnsi="Arial" w:cs="Arial"/>
          <w:sz w:val="24"/>
          <w:szCs w:val="24"/>
        </w:rPr>
        <w:t xml:space="preserve">» </w:t>
      </w:r>
      <w:r w:rsidR="00BB2CC7" w:rsidRPr="00875081">
        <w:rPr>
          <w:rFonts w:ascii="Arial" w:hAnsi="Arial" w:cs="Arial"/>
          <w:sz w:val="24"/>
          <w:szCs w:val="24"/>
        </w:rPr>
        <w:t xml:space="preserve"> </w:t>
      </w:r>
      <w:r w:rsidRPr="00875081">
        <w:rPr>
          <w:rFonts w:ascii="Arial" w:hAnsi="Arial" w:cs="Arial"/>
          <w:sz w:val="24"/>
          <w:szCs w:val="24"/>
        </w:rPr>
        <w:t>и в целях предупреждения травматизма и гибели людей на водных объектах городского округа Павловский Посад Московской области в летний период</w:t>
      </w:r>
      <w:r w:rsidR="00187AFF" w:rsidRPr="00875081">
        <w:rPr>
          <w:rFonts w:ascii="Arial" w:hAnsi="Arial" w:cs="Arial"/>
          <w:sz w:val="24"/>
          <w:szCs w:val="24"/>
        </w:rPr>
        <w:t xml:space="preserve"> 20</w:t>
      </w:r>
      <w:r w:rsidR="00FC0050" w:rsidRPr="00875081">
        <w:rPr>
          <w:rFonts w:ascii="Arial" w:hAnsi="Arial" w:cs="Arial"/>
          <w:sz w:val="24"/>
          <w:szCs w:val="24"/>
        </w:rPr>
        <w:t>20</w:t>
      </w:r>
      <w:r w:rsidRPr="00875081">
        <w:rPr>
          <w:rFonts w:ascii="Arial" w:hAnsi="Arial" w:cs="Arial"/>
          <w:sz w:val="24"/>
          <w:szCs w:val="24"/>
        </w:rPr>
        <w:t xml:space="preserve"> года</w:t>
      </w:r>
      <w:r w:rsidR="005C37DE" w:rsidRPr="00875081">
        <w:rPr>
          <w:rFonts w:ascii="Arial" w:hAnsi="Arial" w:cs="Arial"/>
          <w:sz w:val="24"/>
          <w:szCs w:val="24"/>
        </w:rPr>
        <w:t>,</w:t>
      </w:r>
    </w:p>
    <w:p w:rsidR="00EA7C61" w:rsidRPr="00875081" w:rsidRDefault="00EA7C61" w:rsidP="001023F7">
      <w:pPr>
        <w:jc w:val="both"/>
        <w:rPr>
          <w:rFonts w:ascii="Arial" w:hAnsi="Arial" w:cs="Arial"/>
          <w:bCs/>
          <w:sz w:val="24"/>
          <w:szCs w:val="24"/>
        </w:rPr>
      </w:pPr>
    </w:p>
    <w:p w:rsidR="00BB2CC7" w:rsidRPr="00875081" w:rsidRDefault="00BB2CC7" w:rsidP="001023F7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ПОСТАНОВЛЯЮ:</w:t>
      </w:r>
    </w:p>
    <w:p w:rsidR="005B5E36" w:rsidRPr="00875081" w:rsidRDefault="005B5E36" w:rsidP="001023F7">
      <w:pPr>
        <w:jc w:val="both"/>
        <w:rPr>
          <w:rFonts w:ascii="Arial" w:hAnsi="Arial" w:cs="Arial"/>
          <w:bCs/>
          <w:sz w:val="24"/>
          <w:szCs w:val="24"/>
        </w:rPr>
      </w:pPr>
    </w:p>
    <w:p w:rsidR="007C53BE" w:rsidRPr="00875081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Установить участк</w:t>
      </w:r>
      <w:r w:rsidR="005A0E12" w:rsidRPr="00875081">
        <w:rPr>
          <w:rFonts w:ascii="Arial" w:hAnsi="Arial" w:cs="Arial"/>
          <w:sz w:val="24"/>
          <w:szCs w:val="24"/>
        </w:rPr>
        <w:t>и</w:t>
      </w:r>
      <w:r w:rsidRPr="00875081">
        <w:rPr>
          <w:rFonts w:ascii="Arial" w:hAnsi="Arial" w:cs="Arial"/>
          <w:sz w:val="24"/>
          <w:szCs w:val="24"/>
        </w:rPr>
        <w:t xml:space="preserve"> водн</w:t>
      </w:r>
      <w:r w:rsidR="00C142E8" w:rsidRPr="00875081">
        <w:rPr>
          <w:rFonts w:ascii="Arial" w:hAnsi="Arial" w:cs="Arial"/>
          <w:sz w:val="24"/>
          <w:szCs w:val="24"/>
        </w:rPr>
        <w:t>ых</w:t>
      </w:r>
      <w:r w:rsidRPr="00875081">
        <w:rPr>
          <w:rFonts w:ascii="Arial" w:hAnsi="Arial" w:cs="Arial"/>
          <w:sz w:val="24"/>
          <w:szCs w:val="24"/>
        </w:rPr>
        <w:t xml:space="preserve"> объект</w:t>
      </w:r>
      <w:r w:rsidR="00C142E8" w:rsidRPr="00875081">
        <w:rPr>
          <w:rFonts w:ascii="Arial" w:hAnsi="Arial" w:cs="Arial"/>
          <w:sz w:val="24"/>
          <w:szCs w:val="24"/>
        </w:rPr>
        <w:t>ов</w:t>
      </w:r>
      <w:r w:rsidRPr="00875081">
        <w:rPr>
          <w:rFonts w:ascii="Arial" w:hAnsi="Arial" w:cs="Arial"/>
          <w:sz w:val="24"/>
          <w:szCs w:val="24"/>
        </w:rPr>
        <w:t xml:space="preserve"> общего пользования «Обводненный карьер «Байкал»</w:t>
      </w:r>
      <w:r w:rsidR="0084764A" w:rsidRPr="00875081">
        <w:rPr>
          <w:rFonts w:ascii="Arial" w:hAnsi="Arial" w:cs="Arial"/>
          <w:sz w:val="24"/>
          <w:szCs w:val="24"/>
        </w:rPr>
        <w:t xml:space="preserve"> западный берег протяженностью девяносто пять метров (координаты: 55.810711, 38.655413)</w:t>
      </w:r>
      <w:r w:rsidR="00FC0050" w:rsidRPr="00875081">
        <w:rPr>
          <w:rFonts w:ascii="Arial" w:hAnsi="Arial" w:cs="Arial"/>
          <w:sz w:val="24"/>
          <w:szCs w:val="24"/>
        </w:rPr>
        <w:t xml:space="preserve"> </w:t>
      </w:r>
      <w:r w:rsidR="005A0E12" w:rsidRPr="00875081">
        <w:rPr>
          <w:rFonts w:ascii="Arial" w:hAnsi="Arial" w:cs="Arial"/>
          <w:sz w:val="24"/>
          <w:szCs w:val="24"/>
        </w:rPr>
        <w:t xml:space="preserve">используемого для массового отдыха, купания и занятий спортом (Приложение №1) </w:t>
      </w:r>
      <w:r w:rsidR="00577054" w:rsidRPr="00875081">
        <w:rPr>
          <w:rFonts w:ascii="Arial" w:hAnsi="Arial" w:cs="Arial"/>
          <w:sz w:val="24"/>
          <w:szCs w:val="24"/>
        </w:rPr>
        <w:t xml:space="preserve">и </w:t>
      </w:r>
      <w:r w:rsidR="0084764A" w:rsidRPr="00875081">
        <w:rPr>
          <w:rFonts w:ascii="Arial" w:hAnsi="Arial" w:cs="Arial"/>
          <w:sz w:val="24"/>
          <w:szCs w:val="24"/>
        </w:rPr>
        <w:t xml:space="preserve">правый </w:t>
      </w:r>
      <w:r w:rsidR="006E713B" w:rsidRPr="00875081">
        <w:rPr>
          <w:rFonts w:ascii="Arial" w:hAnsi="Arial" w:cs="Arial"/>
          <w:sz w:val="24"/>
          <w:szCs w:val="24"/>
        </w:rPr>
        <w:t xml:space="preserve">берег </w:t>
      </w:r>
      <w:r w:rsidR="00FC0050" w:rsidRPr="00875081">
        <w:rPr>
          <w:rFonts w:ascii="Arial" w:hAnsi="Arial" w:cs="Arial"/>
          <w:sz w:val="24"/>
          <w:szCs w:val="24"/>
        </w:rPr>
        <w:t>рек</w:t>
      </w:r>
      <w:r w:rsidR="005C37DE" w:rsidRPr="00875081">
        <w:rPr>
          <w:rFonts w:ascii="Arial" w:hAnsi="Arial" w:cs="Arial"/>
          <w:sz w:val="24"/>
          <w:szCs w:val="24"/>
        </w:rPr>
        <w:t>и</w:t>
      </w:r>
      <w:r w:rsidR="00FC0050" w:rsidRPr="00875081">
        <w:rPr>
          <w:rFonts w:ascii="Arial" w:hAnsi="Arial" w:cs="Arial"/>
          <w:sz w:val="24"/>
          <w:szCs w:val="24"/>
        </w:rPr>
        <w:t xml:space="preserve"> Клязьма</w:t>
      </w:r>
      <w:r w:rsidR="0084764A" w:rsidRPr="00875081">
        <w:rPr>
          <w:rFonts w:ascii="Arial" w:hAnsi="Arial" w:cs="Arial"/>
          <w:sz w:val="24"/>
          <w:szCs w:val="24"/>
        </w:rPr>
        <w:t xml:space="preserve"> протяженностью сорок пять метров (координаты: 55.800356, 38.659891) </w:t>
      </w:r>
      <w:r w:rsidR="007C53BE" w:rsidRPr="00875081">
        <w:rPr>
          <w:rFonts w:ascii="Arial" w:hAnsi="Arial" w:cs="Arial"/>
          <w:sz w:val="24"/>
          <w:szCs w:val="24"/>
        </w:rPr>
        <w:t xml:space="preserve"> используемого для массового отдыха и занятий </w:t>
      </w:r>
      <w:r w:rsidR="007C53BE" w:rsidRPr="00875081">
        <w:rPr>
          <w:rFonts w:ascii="Arial" w:hAnsi="Arial" w:cs="Arial"/>
          <w:sz w:val="24"/>
          <w:szCs w:val="24"/>
        </w:rPr>
        <w:lastRenderedPageBreak/>
        <w:t xml:space="preserve">спортом (Приложение №2) </w:t>
      </w:r>
      <w:r w:rsidRPr="00875081">
        <w:rPr>
          <w:rFonts w:ascii="Arial" w:hAnsi="Arial" w:cs="Arial"/>
          <w:sz w:val="24"/>
          <w:szCs w:val="24"/>
        </w:rPr>
        <w:t>расположе</w:t>
      </w:r>
      <w:r w:rsidR="00BD2D79" w:rsidRPr="00875081">
        <w:rPr>
          <w:rFonts w:ascii="Arial" w:hAnsi="Arial" w:cs="Arial"/>
          <w:sz w:val="24"/>
          <w:szCs w:val="24"/>
        </w:rPr>
        <w:t>нны</w:t>
      </w:r>
      <w:r w:rsidR="007C53BE" w:rsidRPr="00875081">
        <w:rPr>
          <w:rFonts w:ascii="Arial" w:hAnsi="Arial" w:cs="Arial"/>
          <w:sz w:val="24"/>
          <w:szCs w:val="24"/>
        </w:rPr>
        <w:t>х</w:t>
      </w:r>
      <w:r w:rsidRPr="00875081">
        <w:rPr>
          <w:rFonts w:ascii="Arial" w:hAnsi="Arial" w:cs="Arial"/>
          <w:sz w:val="24"/>
          <w:szCs w:val="24"/>
        </w:rPr>
        <w:t xml:space="preserve"> на территории городского </w:t>
      </w:r>
      <w:r w:rsidR="00CB4D8E" w:rsidRPr="00875081">
        <w:rPr>
          <w:rFonts w:ascii="Arial" w:hAnsi="Arial" w:cs="Arial"/>
          <w:sz w:val="24"/>
          <w:szCs w:val="24"/>
        </w:rPr>
        <w:t>округа Павловский Посад Московской области, в летний период</w:t>
      </w:r>
      <w:r w:rsidR="00187AFF" w:rsidRPr="00875081">
        <w:rPr>
          <w:rFonts w:ascii="Arial" w:hAnsi="Arial" w:cs="Arial"/>
          <w:sz w:val="24"/>
          <w:szCs w:val="24"/>
        </w:rPr>
        <w:t xml:space="preserve"> 20</w:t>
      </w:r>
      <w:r w:rsidR="00FC0050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="00CB4D8E" w:rsidRPr="00875081">
        <w:rPr>
          <w:rFonts w:ascii="Arial" w:hAnsi="Arial" w:cs="Arial"/>
          <w:sz w:val="24"/>
          <w:szCs w:val="24"/>
        </w:rPr>
        <w:t>года</w:t>
      </w:r>
      <w:r w:rsidR="007C53BE" w:rsidRPr="00875081">
        <w:rPr>
          <w:rFonts w:ascii="Arial" w:hAnsi="Arial" w:cs="Arial"/>
          <w:sz w:val="24"/>
          <w:szCs w:val="24"/>
        </w:rPr>
        <w:t>.</w:t>
      </w:r>
      <w:r w:rsidR="00F00BC0" w:rsidRPr="00875081">
        <w:rPr>
          <w:rFonts w:ascii="Arial" w:hAnsi="Arial" w:cs="Arial"/>
          <w:sz w:val="24"/>
          <w:szCs w:val="24"/>
        </w:rPr>
        <w:t xml:space="preserve"> </w:t>
      </w:r>
    </w:p>
    <w:p w:rsidR="00C142E8" w:rsidRPr="00875081" w:rsidRDefault="00C142E8" w:rsidP="00C142E8">
      <w:pPr>
        <w:ind w:firstLine="700"/>
        <w:jc w:val="both"/>
        <w:rPr>
          <w:rFonts w:ascii="Arial" w:hAnsi="Arial" w:cs="Arial"/>
          <w:sz w:val="24"/>
          <w:szCs w:val="24"/>
        </w:rPr>
      </w:pPr>
    </w:p>
    <w:p w:rsidR="005B5E36" w:rsidRPr="00875081" w:rsidRDefault="005B5E36" w:rsidP="00C142E8">
      <w:pPr>
        <w:numPr>
          <w:ilvl w:val="0"/>
          <w:numId w:val="11"/>
        </w:numPr>
        <w:ind w:left="100" w:firstLine="6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Сроки купального сезона на участке водного объекта общего пользования «Обводненный карьер</w:t>
      </w:r>
      <w:r w:rsidR="009431CC" w:rsidRPr="00875081">
        <w:rPr>
          <w:rFonts w:ascii="Arial" w:hAnsi="Arial" w:cs="Arial"/>
          <w:sz w:val="24"/>
          <w:szCs w:val="24"/>
        </w:rPr>
        <w:t xml:space="preserve"> «Байкал»</w:t>
      </w:r>
      <w:r w:rsidR="0084764A" w:rsidRPr="00875081">
        <w:rPr>
          <w:rFonts w:ascii="Arial" w:hAnsi="Arial" w:cs="Arial"/>
          <w:sz w:val="24"/>
          <w:szCs w:val="24"/>
        </w:rPr>
        <w:t xml:space="preserve"> </w:t>
      </w:r>
      <w:r w:rsidR="009431CC" w:rsidRPr="00875081">
        <w:rPr>
          <w:rFonts w:ascii="Arial" w:hAnsi="Arial" w:cs="Arial"/>
          <w:sz w:val="24"/>
          <w:szCs w:val="24"/>
        </w:rPr>
        <w:t>установ</w:t>
      </w:r>
      <w:r w:rsidR="00187AFF" w:rsidRPr="00875081">
        <w:rPr>
          <w:rFonts w:ascii="Arial" w:hAnsi="Arial" w:cs="Arial"/>
          <w:sz w:val="24"/>
          <w:szCs w:val="24"/>
        </w:rPr>
        <w:t>ить с 01 июня по 31 августа 20</w:t>
      </w:r>
      <w:r w:rsidR="00FC0050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Pr="00875081">
        <w:rPr>
          <w:rFonts w:ascii="Arial" w:hAnsi="Arial" w:cs="Arial"/>
          <w:sz w:val="24"/>
          <w:szCs w:val="24"/>
        </w:rPr>
        <w:t xml:space="preserve"> года.</w:t>
      </w:r>
    </w:p>
    <w:p w:rsidR="00C142E8" w:rsidRPr="00875081" w:rsidRDefault="00C142E8" w:rsidP="00C142E8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5B5E36" w:rsidRPr="00875081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Установить время работы мест</w:t>
      </w:r>
      <w:r w:rsidR="0077269C" w:rsidRPr="00875081">
        <w:rPr>
          <w:rFonts w:ascii="Arial" w:hAnsi="Arial" w:cs="Arial"/>
          <w:sz w:val="24"/>
          <w:szCs w:val="24"/>
        </w:rPr>
        <w:t>а</w:t>
      </w:r>
      <w:r w:rsidRPr="00875081">
        <w:rPr>
          <w:rFonts w:ascii="Arial" w:hAnsi="Arial" w:cs="Arial"/>
          <w:sz w:val="24"/>
          <w:szCs w:val="24"/>
        </w:rPr>
        <w:t xml:space="preserve"> купания: ежедневно </w:t>
      </w:r>
      <w:r w:rsidR="009431CC" w:rsidRPr="00875081">
        <w:rPr>
          <w:rFonts w:ascii="Arial" w:hAnsi="Arial" w:cs="Arial"/>
          <w:sz w:val="24"/>
          <w:szCs w:val="24"/>
        </w:rPr>
        <w:t>с 09.00 часов до 21.00 ч</w:t>
      </w:r>
      <w:r w:rsidR="00187AFF" w:rsidRPr="00875081">
        <w:rPr>
          <w:rFonts w:ascii="Arial" w:hAnsi="Arial" w:cs="Arial"/>
          <w:sz w:val="24"/>
          <w:szCs w:val="24"/>
        </w:rPr>
        <w:t>аса с 01 июня по 31 августа 20</w:t>
      </w:r>
      <w:r w:rsidR="00FC0050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Pr="00875081">
        <w:rPr>
          <w:rFonts w:ascii="Arial" w:hAnsi="Arial" w:cs="Arial"/>
          <w:sz w:val="24"/>
          <w:szCs w:val="24"/>
        </w:rPr>
        <w:t xml:space="preserve"> года.</w:t>
      </w:r>
    </w:p>
    <w:p w:rsidR="00C142E8" w:rsidRPr="00875081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5B5E36" w:rsidRPr="00875081" w:rsidRDefault="005B5E36" w:rsidP="00C142E8">
      <w:pPr>
        <w:numPr>
          <w:ilvl w:val="0"/>
          <w:numId w:val="11"/>
        </w:numPr>
        <w:ind w:left="0"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Запретить купание на всех водоемах городского </w:t>
      </w:r>
      <w:r w:rsidR="008312A0" w:rsidRPr="00875081">
        <w:rPr>
          <w:rFonts w:ascii="Arial" w:hAnsi="Arial" w:cs="Arial"/>
          <w:sz w:val="24"/>
          <w:szCs w:val="24"/>
        </w:rPr>
        <w:t>округа Павловский Посад Московской области</w:t>
      </w:r>
      <w:r w:rsidRPr="00875081">
        <w:rPr>
          <w:rFonts w:ascii="Arial" w:hAnsi="Arial" w:cs="Arial"/>
          <w:sz w:val="24"/>
          <w:szCs w:val="24"/>
        </w:rPr>
        <w:t>, кроме разрешенного для купания участка водного объекта общего пользования «Обводненный карьер «Байкал».</w:t>
      </w:r>
    </w:p>
    <w:p w:rsidR="00C142E8" w:rsidRPr="00875081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0E47C5" w:rsidRPr="00875081" w:rsidRDefault="000E47C5" w:rsidP="000E47C5">
      <w:pPr>
        <w:ind w:right="-2" w:firstLine="7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5. </w:t>
      </w:r>
      <w:r w:rsidR="00392679" w:rsidRPr="00875081">
        <w:rPr>
          <w:rFonts w:ascii="Arial" w:hAnsi="Arial" w:cs="Arial"/>
          <w:sz w:val="24"/>
          <w:szCs w:val="24"/>
        </w:rPr>
        <w:t>Управлению территориальной безопасности, гражданской обороны и чрезвычайной ситуации</w:t>
      </w:r>
      <w:r w:rsidRPr="00875081">
        <w:rPr>
          <w:rFonts w:ascii="Arial" w:hAnsi="Arial" w:cs="Arial"/>
          <w:sz w:val="24"/>
          <w:szCs w:val="24"/>
        </w:rPr>
        <w:t xml:space="preserve"> городского округа Павловский Посад Московской области в летний период с 01 июня по 31 августа 202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Pr="00875081">
        <w:rPr>
          <w:rFonts w:ascii="Arial" w:hAnsi="Arial" w:cs="Arial"/>
          <w:sz w:val="24"/>
          <w:szCs w:val="24"/>
        </w:rPr>
        <w:t xml:space="preserve"> года:</w:t>
      </w:r>
    </w:p>
    <w:p w:rsidR="000E47C5" w:rsidRPr="00875081" w:rsidRDefault="000E47C5" w:rsidP="000E47C5">
      <w:pPr>
        <w:ind w:right="-2" w:firstLine="691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5.1. Обеспечить запрещающими знаками (купаться запрещено) МБУ «Благоустройство Павловский Посад».</w:t>
      </w:r>
    </w:p>
    <w:p w:rsidR="00E81042" w:rsidRPr="00875081" w:rsidRDefault="00E81042" w:rsidP="000E47C5">
      <w:pPr>
        <w:ind w:right="-2" w:firstLine="691"/>
        <w:jc w:val="both"/>
        <w:rPr>
          <w:rFonts w:ascii="Arial" w:hAnsi="Arial" w:cs="Arial"/>
          <w:sz w:val="24"/>
          <w:szCs w:val="24"/>
        </w:rPr>
      </w:pPr>
    </w:p>
    <w:p w:rsidR="000E47C5" w:rsidRPr="00875081" w:rsidRDefault="000E47C5" w:rsidP="00E81042">
      <w:pPr>
        <w:numPr>
          <w:ilvl w:val="0"/>
          <w:numId w:val="10"/>
        </w:numPr>
        <w:ind w:left="0" w:right="-2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МБУ «Благоустройство Павловский Посад» установ</w:t>
      </w:r>
      <w:r w:rsidR="009346C2" w:rsidRPr="00875081">
        <w:rPr>
          <w:rFonts w:ascii="Arial" w:hAnsi="Arial" w:cs="Arial"/>
          <w:sz w:val="24"/>
          <w:szCs w:val="24"/>
        </w:rPr>
        <w:t>ить</w:t>
      </w:r>
      <w:r w:rsidRPr="00875081">
        <w:rPr>
          <w:rFonts w:ascii="Arial" w:hAnsi="Arial" w:cs="Arial"/>
          <w:sz w:val="24"/>
          <w:szCs w:val="24"/>
        </w:rPr>
        <w:t xml:space="preserve"> знак</w:t>
      </w:r>
      <w:r w:rsidR="009346C2" w:rsidRPr="00875081">
        <w:rPr>
          <w:rFonts w:ascii="Arial" w:hAnsi="Arial" w:cs="Arial"/>
          <w:sz w:val="24"/>
          <w:szCs w:val="24"/>
        </w:rPr>
        <w:t>и</w:t>
      </w:r>
      <w:r w:rsidRPr="00875081">
        <w:rPr>
          <w:rFonts w:ascii="Arial" w:hAnsi="Arial" w:cs="Arial"/>
          <w:sz w:val="24"/>
          <w:szCs w:val="24"/>
        </w:rPr>
        <w:t xml:space="preserve"> «Купание запрещено» на водоёмах не оборудованных спасательными постами в пределах границ городского округа Павловский Посад Московской области.</w:t>
      </w:r>
    </w:p>
    <w:p w:rsidR="00C142E8" w:rsidRPr="00875081" w:rsidRDefault="00C142E8" w:rsidP="000E47C5">
      <w:pPr>
        <w:ind w:right="-2" w:firstLine="709"/>
        <w:jc w:val="both"/>
        <w:rPr>
          <w:rFonts w:ascii="Arial" w:hAnsi="Arial" w:cs="Arial"/>
          <w:sz w:val="24"/>
          <w:szCs w:val="24"/>
        </w:rPr>
      </w:pPr>
    </w:p>
    <w:p w:rsidR="000E47C5" w:rsidRPr="00875081" w:rsidRDefault="000E47C5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  <w:rPr>
          <w:rStyle w:val="FontStyle13"/>
          <w:rFonts w:ascii="Arial" w:hAnsi="Arial"/>
          <w:sz w:val="24"/>
        </w:rPr>
      </w:pPr>
      <w:r w:rsidRPr="00875081">
        <w:rPr>
          <w:rStyle w:val="FontStyle13"/>
          <w:rFonts w:ascii="Arial" w:hAnsi="Arial"/>
          <w:sz w:val="24"/>
        </w:rPr>
        <w:t xml:space="preserve">Рекомендовать территориальному отделу № 14 Государственного административно-технического надзора Московской области (Гальченко А.С.) принять участие в обеспечении контроля за соблюдением чистоты и порядка на территории, прилегающей к водным объектам </w:t>
      </w:r>
      <w:r w:rsidRPr="00875081">
        <w:t>городского округа Павловский Посад</w:t>
      </w:r>
      <w:r w:rsidRPr="00875081">
        <w:rPr>
          <w:rStyle w:val="FontStyle13"/>
          <w:rFonts w:ascii="Arial" w:hAnsi="Arial"/>
          <w:sz w:val="24"/>
        </w:rPr>
        <w:t>.</w:t>
      </w:r>
    </w:p>
    <w:p w:rsidR="00C142E8" w:rsidRPr="00875081" w:rsidRDefault="00C142E8" w:rsidP="00C142E8">
      <w:pPr>
        <w:pStyle w:val="Style7"/>
        <w:widowControl/>
        <w:tabs>
          <w:tab w:val="left" w:pos="100"/>
          <w:tab w:val="left" w:pos="800"/>
        </w:tabs>
        <w:spacing w:line="240" w:lineRule="auto"/>
        <w:ind w:left="800" w:firstLine="0"/>
        <w:rPr>
          <w:rStyle w:val="FontStyle13"/>
          <w:rFonts w:ascii="Arial" w:hAnsi="Arial"/>
          <w:sz w:val="24"/>
        </w:rPr>
      </w:pPr>
    </w:p>
    <w:p w:rsidR="000E47C5" w:rsidRPr="00875081" w:rsidRDefault="000E47C5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</w:pPr>
      <w:r w:rsidRPr="00875081">
        <w:rPr>
          <w:rStyle w:val="FontStyle13"/>
          <w:rFonts w:ascii="Arial" w:hAnsi="Arial"/>
          <w:sz w:val="24"/>
        </w:rPr>
        <w:t xml:space="preserve">Рекомендовать Орехово-Зуевскому территориальному отделу управления Роспотребнадзора по Московской области (Смагина И.А.) </w:t>
      </w:r>
      <w:r w:rsidRPr="00875081">
        <w:t>организовать проведение лабораторного контроля качества воды, песка в местах массового отдыха у воды и купания граждан (пляжа).</w:t>
      </w:r>
    </w:p>
    <w:p w:rsidR="00C142E8" w:rsidRPr="00875081" w:rsidRDefault="00C142E8" w:rsidP="00C142E8">
      <w:pPr>
        <w:pStyle w:val="a5"/>
        <w:rPr>
          <w:rFonts w:ascii="Arial" w:hAnsi="Arial" w:cs="Arial"/>
          <w:sz w:val="24"/>
          <w:szCs w:val="24"/>
        </w:rPr>
      </w:pPr>
    </w:p>
    <w:p w:rsidR="000E47C5" w:rsidRPr="00875081" w:rsidRDefault="00EF5BD2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</w:pPr>
      <w:r w:rsidRPr="00875081">
        <w:t>Рекомендовать Павлово–Посадскому районному обществу охотников и рыболовов (Минаев В.П.) проводить профилактическую работу о правилах поведения на водных объектах среди охотников и рыболовов.</w:t>
      </w:r>
    </w:p>
    <w:p w:rsidR="00EF5BD2" w:rsidRPr="00875081" w:rsidRDefault="00EF5BD2" w:rsidP="000E47C5">
      <w:pPr>
        <w:pStyle w:val="Style7"/>
        <w:widowControl/>
        <w:numPr>
          <w:ilvl w:val="0"/>
          <w:numId w:val="10"/>
        </w:numPr>
        <w:tabs>
          <w:tab w:val="left" w:pos="100"/>
          <w:tab w:val="left" w:pos="800"/>
        </w:tabs>
        <w:spacing w:line="240" w:lineRule="auto"/>
        <w:ind w:left="0" w:firstLine="800"/>
        <w:rPr>
          <w:rStyle w:val="FontStyle13"/>
          <w:rFonts w:ascii="Arial" w:hAnsi="Arial"/>
          <w:sz w:val="24"/>
        </w:rPr>
      </w:pPr>
      <w:r w:rsidRPr="00875081">
        <w:t>Управлению образования Администрации городского округа Павловский Посад Московской области (Некрасова О.И.), руководителям образовательных учреждений организовать проведение:</w:t>
      </w:r>
    </w:p>
    <w:p w:rsidR="00EF5BD2" w:rsidRPr="00875081" w:rsidRDefault="00E81042" w:rsidP="00EF5BD2">
      <w:pPr>
        <w:spacing w:before="100" w:beforeAutospacing="1" w:after="100" w:afterAutospacing="1"/>
        <w:ind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10</w:t>
      </w:r>
      <w:r w:rsidR="00EF5BD2" w:rsidRPr="00875081">
        <w:rPr>
          <w:rFonts w:ascii="Arial" w:hAnsi="Arial" w:cs="Arial"/>
          <w:sz w:val="24"/>
          <w:szCs w:val="24"/>
        </w:rPr>
        <w:t>.1. Разъяснительной работы среди детей и их родителей об опасности купания на необорудованных водных объектах, оказанию помощи пострадавшим или тонущим людям</w:t>
      </w:r>
      <w:r w:rsidR="009A7394" w:rsidRPr="00875081">
        <w:rPr>
          <w:rFonts w:ascii="Arial" w:hAnsi="Arial" w:cs="Arial"/>
          <w:sz w:val="24"/>
          <w:szCs w:val="24"/>
        </w:rPr>
        <w:t>.</w:t>
      </w:r>
    </w:p>
    <w:p w:rsidR="00EF5BD2" w:rsidRPr="00875081" w:rsidRDefault="00E81042" w:rsidP="00C142E8">
      <w:pPr>
        <w:ind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10</w:t>
      </w:r>
      <w:r w:rsidR="00EF5BD2" w:rsidRPr="00875081">
        <w:rPr>
          <w:rFonts w:ascii="Arial" w:hAnsi="Arial" w:cs="Arial"/>
          <w:sz w:val="24"/>
          <w:szCs w:val="24"/>
        </w:rPr>
        <w:t>.2. </w:t>
      </w:r>
      <w:r w:rsidR="009A7394" w:rsidRPr="00875081">
        <w:rPr>
          <w:rFonts w:ascii="Arial" w:hAnsi="Arial" w:cs="Arial"/>
          <w:sz w:val="24"/>
          <w:szCs w:val="24"/>
        </w:rPr>
        <w:t xml:space="preserve">  </w:t>
      </w:r>
      <w:r w:rsidR="00EF5BD2" w:rsidRPr="00875081">
        <w:rPr>
          <w:rFonts w:ascii="Arial" w:hAnsi="Arial" w:cs="Arial"/>
          <w:sz w:val="24"/>
          <w:szCs w:val="24"/>
        </w:rPr>
        <w:t>Обучения детей безопасному поведению на водных объектах.</w:t>
      </w:r>
    </w:p>
    <w:p w:rsidR="00EF5BD2" w:rsidRPr="00875081" w:rsidRDefault="00EF5BD2" w:rsidP="00C142E8">
      <w:pPr>
        <w:numPr>
          <w:ilvl w:val="1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Классных родительских собраний по вопросу усиления контроля родителей за пов</w:t>
      </w:r>
      <w:r w:rsidRPr="00875081">
        <w:rPr>
          <w:rFonts w:ascii="Arial" w:hAnsi="Arial" w:cs="Arial"/>
          <w:sz w:val="24"/>
          <w:szCs w:val="24"/>
        </w:rPr>
        <w:t>е</w:t>
      </w:r>
      <w:r w:rsidRPr="00875081">
        <w:rPr>
          <w:rFonts w:ascii="Arial" w:hAnsi="Arial" w:cs="Arial"/>
          <w:sz w:val="24"/>
          <w:szCs w:val="24"/>
        </w:rPr>
        <w:t>дением детей на водных объектах.</w:t>
      </w:r>
    </w:p>
    <w:p w:rsidR="00C142E8" w:rsidRPr="00875081" w:rsidRDefault="00C142E8" w:rsidP="00C142E8">
      <w:pPr>
        <w:ind w:left="700"/>
        <w:jc w:val="both"/>
        <w:rPr>
          <w:rFonts w:ascii="Arial" w:hAnsi="Arial" w:cs="Arial"/>
          <w:sz w:val="24"/>
          <w:szCs w:val="24"/>
        </w:rPr>
      </w:pPr>
    </w:p>
    <w:p w:rsidR="00EF5BD2" w:rsidRPr="00875081" w:rsidRDefault="00EF5BD2" w:rsidP="00EF5BD2">
      <w:pPr>
        <w:numPr>
          <w:ilvl w:val="0"/>
          <w:numId w:val="10"/>
        </w:numPr>
        <w:ind w:left="0" w:right="-2" w:firstLine="800"/>
        <w:jc w:val="both"/>
        <w:rPr>
          <w:rStyle w:val="FontStyle13"/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МБУ «Благоустройство Павловский Посад» (</w:t>
      </w:r>
      <w:r w:rsidR="00843F3C" w:rsidRPr="00875081">
        <w:rPr>
          <w:rFonts w:ascii="Arial" w:hAnsi="Arial" w:cs="Arial"/>
          <w:sz w:val="24"/>
          <w:szCs w:val="24"/>
        </w:rPr>
        <w:t>Секов В.И</w:t>
      </w:r>
      <w:r w:rsidRPr="00875081">
        <w:rPr>
          <w:rFonts w:ascii="Arial" w:hAnsi="Arial" w:cs="Arial"/>
          <w:sz w:val="24"/>
          <w:szCs w:val="24"/>
        </w:rPr>
        <w:t>.) о</w:t>
      </w:r>
      <w:r w:rsidRPr="00875081">
        <w:rPr>
          <w:rStyle w:val="FontStyle13"/>
          <w:rFonts w:ascii="Arial" w:hAnsi="Arial" w:cs="Arial"/>
          <w:sz w:val="24"/>
          <w:szCs w:val="24"/>
        </w:rPr>
        <w:t>рганизовать и обеспечить уборку мусора на территории, прилегающей к водным объектам.</w:t>
      </w:r>
    </w:p>
    <w:p w:rsidR="00C142E8" w:rsidRPr="00875081" w:rsidRDefault="00C142E8" w:rsidP="00C142E8">
      <w:pPr>
        <w:ind w:left="800" w:right="-2"/>
        <w:jc w:val="both"/>
        <w:rPr>
          <w:rFonts w:ascii="Arial" w:hAnsi="Arial" w:cs="Arial"/>
          <w:sz w:val="24"/>
          <w:szCs w:val="24"/>
        </w:rPr>
      </w:pPr>
    </w:p>
    <w:p w:rsidR="00812BD2" w:rsidRPr="00875081" w:rsidRDefault="00E07FA3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lastRenderedPageBreak/>
        <w:t>Рекомендовать н</w:t>
      </w:r>
      <w:r w:rsidR="0096006E" w:rsidRPr="00875081">
        <w:rPr>
          <w:rFonts w:ascii="Arial" w:hAnsi="Arial" w:cs="Arial"/>
          <w:sz w:val="24"/>
          <w:szCs w:val="24"/>
        </w:rPr>
        <w:t>ачальник</w:t>
      </w:r>
      <w:r w:rsidRPr="00875081">
        <w:rPr>
          <w:rFonts w:ascii="Arial" w:hAnsi="Arial" w:cs="Arial"/>
          <w:sz w:val="24"/>
          <w:szCs w:val="24"/>
        </w:rPr>
        <w:t>у</w:t>
      </w:r>
      <w:r w:rsidR="0096006E" w:rsidRPr="00875081">
        <w:rPr>
          <w:rFonts w:ascii="Arial" w:hAnsi="Arial" w:cs="Arial"/>
          <w:sz w:val="24"/>
          <w:szCs w:val="24"/>
        </w:rPr>
        <w:t xml:space="preserve"> Инспекторского участка №5 </w:t>
      </w:r>
      <w:r w:rsidR="000E47C5" w:rsidRPr="00875081">
        <w:rPr>
          <w:rFonts w:ascii="Arial" w:hAnsi="Arial" w:cs="Arial"/>
          <w:sz w:val="24"/>
          <w:szCs w:val="24"/>
        </w:rPr>
        <w:t xml:space="preserve">ГУ </w:t>
      </w:r>
      <w:r w:rsidR="0096006E" w:rsidRPr="00875081">
        <w:rPr>
          <w:rFonts w:ascii="Arial" w:hAnsi="Arial" w:cs="Arial"/>
          <w:sz w:val="24"/>
          <w:szCs w:val="24"/>
        </w:rPr>
        <w:t xml:space="preserve">ГИМС МЧС России по Московской области» </w:t>
      </w:r>
      <w:r w:rsidR="00577054" w:rsidRPr="00875081">
        <w:rPr>
          <w:rFonts w:ascii="Arial" w:hAnsi="Arial" w:cs="Arial"/>
          <w:sz w:val="24"/>
          <w:szCs w:val="24"/>
        </w:rPr>
        <w:t>(</w:t>
      </w:r>
      <w:r w:rsidR="00FC0050" w:rsidRPr="00875081">
        <w:rPr>
          <w:rFonts w:ascii="Arial" w:hAnsi="Arial" w:cs="Arial"/>
          <w:sz w:val="24"/>
          <w:szCs w:val="24"/>
        </w:rPr>
        <w:t>Правдин С.В</w:t>
      </w:r>
      <w:r w:rsidR="0096006E" w:rsidRPr="00875081">
        <w:rPr>
          <w:rFonts w:ascii="Arial" w:hAnsi="Arial" w:cs="Arial"/>
          <w:sz w:val="24"/>
          <w:szCs w:val="24"/>
        </w:rPr>
        <w:t>.</w:t>
      </w:r>
      <w:r w:rsidR="00577054" w:rsidRPr="00875081">
        <w:rPr>
          <w:rFonts w:ascii="Arial" w:hAnsi="Arial" w:cs="Arial"/>
          <w:sz w:val="24"/>
          <w:szCs w:val="24"/>
        </w:rPr>
        <w:t>)</w:t>
      </w:r>
      <w:r w:rsidR="00812BD2" w:rsidRPr="00875081">
        <w:rPr>
          <w:rFonts w:ascii="Arial" w:hAnsi="Arial" w:cs="Arial"/>
          <w:sz w:val="24"/>
          <w:szCs w:val="24"/>
        </w:rPr>
        <w:t xml:space="preserve">: </w:t>
      </w:r>
    </w:p>
    <w:p w:rsidR="005B5E36" w:rsidRPr="00875081" w:rsidRDefault="00EF5BD2" w:rsidP="001023F7">
      <w:pPr>
        <w:ind w:firstLine="720"/>
        <w:jc w:val="both"/>
        <w:rPr>
          <w:rFonts w:ascii="Arial" w:hAnsi="Arial" w:cs="Arial"/>
          <w:sz w:val="24"/>
          <w:szCs w:val="24"/>
          <w:lang w:eastAsia="en-US"/>
        </w:rPr>
      </w:pPr>
      <w:r w:rsidRPr="00875081">
        <w:rPr>
          <w:rFonts w:ascii="Arial" w:hAnsi="Arial" w:cs="Arial"/>
          <w:sz w:val="24"/>
          <w:szCs w:val="24"/>
        </w:rPr>
        <w:t>1</w:t>
      </w:r>
      <w:r w:rsidR="00E81042" w:rsidRPr="00875081">
        <w:rPr>
          <w:rFonts w:ascii="Arial" w:hAnsi="Arial" w:cs="Arial"/>
          <w:sz w:val="24"/>
          <w:szCs w:val="24"/>
        </w:rPr>
        <w:t>3</w:t>
      </w:r>
      <w:r w:rsidR="005B5E36" w:rsidRPr="00875081">
        <w:rPr>
          <w:rFonts w:ascii="Arial" w:hAnsi="Arial" w:cs="Arial"/>
          <w:sz w:val="24"/>
          <w:szCs w:val="24"/>
        </w:rPr>
        <w:t xml:space="preserve">.1. Организовать контроль за соблюдением </w:t>
      </w:r>
      <w:r w:rsidR="003730D2" w:rsidRPr="00875081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3730D2" w:rsidRPr="00875081">
          <w:rPr>
            <w:rStyle w:val="a7"/>
            <w:rFonts w:ascii="Arial" w:hAnsi="Arial" w:cs="Arial"/>
            <w:bCs/>
            <w:color w:val="auto"/>
            <w:sz w:val="24"/>
            <w:szCs w:val="24"/>
            <w:u w:val="none"/>
          </w:rPr>
          <w:t>п</w:t>
        </w:r>
        <w:r w:rsidR="005B5E36" w:rsidRPr="00875081">
          <w:rPr>
            <w:rStyle w:val="a7"/>
            <w:rFonts w:ascii="Arial" w:hAnsi="Arial" w:cs="Arial"/>
            <w:bCs/>
            <w:color w:val="auto"/>
            <w:sz w:val="24"/>
            <w:szCs w:val="24"/>
            <w:u w:val="none"/>
          </w:rPr>
          <w:t>равил</w:t>
        </w:r>
      </w:hyperlink>
      <w:r w:rsidR="005B5E36" w:rsidRPr="00875081">
        <w:rPr>
          <w:rFonts w:ascii="Arial" w:hAnsi="Arial" w:cs="Arial"/>
          <w:bCs/>
          <w:sz w:val="24"/>
          <w:szCs w:val="24"/>
        </w:rPr>
        <w:t xml:space="preserve"> использования водных объектов общего пользования на территории </w:t>
      </w:r>
      <w:r w:rsidR="00672F7B" w:rsidRPr="00875081">
        <w:rPr>
          <w:rFonts w:ascii="Arial" w:hAnsi="Arial" w:cs="Arial"/>
          <w:bCs/>
          <w:sz w:val="24"/>
          <w:szCs w:val="24"/>
        </w:rPr>
        <w:t xml:space="preserve">городского округа Павловский Посад </w:t>
      </w:r>
      <w:r w:rsidR="005B5E36" w:rsidRPr="00875081">
        <w:rPr>
          <w:rFonts w:ascii="Arial" w:hAnsi="Arial" w:cs="Arial"/>
          <w:bCs/>
          <w:sz w:val="24"/>
          <w:szCs w:val="24"/>
        </w:rPr>
        <w:t>Московской области для личных и бытовых нужд,</w:t>
      </w:r>
      <w:r w:rsidR="005B5E36" w:rsidRPr="00875081">
        <w:rPr>
          <w:rFonts w:ascii="Arial" w:hAnsi="Arial" w:cs="Arial"/>
          <w:sz w:val="24"/>
          <w:szCs w:val="24"/>
        </w:rPr>
        <w:t xml:space="preserve"> утвержденных Постановлением Главы</w:t>
      </w:r>
      <w:r w:rsidR="0096203F" w:rsidRPr="00875081">
        <w:rPr>
          <w:rFonts w:ascii="Arial" w:hAnsi="Arial" w:cs="Arial"/>
          <w:sz w:val="24"/>
          <w:szCs w:val="24"/>
        </w:rPr>
        <w:t xml:space="preserve"> городского округа</w:t>
      </w:r>
      <w:r w:rsidR="005B5E36" w:rsidRPr="00875081">
        <w:rPr>
          <w:rFonts w:ascii="Arial" w:hAnsi="Arial" w:cs="Arial"/>
          <w:sz w:val="24"/>
          <w:szCs w:val="24"/>
        </w:rPr>
        <w:t xml:space="preserve"> Павлов</w:t>
      </w:r>
      <w:r w:rsidR="0096203F" w:rsidRPr="00875081">
        <w:rPr>
          <w:rFonts w:ascii="Arial" w:hAnsi="Arial" w:cs="Arial"/>
          <w:sz w:val="24"/>
          <w:szCs w:val="24"/>
        </w:rPr>
        <w:t xml:space="preserve">ский </w:t>
      </w:r>
      <w:r w:rsidR="005B5E36" w:rsidRPr="00875081">
        <w:rPr>
          <w:rFonts w:ascii="Arial" w:hAnsi="Arial" w:cs="Arial"/>
          <w:sz w:val="24"/>
          <w:szCs w:val="24"/>
        </w:rPr>
        <w:t xml:space="preserve">Посад Московской области от </w:t>
      </w:r>
      <w:r w:rsidR="0096203F" w:rsidRPr="00875081">
        <w:rPr>
          <w:rFonts w:ascii="Arial" w:hAnsi="Arial" w:cs="Arial"/>
          <w:sz w:val="24"/>
          <w:szCs w:val="24"/>
        </w:rPr>
        <w:t>17</w:t>
      </w:r>
      <w:r w:rsidR="005B5E36" w:rsidRPr="00875081">
        <w:rPr>
          <w:rFonts w:ascii="Arial" w:hAnsi="Arial" w:cs="Arial"/>
          <w:bCs/>
          <w:sz w:val="24"/>
          <w:szCs w:val="24"/>
        </w:rPr>
        <w:t>.</w:t>
      </w:r>
      <w:r w:rsidR="0096203F" w:rsidRPr="00875081">
        <w:rPr>
          <w:rFonts w:ascii="Arial" w:hAnsi="Arial" w:cs="Arial"/>
          <w:bCs/>
          <w:sz w:val="24"/>
          <w:szCs w:val="24"/>
        </w:rPr>
        <w:t>08</w:t>
      </w:r>
      <w:r w:rsidR="005B5E36" w:rsidRPr="00875081">
        <w:rPr>
          <w:rFonts w:ascii="Arial" w:hAnsi="Arial" w:cs="Arial"/>
          <w:bCs/>
          <w:sz w:val="24"/>
          <w:szCs w:val="24"/>
        </w:rPr>
        <w:t>.201</w:t>
      </w:r>
      <w:r w:rsidR="0096203F" w:rsidRPr="00875081">
        <w:rPr>
          <w:rFonts w:ascii="Arial" w:hAnsi="Arial" w:cs="Arial"/>
          <w:bCs/>
          <w:sz w:val="24"/>
          <w:szCs w:val="24"/>
        </w:rPr>
        <w:t>7</w:t>
      </w:r>
      <w:r w:rsidR="005B5E36" w:rsidRPr="00875081">
        <w:rPr>
          <w:rFonts w:ascii="Arial" w:hAnsi="Arial" w:cs="Arial"/>
          <w:bCs/>
          <w:sz w:val="24"/>
          <w:szCs w:val="24"/>
        </w:rPr>
        <w:t xml:space="preserve"> №</w:t>
      </w:r>
      <w:r w:rsidR="0096203F" w:rsidRPr="00875081">
        <w:rPr>
          <w:rFonts w:ascii="Arial" w:hAnsi="Arial" w:cs="Arial"/>
          <w:bCs/>
          <w:sz w:val="24"/>
          <w:szCs w:val="24"/>
        </w:rPr>
        <w:t xml:space="preserve"> 2</w:t>
      </w:r>
      <w:r w:rsidR="005B5E36" w:rsidRPr="00875081">
        <w:rPr>
          <w:rFonts w:ascii="Arial" w:hAnsi="Arial" w:cs="Arial"/>
          <w:bCs/>
          <w:sz w:val="24"/>
          <w:szCs w:val="24"/>
        </w:rPr>
        <w:t xml:space="preserve">02, на </w:t>
      </w:r>
      <w:r w:rsidR="005B5E36" w:rsidRPr="00875081">
        <w:rPr>
          <w:rFonts w:ascii="Arial" w:hAnsi="Arial" w:cs="Arial"/>
          <w:sz w:val="24"/>
          <w:szCs w:val="24"/>
        </w:rPr>
        <w:t>участке водного объекта общего пользования «Обводненный карьер «Байкал»</w:t>
      </w:r>
      <w:r w:rsidR="005A0E12" w:rsidRPr="00875081">
        <w:rPr>
          <w:rFonts w:ascii="Arial" w:hAnsi="Arial" w:cs="Arial"/>
          <w:sz w:val="24"/>
          <w:szCs w:val="24"/>
        </w:rPr>
        <w:t xml:space="preserve"> используемого для массового отдыха, купания и занятий спортом в летний период с 01 июня по 31 августа 202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="005A0E12" w:rsidRPr="00875081">
        <w:rPr>
          <w:rFonts w:ascii="Arial" w:hAnsi="Arial" w:cs="Arial"/>
          <w:sz w:val="24"/>
          <w:szCs w:val="24"/>
        </w:rPr>
        <w:t xml:space="preserve"> года.,</w:t>
      </w:r>
      <w:r w:rsidR="00B95911" w:rsidRPr="00875081">
        <w:rPr>
          <w:rFonts w:ascii="Arial" w:hAnsi="Arial" w:cs="Arial"/>
          <w:sz w:val="24"/>
          <w:szCs w:val="24"/>
        </w:rPr>
        <w:t xml:space="preserve"> и правый берег реки Клязьма</w:t>
      </w:r>
      <w:r w:rsidR="005B5E36" w:rsidRPr="00875081">
        <w:rPr>
          <w:rFonts w:ascii="Arial" w:hAnsi="Arial" w:cs="Arial"/>
          <w:sz w:val="24"/>
          <w:szCs w:val="24"/>
        </w:rPr>
        <w:t xml:space="preserve">, используемого для массового отдыха, и занятий спортом в </w:t>
      </w:r>
      <w:r w:rsidR="00DE44B9" w:rsidRPr="00875081">
        <w:rPr>
          <w:rFonts w:ascii="Arial" w:hAnsi="Arial" w:cs="Arial"/>
          <w:sz w:val="24"/>
          <w:szCs w:val="24"/>
        </w:rPr>
        <w:t xml:space="preserve">летний период </w:t>
      </w:r>
      <w:r w:rsidR="005C37DE" w:rsidRPr="00875081">
        <w:rPr>
          <w:rFonts w:ascii="Arial" w:hAnsi="Arial" w:cs="Arial"/>
          <w:sz w:val="24"/>
          <w:szCs w:val="24"/>
        </w:rPr>
        <w:t xml:space="preserve">с 01 июня по 31 августа </w:t>
      </w:r>
      <w:r w:rsidR="00187AFF" w:rsidRPr="00875081">
        <w:rPr>
          <w:rFonts w:ascii="Arial" w:hAnsi="Arial" w:cs="Arial"/>
          <w:sz w:val="24"/>
          <w:szCs w:val="24"/>
        </w:rPr>
        <w:t>20</w:t>
      </w:r>
      <w:r w:rsidR="00FC0050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="00DE44B9" w:rsidRPr="00875081">
        <w:rPr>
          <w:rFonts w:ascii="Arial" w:hAnsi="Arial" w:cs="Arial"/>
          <w:sz w:val="24"/>
          <w:szCs w:val="24"/>
        </w:rPr>
        <w:t xml:space="preserve"> года</w:t>
      </w:r>
      <w:r w:rsidR="005B5E36" w:rsidRPr="00875081">
        <w:rPr>
          <w:rFonts w:ascii="Arial" w:hAnsi="Arial" w:cs="Arial"/>
          <w:sz w:val="24"/>
          <w:szCs w:val="24"/>
        </w:rPr>
        <w:t>.</w:t>
      </w:r>
    </w:p>
    <w:p w:rsidR="005B5E36" w:rsidRPr="00875081" w:rsidRDefault="00EF5BD2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1</w:t>
      </w:r>
      <w:r w:rsidR="00E81042" w:rsidRPr="00875081">
        <w:rPr>
          <w:rFonts w:ascii="Arial" w:hAnsi="Arial" w:cs="Arial"/>
          <w:sz w:val="24"/>
          <w:szCs w:val="24"/>
        </w:rPr>
        <w:t>3</w:t>
      </w:r>
      <w:r w:rsidR="005B5E36" w:rsidRPr="00875081">
        <w:rPr>
          <w:rFonts w:ascii="Arial" w:hAnsi="Arial" w:cs="Arial"/>
          <w:sz w:val="24"/>
          <w:szCs w:val="24"/>
        </w:rPr>
        <w:t xml:space="preserve">.2. </w:t>
      </w:r>
      <w:r w:rsidRPr="00875081">
        <w:rPr>
          <w:rFonts w:ascii="Arial" w:hAnsi="Arial" w:cs="Arial"/>
          <w:sz w:val="24"/>
          <w:szCs w:val="24"/>
        </w:rPr>
        <w:t xml:space="preserve">Проводить </w:t>
      </w:r>
      <w:r w:rsidR="005B5E36" w:rsidRPr="00875081">
        <w:rPr>
          <w:rFonts w:ascii="Arial" w:hAnsi="Arial" w:cs="Arial"/>
          <w:sz w:val="24"/>
          <w:szCs w:val="24"/>
        </w:rPr>
        <w:t>разъяснительн</w:t>
      </w:r>
      <w:r w:rsidRPr="00875081">
        <w:rPr>
          <w:rFonts w:ascii="Arial" w:hAnsi="Arial" w:cs="Arial"/>
          <w:sz w:val="24"/>
          <w:szCs w:val="24"/>
        </w:rPr>
        <w:t>ую</w:t>
      </w:r>
      <w:r w:rsidR="005B5E36" w:rsidRPr="00875081">
        <w:rPr>
          <w:rFonts w:ascii="Arial" w:hAnsi="Arial" w:cs="Arial"/>
          <w:sz w:val="24"/>
          <w:szCs w:val="24"/>
        </w:rPr>
        <w:t xml:space="preserve"> работ</w:t>
      </w:r>
      <w:r w:rsidRPr="00875081">
        <w:rPr>
          <w:rFonts w:ascii="Arial" w:hAnsi="Arial" w:cs="Arial"/>
          <w:sz w:val="24"/>
          <w:szCs w:val="24"/>
        </w:rPr>
        <w:t>у</w:t>
      </w:r>
      <w:r w:rsidR="005B5E36" w:rsidRPr="00875081">
        <w:rPr>
          <w:rFonts w:ascii="Arial" w:hAnsi="Arial" w:cs="Arial"/>
          <w:sz w:val="24"/>
          <w:szCs w:val="24"/>
        </w:rPr>
        <w:t xml:space="preserve"> среди населения городского </w:t>
      </w:r>
      <w:r w:rsidR="004D7605" w:rsidRPr="00875081">
        <w:rPr>
          <w:rFonts w:ascii="Arial" w:hAnsi="Arial" w:cs="Arial"/>
          <w:sz w:val="24"/>
          <w:szCs w:val="24"/>
        </w:rPr>
        <w:t xml:space="preserve">округа Павловский Посад </w:t>
      </w:r>
      <w:r w:rsidR="005B5E36" w:rsidRPr="00875081">
        <w:rPr>
          <w:rFonts w:ascii="Arial" w:hAnsi="Arial" w:cs="Arial"/>
          <w:sz w:val="24"/>
          <w:szCs w:val="24"/>
        </w:rPr>
        <w:t xml:space="preserve">о соблюдении </w:t>
      </w:r>
      <w:r w:rsidR="005C37DE" w:rsidRPr="00875081">
        <w:rPr>
          <w:rFonts w:ascii="Arial" w:hAnsi="Arial" w:cs="Arial"/>
          <w:sz w:val="24"/>
          <w:szCs w:val="24"/>
        </w:rPr>
        <w:t>п</w:t>
      </w:r>
      <w:r w:rsidR="005B5E36" w:rsidRPr="00875081">
        <w:rPr>
          <w:rFonts w:ascii="Arial" w:hAnsi="Arial" w:cs="Arial"/>
          <w:sz w:val="24"/>
          <w:szCs w:val="24"/>
        </w:rPr>
        <w:t>равил охраны жизни людей на водных объектах.</w:t>
      </w:r>
    </w:p>
    <w:p w:rsidR="00C142E8" w:rsidRPr="00875081" w:rsidRDefault="00C142E8" w:rsidP="001023F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C142E8" w:rsidRPr="00875081" w:rsidRDefault="005B5E36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Рекомендовать начальнику </w:t>
      </w:r>
      <w:r w:rsidR="00B35D44" w:rsidRPr="00875081">
        <w:rPr>
          <w:rFonts w:ascii="Arial" w:hAnsi="Arial" w:cs="Arial"/>
          <w:bCs/>
          <w:sz w:val="24"/>
          <w:szCs w:val="24"/>
        </w:rPr>
        <w:t xml:space="preserve">Межмуниципального отдела </w:t>
      </w:r>
      <w:r w:rsidRPr="00875081">
        <w:rPr>
          <w:rFonts w:ascii="Arial" w:hAnsi="Arial" w:cs="Arial"/>
          <w:sz w:val="24"/>
          <w:szCs w:val="24"/>
        </w:rPr>
        <w:t xml:space="preserve">МВД России «Павлово-Посадский» </w:t>
      </w:r>
      <w:r w:rsidR="00577054" w:rsidRPr="00875081">
        <w:rPr>
          <w:rFonts w:ascii="Arial" w:hAnsi="Arial" w:cs="Arial"/>
          <w:sz w:val="24"/>
          <w:szCs w:val="24"/>
        </w:rPr>
        <w:t>(</w:t>
      </w:r>
      <w:r w:rsidR="005905BB" w:rsidRPr="00875081">
        <w:rPr>
          <w:rFonts w:ascii="Arial" w:hAnsi="Arial" w:cs="Arial"/>
          <w:sz w:val="24"/>
          <w:szCs w:val="24"/>
        </w:rPr>
        <w:t>Юхман И.Ю.</w:t>
      </w:r>
      <w:r w:rsidR="00577054" w:rsidRPr="00875081">
        <w:rPr>
          <w:rFonts w:ascii="Arial" w:hAnsi="Arial" w:cs="Arial"/>
          <w:sz w:val="24"/>
          <w:szCs w:val="24"/>
        </w:rPr>
        <w:t>)</w:t>
      </w:r>
      <w:r w:rsidR="00254535" w:rsidRPr="00875081">
        <w:rPr>
          <w:rFonts w:ascii="Arial" w:hAnsi="Arial" w:cs="Arial"/>
          <w:sz w:val="24"/>
          <w:szCs w:val="24"/>
        </w:rPr>
        <w:t xml:space="preserve"> о</w:t>
      </w:r>
      <w:r w:rsidRPr="00875081">
        <w:rPr>
          <w:rFonts w:ascii="Arial" w:hAnsi="Arial" w:cs="Arial"/>
          <w:sz w:val="24"/>
          <w:szCs w:val="24"/>
        </w:rPr>
        <w:t>пределить систему мер по обеспечению общественного порядка на участке водного объекта общего пользования «Обводненного карьера «Байкал»</w:t>
      </w:r>
      <w:r w:rsidR="00EC152D" w:rsidRPr="00875081">
        <w:rPr>
          <w:rFonts w:ascii="Arial" w:hAnsi="Arial" w:cs="Arial"/>
          <w:sz w:val="24"/>
          <w:szCs w:val="24"/>
        </w:rPr>
        <w:t>»</w:t>
      </w:r>
      <w:r w:rsidR="005A0E12" w:rsidRPr="00875081">
        <w:rPr>
          <w:rFonts w:ascii="Arial" w:hAnsi="Arial" w:cs="Arial"/>
          <w:sz w:val="24"/>
          <w:szCs w:val="24"/>
        </w:rPr>
        <w:t xml:space="preserve"> используемого для массового отдыха, купания и занятий спортом в летний период с 01 июня по 31 августа 202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="005A0E12" w:rsidRPr="00875081">
        <w:rPr>
          <w:rFonts w:ascii="Arial" w:hAnsi="Arial" w:cs="Arial"/>
          <w:sz w:val="24"/>
          <w:szCs w:val="24"/>
        </w:rPr>
        <w:t xml:space="preserve"> года</w:t>
      </w:r>
      <w:r w:rsidR="00C142E8" w:rsidRPr="00875081">
        <w:rPr>
          <w:rFonts w:ascii="Arial" w:hAnsi="Arial" w:cs="Arial"/>
          <w:sz w:val="24"/>
          <w:szCs w:val="24"/>
        </w:rPr>
        <w:t>.</w:t>
      </w:r>
    </w:p>
    <w:p w:rsidR="00EF5BD2" w:rsidRPr="00875081" w:rsidRDefault="005A0E12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 </w:t>
      </w:r>
    </w:p>
    <w:p w:rsidR="00BF61C1" w:rsidRPr="00875081" w:rsidRDefault="00BF61C1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Рекомендовать Государственному </w:t>
      </w:r>
      <w:r w:rsidR="005C37DE" w:rsidRPr="00875081">
        <w:rPr>
          <w:rFonts w:ascii="Arial" w:hAnsi="Arial" w:cs="Arial"/>
          <w:sz w:val="24"/>
          <w:szCs w:val="24"/>
        </w:rPr>
        <w:t xml:space="preserve">автономному </w:t>
      </w:r>
      <w:r w:rsidRPr="00875081">
        <w:rPr>
          <w:rFonts w:ascii="Arial" w:hAnsi="Arial" w:cs="Arial"/>
          <w:sz w:val="24"/>
          <w:szCs w:val="24"/>
        </w:rPr>
        <w:t>учреждению Московской области «Павлово–Посадское информагентство</w:t>
      </w:r>
      <w:r w:rsidR="005C37DE" w:rsidRPr="00875081">
        <w:rPr>
          <w:rFonts w:ascii="Arial" w:hAnsi="Arial" w:cs="Arial"/>
          <w:sz w:val="24"/>
          <w:szCs w:val="24"/>
        </w:rPr>
        <w:t xml:space="preserve"> Московской области</w:t>
      </w:r>
      <w:r w:rsidRPr="00875081">
        <w:rPr>
          <w:rFonts w:ascii="Arial" w:hAnsi="Arial" w:cs="Arial"/>
          <w:sz w:val="24"/>
          <w:szCs w:val="24"/>
        </w:rPr>
        <w:t>» (Красова Е.А.) совместно с Орехово–Зуевским территориальным Управлением силами и средствами ГКУ МО «Мособлпожспас» (Ермаков В.С.) организовать:</w:t>
      </w:r>
    </w:p>
    <w:p w:rsidR="00BF61C1" w:rsidRPr="00875081" w:rsidRDefault="009A7394" w:rsidP="001023F7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14</w:t>
      </w:r>
      <w:r w:rsidR="00BF61C1" w:rsidRPr="00875081">
        <w:rPr>
          <w:rFonts w:ascii="Arial" w:hAnsi="Arial" w:cs="Arial"/>
          <w:sz w:val="24"/>
          <w:szCs w:val="24"/>
        </w:rPr>
        <w:t>.1. Информирование населения о безопасном поведении на водоемах с целью снижения риска для жизни и здоровья граждан.</w:t>
      </w:r>
    </w:p>
    <w:p w:rsidR="00C142E8" w:rsidRPr="00875081" w:rsidRDefault="00C142E8" w:rsidP="001023F7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132CEC" w:rsidRPr="00875081" w:rsidRDefault="006E713B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75081">
        <w:rPr>
          <w:rFonts w:ascii="Arial" w:hAnsi="Arial" w:cs="Arial"/>
          <w:sz w:val="24"/>
          <w:szCs w:val="24"/>
        </w:rPr>
        <w:t>Г</w:t>
      </w:r>
      <w:r w:rsidR="00BF61C1" w:rsidRPr="00875081">
        <w:rPr>
          <w:rFonts w:ascii="Arial" w:hAnsi="Arial" w:cs="Arial"/>
          <w:sz w:val="24"/>
          <w:szCs w:val="24"/>
        </w:rPr>
        <w:t>лавному редактору МУП «РТП «Радуга», городского округа Павловский Посад Московской области (</w:t>
      </w:r>
      <w:r w:rsidR="00843F3C" w:rsidRPr="00875081">
        <w:rPr>
          <w:rFonts w:ascii="Arial" w:hAnsi="Arial" w:cs="Arial"/>
          <w:bCs/>
          <w:sz w:val="24"/>
          <w:szCs w:val="24"/>
        </w:rPr>
        <w:t>Суница А.А.</w:t>
      </w:r>
      <w:r w:rsidR="00BF61C1" w:rsidRPr="00875081">
        <w:rPr>
          <w:rFonts w:ascii="Arial" w:hAnsi="Arial" w:cs="Arial"/>
          <w:sz w:val="24"/>
          <w:szCs w:val="24"/>
        </w:rPr>
        <w:t>)</w:t>
      </w:r>
      <w:r w:rsidR="001023F7" w:rsidRPr="00875081">
        <w:rPr>
          <w:rFonts w:ascii="Arial" w:hAnsi="Arial" w:cs="Arial"/>
          <w:sz w:val="24"/>
          <w:szCs w:val="24"/>
        </w:rPr>
        <w:t>,</w:t>
      </w:r>
      <w:r w:rsidR="00BF61C1" w:rsidRPr="00875081">
        <w:rPr>
          <w:rFonts w:ascii="Arial" w:hAnsi="Arial" w:cs="Arial"/>
          <w:sz w:val="24"/>
          <w:szCs w:val="24"/>
        </w:rPr>
        <w:t xml:space="preserve"> </w:t>
      </w:r>
      <w:r w:rsidR="00BF61C1" w:rsidRPr="00875081">
        <w:rPr>
          <w:rFonts w:ascii="Arial" w:hAnsi="Arial" w:cs="Arial"/>
          <w:sz w:val="24"/>
          <w:szCs w:val="24"/>
          <w:shd w:val="clear" w:color="auto" w:fill="FFFFFF"/>
        </w:rPr>
        <w:t>о</w:t>
      </w:r>
      <w:r w:rsidR="00132CEC" w:rsidRPr="00875081">
        <w:rPr>
          <w:rFonts w:ascii="Arial" w:hAnsi="Arial" w:cs="Arial"/>
          <w:sz w:val="24"/>
          <w:szCs w:val="24"/>
          <w:shd w:val="clear" w:color="auto" w:fill="FFFFFF"/>
        </w:rPr>
        <w:t>публиковать настоящее постановление в</w:t>
      </w:r>
      <w:r w:rsidR="00132CEC" w:rsidRPr="00875081">
        <w:rPr>
          <w:rFonts w:ascii="Arial" w:hAnsi="Arial" w:cs="Arial"/>
          <w:sz w:val="24"/>
          <w:szCs w:val="24"/>
        </w:rPr>
        <w:t xml:space="preserve"> официальном </w:t>
      </w:r>
      <w:r w:rsidR="00132CEC" w:rsidRPr="00875081">
        <w:rPr>
          <w:rFonts w:ascii="Arial" w:hAnsi="Arial" w:cs="Arial"/>
          <w:sz w:val="24"/>
          <w:szCs w:val="24"/>
          <w:shd w:val="clear" w:color="auto" w:fill="FFFFFF"/>
        </w:rPr>
        <w:t xml:space="preserve">на официальном сайте Администрации </w:t>
      </w:r>
      <w:r w:rsidR="00132CEC" w:rsidRPr="00875081">
        <w:rPr>
          <w:rFonts w:ascii="Arial" w:hAnsi="Arial" w:cs="Arial"/>
          <w:sz w:val="24"/>
          <w:szCs w:val="24"/>
        </w:rPr>
        <w:t xml:space="preserve">городского округа Павловский Посад </w:t>
      </w:r>
      <w:r w:rsidR="00132CEC" w:rsidRPr="00875081">
        <w:rPr>
          <w:rFonts w:ascii="Arial" w:hAnsi="Arial" w:cs="Arial"/>
          <w:sz w:val="24"/>
          <w:szCs w:val="24"/>
          <w:shd w:val="clear" w:color="auto" w:fill="FFFFFF"/>
        </w:rPr>
        <w:t>Московской области в сети Интернет.</w:t>
      </w:r>
    </w:p>
    <w:p w:rsidR="00BF61C1" w:rsidRPr="00875081" w:rsidRDefault="009A7394" w:rsidP="001023F7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75081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E81042" w:rsidRPr="00875081">
        <w:rPr>
          <w:rFonts w:ascii="Arial" w:hAnsi="Arial" w:cs="Arial"/>
          <w:sz w:val="24"/>
          <w:szCs w:val="24"/>
          <w:shd w:val="clear" w:color="auto" w:fill="FFFFFF"/>
        </w:rPr>
        <w:t>6</w:t>
      </w:r>
      <w:r w:rsidR="00BF61C1" w:rsidRPr="00875081">
        <w:rPr>
          <w:rFonts w:ascii="Arial" w:hAnsi="Arial" w:cs="Arial"/>
          <w:sz w:val="24"/>
          <w:szCs w:val="24"/>
          <w:shd w:val="clear" w:color="auto" w:fill="FFFFFF"/>
        </w:rPr>
        <w:t>.1 Настоящее постановление вступает в силу</w:t>
      </w:r>
      <w:r w:rsidR="00BF61C1" w:rsidRPr="00875081">
        <w:rPr>
          <w:rFonts w:ascii="Arial" w:hAnsi="Arial" w:cs="Arial"/>
          <w:sz w:val="24"/>
          <w:szCs w:val="24"/>
        </w:rPr>
        <w:t xml:space="preserve"> со дня его опубликования</w:t>
      </w:r>
      <w:r w:rsidR="00BF61C1" w:rsidRPr="00875081">
        <w:rPr>
          <w:rFonts w:ascii="Arial" w:hAnsi="Arial" w:cs="Arial"/>
          <w:sz w:val="24"/>
          <w:szCs w:val="24"/>
          <w:shd w:val="clear" w:color="auto" w:fill="FFFFFF"/>
        </w:rPr>
        <w:t xml:space="preserve"> на официальном сайте Администрации </w:t>
      </w:r>
      <w:r w:rsidR="00BF61C1" w:rsidRPr="00875081">
        <w:rPr>
          <w:rFonts w:ascii="Arial" w:hAnsi="Arial" w:cs="Arial"/>
          <w:sz w:val="24"/>
          <w:szCs w:val="24"/>
        </w:rPr>
        <w:t xml:space="preserve">городского округа Павловский Посад </w:t>
      </w:r>
      <w:r w:rsidR="00BF61C1" w:rsidRPr="00875081">
        <w:rPr>
          <w:rFonts w:ascii="Arial" w:hAnsi="Arial" w:cs="Arial"/>
          <w:sz w:val="24"/>
          <w:szCs w:val="24"/>
          <w:shd w:val="clear" w:color="auto" w:fill="FFFFFF"/>
        </w:rPr>
        <w:t>Московской области в сети Интернет.</w:t>
      </w:r>
    </w:p>
    <w:p w:rsidR="00C142E8" w:rsidRPr="00875081" w:rsidRDefault="00C142E8" w:rsidP="001023F7">
      <w:pPr>
        <w:ind w:firstLine="72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559F0" w:rsidRPr="00875081" w:rsidRDefault="00F559F0" w:rsidP="00E81042">
      <w:pPr>
        <w:numPr>
          <w:ilvl w:val="0"/>
          <w:numId w:val="10"/>
        </w:numPr>
        <w:ind w:left="0" w:firstLine="800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Контроль за исполнением постановления возложить на </w:t>
      </w:r>
      <w:r w:rsidR="00843F3C" w:rsidRPr="00875081">
        <w:rPr>
          <w:rFonts w:ascii="Arial" w:hAnsi="Arial" w:cs="Arial"/>
          <w:sz w:val="24"/>
          <w:szCs w:val="24"/>
        </w:rPr>
        <w:t xml:space="preserve">Первого </w:t>
      </w:r>
      <w:r w:rsidRPr="00875081">
        <w:rPr>
          <w:rFonts w:ascii="Arial" w:hAnsi="Arial" w:cs="Arial"/>
          <w:sz w:val="24"/>
          <w:szCs w:val="24"/>
        </w:rPr>
        <w:t xml:space="preserve">заместителя Главы Администрации </w:t>
      </w:r>
      <w:r w:rsidR="002D3F58" w:rsidRPr="00875081">
        <w:rPr>
          <w:rFonts w:ascii="Arial" w:hAnsi="Arial" w:cs="Arial"/>
          <w:sz w:val="24"/>
          <w:szCs w:val="24"/>
        </w:rPr>
        <w:t>городского округа Павловский Посад Московской области</w:t>
      </w:r>
      <w:r w:rsidR="00843F3C" w:rsidRPr="00875081">
        <w:rPr>
          <w:rFonts w:ascii="Arial" w:hAnsi="Arial" w:cs="Arial"/>
          <w:sz w:val="24"/>
          <w:szCs w:val="24"/>
        </w:rPr>
        <w:t xml:space="preserve"> Федотова В.В.</w:t>
      </w:r>
    </w:p>
    <w:p w:rsidR="005B5E36" w:rsidRPr="00875081" w:rsidRDefault="005B5E36" w:rsidP="001023F7">
      <w:pPr>
        <w:jc w:val="both"/>
        <w:rPr>
          <w:rFonts w:ascii="Arial" w:hAnsi="Arial" w:cs="Arial"/>
          <w:sz w:val="24"/>
          <w:szCs w:val="24"/>
        </w:rPr>
      </w:pPr>
    </w:p>
    <w:p w:rsidR="00522B43" w:rsidRPr="00875081" w:rsidRDefault="00522B43" w:rsidP="001023F7">
      <w:pPr>
        <w:jc w:val="both"/>
        <w:rPr>
          <w:rFonts w:ascii="Arial" w:hAnsi="Arial" w:cs="Arial"/>
          <w:sz w:val="24"/>
          <w:szCs w:val="24"/>
        </w:rPr>
      </w:pPr>
    </w:p>
    <w:p w:rsidR="00203540" w:rsidRPr="00875081" w:rsidRDefault="00203540" w:rsidP="001023F7">
      <w:pPr>
        <w:jc w:val="both"/>
        <w:rPr>
          <w:rFonts w:ascii="Arial" w:hAnsi="Arial" w:cs="Arial"/>
          <w:sz w:val="24"/>
          <w:szCs w:val="24"/>
        </w:rPr>
      </w:pPr>
    </w:p>
    <w:p w:rsidR="00D959DB" w:rsidRPr="00875081" w:rsidRDefault="00D959DB" w:rsidP="001023F7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875081" w:rsidRPr="00875081" w:rsidTr="00C663AF">
        <w:tc>
          <w:tcPr>
            <w:tcW w:w="4928" w:type="dxa"/>
          </w:tcPr>
          <w:p w:rsidR="00C663AF" w:rsidRPr="00875081" w:rsidRDefault="00C663AF" w:rsidP="001023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</w:tcPr>
          <w:p w:rsidR="00C663AF" w:rsidRPr="00875081" w:rsidRDefault="00843F3C" w:rsidP="001023F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5081">
              <w:rPr>
                <w:rFonts w:ascii="Arial" w:hAnsi="Arial" w:cs="Arial"/>
                <w:sz w:val="24"/>
                <w:szCs w:val="24"/>
              </w:rPr>
              <w:t xml:space="preserve">                                        Д.О. Семенов</w:t>
            </w:r>
          </w:p>
        </w:tc>
      </w:tr>
    </w:tbl>
    <w:p w:rsidR="002550F2" w:rsidRPr="00875081" w:rsidRDefault="002550F2" w:rsidP="00393FAB">
      <w:pPr>
        <w:ind w:right="-2"/>
        <w:rPr>
          <w:rFonts w:ascii="Arial" w:hAnsi="Arial" w:cs="Arial"/>
          <w:sz w:val="24"/>
          <w:szCs w:val="24"/>
        </w:rPr>
      </w:pPr>
    </w:p>
    <w:p w:rsidR="00203540" w:rsidRPr="00875081" w:rsidRDefault="00203540" w:rsidP="00393FAB">
      <w:pPr>
        <w:ind w:right="-2"/>
        <w:rPr>
          <w:rFonts w:ascii="Arial" w:hAnsi="Arial" w:cs="Arial"/>
          <w:sz w:val="24"/>
          <w:szCs w:val="24"/>
        </w:rPr>
      </w:pPr>
    </w:p>
    <w:p w:rsidR="001023F7" w:rsidRPr="00875081" w:rsidRDefault="001023F7" w:rsidP="00393FAB">
      <w:pPr>
        <w:ind w:right="-2"/>
        <w:rPr>
          <w:rFonts w:ascii="Arial" w:hAnsi="Arial" w:cs="Arial"/>
          <w:sz w:val="24"/>
          <w:szCs w:val="24"/>
        </w:rPr>
      </w:pPr>
    </w:p>
    <w:p w:rsidR="00C142E8" w:rsidRPr="00875081" w:rsidRDefault="00C142E8" w:rsidP="00393FAB">
      <w:pPr>
        <w:ind w:right="-2"/>
        <w:rPr>
          <w:rFonts w:ascii="Arial" w:hAnsi="Arial" w:cs="Arial"/>
          <w:sz w:val="24"/>
          <w:szCs w:val="24"/>
        </w:rPr>
      </w:pPr>
    </w:p>
    <w:p w:rsidR="00C142E8" w:rsidRPr="00875081" w:rsidRDefault="00C142E8" w:rsidP="00393FAB">
      <w:pPr>
        <w:ind w:right="-2"/>
        <w:rPr>
          <w:rFonts w:ascii="Arial" w:hAnsi="Arial" w:cs="Arial"/>
          <w:sz w:val="24"/>
          <w:szCs w:val="24"/>
        </w:rPr>
      </w:pPr>
    </w:p>
    <w:p w:rsidR="005A0E12" w:rsidRDefault="005A0E12" w:rsidP="00DD675C">
      <w:pPr>
        <w:ind w:left="6237"/>
        <w:rPr>
          <w:rFonts w:ascii="Arial" w:hAnsi="Arial" w:cs="Arial"/>
          <w:sz w:val="24"/>
          <w:szCs w:val="24"/>
        </w:rPr>
      </w:pPr>
    </w:p>
    <w:p w:rsidR="00875081" w:rsidRDefault="00875081" w:rsidP="00DD675C">
      <w:pPr>
        <w:ind w:left="6237"/>
        <w:rPr>
          <w:rFonts w:ascii="Arial" w:hAnsi="Arial" w:cs="Arial"/>
          <w:sz w:val="24"/>
          <w:szCs w:val="24"/>
        </w:rPr>
      </w:pPr>
    </w:p>
    <w:p w:rsidR="00875081" w:rsidRDefault="00875081" w:rsidP="00DD675C">
      <w:pPr>
        <w:ind w:left="6237"/>
        <w:rPr>
          <w:rFonts w:ascii="Arial" w:hAnsi="Arial" w:cs="Arial"/>
          <w:sz w:val="24"/>
          <w:szCs w:val="24"/>
        </w:rPr>
      </w:pPr>
    </w:p>
    <w:p w:rsidR="00875081" w:rsidRDefault="00875081" w:rsidP="00DD675C">
      <w:pPr>
        <w:ind w:left="6237"/>
        <w:rPr>
          <w:rFonts w:ascii="Arial" w:hAnsi="Arial" w:cs="Arial"/>
          <w:sz w:val="24"/>
          <w:szCs w:val="24"/>
        </w:rPr>
      </w:pPr>
    </w:p>
    <w:p w:rsidR="00875081" w:rsidRDefault="00875081" w:rsidP="00DD675C">
      <w:pPr>
        <w:ind w:left="6237"/>
        <w:rPr>
          <w:rFonts w:ascii="Arial" w:hAnsi="Arial" w:cs="Arial"/>
          <w:sz w:val="24"/>
          <w:szCs w:val="24"/>
        </w:rPr>
      </w:pPr>
    </w:p>
    <w:p w:rsidR="00875081" w:rsidRPr="00875081" w:rsidRDefault="00875081" w:rsidP="00DD675C">
      <w:pPr>
        <w:ind w:left="6237"/>
        <w:rPr>
          <w:rFonts w:ascii="Arial" w:hAnsi="Arial" w:cs="Arial"/>
          <w:sz w:val="24"/>
          <w:szCs w:val="24"/>
        </w:rPr>
      </w:pPr>
    </w:p>
    <w:p w:rsidR="005C37DE" w:rsidRPr="00875081" w:rsidRDefault="005C37DE" w:rsidP="00DD675C">
      <w:pPr>
        <w:ind w:left="6237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Приложение </w:t>
      </w:r>
      <w:r w:rsidR="00001C25" w:rsidRPr="00875081">
        <w:rPr>
          <w:rFonts w:ascii="Arial" w:hAnsi="Arial" w:cs="Arial"/>
          <w:sz w:val="24"/>
          <w:szCs w:val="24"/>
        </w:rPr>
        <w:t>№</w:t>
      </w:r>
      <w:r w:rsidRPr="00875081">
        <w:rPr>
          <w:rFonts w:ascii="Arial" w:hAnsi="Arial" w:cs="Arial"/>
          <w:sz w:val="24"/>
          <w:szCs w:val="24"/>
        </w:rPr>
        <w:t>1</w:t>
      </w:r>
      <w:r w:rsidR="008464BB" w:rsidRPr="00875081">
        <w:rPr>
          <w:rFonts w:ascii="Arial" w:hAnsi="Arial" w:cs="Arial"/>
          <w:sz w:val="24"/>
          <w:szCs w:val="24"/>
        </w:rPr>
        <w:t xml:space="preserve">  </w:t>
      </w:r>
    </w:p>
    <w:p w:rsidR="00DD675C" w:rsidRPr="00875081" w:rsidRDefault="00DD675C" w:rsidP="00DD675C">
      <w:pPr>
        <w:ind w:left="6237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УТВЕРЖДЕН</w:t>
      </w:r>
      <w:r w:rsidR="005C37DE" w:rsidRPr="00875081">
        <w:rPr>
          <w:rFonts w:ascii="Arial" w:hAnsi="Arial" w:cs="Arial"/>
          <w:sz w:val="24"/>
          <w:szCs w:val="24"/>
        </w:rPr>
        <w:t>О</w:t>
      </w:r>
    </w:p>
    <w:p w:rsidR="00DD675C" w:rsidRPr="00875081" w:rsidRDefault="00DD675C" w:rsidP="00DD675C">
      <w:pPr>
        <w:ind w:left="6237" w:firstLine="6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постановлением Главы городского округа Павловский Посад Московской области </w:t>
      </w:r>
    </w:p>
    <w:p w:rsidR="00DD675C" w:rsidRPr="00875081" w:rsidRDefault="00DD675C" w:rsidP="00DD675C">
      <w:pPr>
        <w:ind w:left="6237" w:firstLine="6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от </w:t>
      </w:r>
      <w:r w:rsidR="00875081">
        <w:rPr>
          <w:rFonts w:ascii="Arial" w:hAnsi="Arial" w:cs="Arial"/>
          <w:sz w:val="24"/>
          <w:szCs w:val="24"/>
        </w:rPr>
        <w:t>15.03.2021</w:t>
      </w:r>
      <w:r w:rsidRPr="00875081">
        <w:rPr>
          <w:rFonts w:ascii="Arial" w:hAnsi="Arial" w:cs="Arial"/>
          <w:sz w:val="24"/>
          <w:szCs w:val="24"/>
        </w:rPr>
        <w:t xml:space="preserve"> № </w:t>
      </w:r>
      <w:r w:rsidR="00875081">
        <w:rPr>
          <w:rFonts w:ascii="Arial" w:hAnsi="Arial" w:cs="Arial"/>
          <w:sz w:val="24"/>
          <w:szCs w:val="24"/>
        </w:rPr>
        <w:t>35</w:t>
      </w:r>
    </w:p>
    <w:p w:rsidR="00D44882" w:rsidRPr="00875081" w:rsidRDefault="00D44882" w:rsidP="00DD675C">
      <w:pPr>
        <w:jc w:val="center"/>
        <w:rPr>
          <w:rFonts w:ascii="Arial" w:hAnsi="Arial" w:cs="Arial"/>
          <w:sz w:val="24"/>
          <w:szCs w:val="24"/>
        </w:rPr>
      </w:pPr>
    </w:p>
    <w:p w:rsidR="00DD675C" w:rsidRPr="00875081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Участок водного объекта общего пользования «Обводненный карьер «Байкал»,</w:t>
      </w:r>
    </w:p>
    <w:p w:rsidR="00DD675C" w:rsidRPr="00875081" w:rsidRDefault="00AC1CD4" w:rsidP="00DD675C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расположенный</w:t>
      </w:r>
      <w:r w:rsidR="00DD675C" w:rsidRPr="00875081">
        <w:rPr>
          <w:rFonts w:ascii="Arial" w:hAnsi="Arial" w:cs="Arial"/>
          <w:sz w:val="24"/>
          <w:szCs w:val="24"/>
        </w:rPr>
        <w:t xml:space="preserve"> на территории городского округа Павловский Посад,</w:t>
      </w:r>
    </w:p>
    <w:p w:rsidR="00DD675C" w:rsidRPr="00875081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используемый для массового отдыха, купания и занятий спортом </w:t>
      </w:r>
    </w:p>
    <w:p w:rsidR="00DD675C" w:rsidRPr="00875081" w:rsidRDefault="00DD675C" w:rsidP="00DD675C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в летний период</w:t>
      </w:r>
      <w:r w:rsidR="00EC60CA" w:rsidRPr="00875081">
        <w:rPr>
          <w:rFonts w:ascii="Arial" w:hAnsi="Arial" w:cs="Arial"/>
          <w:sz w:val="24"/>
          <w:szCs w:val="24"/>
        </w:rPr>
        <w:t xml:space="preserve"> с 01 июня по 31 августа</w:t>
      </w:r>
      <w:r w:rsidRPr="00875081">
        <w:rPr>
          <w:rFonts w:ascii="Arial" w:hAnsi="Arial" w:cs="Arial"/>
          <w:sz w:val="24"/>
          <w:szCs w:val="24"/>
        </w:rPr>
        <w:t xml:space="preserve"> </w:t>
      </w:r>
      <w:r w:rsidR="00187AFF" w:rsidRPr="00875081">
        <w:rPr>
          <w:rFonts w:ascii="Arial" w:hAnsi="Arial" w:cs="Arial"/>
          <w:sz w:val="24"/>
          <w:szCs w:val="24"/>
        </w:rPr>
        <w:t>20</w:t>
      </w:r>
      <w:r w:rsidR="00FC0050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Pr="00875081">
        <w:rPr>
          <w:rFonts w:ascii="Arial" w:hAnsi="Arial" w:cs="Arial"/>
          <w:sz w:val="24"/>
          <w:szCs w:val="24"/>
        </w:rPr>
        <w:t xml:space="preserve"> года.</w:t>
      </w:r>
    </w:p>
    <w:p w:rsidR="00522B43" w:rsidRPr="00875081" w:rsidRDefault="00522B43" w:rsidP="002720E6">
      <w:pPr>
        <w:ind w:right="-2"/>
        <w:rPr>
          <w:rFonts w:ascii="Arial" w:hAnsi="Arial" w:cs="Arial"/>
          <w:sz w:val="24"/>
          <w:szCs w:val="24"/>
        </w:rPr>
      </w:pPr>
    </w:p>
    <w:p w:rsidR="008464BB" w:rsidRPr="00875081" w:rsidRDefault="00AD2A7C" w:rsidP="00A917A9">
      <w:pPr>
        <w:ind w:right="-2"/>
        <w:jc w:val="both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F4B757" wp14:editId="1C2A5E26">
                <wp:simplePos x="0" y="0"/>
                <wp:positionH relativeFrom="column">
                  <wp:posOffset>2527300</wp:posOffset>
                </wp:positionH>
                <wp:positionV relativeFrom="paragraph">
                  <wp:posOffset>2183130</wp:posOffset>
                </wp:positionV>
                <wp:extent cx="1998345" cy="84963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B55" w:rsidRDefault="00D20B55" w:rsidP="00D20B55">
                            <w:pPr>
                              <w:jc w:val="center"/>
                            </w:pPr>
                            <w:r>
                              <w:t>Западная часть</w:t>
                            </w:r>
                            <w:r w:rsidRPr="00FE1C58">
                              <w:t xml:space="preserve"> водного объекта «</w:t>
                            </w:r>
                            <w:r>
                              <w:t>Обводненный карьер «</w:t>
                            </w:r>
                            <w:r w:rsidRPr="00FE1C58">
                              <w:t>Байкал» протяженностью</w:t>
                            </w:r>
                          </w:p>
                          <w:p w:rsidR="00D20B55" w:rsidRDefault="00D20B55" w:rsidP="00D20B55">
                            <w:pPr>
                              <w:jc w:val="center"/>
                            </w:pPr>
                            <w:r>
                              <w:t>95 метров</w:t>
                            </w:r>
                            <w:r w:rsidR="00B95911">
                              <w:t>,</w:t>
                            </w:r>
                          </w:p>
                          <w:p w:rsidR="00B95911" w:rsidRPr="00FE1C58" w:rsidRDefault="00B95911" w:rsidP="00D20B55">
                            <w:pPr>
                              <w:jc w:val="center"/>
                            </w:pPr>
                            <w:r w:rsidRPr="00B95911">
                              <w:t>55.810711, 38.655413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F4B7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9pt;margin-top:171.9pt;width:157.35pt;height:66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">
                <v:textbox>
                  <w:txbxContent>
                    <w:p w:rsidR="00D20B55" w:rsidRDefault="00D20B55" w:rsidP="00D20B55">
                      <w:pPr>
                        <w:jc w:val="center"/>
                      </w:pPr>
                      <w:r>
                        <w:t>Западная часть</w:t>
                      </w:r>
                      <w:r w:rsidRPr="00FE1C58">
                        <w:t xml:space="preserve"> водного объекта «</w:t>
                      </w:r>
                      <w:r>
                        <w:t>Обводненный карьер «</w:t>
                      </w:r>
                      <w:r w:rsidRPr="00FE1C58">
                        <w:t>Байкал» протяженностью</w:t>
                      </w:r>
                    </w:p>
                    <w:p w:rsidR="00D20B55" w:rsidRDefault="00D20B55" w:rsidP="00D20B55">
                      <w:pPr>
                        <w:jc w:val="center"/>
                      </w:pPr>
                      <w:r>
                        <w:t>95 метров</w:t>
                      </w:r>
                      <w:r w:rsidR="00B95911">
                        <w:t>,</w:t>
                      </w:r>
                    </w:p>
                    <w:p w:rsidR="00B95911" w:rsidRPr="00FE1C58" w:rsidRDefault="00B95911" w:rsidP="00D20B55">
                      <w:pPr>
                        <w:jc w:val="center"/>
                      </w:pPr>
                      <w:r w:rsidRPr="00B95911">
                        <w:t>55.810711, 38.655413</w:t>
                      </w:r>
                    </w:p>
                  </w:txbxContent>
                </v:textbox>
              </v:shape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6A8D9B" wp14:editId="32C736D2">
                <wp:simplePos x="0" y="0"/>
                <wp:positionH relativeFrom="column">
                  <wp:posOffset>4608195</wp:posOffset>
                </wp:positionH>
                <wp:positionV relativeFrom="paragraph">
                  <wp:posOffset>2479675</wp:posOffset>
                </wp:positionV>
                <wp:extent cx="481965" cy="140335"/>
                <wp:effectExtent l="0" t="0" r="0" b="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140335"/>
                        </a:xfrm>
                        <a:prstGeom prst="rightArrow">
                          <a:avLst>
                            <a:gd name="adj1" fmla="val 50000"/>
                            <a:gd name="adj2" fmla="val 858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59DB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362.85pt;margin-top:195.25pt;width:37.95pt;height:11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"/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8EE305" wp14:editId="47A7EA4B">
                <wp:simplePos x="0" y="0"/>
                <wp:positionH relativeFrom="column">
                  <wp:posOffset>5090160</wp:posOffset>
                </wp:positionH>
                <wp:positionV relativeFrom="paragraph">
                  <wp:posOffset>2355850</wp:posOffset>
                </wp:positionV>
                <wp:extent cx="255270" cy="478155"/>
                <wp:effectExtent l="0" t="0" r="0" b="0"/>
                <wp:wrapNone/>
                <wp:docPr id="1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" cy="478155"/>
                        </a:xfrm>
                        <a:custGeom>
                          <a:avLst/>
                          <a:gdLst>
                            <a:gd name="T0" fmla="*/ 165 w 435"/>
                            <a:gd name="T1" fmla="*/ 90 h 1020"/>
                            <a:gd name="T2" fmla="*/ 180 w 435"/>
                            <a:gd name="T3" fmla="*/ 30 h 1020"/>
                            <a:gd name="T4" fmla="*/ 270 w 435"/>
                            <a:gd name="T5" fmla="*/ 0 h 1020"/>
                            <a:gd name="T6" fmla="*/ 435 w 435"/>
                            <a:gd name="T7" fmla="*/ 105 h 1020"/>
                            <a:gd name="T8" fmla="*/ 345 w 435"/>
                            <a:gd name="T9" fmla="*/ 375 h 1020"/>
                            <a:gd name="T10" fmla="*/ 285 w 435"/>
                            <a:gd name="T11" fmla="*/ 585 h 1020"/>
                            <a:gd name="T12" fmla="*/ 240 w 435"/>
                            <a:gd name="T13" fmla="*/ 705 h 1020"/>
                            <a:gd name="T14" fmla="*/ 180 w 435"/>
                            <a:gd name="T15" fmla="*/ 930 h 1020"/>
                            <a:gd name="T16" fmla="*/ 150 w 435"/>
                            <a:gd name="T17" fmla="*/ 1020 h 1020"/>
                            <a:gd name="T18" fmla="*/ 60 w 435"/>
                            <a:gd name="T19" fmla="*/ 1005 h 1020"/>
                            <a:gd name="T20" fmla="*/ 15 w 435"/>
                            <a:gd name="T21" fmla="*/ 990 h 1020"/>
                            <a:gd name="T22" fmla="*/ 90 w 435"/>
                            <a:gd name="T23" fmla="*/ 630 h 1020"/>
                            <a:gd name="T24" fmla="*/ 135 w 435"/>
                            <a:gd name="T25" fmla="*/ 75 h 1020"/>
                            <a:gd name="T26" fmla="*/ 180 w 435"/>
                            <a:gd name="T27" fmla="*/ 30 h 1020"/>
                            <a:gd name="T28" fmla="*/ 165 w 435"/>
                            <a:gd name="T29" fmla="*/ 9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5" h="1020">
                              <a:moveTo>
                                <a:pt x="165" y="90"/>
                              </a:moveTo>
                              <a:cubicBezTo>
                                <a:pt x="170" y="70"/>
                                <a:pt x="164" y="43"/>
                                <a:pt x="180" y="30"/>
                              </a:cubicBezTo>
                              <a:cubicBezTo>
                                <a:pt x="204" y="9"/>
                                <a:pt x="270" y="0"/>
                                <a:pt x="270" y="0"/>
                              </a:cubicBezTo>
                              <a:cubicBezTo>
                                <a:pt x="343" y="29"/>
                                <a:pt x="380" y="50"/>
                                <a:pt x="435" y="105"/>
                              </a:cubicBezTo>
                              <a:cubicBezTo>
                                <a:pt x="419" y="251"/>
                                <a:pt x="422" y="259"/>
                                <a:pt x="345" y="375"/>
                              </a:cubicBezTo>
                              <a:cubicBezTo>
                                <a:pt x="328" y="401"/>
                                <a:pt x="289" y="569"/>
                                <a:pt x="285" y="585"/>
                              </a:cubicBezTo>
                              <a:cubicBezTo>
                                <a:pt x="276" y="621"/>
                                <a:pt x="251" y="675"/>
                                <a:pt x="240" y="705"/>
                              </a:cubicBezTo>
                              <a:cubicBezTo>
                                <a:pt x="213" y="780"/>
                                <a:pt x="203" y="854"/>
                                <a:pt x="180" y="930"/>
                              </a:cubicBezTo>
                              <a:cubicBezTo>
                                <a:pt x="171" y="960"/>
                                <a:pt x="150" y="1020"/>
                                <a:pt x="150" y="1020"/>
                              </a:cubicBezTo>
                              <a:cubicBezTo>
                                <a:pt x="120" y="1015"/>
                                <a:pt x="90" y="1012"/>
                                <a:pt x="60" y="1005"/>
                              </a:cubicBezTo>
                              <a:cubicBezTo>
                                <a:pt x="45" y="1002"/>
                                <a:pt x="17" y="1006"/>
                                <a:pt x="15" y="990"/>
                              </a:cubicBezTo>
                              <a:cubicBezTo>
                                <a:pt x="0" y="876"/>
                                <a:pt x="24" y="729"/>
                                <a:pt x="90" y="630"/>
                              </a:cubicBezTo>
                              <a:cubicBezTo>
                                <a:pt x="143" y="416"/>
                                <a:pt x="93" y="418"/>
                                <a:pt x="135" y="75"/>
                              </a:cubicBezTo>
                              <a:cubicBezTo>
                                <a:pt x="138" y="54"/>
                                <a:pt x="161" y="21"/>
                                <a:pt x="180" y="30"/>
                              </a:cubicBezTo>
                              <a:cubicBezTo>
                                <a:pt x="198" y="39"/>
                                <a:pt x="170" y="70"/>
                                <a:pt x="165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D4440" id="Freeform 4" o:spid="_x0000_s1026" style="position:absolute;margin-left:400.8pt;margin-top:185.5pt;width:20.1pt;height:3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" path="m165,90v5,-20,-1,-47,15,-60c204,9,270,,270,v73,29,110,50,165,105c419,251,422,259,345,375v-17,26,-56,194,-60,210c276,621,251,675,240,705v-27,75,-37,149,-60,225c171,960,150,1020,150,1020v-30,-5,-60,-8,-90,-15c45,1002,17,1006,15,990,,876,24,729,90,630,143,416,93,418,135,75v3,-21,26,-54,45,-45c198,39,170,70,165,90xe" fillcolor="red">
                <v:path arrowok="t" o:connecttype="custom" o:connectlocs="96827,42190;105629,14063;158443,0;255270,49222;202456,175792;167246,274236;140839,330489;105629,435965;88024,478155;35210,471123;8802,464092;52814,295331;79222,35158;105629,14063;96827,42190" o:connectangles="0,0,0,0,0,0,0,0,0,0,0,0,0,0,0"/>
              </v:shape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D410EC" wp14:editId="5599E0C2">
            <wp:extent cx="5915025" cy="665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BB" w:rsidRPr="00875081" w:rsidRDefault="008464BB" w:rsidP="008464BB">
      <w:pPr>
        <w:rPr>
          <w:rFonts w:ascii="Arial" w:hAnsi="Arial" w:cs="Arial"/>
          <w:sz w:val="24"/>
          <w:szCs w:val="24"/>
        </w:rPr>
      </w:pPr>
    </w:p>
    <w:p w:rsidR="00522B43" w:rsidRPr="00875081" w:rsidRDefault="008464BB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lastRenderedPageBreak/>
        <w:tab/>
      </w:r>
    </w:p>
    <w:p w:rsidR="00CA319E" w:rsidRPr="00875081" w:rsidRDefault="00CA319E" w:rsidP="00A21ECF">
      <w:pPr>
        <w:ind w:left="6237"/>
        <w:rPr>
          <w:rFonts w:ascii="Arial" w:hAnsi="Arial" w:cs="Arial"/>
          <w:sz w:val="24"/>
          <w:szCs w:val="24"/>
        </w:rPr>
      </w:pPr>
    </w:p>
    <w:p w:rsidR="003730D2" w:rsidRPr="00875081" w:rsidRDefault="003730D2" w:rsidP="00A21ECF">
      <w:pPr>
        <w:ind w:left="6237"/>
        <w:rPr>
          <w:rFonts w:ascii="Arial" w:hAnsi="Arial" w:cs="Arial"/>
          <w:sz w:val="24"/>
          <w:szCs w:val="24"/>
        </w:rPr>
      </w:pPr>
    </w:p>
    <w:p w:rsidR="003730D2" w:rsidRPr="00875081" w:rsidRDefault="005C37DE" w:rsidP="00A21ECF">
      <w:pPr>
        <w:ind w:left="6237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Приложение</w:t>
      </w:r>
      <w:r w:rsidR="00001C25" w:rsidRPr="00875081">
        <w:rPr>
          <w:rFonts w:ascii="Arial" w:hAnsi="Arial" w:cs="Arial"/>
          <w:sz w:val="24"/>
          <w:szCs w:val="24"/>
        </w:rPr>
        <w:t xml:space="preserve"> №</w:t>
      </w:r>
      <w:r w:rsidRPr="00875081">
        <w:rPr>
          <w:rFonts w:ascii="Arial" w:hAnsi="Arial" w:cs="Arial"/>
          <w:sz w:val="24"/>
          <w:szCs w:val="24"/>
        </w:rPr>
        <w:t>2</w:t>
      </w:r>
    </w:p>
    <w:p w:rsidR="00A21ECF" w:rsidRPr="00875081" w:rsidRDefault="00A21ECF" w:rsidP="00A21ECF">
      <w:pPr>
        <w:ind w:left="6237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УТВЕРЖДЕН</w:t>
      </w:r>
      <w:r w:rsidR="005C37DE" w:rsidRPr="00875081">
        <w:rPr>
          <w:rFonts w:ascii="Arial" w:hAnsi="Arial" w:cs="Arial"/>
          <w:sz w:val="24"/>
          <w:szCs w:val="24"/>
        </w:rPr>
        <w:t>О</w:t>
      </w:r>
    </w:p>
    <w:p w:rsidR="00A21ECF" w:rsidRPr="00875081" w:rsidRDefault="00A21ECF" w:rsidP="00A21ECF">
      <w:pPr>
        <w:ind w:left="6237" w:firstLine="6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постановлением Главы городского округа Павловский Посад Московской области </w:t>
      </w:r>
    </w:p>
    <w:p w:rsidR="00875081" w:rsidRPr="00875081" w:rsidRDefault="00875081" w:rsidP="00875081">
      <w:pPr>
        <w:ind w:left="6237" w:firstLine="6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от </w:t>
      </w:r>
      <w:r>
        <w:rPr>
          <w:rFonts w:ascii="Arial" w:hAnsi="Arial" w:cs="Arial"/>
          <w:sz w:val="24"/>
          <w:szCs w:val="24"/>
        </w:rPr>
        <w:t>15.03.2021</w:t>
      </w:r>
      <w:r w:rsidRPr="00875081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35</w:t>
      </w:r>
    </w:p>
    <w:p w:rsidR="00A21ECF" w:rsidRPr="00875081" w:rsidRDefault="00A21ECF" w:rsidP="00A21ECF">
      <w:pPr>
        <w:jc w:val="right"/>
        <w:rPr>
          <w:rFonts w:ascii="Arial" w:hAnsi="Arial" w:cs="Arial"/>
          <w:sz w:val="24"/>
          <w:szCs w:val="24"/>
        </w:rPr>
      </w:pPr>
    </w:p>
    <w:p w:rsidR="00E37628" w:rsidRPr="00875081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Участок водного объекта общего пользования</w:t>
      </w:r>
      <w:r w:rsidR="00B96C91" w:rsidRPr="00875081">
        <w:rPr>
          <w:rFonts w:ascii="Arial" w:hAnsi="Arial" w:cs="Arial"/>
          <w:sz w:val="24"/>
          <w:szCs w:val="24"/>
        </w:rPr>
        <w:t xml:space="preserve">, правый берег </w:t>
      </w:r>
      <w:r w:rsidR="00FC0050" w:rsidRPr="00875081">
        <w:rPr>
          <w:rFonts w:ascii="Arial" w:hAnsi="Arial" w:cs="Arial"/>
          <w:sz w:val="24"/>
          <w:szCs w:val="24"/>
        </w:rPr>
        <w:t>рек</w:t>
      </w:r>
      <w:r w:rsidR="00B96C91" w:rsidRPr="00875081">
        <w:rPr>
          <w:rFonts w:ascii="Arial" w:hAnsi="Arial" w:cs="Arial"/>
          <w:sz w:val="24"/>
          <w:szCs w:val="24"/>
        </w:rPr>
        <w:t>и</w:t>
      </w:r>
      <w:r w:rsidR="00FC0050" w:rsidRPr="00875081">
        <w:rPr>
          <w:rFonts w:ascii="Arial" w:hAnsi="Arial" w:cs="Arial"/>
          <w:sz w:val="24"/>
          <w:szCs w:val="24"/>
        </w:rPr>
        <w:t xml:space="preserve"> Клязьма</w:t>
      </w:r>
      <w:r w:rsidRPr="00875081">
        <w:rPr>
          <w:rFonts w:ascii="Arial" w:hAnsi="Arial" w:cs="Arial"/>
          <w:sz w:val="24"/>
          <w:szCs w:val="24"/>
        </w:rPr>
        <w:t>,</w:t>
      </w:r>
    </w:p>
    <w:p w:rsidR="00E37628" w:rsidRPr="00875081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>расположенный на территории городского округа Павловский Посад,</w:t>
      </w:r>
    </w:p>
    <w:p w:rsidR="00E37628" w:rsidRPr="00875081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используемый </w:t>
      </w:r>
      <w:r w:rsidR="00B96C91" w:rsidRPr="00875081">
        <w:rPr>
          <w:rFonts w:ascii="Arial" w:hAnsi="Arial" w:cs="Arial"/>
          <w:sz w:val="24"/>
          <w:szCs w:val="24"/>
        </w:rPr>
        <w:t xml:space="preserve">для массового отдыха </w:t>
      </w:r>
      <w:r w:rsidRPr="00875081">
        <w:rPr>
          <w:rFonts w:ascii="Arial" w:hAnsi="Arial" w:cs="Arial"/>
          <w:sz w:val="24"/>
          <w:szCs w:val="24"/>
        </w:rPr>
        <w:t xml:space="preserve">и занятий спортом </w:t>
      </w:r>
    </w:p>
    <w:p w:rsidR="00E37628" w:rsidRPr="00875081" w:rsidRDefault="00E37628" w:rsidP="00E37628">
      <w:pPr>
        <w:jc w:val="center"/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sz w:val="24"/>
          <w:szCs w:val="24"/>
        </w:rPr>
        <w:t xml:space="preserve">в летний период </w:t>
      </w:r>
      <w:r w:rsidR="00EC60CA" w:rsidRPr="00875081">
        <w:rPr>
          <w:rFonts w:ascii="Arial" w:hAnsi="Arial" w:cs="Arial"/>
          <w:sz w:val="24"/>
          <w:szCs w:val="24"/>
        </w:rPr>
        <w:t xml:space="preserve">с 01 июня по 31 августа </w:t>
      </w:r>
      <w:r w:rsidRPr="00875081">
        <w:rPr>
          <w:rFonts w:ascii="Arial" w:hAnsi="Arial" w:cs="Arial"/>
          <w:sz w:val="24"/>
          <w:szCs w:val="24"/>
        </w:rPr>
        <w:t>20</w:t>
      </w:r>
      <w:r w:rsidR="00B96C91" w:rsidRPr="00875081">
        <w:rPr>
          <w:rFonts w:ascii="Arial" w:hAnsi="Arial" w:cs="Arial"/>
          <w:sz w:val="24"/>
          <w:szCs w:val="24"/>
        </w:rPr>
        <w:t>2</w:t>
      </w:r>
      <w:r w:rsidR="00843F3C" w:rsidRPr="00875081">
        <w:rPr>
          <w:rFonts w:ascii="Arial" w:hAnsi="Arial" w:cs="Arial"/>
          <w:sz w:val="24"/>
          <w:szCs w:val="24"/>
        </w:rPr>
        <w:t>1</w:t>
      </w:r>
      <w:r w:rsidRPr="00875081">
        <w:rPr>
          <w:rFonts w:ascii="Arial" w:hAnsi="Arial" w:cs="Arial"/>
          <w:sz w:val="24"/>
          <w:szCs w:val="24"/>
        </w:rPr>
        <w:t xml:space="preserve"> года.</w:t>
      </w:r>
    </w:p>
    <w:p w:rsidR="00E37628" w:rsidRPr="00875081" w:rsidRDefault="00E37628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p w:rsidR="00E37628" w:rsidRPr="00875081" w:rsidRDefault="00E37628" w:rsidP="008464BB">
      <w:pPr>
        <w:tabs>
          <w:tab w:val="left" w:pos="7920"/>
        </w:tabs>
        <w:rPr>
          <w:rFonts w:ascii="Arial" w:hAnsi="Arial" w:cs="Arial"/>
          <w:sz w:val="24"/>
          <w:szCs w:val="24"/>
        </w:rPr>
      </w:pPr>
    </w:p>
    <w:p w:rsidR="00E37628" w:rsidRPr="00875081" w:rsidRDefault="00E37628" w:rsidP="00E37628">
      <w:pPr>
        <w:rPr>
          <w:rFonts w:ascii="Arial" w:hAnsi="Arial" w:cs="Arial"/>
          <w:sz w:val="24"/>
          <w:szCs w:val="24"/>
        </w:rPr>
      </w:pPr>
    </w:p>
    <w:p w:rsidR="0077269C" w:rsidRPr="00875081" w:rsidRDefault="00AD2A7C" w:rsidP="00E37628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06712" wp14:editId="268EC2EE">
                <wp:simplePos x="0" y="0"/>
                <wp:positionH relativeFrom="column">
                  <wp:posOffset>4037965</wp:posOffset>
                </wp:positionH>
                <wp:positionV relativeFrom="paragraph">
                  <wp:posOffset>2628900</wp:posOffset>
                </wp:positionV>
                <wp:extent cx="1867535" cy="9144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628" w:rsidRDefault="00B96C91" w:rsidP="00E37628">
                            <w:pPr>
                              <w:jc w:val="center"/>
                            </w:pPr>
                            <w:r>
                              <w:t>Юго-в</w:t>
                            </w:r>
                            <w:r w:rsidR="00E37628">
                              <w:t>осточная часть</w:t>
                            </w:r>
                            <w:r>
                              <w:t xml:space="preserve"> правого берега</w:t>
                            </w:r>
                            <w:r w:rsidR="00E37628" w:rsidRPr="00FE1C58">
                              <w:t xml:space="preserve"> </w:t>
                            </w:r>
                            <w:r w:rsidR="00B95911">
                              <w:t>реки Клязьма протяженностью</w:t>
                            </w:r>
                          </w:p>
                          <w:p w:rsidR="00E37628" w:rsidRDefault="00B95911" w:rsidP="00E37628">
                            <w:pPr>
                              <w:jc w:val="center"/>
                            </w:pPr>
                            <w:r>
                              <w:t>4</w:t>
                            </w:r>
                            <w:r w:rsidR="00E37628">
                              <w:t>5 метров</w:t>
                            </w:r>
                            <w:r>
                              <w:t>,</w:t>
                            </w:r>
                          </w:p>
                          <w:p w:rsidR="00B95911" w:rsidRPr="00FE1C58" w:rsidRDefault="00B95911" w:rsidP="00E37628">
                            <w:pPr>
                              <w:jc w:val="center"/>
                            </w:pPr>
                            <w:r w:rsidRPr="00B95911">
                              <w:t>55.800356, 38.659891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06712" id="Text Box 5" o:spid="_x0000_s1027" type="#_x0000_t202" style="position:absolute;margin-left:317.95pt;margin-top:207pt;width:147.0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">
                <v:textbox>
                  <w:txbxContent>
                    <w:p w:rsidR="00E37628" w:rsidRDefault="00B96C91" w:rsidP="00E37628">
                      <w:pPr>
                        <w:jc w:val="center"/>
                      </w:pPr>
                      <w:r>
                        <w:t>Юго-в</w:t>
                      </w:r>
                      <w:r w:rsidR="00E37628">
                        <w:t>осточная часть</w:t>
                      </w:r>
                      <w:r>
                        <w:t xml:space="preserve"> правого берега</w:t>
                      </w:r>
                      <w:r w:rsidR="00E37628" w:rsidRPr="00FE1C58">
                        <w:t xml:space="preserve"> </w:t>
                      </w:r>
                      <w:r w:rsidR="00B95911">
                        <w:t>реки Клязьма протяженностью</w:t>
                      </w:r>
                    </w:p>
                    <w:p w:rsidR="00E37628" w:rsidRDefault="00B95911" w:rsidP="00E37628">
                      <w:pPr>
                        <w:jc w:val="center"/>
                      </w:pPr>
                      <w:r>
                        <w:t>4</w:t>
                      </w:r>
                      <w:r w:rsidR="00E37628">
                        <w:t>5 метров</w:t>
                      </w:r>
                      <w:r>
                        <w:t>,</w:t>
                      </w:r>
                    </w:p>
                    <w:p w:rsidR="00B95911" w:rsidRPr="00FE1C58" w:rsidRDefault="00B95911" w:rsidP="00E37628">
                      <w:pPr>
                        <w:jc w:val="center"/>
                      </w:pPr>
                      <w:r w:rsidRPr="00B95911">
                        <w:t>55.800356, 38.659891</w:t>
                      </w:r>
                    </w:p>
                  </w:txbxContent>
                </v:textbox>
              </v:shape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8F070" wp14:editId="168CD993">
                <wp:simplePos x="0" y="0"/>
                <wp:positionH relativeFrom="column">
                  <wp:posOffset>3556000</wp:posOffset>
                </wp:positionH>
                <wp:positionV relativeFrom="paragraph">
                  <wp:posOffset>2828290</wp:posOffset>
                </wp:positionV>
                <wp:extent cx="481965" cy="140335"/>
                <wp:effectExtent l="0" t="0" r="0" b="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81965" cy="140335"/>
                        </a:xfrm>
                        <a:prstGeom prst="rightArrow">
                          <a:avLst>
                            <a:gd name="adj1" fmla="val 50000"/>
                            <a:gd name="adj2" fmla="val 858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8A330" id="AutoShape 6" o:spid="_x0000_s1026" type="#_x0000_t13" style="position:absolute;margin-left:280pt;margin-top:222.7pt;width:37.95pt;height:11.0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"/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38A8F" wp14:editId="35676598">
                <wp:simplePos x="0" y="0"/>
                <wp:positionH relativeFrom="column">
                  <wp:posOffset>3873500</wp:posOffset>
                </wp:positionH>
                <wp:positionV relativeFrom="paragraph">
                  <wp:posOffset>3600450</wp:posOffset>
                </wp:positionV>
                <wp:extent cx="914400" cy="400050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C91" w:rsidRDefault="00B96C91">
                            <w:r>
                              <w:t>Направление течения реки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8A8F" id="Text Box 7" o:spid="_x0000_s1028" type="#_x0000_t202" style="position:absolute;margin-left:305pt;margin-top:283.5pt;width:1in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">
                <v:textbox>
                  <w:txbxContent>
                    <w:p w:rsidR="00B96C91" w:rsidRDefault="00B96C91">
                      <w:r>
                        <w:t>Направление течения реки</w:t>
                      </w:r>
                    </w:p>
                  </w:txbxContent>
                </v:textbox>
              </v:shape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B1434C" wp14:editId="5D6F9499">
                <wp:simplePos x="0" y="0"/>
                <wp:positionH relativeFrom="column">
                  <wp:posOffset>3257550</wp:posOffset>
                </wp:positionH>
                <wp:positionV relativeFrom="paragraph">
                  <wp:posOffset>3771900</wp:posOffset>
                </wp:positionV>
                <wp:extent cx="615950" cy="114300"/>
                <wp:effectExtent l="0" t="0" r="0" b="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595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9E1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56.5pt;margin-top:297pt;width:48.5pt;height: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v2QAIAAGs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A49131" wp14:editId="7062D5F2">
                <wp:simplePos x="0" y="0"/>
                <wp:positionH relativeFrom="column">
                  <wp:posOffset>2857500</wp:posOffset>
                </wp:positionH>
                <wp:positionV relativeFrom="paragraph">
                  <wp:posOffset>3771900</wp:posOffset>
                </wp:positionV>
                <wp:extent cx="571500" cy="228600"/>
                <wp:effectExtent l="0" t="0" r="0" b="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785518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66EA" id="AutoShape 9" o:spid="_x0000_s1026" type="#_x0000_t13" style="position:absolute;margin-left:225pt;margin-top:297pt;width:45pt;height:18pt;rotation:-744323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"/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69A41" wp14:editId="6A487478">
                <wp:simplePos x="0" y="0"/>
                <wp:positionH relativeFrom="column">
                  <wp:posOffset>4254500</wp:posOffset>
                </wp:positionH>
                <wp:positionV relativeFrom="paragraph">
                  <wp:posOffset>1600200</wp:posOffset>
                </wp:positionV>
                <wp:extent cx="571500" cy="228600"/>
                <wp:effectExtent l="0" t="0" r="0" b="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46795">
                          <a:off x="0" y="0"/>
                          <a:ext cx="571500" cy="228600"/>
                        </a:xfrm>
                        <a:prstGeom prst="rightArrow">
                          <a:avLst>
                            <a:gd name="adj1" fmla="val 50000"/>
                            <a:gd name="adj2" fmla="val 6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E356" id="AutoShape 10" o:spid="_x0000_s1026" type="#_x0000_t13" style="position:absolute;margin-left:335pt;margin-top:126pt;width:45pt;height:18pt;rotation:-9249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"/>
            </w:pict>
          </mc:Fallback>
        </mc:AlternateContent>
      </w:r>
      <w:r w:rsidRPr="008750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91D05" wp14:editId="0ACB4B92">
                <wp:simplePos x="0" y="0"/>
                <wp:positionH relativeFrom="column">
                  <wp:posOffset>3429000</wp:posOffset>
                </wp:positionH>
                <wp:positionV relativeFrom="paragraph">
                  <wp:posOffset>2740025</wp:posOffset>
                </wp:positionV>
                <wp:extent cx="227965" cy="228600"/>
                <wp:effectExtent l="0" t="0" r="0" b="0"/>
                <wp:wrapNone/>
                <wp:docPr id="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967128">
                          <a:off x="0" y="0"/>
                          <a:ext cx="227965" cy="228600"/>
                        </a:xfrm>
                        <a:custGeom>
                          <a:avLst/>
                          <a:gdLst>
                            <a:gd name="T0" fmla="*/ 165 w 435"/>
                            <a:gd name="T1" fmla="*/ 90 h 1020"/>
                            <a:gd name="T2" fmla="*/ 180 w 435"/>
                            <a:gd name="T3" fmla="*/ 30 h 1020"/>
                            <a:gd name="T4" fmla="*/ 270 w 435"/>
                            <a:gd name="T5" fmla="*/ 0 h 1020"/>
                            <a:gd name="T6" fmla="*/ 435 w 435"/>
                            <a:gd name="T7" fmla="*/ 105 h 1020"/>
                            <a:gd name="T8" fmla="*/ 345 w 435"/>
                            <a:gd name="T9" fmla="*/ 375 h 1020"/>
                            <a:gd name="T10" fmla="*/ 285 w 435"/>
                            <a:gd name="T11" fmla="*/ 585 h 1020"/>
                            <a:gd name="T12" fmla="*/ 240 w 435"/>
                            <a:gd name="T13" fmla="*/ 705 h 1020"/>
                            <a:gd name="T14" fmla="*/ 180 w 435"/>
                            <a:gd name="T15" fmla="*/ 930 h 1020"/>
                            <a:gd name="T16" fmla="*/ 150 w 435"/>
                            <a:gd name="T17" fmla="*/ 1020 h 1020"/>
                            <a:gd name="T18" fmla="*/ 60 w 435"/>
                            <a:gd name="T19" fmla="*/ 1005 h 1020"/>
                            <a:gd name="T20" fmla="*/ 15 w 435"/>
                            <a:gd name="T21" fmla="*/ 990 h 1020"/>
                            <a:gd name="T22" fmla="*/ 90 w 435"/>
                            <a:gd name="T23" fmla="*/ 630 h 1020"/>
                            <a:gd name="T24" fmla="*/ 135 w 435"/>
                            <a:gd name="T25" fmla="*/ 75 h 1020"/>
                            <a:gd name="T26" fmla="*/ 180 w 435"/>
                            <a:gd name="T27" fmla="*/ 30 h 1020"/>
                            <a:gd name="T28" fmla="*/ 165 w 435"/>
                            <a:gd name="T29" fmla="*/ 90 h 10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35" h="1020">
                              <a:moveTo>
                                <a:pt x="165" y="90"/>
                              </a:moveTo>
                              <a:cubicBezTo>
                                <a:pt x="170" y="70"/>
                                <a:pt x="164" y="43"/>
                                <a:pt x="180" y="30"/>
                              </a:cubicBezTo>
                              <a:cubicBezTo>
                                <a:pt x="204" y="9"/>
                                <a:pt x="270" y="0"/>
                                <a:pt x="270" y="0"/>
                              </a:cubicBezTo>
                              <a:cubicBezTo>
                                <a:pt x="343" y="29"/>
                                <a:pt x="380" y="50"/>
                                <a:pt x="435" y="105"/>
                              </a:cubicBezTo>
                              <a:cubicBezTo>
                                <a:pt x="419" y="251"/>
                                <a:pt x="422" y="259"/>
                                <a:pt x="345" y="375"/>
                              </a:cubicBezTo>
                              <a:cubicBezTo>
                                <a:pt x="328" y="401"/>
                                <a:pt x="289" y="569"/>
                                <a:pt x="285" y="585"/>
                              </a:cubicBezTo>
                              <a:cubicBezTo>
                                <a:pt x="276" y="621"/>
                                <a:pt x="251" y="675"/>
                                <a:pt x="240" y="705"/>
                              </a:cubicBezTo>
                              <a:cubicBezTo>
                                <a:pt x="213" y="780"/>
                                <a:pt x="203" y="854"/>
                                <a:pt x="180" y="930"/>
                              </a:cubicBezTo>
                              <a:cubicBezTo>
                                <a:pt x="171" y="960"/>
                                <a:pt x="150" y="1020"/>
                                <a:pt x="150" y="1020"/>
                              </a:cubicBezTo>
                              <a:cubicBezTo>
                                <a:pt x="120" y="1015"/>
                                <a:pt x="90" y="1012"/>
                                <a:pt x="60" y="1005"/>
                              </a:cubicBezTo>
                              <a:cubicBezTo>
                                <a:pt x="45" y="1002"/>
                                <a:pt x="17" y="1006"/>
                                <a:pt x="15" y="990"/>
                              </a:cubicBezTo>
                              <a:cubicBezTo>
                                <a:pt x="0" y="876"/>
                                <a:pt x="24" y="729"/>
                                <a:pt x="90" y="630"/>
                              </a:cubicBezTo>
                              <a:cubicBezTo>
                                <a:pt x="143" y="416"/>
                                <a:pt x="93" y="418"/>
                                <a:pt x="135" y="75"/>
                              </a:cubicBezTo>
                              <a:cubicBezTo>
                                <a:pt x="138" y="54"/>
                                <a:pt x="161" y="21"/>
                                <a:pt x="180" y="30"/>
                              </a:cubicBezTo>
                              <a:cubicBezTo>
                                <a:pt x="198" y="39"/>
                                <a:pt x="170" y="70"/>
                                <a:pt x="165" y="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FC33" id="Freeform 11" o:spid="_x0000_s1026" style="position:absolute;margin-left:270pt;margin-top:215.75pt;width:17.95pt;height:18pt;rotation:-105636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" path="m165,90v5,-20,-1,-47,15,-60c204,9,270,,270,v73,29,110,50,165,105c419,251,422,259,345,375v-17,26,-56,194,-60,210c276,621,251,675,240,705v-27,75,-37,149,-60,225c171,960,150,1020,150,1020v-30,-5,-60,-8,-90,-15c45,1002,17,1006,15,990,,876,24,729,90,630,143,416,93,418,135,75v3,-21,26,-54,45,-45c198,39,170,70,165,90xe" fillcolor="red">
                <v:path arrowok="t" o:connecttype="custom" o:connectlocs="86469,20171;94330,6724;141496,0;227965,23532;180800,84044;149356,131109;125774,158003;94330,208429;78609,228600;31443,225238;7861,221876;47165,141194;70748,16809;94330,6724;86469,20171" o:connectangles="0,0,0,0,0,0,0,0,0,0,0,0,0,0,0"/>
              </v:shape>
            </w:pict>
          </mc:Fallback>
        </mc:AlternateContent>
      </w:r>
      <w:r w:rsidR="00E37628" w:rsidRPr="00875081">
        <w:rPr>
          <w:rFonts w:ascii="Arial" w:hAnsi="Arial" w:cs="Arial"/>
          <w:sz w:val="24"/>
          <w:szCs w:val="24"/>
        </w:rPr>
        <w:tab/>
      </w:r>
      <w:bookmarkStart w:id="0" w:name="_GoBack"/>
      <w:r w:rsidRPr="008750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1ED22B" wp14:editId="1D7182F5">
            <wp:extent cx="5857875" cy="417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p w:rsidR="0077269C" w:rsidRPr="00875081" w:rsidRDefault="0077269C" w:rsidP="0077269C">
      <w:pPr>
        <w:rPr>
          <w:rFonts w:ascii="Arial" w:hAnsi="Arial" w:cs="Arial"/>
          <w:sz w:val="24"/>
          <w:szCs w:val="24"/>
        </w:rPr>
      </w:pPr>
    </w:p>
    <w:sectPr w:rsidR="0077269C" w:rsidRPr="00875081" w:rsidSect="00875081">
      <w:pgSz w:w="11906" w:h="16838"/>
      <w:pgMar w:top="1134" w:right="567" w:bottom="1134" w:left="1134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46D" w:rsidRDefault="000F546D" w:rsidP="00E37628">
      <w:r>
        <w:separator/>
      </w:r>
    </w:p>
  </w:endnote>
  <w:endnote w:type="continuationSeparator" w:id="0">
    <w:p w:rsidR="000F546D" w:rsidRDefault="000F546D" w:rsidP="00E37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Postmodern Two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46D" w:rsidRDefault="000F546D" w:rsidP="00E37628">
      <w:r>
        <w:separator/>
      </w:r>
    </w:p>
  </w:footnote>
  <w:footnote w:type="continuationSeparator" w:id="0">
    <w:p w:rsidR="000F546D" w:rsidRDefault="000F546D" w:rsidP="00E37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67C9D"/>
    <w:multiLevelType w:val="singleLevel"/>
    <w:tmpl w:val="EF7035D0"/>
    <w:lvl w:ilvl="0">
      <w:start w:val="2"/>
      <w:numFmt w:val="decimal"/>
      <w:lvlText w:val="1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339B7713"/>
    <w:multiLevelType w:val="singleLevel"/>
    <w:tmpl w:val="E01E74E4"/>
    <w:lvl w:ilvl="0">
      <w:start w:val="1"/>
      <w:numFmt w:val="decimal"/>
      <w:lvlText w:val="1.1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84D1351"/>
    <w:multiLevelType w:val="multilevel"/>
    <w:tmpl w:val="55F0344E"/>
    <w:lvl w:ilvl="0">
      <w:start w:val="6"/>
      <w:numFmt w:val="decimal"/>
      <w:lvlText w:val="%1."/>
      <w:lvlJc w:val="left"/>
      <w:pPr>
        <w:ind w:left="11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5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00" w:hanging="1800"/>
      </w:pPr>
      <w:rPr>
        <w:rFonts w:cs="Times New Roman" w:hint="default"/>
      </w:rPr>
    </w:lvl>
  </w:abstractNum>
  <w:abstractNum w:abstractNumId="3" w15:restartNumberingAfterBreak="0">
    <w:nsid w:val="49807B3A"/>
    <w:multiLevelType w:val="hybridMultilevel"/>
    <w:tmpl w:val="CC22B9B0"/>
    <w:lvl w:ilvl="0" w:tplc="1BAAB48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D784D03"/>
    <w:multiLevelType w:val="hybridMultilevel"/>
    <w:tmpl w:val="C460301E"/>
    <w:lvl w:ilvl="0" w:tplc="2D6048FE">
      <w:start w:val="3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5" w15:restartNumberingAfterBreak="0">
    <w:nsid w:val="53715EEA"/>
    <w:multiLevelType w:val="hybridMultilevel"/>
    <w:tmpl w:val="555C12BA"/>
    <w:lvl w:ilvl="0" w:tplc="BDDE9EDE">
      <w:start w:val="5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DE02AEF"/>
    <w:multiLevelType w:val="hybridMultilevel"/>
    <w:tmpl w:val="7D685B7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ECE5CD5"/>
    <w:multiLevelType w:val="singleLevel"/>
    <w:tmpl w:val="2AE62414"/>
    <w:lvl w:ilvl="0">
      <w:start w:val="2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0A42070"/>
    <w:multiLevelType w:val="hybridMultilevel"/>
    <w:tmpl w:val="C48814E0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91B52B8"/>
    <w:multiLevelType w:val="hybridMultilevel"/>
    <w:tmpl w:val="5C3036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7C144F18"/>
    <w:multiLevelType w:val="hybridMultilevel"/>
    <w:tmpl w:val="8E68A5F6"/>
    <w:lvl w:ilvl="0" w:tplc="7004AF24">
      <w:start w:val="6"/>
      <w:numFmt w:val="decimal"/>
      <w:lvlText w:val="%1."/>
      <w:lvlJc w:val="left"/>
      <w:pPr>
        <w:ind w:left="11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47F"/>
    <w:rsid w:val="00001C25"/>
    <w:rsid w:val="00006B8C"/>
    <w:rsid w:val="00015F19"/>
    <w:rsid w:val="000165F1"/>
    <w:rsid w:val="00031EF2"/>
    <w:rsid w:val="00042223"/>
    <w:rsid w:val="000462A2"/>
    <w:rsid w:val="00052BFE"/>
    <w:rsid w:val="00053D75"/>
    <w:rsid w:val="0005511F"/>
    <w:rsid w:val="00065C5A"/>
    <w:rsid w:val="00076688"/>
    <w:rsid w:val="00080E2F"/>
    <w:rsid w:val="00084D3D"/>
    <w:rsid w:val="00086CBF"/>
    <w:rsid w:val="00096BCD"/>
    <w:rsid w:val="000A615B"/>
    <w:rsid w:val="000A7C8A"/>
    <w:rsid w:val="000B7649"/>
    <w:rsid w:val="000C4426"/>
    <w:rsid w:val="000C6F30"/>
    <w:rsid w:val="000E3F04"/>
    <w:rsid w:val="000E472B"/>
    <w:rsid w:val="000E47C5"/>
    <w:rsid w:val="000E55AA"/>
    <w:rsid w:val="000F546D"/>
    <w:rsid w:val="001023F7"/>
    <w:rsid w:val="0013134A"/>
    <w:rsid w:val="00132CEC"/>
    <w:rsid w:val="001560DB"/>
    <w:rsid w:val="00160DAE"/>
    <w:rsid w:val="00164C47"/>
    <w:rsid w:val="00187AFF"/>
    <w:rsid w:val="00191DB7"/>
    <w:rsid w:val="001923F3"/>
    <w:rsid w:val="001A2568"/>
    <w:rsid w:val="001B3C74"/>
    <w:rsid w:val="001C06C5"/>
    <w:rsid w:val="001F33E9"/>
    <w:rsid w:val="00203540"/>
    <w:rsid w:val="00205C67"/>
    <w:rsid w:val="00205D11"/>
    <w:rsid w:val="002112B3"/>
    <w:rsid w:val="0021387A"/>
    <w:rsid w:val="002279B3"/>
    <w:rsid w:val="0023320E"/>
    <w:rsid w:val="002343CA"/>
    <w:rsid w:val="002431DA"/>
    <w:rsid w:val="002458F6"/>
    <w:rsid w:val="00246EF2"/>
    <w:rsid w:val="00254535"/>
    <w:rsid w:val="002550F2"/>
    <w:rsid w:val="00263A20"/>
    <w:rsid w:val="002720E6"/>
    <w:rsid w:val="002A2AC4"/>
    <w:rsid w:val="002B049B"/>
    <w:rsid w:val="002B2AF7"/>
    <w:rsid w:val="002B7157"/>
    <w:rsid w:val="002D3F58"/>
    <w:rsid w:val="002D4E8D"/>
    <w:rsid w:val="002F1D26"/>
    <w:rsid w:val="002F1F68"/>
    <w:rsid w:val="002F2224"/>
    <w:rsid w:val="002F2CE7"/>
    <w:rsid w:val="003044D5"/>
    <w:rsid w:val="00313D62"/>
    <w:rsid w:val="00335CC8"/>
    <w:rsid w:val="003469BF"/>
    <w:rsid w:val="00351EA4"/>
    <w:rsid w:val="003730D2"/>
    <w:rsid w:val="00392679"/>
    <w:rsid w:val="00393FAB"/>
    <w:rsid w:val="003A2B7B"/>
    <w:rsid w:val="003B75EF"/>
    <w:rsid w:val="003C185C"/>
    <w:rsid w:val="003C4F53"/>
    <w:rsid w:val="003D5291"/>
    <w:rsid w:val="003E2108"/>
    <w:rsid w:val="003F292A"/>
    <w:rsid w:val="003F6936"/>
    <w:rsid w:val="0044152C"/>
    <w:rsid w:val="00443F7C"/>
    <w:rsid w:val="0044688C"/>
    <w:rsid w:val="0045211F"/>
    <w:rsid w:val="00456D58"/>
    <w:rsid w:val="00457BC6"/>
    <w:rsid w:val="00475BD9"/>
    <w:rsid w:val="0048190E"/>
    <w:rsid w:val="00491448"/>
    <w:rsid w:val="00491949"/>
    <w:rsid w:val="00491BF0"/>
    <w:rsid w:val="00492520"/>
    <w:rsid w:val="00497A53"/>
    <w:rsid w:val="004A21A8"/>
    <w:rsid w:val="004C6C50"/>
    <w:rsid w:val="004D7605"/>
    <w:rsid w:val="004E41A4"/>
    <w:rsid w:val="004F1DAD"/>
    <w:rsid w:val="00501A0E"/>
    <w:rsid w:val="00506CC3"/>
    <w:rsid w:val="00512709"/>
    <w:rsid w:val="00522B43"/>
    <w:rsid w:val="00531D25"/>
    <w:rsid w:val="00544ADC"/>
    <w:rsid w:val="00554A68"/>
    <w:rsid w:val="00561D4A"/>
    <w:rsid w:val="00577054"/>
    <w:rsid w:val="00581436"/>
    <w:rsid w:val="005905BB"/>
    <w:rsid w:val="005A0E12"/>
    <w:rsid w:val="005B0BE7"/>
    <w:rsid w:val="005B5E36"/>
    <w:rsid w:val="005C37DE"/>
    <w:rsid w:val="005C714F"/>
    <w:rsid w:val="005D1D23"/>
    <w:rsid w:val="005E58FB"/>
    <w:rsid w:val="005E5BFE"/>
    <w:rsid w:val="005F7799"/>
    <w:rsid w:val="006068C5"/>
    <w:rsid w:val="0061182C"/>
    <w:rsid w:val="00611E74"/>
    <w:rsid w:val="00627D3C"/>
    <w:rsid w:val="00631B07"/>
    <w:rsid w:val="00644238"/>
    <w:rsid w:val="006550F7"/>
    <w:rsid w:val="00670B2A"/>
    <w:rsid w:val="00672F7B"/>
    <w:rsid w:val="006A4564"/>
    <w:rsid w:val="006B11E8"/>
    <w:rsid w:val="006C52BA"/>
    <w:rsid w:val="006E2388"/>
    <w:rsid w:val="006E4894"/>
    <w:rsid w:val="006E713B"/>
    <w:rsid w:val="006F6318"/>
    <w:rsid w:val="0074012C"/>
    <w:rsid w:val="0074107C"/>
    <w:rsid w:val="00742B69"/>
    <w:rsid w:val="0075366C"/>
    <w:rsid w:val="00760049"/>
    <w:rsid w:val="00767925"/>
    <w:rsid w:val="0077269C"/>
    <w:rsid w:val="00774418"/>
    <w:rsid w:val="00785BEC"/>
    <w:rsid w:val="00792A80"/>
    <w:rsid w:val="007A0A01"/>
    <w:rsid w:val="007A76A8"/>
    <w:rsid w:val="007C2F23"/>
    <w:rsid w:val="007C53BE"/>
    <w:rsid w:val="007E25A0"/>
    <w:rsid w:val="007E5C69"/>
    <w:rsid w:val="007E6756"/>
    <w:rsid w:val="007F0264"/>
    <w:rsid w:val="007F3FF0"/>
    <w:rsid w:val="007F6456"/>
    <w:rsid w:val="00804A02"/>
    <w:rsid w:val="0080768E"/>
    <w:rsid w:val="00812BD2"/>
    <w:rsid w:val="008148F5"/>
    <w:rsid w:val="0082597F"/>
    <w:rsid w:val="008312A0"/>
    <w:rsid w:val="00843F3C"/>
    <w:rsid w:val="008464BB"/>
    <w:rsid w:val="0084764A"/>
    <w:rsid w:val="008528D3"/>
    <w:rsid w:val="00856AD5"/>
    <w:rsid w:val="00875081"/>
    <w:rsid w:val="00890CB3"/>
    <w:rsid w:val="00897E60"/>
    <w:rsid w:val="008A10A3"/>
    <w:rsid w:val="008A28BD"/>
    <w:rsid w:val="008A7798"/>
    <w:rsid w:val="008B28E6"/>
    <w:rsid w:val="008B45C9"/>
    <w:rsid w:val="008B46AC"/>
    <w:rsid w:val="008B7BB9"/>
    <w:rsid w:val="008B7D48"/>
    <w:rsid w:val="008C28EB"/>
    <w:rsid w:val="008C6A2F"/>
    <w:rsid w:val="008E24AD"/>
    <w:rsid w:val="008F469D"/>
    <w:rsid w:val="00900F12"/>
    <w:rsid w:val="00906DB1"/>
    <w:rsid w:val="00907073"/>
    <w:rsid w:val="00913590"/>
    <w:rsid w:val="009241D7"/>
    <w:rsid w:val="00924B61"/>
    <w:rsid w:val="009311F2"/>
    <w:rsid w:val="00932954"/>
    <w:rsid w:val="009346C2"/>
    <w:rsid w:val="00937B10"/>
    <w:rsid w:val="009431CC"/>
    <w:rsid w:val="009517DF"/>
    <w:rsid w:val="00952BCB"/>
    <w:rsid w:val="0096006E"/>
    <w:rsid w:val="00961617"/>
    <w:rsid w:val="00961DC5"/>
    <w:rsid w:val="0096203F"/>
    <w:rsid w:val="00996AC3"/>
    <w:rsid w:val="009A59E9"/>
    <w:rsid w:val="009A7394"/>
    <w:rsid w:val="009B4298"/>
    <w:rsid w:val="009E3468"/>
    <w:rsid w:val="009F39F6"/>
    <w:rsid w:val="00A06B29"/>
    <w:rsid w:val="00A07632"/>
    <w:rsid w:val="00A17857"/>
    <w:rsid w:val="00A17EAA"/>
    <w:rsid w:val="00A21ECF"/>
    <w:rsid w:val="00A51B2B"/>
    <w:rsid w:val="00A736EE"/>
    <w:rsid w:val="00A74184"/>
    <w:rsid w:val="00A917A9"/>
    <w:rsid w:val="00A96E23"/>
    <w:rsid w:val="00AA6499"/>
    <w:rsid w:val="00AB0407"/>
    <w:rsid w:val="00AB071D"/>
    <w:rsid w:val="00AC1CD4"/>
    <w:rsid w:val="00AC2AB1"/>
    <w:rsid w:val="00AC6142"/>
    <w:rsid w:val="00AD2A7C"/>
    <w:rsid w:val="00AE4888"/>
    <w:rsid w:val="00AF01E4"/>
    <w:rsid w:val="00AF3A3E"/>
    <w:rsid w:val="00B02184"/>
    <w:rsid w:val="00B05A0C"/>
    <w:rsid w:val="00B34B0F"/>
    <w:rsid w:val="00B35D44"/>
    <w:rsid w:val="00B46E86"/>
    <w:rsid w:val="00B529AE"/>
    <w:rsid w:val="00B52FE5"/>
    <w:rsid w:val="00B567AE"/>
    <w:rsid w:val="00B57E29"/>
    <w:rsid w:val="00B76ADB"/>
    <w:rsid w:val="00B83D34"/>
    <w:rsid w:val="00B85952"/>
    <w:rsid w:val="00B87AD1"/>
    <w:rsid w:val="00B95911"/>
    <w:rsid w:val="00B96C91"/>
    <w:rsid w:val="00B97E07"/>
    <w:rsid w:val="00BA0586"/>
    <w:rsid w:val="00BA0AC3"/>
    <w:rsid w:val="00BA64C8"/>
    <w:rsid w:val="00BA7432"/>
    <w:rsid w:val="00BB141F"/>
    <w:rsid w:val="00BB2CC7"/>
    <w:rsid w:val="00BB5654"/>
    <w:rsid w:val="00BC4B78"/>
    <w:rsid w:val="00BC5C9D"/>
    <w:rsid w:val="00BD2D79"/>
    <w:rsid w:val="00BE25CE"/>
    <w:rsid w:val="00BE638D"/>
    <w:rsid w:val="00BF0DAC"/>
    <w:rsid w:val="00BF3A9C"/>
    <w:rsid w:val="00BF61C1"/>
    <w:rsid w:val="00C142E8"/>
    <w:rsid w:val="00C2381D"/>
    <w:rsid w:val="00C330A3"/>
    <w:rsid w:val="00C466F9"/>
    <w:rsid w:val="00C46A09"/>
    <w:rsid w:val="00C55B2F"/>
    <w:rsid w:val="00C663AF"/>
    <w:rsid w:val="00C6663C"/>
    <w:rsid w:val="00C70F9B"/>
    <w:rsid w:val="00C769C6"/>
    <w:rsid w:val="00C81660"/>
    <w:rsid w:val="00C9277E"/>
    <w:rsid w:val="00C95A2F"/>
    <w:rsid w:val="00CA1BE9"/>
    <w:rsid w:val="00CA319E"/>
    <w:rsid w:val="00CB4D8E"/>
    <w:rsid w:val="00CB647F"/>
    <w:rsid w:val="00CD6B6C"/>
    <w:rsid w:val="00CE451C"/>
    <w:rsid w:val="00CF527B"/>
    <w:rsid w:val="00CF5578"/>
    <w:rsid w:val="00D20B55"/>
    <w:rsid w:val="00D211B2"/>
    <w:rsid w:val="00D27967"/>
    <w:rsid w:val="00D3226B"/>
    <w:rsid w:val="00D33761"/>
    <w:rsid w:val="00D417F4"/>
    <w:rsid w:val="00D44882"/>
    <w:rsid w:val="00D6189F"/>
    <w:rsid w:val="00D914C1"/>
    <w:rsid w:val="00D959DB"/>
    <w:rsid w:val="00DB355F"/>
    <w:rsid w:val="00DC73A8"/>
    <w:rsid w:val="00DD675C"/>
    <w:rsid w:val="00DE44B9"/>
    <w:rsid w:val="00DF50B2"/>
    <w:rsid w:val="00E07FA3"/>
    <w:rsid w:val="00E15D29"/>
    <w:rsid w:val="00E3149F"/>
    <w:rsid w:val="00E37628"/>
    <w:rsid w:val="00E405B5"/>
    <w:rsid w:val="00E54A1A"/>
    <w:rsid w:val="00E57FBE"/>
    <w:rsid w:val="00E6057E"/>
    <w:rsid w:val="00E81042"/>
    <w:rsid w:val="00E81ADE"/>
    <w:rsid w:val="00E83AD4"/>
    <w:rsid w:val="00E922F5"/>
    <w:rsid w:val="00E93CB8"/>
    <w:rsid w:val="00E964B2"/>
    <w:rsid w:val="00EA17BC"/>
    <w:rsid w:val="00EA7C61"/>
    <w:rsid w:val="00EB3443"/>
    <w:rsid w:val="00EC152D"/>
    <w:rsid w:val="00EC60CA"/>
    <w:rsid w:val="00ED541F"/>
    <w:rsid w:val="00EE4749"/>
    <w:rsid w:val="00EF54F3"/>
    <w:rsid w:val="00EF5BD2"/>
    <w:rsid w:val="00F0051E"/>
    <w:rsid w:val="00F00BC0"/>
    <w:rsid w:val="00F10786"/>
    <w:rsid w:val="00F36EFB"/>
    <w:rsid w:val="00F41A93"/>
    <w:rsid w:val="00F518A5"/>
    <w:rsid w:val="00F55050"/>
    <w:rsid w:val="00F559F0"/>
    <w:rsid w:val="00F70EA3"/>
    <w:rsid w:val="00F75767"/>
    <w:rsid w:val="00F85929"/>
    <w:rsid w:val="00F97B3C"/>
    <w:rsid w:val="00FC0050"/>
    <w:rsid w:val="00FC7EF9"/>
    <w:rsid w:val="00FE15F7"/>
    <w:rsid w:val="00FE1C58"/>
    <w:rsid w:val="00FE290B"/>
    <w:rsid w:val="00FF0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3D7B1926"/>
  <w14:defaultImageDpi w14:val="0"/>
  <w15:docId w15:val="{3E7C5D53-3A5A-4588-8E92-EDCA07A1F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90B"/>
  </w:style>
  <w:style w:type="paragraph" w:styleId="1">
    <w:name w:val="heading 1"/>
    <w:basedOn w:val="a"/>
    <w:next w:val="a"/>
    <w:link w:val="10"/>
    <w:uiPriority w:val="9"/>
    <w:qFormat/>
    <w:rsid w:val="00FE290B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basedOn w:val="a"/>
    <w:next w:val="a"/>
    <w:link w:val="20"/>
    <w:uiPriority w:val="9"/>
    <w:qFormat/>
    <w:rsid w:val="00FE290B"/>
    <w:pPr>
      <w:keepNext/>
      <w:spacing w:line="360" w:lineRule="auto"/>
      <w:jc w:val="center"/>
      <w:outlineLvl w:val="1"/>
    </w:pPr>
    <w:rPr>
      <w:rFonts w:ascii="Arial" w:hAnsi="Arial"/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FE290B"/>
    <w:pPr>
      <w:keepNext/>
      <w:spacing w:line="360" w:lineRule="auto"/>
      <w:jc w:val="center"/>
      <w:outlineLvl w:val="2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paragraph" w:styleId="a3">
    <w:name w:val="Body Text Indent"/>
    <w:basedOn w:val="a"/>
    <w:link w:val="a4"/>
    <w:uiPriority w:val="99"/>
    <w:semiHidden/>
    <w:unhideWhenUsed/>
    <w:rsid w:val="009A59E9"/>
    <w:pPr>
      <w:ind w:firstLine="709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9A59E9"/>
    <w:rPr>
      <w:rFonts w:cs="Times New Roman"/>
      <w:sz w:val="28"/>
    </w:rPr>
  </w:style>
  <w:style w:type="paragraph" w:styleId="21">
    <w:name w:val="Body Text Indent 2"/>
    <w:basedOn w:val="a"/>
    <w:link w:val="22"/>
    <w:uiPriority w:val="99"/>
    <w:unhideWhenUsed/>
    <w:rsid w:val="00B46E8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46E86"/>
    <w:rPr>
      <w:rFonts w:cs="Times New Roman"/>
    </w:rPr>
  </w:style>
  <w:style w:type="character" w:customStyle="1" w:styleId="FontStyle12">
    <w:name w:val="Font Style12"/>
    <w:uiPriority w:val="99"/>
    <w:rsid w:val="00491949"/>
    <w:rPr>
      <w:rFonts w:ascii="Times New Roman" w:hAnsi="Times New Roman"/>
      <w:sz w:val="22"/>
    </w:rPr>
  </w:style>
  <w:style w:type="paragraph" w:customStyle="1" w:styleId="Style5">
    <w:name w:val="Style5"/>
    <w:basedOn w:val="a"/>
    <w:uiPriority w:val="99"/>
    <w:rsid w:val="009241D7"/>
    <w:pPr>
      <w:widowControl w:val="0"/>
      <w:autoSpaceDE w:val="0"/>
      <w:autoSpaceDN w:val="0"/>
      <w:adjustRightInd w:val="0"/>
      <w:spacing w:line="271" w:lineRule="exact"/>
      <w:jc w:val="center"/>
    </w:pPr>
    <w:rPr>
      <w:sz w:val="24"/>
      <w:szCs w:val="24"/>
    </w:rPr>
  </w:style>
  <w:style w:type="character" w:customStyle="1" w:styleId="FontStyle11">
    <w:name w:val="Font Style11"/>
    <w:uiPriority w:val="99"/>
    <w:rsid w:val="009241D7"/>
    <w:rPr>
      <w:rFonts w:ascii="Times New Roman" w:hAnsi="Times New Roman"/>
      <w:b/>
      <w:sz w:val="22"/>
    </w:rPr>
  </w:style>
  <w:style w:type="paragraph" w:customStyle="1" w:styleId="Style6">
    <w:name w:val="Style6"/>
    <w:basedOn w:val="a"/>
    <w:uiPriority w:val="99"/>
    <w:rsid w:val="009241D7"/>
    <w:pPr>
      <w:widowControl w:val="0"/>
      <w:autoSpaceDE w:val="0"/>
      <w:autoSpaceDN w:val="0"/>
      <w:adjustRightInd w:val="0"/>
      <w:spacing w:line="275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AB0407"/>
    <w:pPr>
      <w:widowControl w:val="0"/>
      <w:autoSpaceDE w:val="0"/>
      <w:autoSpaceDN w:val="0"/>
      <w:adjustRightInd w:val="0"/>
      <w:spacing w:line="274" w:lineRule="exact"/>
      <w:ind w:firstLine="302"/>
      <w:jc w:val="both"/>
    </w:pPr>
    <w:rPr>
      <w:rFonts w:ascii="Arial" w:hAnsi="Arial" w:cs="Arial"/>
      <w:sz w:val="24"/>
      <w:szCs w:val="24"/>
    </w:rPr>
  </w:style>
  <w:style w:type="character" w:customStyle="1" w:styleId="FontStyle13">
    <w:name w:val="Font Style13"/>
    <w:uiPriority w:val="99"/>
    <w:rsid w:val="00AB0407"/>
    <w:rPr>
      <w:rFonts w:ascii="Times New Roman" w:hAnsi="Times New Roman"/>
      <w:sz w:val="22"/>
    </w:rPr>
  </w:style>
  <w:style w:type="paragraph" w:styleId="a5">
    <w:name w:val="List Paragraph"/>
    <w:basedOn w:val="a"/>
    <w:uiPriority w:val="99"/>
    <w:qFormat/>
    <w:rsid w:val="00E81ADE"/>
    <w:pPr>
      <w:ind w:left="708"/>
    </w:pPr>
  </w:style>
  <w:style w:type="paragraph" w:styleId="a6">
    <w:name w:val="Normal (Web)"/>
    <w:basedOn w:val="a"/>
    <w:uiPriority w:val="99"/>
    <w:semiHidden/>
    <w:unhideWhenUsed/>
    <w:rsid w:val="005B5E3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uiPriority w:val="99"/>
    <w:semiHidden/>
    <w:rsid w:val="005B5E3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FontStyle14">
    <w:name w:val="Font Style14"/>
    <w:uiPriority w:val="99"/>
    <w:rsid w:val="005B5E36"/>
    <w:rPr>
      <w:rFonts w:ascii="Times New Roman" w:hAnsi="Times New Roman"/>
      <w:b/>
      <w:sz w:val="18"/>
    </w:rPr>
  </w:style>
  <w:style w:type="character" w:styleId="a7">
    <w:name w:val="Hyperlink"/>
    <w:basedOn w:val="a0"/>
    <w:uiPriority w:val="99"/>
    <w:semiHidden/>
    <w:unhideWhenUsed/>
    <w:rsid w:val="005B5E36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87AF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87AFF"/>
    <w:rPr>
      <w:rFonts w:ascii="Segoe UI" w:hAnsi="Segoe UI" w:cs="Times New Roman"/>
      <w:sz w:val="18"/>
    </w:rPr>
  </w:style>
  <w:style w:type="paragraph" w:styleId="aa">
    <w:name w:val="header"/>
    <w:basedOn w:val="a"/>
    <w:link w:val="ab"/>
    <w:uiPriority w:val="99"/>
    <w:unhideWhenUsed/>
    <w:rsid w:val="00E3762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E37628"/>
    <w:rPr>
      <w:rFonts w:cs="Times New Roman"/>
    </w:rPr>
  </w:style>
  <w:style w:type="paragraph" w:styleId="ac">
    <w:name w:val="footer"/>
    <w:basedOn w:val="a"/>
    <w:link w:val="ad"/>
    <w:uiPriority w:val="99"/>
    <w:unhideWhenUsed/>
    <w:rsid w:val="00E3762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E3762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30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390">
              <w:marLeft w:val="0"/>
              <w:marRight w:val="0"/>
              <w:marTop w:val="0"/>
              <w:marBottom w:val="13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9123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7395">
                      <w:marLeft w:val="208"/>
                      <w:marRight w:val="0"/>
                      <w:marTop w:val="23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30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0CE9DDB54141128C882E75169DD275AB1E98949030D8F7A1E84475652D6DDA4B3FE973496633D977F77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\&#1056;&#1072;&#1073;&#1086;&#1095;&#1080;&#1081;%20&#1089;&#1090;&#1086;&#1083;\&#1044;&#1086;&#1082;&#1091;&#1084;&#1077;&#1085;&#1090;&#1099;\&#1056;&#1040;&#1057;&#1055;&#1054;&#1056;&#1071;&#1046;&#1045;&#1053;&#1048;&#104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3191E-F730-4185-95EC-D1EF48F8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</Template>
  <TotalTime>4</TotalTime>
  <Pages>5</Pages>
  <Words>1008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мероприятиях в период ледостава 2009-2010гг.</vt:lpstr>
    </vt:vector>
  </TitlesOfParts>
  <Company>Adm</Company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мероприятиях в период ледостава 2009-2010гг.</dc:title>
  <dc:subject>Распоряжение Главы (проект)</dc:subject>
  <dc:creator>Горяйнов</dc:creator>
  <cp:keywords/>
  <dc:description/>
  <cp:lastModifiedBy>Ольга Александровна Осипова</cp:lastModifiedBy>
  <cp:revision>3</cp:revision>
  <cp:lastPrinted>2021-03-16T08:16:00Z</cp:lastPrinted>
  <dcterms:created xsi:type="dcterms:W3CDTF">2021-03-16T08:11:00Z</dcterms:created>
  <dcterms:modified xsi:type="dcterms:W3CDTF">2021-03-16T08:17:00Z</dcterms:modified>
</cp:coreProperties>
</file>